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67EDCE" w14:textId="77777777" w:rsidR="00582643" w:rsidRPr="001F0B26" w:rsidRDefault="00582643" w:rsidP="00D543D4">
      <w:pPr>
        <w:rPr>
          <w:lang w:val="en-US"/>
        </w:rPr>
      </w:pPr>
    </w:p>
    <w:p w14:paraId="73366D37" w14:textId="752CA14D" w:rsidR="00582643" w:rsidRDefault="00582643" w:rsidP="00582643">
      <w:r>
        <w:t xml:space="preserve">ПРОТОКОЛ КЛИНИЧЕСКОГО ИССЛЕДОВАНИЯ № </w:t>
      </w:r>
      <w:fldSimple w:instr=" REF Номер_протокола ">
        <w:sdt>
          <w:sdtPr>
            <w:alias w:val="Код протокола"/>
            <w:tag w:val="Код протокола"/>
            <w:id w:val="-1476754426"/>
            <w:placeholder>
              <w:docPart w:val="85A1E2F9AD344CDFB081036D91CBC461"/>
            </w:placeholder>
          </w:sdtPr>
          <w:sdtContent>
            <w:r w:rsidR="00A11ADE">
              <w:rPr>
                <w:highlight w:val="green"/>
              </w:rPr>
              <w:t>номер протокола</w:t>
            </w:r>
          </w:sdtContent>
        </w:sdt>
      </w:fldSimple>
    </w:p>
    <w:p w14:paraId="6ECE13E0" w14:textId="3917D112" w:rsidR="00582643" w:rsidRPr="007141E3" w:rsidRDefault="00F62F9E" w:rsidP="007141E3">
      <w:pPr>
        <w:pStyle w:val="a8"/>
      </w:pPr>
      <w:fldSimple w:instr=" REF Название_протокола ">
        <w:sdt>
          <w:sdtPr>
            <w:rPr>
              <w:shd w:val="clear" w:color="auto" w:fill="FFFFFF" w:themeFill="background1"/>
            </w:rPr>
            <w:alias w:val="Название исследования"/>
            <w:tag w:val="Название исследования"/>
            <w:id w:val="888150917"/>
            <w:placeholder>
              <w:docPart w:val="E3D7FEF80DEC478B95C1CA92F7AA8A5C"/>
            </w:placeholder>
          </w:sdtPr>
          <w:sdtContent>
            <w:r w:rsidR="00A11ADE" w:rsidRPr="008F0344">
              <w:rPr>
                <w:highlight w:val="green"/>
                <w:shd w:val="clear" w:color="auto" w:fill="FFFFFF" w:themeFill="background1"/>
              </w:rPr>
              <w:t>Название протокола клинического исследования</w:t>
            </w:r>
          </w:sdtContent>
        </w:sdt>
      </w:fldSimple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5652"/>
      </w:tblGrid>
      <w:tr w:rsidR="00582643" w14:paraId="4DE18AD9" w14:textId="77777777" w:rsidTr="00582643">
        <w:trPr>
          <w:trHeight w:val="585"/>
          <w:jc w:val="center"/>
        </w:trPr>
        <w:tc>
          <w:tcPr>
            <w:tcW w:w="3168" w:type="dxa"/>
            <w:hideMark/>
          </w:tcPr>
          <w:p w14:paraId="72DD7607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Спонсор</w:t>
            </w:r>
            <w:proofErr w:type="spellEnd"/>
            <w:r>
              <w:t xml:space="preserve"> </w:t>
            </w:r>
            <w:proofErr w:type="spellStart"/>
            <w:r>
              <w:t>исследования</w:t>
            </w:r>
            <w:proofErr w:type="spellEnd"/>
          </w:p>
        </w:tc>
        <w:tc>
          <w:tcPr>
            <w:tcW w:w="5652" w:type="dxa"/>
            <w:hideMark/>
          </w:tcPr>
          <w:p w14:paraId="3505DBE9" w14:textId="47BD05ED" w:rsidR="00582643" w:rsidRPr="001D6E09" w:rsidRDefault="00127DE1">
            <w:pPr>
              <w:pStyle w:val="a6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fldChar w:fldCharType="begin"/>
            </w:r>
            <w:r>
              <w:rPr>
                <w:lang w:val="ru-RU"/>
              </w:rPr>
              <w:instrText xml:space="preserve"> REF Спонсор \h </w:instrText>
            </w:r>
            <w:r>
              <w:rPr>
                <w:lang w:val="ru-RU"/>
              </w:rPr>
            </w:r>
            <w:r>
              <w:rPr>
                <w:lang w:val="ru-RU"/>
              </w:rPr>
              <w:fldChar w:fldCharType="separate"/>
            </w:r>
            <w:sdt>
              <w:sdtPr>
                <w:alias w:val="Спонсор"/>
                <w:tag w:val="Спонсор"/>
                <w:id w:val="-1089840586"/>
                <w:placeholder>
                  <w:docPart w:val="CB3DF9CA3AB0482787A648B9BDA30E8B"/>
                </w:placeholder>
              </w:sdtPr>
              <w:sdtContent>
                <w:r w:rsidR="00A11ADE" w:rsidRPr="00A11ADE">
                  <w:rPr>
                    <w:lang w:val="ru-RU"/>
                  </w:rPr>
                  <w:t>ООО «</w:t>
                </w:r>
                <w:r w:rsidR="00A11ADE" w:rsidRPr="00A11ADE">
                  <w:rPr>
                    <w:highlight w:val="green"/>
                    <w:lang w:val="ru-RU"/>
                  </w:rPr>
                  <w:t>Спонсор</w:t>
                </w:r>
                <w:r w:rsidR="00A11ADE" w:rsidRPr="00A11ADE">
                  <w:rPr>
                    <w:lang w:val="ru-RU"/>
                  </w:rPr>
                  <w:t>»</w:t>
                </w:r>
              </w:sdtContent>
            </w:sdt>
            <w:r>
              <w:rPr>
                <w:lang w:val="ru-RU"/>
              </w:rPr>
              <w:fldChar w:fldCharType="end"/>
            </w:r>
          </w:p>
          <w:p w14:paraId="3CD24CBE" w14:textId="67946895" w:rsidR="00582643" w:rsidRPr="009A1630" w:rsidRDefault="00C85BD9">
            <w:pPr>
              <w:pStyle w:val="a6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Адрес:</w:t>
            </w:r>
          </w:p>
          <w:p w14:paraId="6AD6D95B" w14:textId="0190AC11" w:rsidR="00582643" w:rsidRPr="009A1630" w:rsidRDefault="00C85BD9">
            <w:pPr>
              <w:pStyle w:val="a6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Тел.:</w:t>
            </w:r>
          </w:p>
          <w:p w14:paraId="4F5D6B13" w14:textId="46A181B5" w:rsidR="00582643" w:rsidRPr="009A1630" w:rsidRDefault="00C85BD9" w:rsidP="00C85BD9">
            <w:pPr>
              <w:pStyle w:val="a6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Факс:</w:t>
            </w:r>
          </w:p>
        </w:tc>
      </w:tr>
      <w:tr w:rsidR="00582643" w14:paraId="6D9EB1A7" w14:textId="77777777" w:rsidTr="00582643">
        <w:trPr>
          <w:jc w:val="center"/>
        </w:trPr>
        <w:tc>
          <w:tcPr>
            <w:tcW w:w="3168" w:type="dxa"/>
            <w:hideMark/>
          </w:tcPr>
          <w:p w14:paraId="60988397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документа</w:t>
            </w:r>
            <w:proofErr w:type="spellEnd"/>
          </w:p>
        </w:tc>
        <w:tc>
          <w:tcPr>
            <w:tcW w:w="5652" w:type="dxa"/>
            <w:hideMark/>
          </w:tcPr>
          <w:p w14:paraId="55FD331D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Протокол</w:t>
            </w:r>
            <w:proofErr w:type="spellEnd"/>
            <w:r>
              <w:t xml:space="preserve"> </w:t>
            </w:r>
            <w:proofErr w:type="spellStart"/>
            <w:r>
              <w:t>клинического</w:t>
            </w:r>
            <w:proofErr w:type="spellEnd"/>
            <w:r>
              <w:t xml:space="preserve"> </w:t>
            </w:r>
            <w:proofErr w:type="spellStart"/>
            <w:r>
              <w:t>исследования</w:t>
            </w:r>
            <w:proofErr w:type="spellEnd"/>
            <w:r>
              <w:t xml:space="preserve"> </w:t>
            </w:r>
          </w:p>
        </w:tc>
      </w:tr>
      <w:tr w:rsidR="00582643" w14:paraId="71887588" w14:textId="77777777" w:rsidTr="00582643">
        <w:trPr>
          <w:jc w:val="center"/>
        </w:trPr>
        <w:tc>
          <w:tcPr>
            <w:tcW w:w="3168" w:type="dxa"/>
            <w:hideMark/>
          </w:tcPr>
          <w:p w14:paraId="7C1256DD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Версия</w:t>
            </w:r>
            <w:proofErr w:type="spellEnd"/>
          </w:p>
        </w:tc>
        <w:tc>
          <w:tcPr>
            <w:tcW w:w="5652" w:type="dxa"/>
            <w:hideMark/>
          </w:tcPr>
          <w:p w14:paraId="669B5E95" w14:textId="383ADB0F" w:rsidR="00582643" w:rsidRDefault="00582643">
            <w:pPr>
              <w:pStyle w:val="a6"/>
              <w:spacing w:line="276" w:lineRule="auto"/>
            </w:pPr>
            <w:r>
              <w:fldChar w:fldCharType="begin"/>
            </w:r>
            <w:r>
              <w:instrText xml:space="preserve"> REF Версия_протокола \h </w:instrText>
            </w:r>
            <w:r>
              <w:fldChar w:fldCharType="separate"/>
            </w:r>
            <w:sdt>
              <w:sdtPr>
                <w:rPr>
                  <w:shd w:val="clear" w:color="auto" w:fill="FFFFFF" w:themeFill="background1"/>
                </w:rPr>
                <w:alias w:val="Версия протокола"/>
                <w:tag w:val="Версия протокола"/>
                <w:id w:val="97626"/>
                <w:placeholder>
                  <w:docPart w:val="ADD49B1A7D164A448671DE51DA848284"/>
                </w:placeholder>
              </w:sdtPr>
              <w:sdtContent>
                <w:proofErr w:type="spellStart"/>
                <w:r w:rsidR="00A11ADE" w:rsidRPr="00597F07">
                  <w:rPr>
                    <w:highlight w:val="green"/>
                    <w:shd w:val="clear" w:color="auto" w:fill="FFFFFF" w:themeFill="background1"/>
                  </w:rPr>
                  <w:t>версия</w:t>
                </w:r>
                <w:proofErr w:type="spellEnd"/>
                <w:r w:rsidR="00A11ADE" w:rsidRPr="00597F07">
                  <w:rPr>
                    <w:highlight w:val="green"/>
                    <w:shd w:val="clear" w:color="auto" w:fill="FFFFFF" w:themeFill="background1"/>
                  </w:rPr>
                  <w:t xml:space="preserve"> </w:t>
                </w:r>
                <w:proofErr w:type="spellStart"/>
                <w:r w:rsidR="00A11ADE" w:rsidRPr="00597F07">
                  <w:rPr>
                    <w:highlight w:val="green"/>
                    <w:shd w:val="clear" w:color="auto" w:fill="FFFFFF" w:themeFill="background1"/>
                  </w:rPr>
                  <w:t>протокола</w:t>
                </w:r>
                <w:proofErr w:type="spellEnd"/>
              </w:sdtContent>
            </w:sdt>
            <w:r>
              <w:fldChar w:fldCharType="end"/>
            </w:r>
          </w:p>
        </w:tc>
      </w:tr>
      <w:tr w:rsidR="00582643" w14:paraId="2A6ABA07" w14:textId="77777777" w:rsidTr="00582643">
        <w:trPr>
          <w:jc w:val="center"/>
        </w:trPr>
        <w:tc>
          <w:tcPr>
            <w:tcW w:w="3168" w:type="dxa"/>
            <w:hideMark/>
          </w:tcPr>
          <w:p w14:paraId="1B11E8D5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исследования</w:t>
            </w:r>
            <w:proofErr w:type="spellEnd"/>
          </w:p>
        </w:tc>
        <w:tc>
          <w:tcPr>
            <w:tcW w:w="5652" w:type="dxa"/>
            <w:hideMark/>
          </w:tcPr>
          <w:p w14:paraId="191DE1C3" w14:textId="44C27CE8" w:rsidR="00582643" w:rsidRDefault="00DB1235">
            <w:pPr>
              <w:pStyle w:val="a6"/>
              <w:spacing w:line="276" w:lineRule="auto"/>
            </w:pPr>
            <w:r>
              <w:fldChar w:fldCharType="begin"/>
            </w:r>
            <w:r>
              <w:instrText xml:space="preserve"> REF Фаза_исследования  \* MERGEFORMAT </w:instrText>
            </w:r>
            <w:r>
              <w:fldChar w:fldCharType="separate"/>
            </w:r>
            <w:sdt>
              <w:sdtPr>
                <w:alias w:val="Фаза исследования"/>
                <w:tag w:val="Фаза исследования"/>
                <w:id w:val="889545001"/>
                <w:placeholder>
                  <w:docPart w:val="5E007CB321F94E97874DDAA37F746E12"/>
                </w:placeholder>
              </w:sdtPr>
              <w:sdtEndPr>
                <w:rPr>
                  <w:highlight w:val="green"/>
                </w:rPr>
              </w:sdtEndPr>
              <w:sdtContent>
                <w:proofErr w:type="spellStart"/>
                <w:r w:rsidR="00A11ADE" w:rsidRPr="009B6657">
                  <w:t>Биоэквивалентность</w:t>
                </w:r>
                <w:proofErr w:type="spellEnd"/>
              </w:sdtContent>
            </w:sdt>
            <w:r>
              <w:rPr>
                <w:highlight w:val="green"/>
              </w:rPr>
              <w:fldChar w:fldCharType="end"/>
            </w:r>
          </w:p>
        </w:tc>
      </w:tr>
      <w:tr w:rsidR="00582643" w14:paraId="37C6AF66" w14:textId="77777777" w:rsidTr="00582643">
        <w:trPr>
          <w:jc w:val="center"/>
        </w:trPr>
        <w:tc>
          <w:tcPr>
            <w:tcW w:w="3168" w:type="dxa"/>
            <w:hideMark/>
          </w:tcPr>
          <w:p w14:paraId="5B6F5D42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Дата</w:t>
            </w:r>
            <w:proofErr w:type="spellEnd"/>
          </w:p>
        </w:tc>
        <w:tc>
          <w:tcPr>
            <w:tcW w:w="5652" w:type="dxa"/>
            <w:hideMark/>
          </w:tcPr>
          <w:p w14:paraId="5A598817" w14:textId="68572614" w:rsidR="00582643" w:rsidRDefault="00582643">
            <w:pPr>
              <w:pStyle w:val="a6"/>
              <w:spacing w:line="276" w:lineRule="auto"/>
            </w:pPr>
            <w:r>
              <w:fldChar w:fldCharType="begin"/>
            </w:r>
            <w:r>
              <w:instrText xml:space="preserve"> REF Дата_протокола \h </w:instrText>
            </w:r>
            <w:r>
              <w:fldChar w:fldCharType="separate"/>
            </w:r>
            <w:sdt>
              <w:sdtPr>
                <w:rPr>
                  <w:shd w:val="clear" w:color="auto" w:fill="FFFFFF" w:themeFill="background1"/>
                </w:rPr>
                <w:alias w:val="Дата протокола"/>
                <w:tag w:val="Дата протокола"/>
                <w:id w:val="-258064527"/>
                <w:placeholder>
                  <w:docPart w:val="8015C5EE59AC4B58B8E4B8345BA99BE9"/>
                </w:placeholder>
              </w:sdtPr>
              <w:sdtContent>
                <w:proofErr w:type="spellStart"/>
                <w:r w:rsidR="00A11ADE" w:rsidRPr="00DD1E37">
                  <w:rPr>
                    <w:highlight w:val="green"/>
                    <w:shd w:val="clear" w:color="auto" w:fill="FFFFFF" w:themeFill="background1"/>
                  </w:rPr>
                  <w:t>дата</w:t>
                </w:r>
                <w:proofErr w:type="spellEnd"/>
                <w:r w:rsidR="00A11ADE" w:rsidRPr="00DD1E37">
                  <w:rPr>
                    <w:highlight w:val="green"/>
                    <w:shd w:val="clear" w:color="auto" w:fill="FFFFFF" w:themeFill="background1"/>
                  </w:rPr>
                  <w:t xml:space="preserve"> </w:t>
                </w:r>
                <w:proofErr w:type="spellStart"/>
                <w:r w:rsidR="00A11ADE" w:rsidRPr="00DD1E37">
                  <w:rPr>
                    <w:highlight w:val="green"/>
                    <w:shd w:val="clear" w:color="auto" w:fill="FFFFFF" w:themeFill="background1"/>
                  </w:rPr>
                  <w:t>протокола</w:t>
                </w:r>
                <w:proofErr w:type="spellEnd"/>
              </w:sdtContent>
            </w:sdt>
            <w:r>
              <w:fldChar w:fldCharType="end"/>
            </w:r>
          </w:p>
        </w:tc>
      </w:tr>
    </w:tbl>
    <w:p w14:paraId="5C43BC1D" w14:textId="77777777" w:rsidR="00582643" w:rsidRDefault="00582643" w:rsidP="00582643"/>
    <w:p w14:paraId="2D947921" w14:textId="77777777" w:rsidR="00582643" w:rsidRDefault="00582643" w:rsidP="00582643"/>
    <w:p w14:paraId="33F7C39A" w14:textId="77777777" w:rsidR="00582643" w:rsidRDefault="00582643" w:rsidP="00582643">
      <w:pPr>
        <w:pStyle w:val="a8"/>
        <w:jc w:val="center"/>
      </w:pPr>
      <w:r>
        <w:t>Соглашение о конфиденциальности</w:t>
      </w:r>
    </w:p>
    <w:p w14:paraId="7F10C547" w14:textId="50A874CC" w:rsidR="00582643" w:rsidRPr="001D6E09" w:rsidRDefault="00582643" w:rsidP="00582643">
      <w:pPr>
        <w:pStyle w:val="aff3"/>
        <w:rPr>
          <w:lang w:val="ru-RU"/>
        </w:rPr>
      </w:pPr>
      <w:r w:rsidRPr="001D6E09">
        <w:rPr>
          <w:lang w:val="ru-RU"/>
        </w:rPr>
        <w:t xml:space="preserve">Настоящий документ является конфиденциальной интеллектуальной собственностью </w:t>
      </w:r>
      <w:r w:rsidR="00142F80">
        <w:rPr>
          <w:lang w:val="ru-RU"/>
        </w:rPr>
        <w:fldChar w:fldCharType="begin"/>
      </w:r>
      <w:r w:rsidR="00142F80">
        <w:rPr>
          <w:lang w:val="ru-RU"/>
        </w:rPr>
        <w:instrText xml:space="preserve"> REF Спонсор \h </w:instrText>
      </w:r>
      <w:r w:rsidR="00142F80">
        <w:rPr>
          <w:lang w:val="ru-RU"/>
        </w:rPr>
      </w:r>
      <w:r w:rsidR="00142F80">
        <w:rPr>
          <w:lang w:val="ru-RU"/>
        </w:rPr>
        <w:fldChar w:fldCharType="separate"/>
      </w:r>
      <w:sdt>
        <w:sdtPr>
          <w:alias w:val="Спонсор"/>
          <w:tag w:val="Спонсор"/>
          <w:id w:val="-1181269285"/>
          <w:placeholder>
            <w:docPart w:val="D375499DCCF34888809981DE9F6C61F3"/>
          </w:placeholder>
        </w:sdtPr>
        <w:sdtContent>
          <w:r w:rsidR="00A11ADE" w:rsidRPr="00A11ADE">
            <w:rPr>
              <w:lang w:val="ru-RU"/>
            </w:rPr>
            <w:t>ООО «</w:t>
          </w:r>
          <w:r w:rsidR="00A11ADE" w:rsidRPr="00A11ADE">
            <w:rPr>
              <w:highlight w:val="green"/>
              <w:lang w:val="ru-RU"/>
            </w:rPr>
            <w:t>Спонсор</w:t>
          </w:r>
          <w:r w:rsidR="00A11ADE" w:rsidRPr="00A11ADE">
            <w:rPr>
              <w:lang w:val="ru-RU"/>
            </w:rPr>
            <w:t>»</w:t>
          </w:r>
        </w:sdtContent>
      </w:sdt>
      <w:r w:rsidR="00142F80">
        <w:rPr>
          <w:lang w:val="ru-RU"/>
        </w:rPr>
        <w:fldChar w:fldCharType="end"/>
      </w:r>
      <w:r w:rsidRPr="001D6E09">
        <w:rPr>
          <w:lang w:val="ru-RU"/>
        </w:rPr>
        <w:t xml:space="preserve">, Россия. Информация, которая содержится в настоящем документе, предоставляется Главному исследователю и сотрудникам Исследовательского центра, задействованным в исследовании, </w:t>
      </w:r>
      <w:r w:rsidR="00B74775" w:rsidRPr="00B74775">
        <w:rPr>
          <w:lang w:val="ru-RU"/>
        </w:rPr>
        <w:t>Экспертному совету организации/Независимому этическому комитету (ЭСО/НЭК)</w:t>
      </w:r>
      <w:r w:rsidRPr="001D6E09">
        <w:rPr>
          <w:lang w:val="ru-RU"/>
        </w:rPr>
        <w:t xml:space="preserve"> и регуляторным органам.</w:t>
      </w:r>
      <w:r w:rsidR="00B74775">
        <w:rPr>
          <w:lang w:val="ru-RU"/>
        </w:rPr>
        <w:t xml:space="preserve"> </w:t>
      </w:r>
      <w:r w:rsidRPr="001D6E09">
        <w:rPr>
          <w:lang w:val="ru-RU"/>
        </w:rPr>
        <w:t xml:space="preserve">Принятие Вами настоящего документа подтверждает Ваше согласие на неразглашение информации, содержащейся в нем, иным лицам без письменного разрешения </w:t>
      </w:r>
      <w:r w:rsidR="00142F80">
        <w:rPr>
          <w:lang w:val="ru-RU"/>
        </w:rPr>
        <w:fldChar w:fldCharType="begin"/>
      </w:r>
      <w:r w:rsidR="00142F80">
        <w:rPr>
          <w:lang w:val="ru-RU"/>
        </w:rPr>
        <w:instrText xml:space="preserve"> REF Спонсор \h </w:instrText>
      </w:r>
      <w:r w:rsidR="00142F80">
        <w:rPr>
          <w:lang w:val="ru-RU"/>
        </w:rPr>
      </w:r>
      <w:r w:rsidR="00142F80">
        <w:rPr>
          <w:lang w:val="ru-RU"/>
        </w:rPr>
        <w:fldChar w:fldCharType="separate"/>
      </w:r>
      <w:sdt>
        <w:sdtPr>
          <w:alias w:val="Спонсор"/>
          <w:tag w:val="Спонсор"/>
          <w:id w:val="953284530"/>
          <w:placeholder>
            <w:docPart w:val="B7587D23710846A3A94A8D07D057EE0E"/>
          </w:placeholder>
        </w:sdtPr>
        <w:sdtContent>
          <w:r w:rsidR="00A11ADE" w:rsidRPr="00A11ADE">
            <w:rPr>
              <w:lang w:val="ru-RU"/>
            </w:rPr>
            <w:t>ООО «</w:t>
          </w:r>
          <w:r w:rsidR="00A11ADE" w:rsidRPr="00A11ADE">
            <w:rPr>
              <w:highlight w:val="green"/>
              <w:lang w:val="ru-RU"/>
            </w:rPr>
            <w:t>Спонсор</w:t>
          </w:r>
          <w:r w:rsidR="00A11ADE" w:rsidRPr="00A11ADE">
            <w:rPr>
              <w:lang w:val="ru-RU"/>
            </w:rPr>
            <w:t>»</w:t>
          </w:r>
        </w:sdtContent>
      </w:sdt>
      <w:r w:rsidR="00142F80">
        <w:rPr>
          <w:lang w:val="ru-RU"/>
        </w:rPr>
        <w:fldChar w:fldCharType="end"/>
      </w:r>
      <w:r w:rsidRPr="001D6E09">
        <w:rPr>
          <w:lang w:val="ru-RU"/>
        </w:rPr>
        <w:t>, Россия, за исключением информации, необходимой для получения Информированного согласия от лиц, принимающих участие в данном исследовании.</w:t>
      </w:r>
    </w:p>
    <w:p w14:paraId="416D373E" w14:textId="3D8530AE" w:rsidR="00582643" w:rsidRPr="001D6E09" w:rsidRDefault="00582643" w:rsidP="00582643">
      <w:pPr>
        <w:pStyle w:val="aff3"/>
        <w:rPr>
          <w:lang w:val="ru-RU"/>
        </w:rPr>
      </w:pPr>
      <w:r w:rsidRPr="001D6E09">
        <w:rPr>
          <w:rFonts w:eastAsia="MS Mincho"/>
          <w:lang w:val="ru-RU" w:eastAsia="ja-JP"/>
        </w:rPr>
        <w:t>Неопубликованная информация, содержащаяся в этом документе, не может быть раскрыта без предварительного письменного разрешения компан</w:t>
      </w:r>
      <w:proofErr w:type="gramStart"/>
      <w:r w:rsidRPr="001D6E09">
        <w:rPr>
          <w:rFonts w:eastAsia="MS Mincho"/>
          <w:lang w:val="ru-RU" w:eastAsia="ja-JP"/>
        </w:rPr>
        <w:t xml:space="preserve">ии </w:t>
      </w:r>
      <w:r w:rsidR="00142F80">
        <w:rPr>
          <w:rFonts w:eastAsia="MS Mincho"/>
          <w:lang w:val="ru-RU" w:eastAsia="ja-JP"/>
        </w:rPr>
        <w:fldChar w:fldCharType="begin"/>
      </w:r>
      <w:r w:rsidR="00142F80">
        <w:rPr>
          <w:rFonts w:eastAsia="MS Mincho"/>
          <w:lang w:val="ru-RU" w:eastAsia="ja-JP"/>
        </w:rPr>
        <w:instrText xml:space="preserve"> REF Спонсор \h </w:instrText>
      </w:r>
      <w:r w:rsidR="00142F80">
        <w:rPr>
          <w:rFonts w:eastAsia="MS Mincho"/>
          <w:lang w:val="ru-RU" w:eastAsia="ja-JP"/>
        </w:rPr>
      </w:r>
      <w:r w:rsidR="00142F80">
        <w:rPr>
          <w:rFonts w:eastAsia="MS Mincho"/>
          <w:lang w:val="ru-RU" w:eastAsia="ja-JP"/>
        </w:rPr>
        <w:fldChar w:fldCharType="separate"/>
      </w:r>
      <w:sdt>
        <w:sdtPr>
          <w:alias w:val="Спонсор"/>
          <w:tag w:val="Спонсор"/>
          <w:id w:val="2051566191"/>
          <w:placeholder>
            <w:docPart w:val="1A14BC28A90D45DDB836698B33C80A2E"/>
          </w:placeholder>
        </w:sdtPr>
        <w:sdtContent>
          <w:r w:rsidR="00A11ADE" w:rsidRPr="00A11ADE">
            <w:rPr>
              <w:lang w:val="ru-RU"/>
            </w:rPr>
            <w:t>ООО</w:t>
          </w:r>
          <w:proofErr w:type="gramEnd"/>
          <w:r w:rsidR="00A11ADE" w:rsidRPr="00A11ADE">
            <w:rPr>
              <w:lang w:val="ru-RU"/>
            </w:rPr>
            <w:t xml:space="preserve"> «</w:t>
          </w:r>
          <w:r w:rsidR="00A11ADE" w:rsidRPr="00A11ADE">
            <w:rPr>
              <w:highlight w:val="green"/>
              <w:lang w:val="ru-RU"/>
            </w:rPr>
            <w:t>Спонсор</w:t>
          </w:r>
          <w:r w:rsidR="00A11ADE" w:rsidRPr="00A11ADE">
            <w:rPr>
              <w:lang w:val="ru-RU"/>
            </w:rPr>
            <w:t>»</w:t>
          </w:r>
        </w:sdtContent>
      </w:sdt>
      <w:r w:rsidR="00142F80">
        <w:rPr>
          <w:rFonts w:eastAsia="MS Mincho"/>
          <w:lang w:val="ru-RU" w:eastAsia="ja-JP"/>
        </w:rPr>
        <w:fldChar w:fldCharType="end"/>
      </w:r>
      <w:r w:rsidRPr="001D6E09">
        <w:rPr>
          <w:rFonts w:eastAsia="MS Mincho"/>
          <w:lang w:val="ru-RU" w:eastAsia="ja-JP"/>
        </w:rPr>
        <w:t>.</w:t>
      </w:r>
    </w:p>
    <w:p w14:paraId="15ED2882" w14:textId="77777777" w:rsidR="00582643" w:rsidRDefault="00582643" w:rsidP="00582643">
      <w:pPr>
        <w:pStyle w:val="afb"/>
      </w:pPr>
      <w:r>
        <w:rPr>
          <w:b w:val="0"/>
        </w:rPr>
        <w:br w:type="page"/>
      </w:r>
    </w:p>
    <w:p w14:paraId="4637B4AE" w14:textId="77777777" w:rsidR="00582643" w:rsidRDefault="00582643" w:rsidP="00582643">
      <w:pPr>
        <w:pStyle w:val="afb"/>
      </w:pPr>
      <w:r>
        <w:lastRenderedPageBreak/>
        <w:t>Оглавление</w:t>
      </w:r>
    </w:p>
    <w:sdt>
      <w:sdtPr>
        <w:id w:val="1217935340"/>
        <w:docPartObj>
          <w:docPartGallery w:val="Table of Contents"/>
          <w:docPartUnique/>
        </w:docPartObj>
      </w:sdtPr>
      <w:sdtContent>
        <w:p w14:paraId="621B4C8D" w14:textId="77777777" w:rsidR="00582643" w:rsidRDefault="00582643" w:rsidP="00582643">
          <w:pPr>
            <w:pStyle w:val="a6"/>
            <w:rPr>
              <w:rStyle w:val="a9"/>
              <w:b w:val="0"/>
            </w:rPr>
          </w:pPr>
        </w:p>
        <w:p w14:paraId="06B7F683" w14:textId="77777777" w:rsidR="00C46B88" w:rsidRDefault="006B2B0A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r>
            <w:fldChar w:fldCharType="begin"/>
          </w:r>
          <w:r>
            <w:instrText xml:space="preserve"> TOC \o "1-5" \h \z \u </w:instrText>
          </w:r>
          <w:r>
            <w:fldChar w:fldCharType="separate"/>
          </w:r>
          <w:hyperlink w:anchor="_Toc75281756" w:history="1">
            <w:r w:rsidR="00C46B88" w:rsidRPr="009E7EC8">
              <w:rPr>
                <w:rStyle w:val="afd"/>
                <w:noProof/>
              </w:rPr>
              <w:t>1.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Общая информация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_Toc75281756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A78A6ED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57" w:history="1">
            <w:r w:rsidR="00C46B88" w:rsidRPr="009E7EC8">
              <w:rPr>
                <w:rStyle w:val="afd"/>
                <w:noProof/>
              </w:rPr>
              <w:t>1.1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Синопсис протокола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_Toc75281757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1A8B9CC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758" w:history="1">
            <w:r w:rsidR="00C46B88" w:rsidRPr="009E7EC8">
              <w:rPr>
                <w:rStyle w:val="afd"/>
                <w:noProof/>
              </w:rPr>
              <w:t>2.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Обоснование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_Toc75281758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0ECAFF0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59" w:history="1">
            <w:r w:rsidR="00C46B88" w:rsidRPr="009E7EC8">
              <w:rPr>
                <w:rStyle w:val="afd"/>
                <w:noProof/>
              </w:rPr>
              <w:t>2.1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Название и описание исследуемых лекарственных препаратов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_Toc75281759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3264216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60" w:history="1">
            <w:r w:rsidR="00C46B88" w:rsidRPr="009E7EC8">
              <w:rPr>
                <w:rStyle w:val="afd"/>
                <w:noProof/>
              </w:rPr>
              <w:t>2.2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Результаты клинических и доклинических исследований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DC20CCC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61" w:history="1">
            <w:r w:rsidR="00C46B88" w:rsidRPr="009E7EC8">
              <w:rPr>
                <w:rStyle w:val="afd"/>
                <w:noProof/>
              </w:rPr>
              <w:t>2.3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известных и потенциальных рисков и пользы для добровольцев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871E0E5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62" w:history="1">
            <w:r w:rsidR="00C46B88" w:rsidRPr="009E7EC8">
              <w:rPr>
                <w:rStyle w:val="afd"/>
                <w:noProof/>
              </w:rPr>
              <w:t>Риски и неудобства, связанные с участием в исследовании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3CDBBE2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63" w:history="1">
            <w:r w:rsidR="00C46B88" w:rsidRPr="009E7EC8">
              <w:rPr>
                <w:rStyle w:val="afd"/>
                <w:noProof/>
              </w:rPr>
              <w:t>Возможная польза, связанная с участием в исследовании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6ADAF55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64" w:history="1">
            <w:r w:rsidR="00C46B88" w:rsidRPr="009E7EC8">
              <w:rPr>
                <w:rStyle w:val="afd"/>
                <w:noProof/>
              </w:rPr>
              <w:t>2.4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и обоснование способа введения, дозировки, режима дозирования и длительности применения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02C2EBE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65" w:history="1">
            <w:r w:rsidR="00C46B88" w:rsidRPr="009E7EC8">
              <w:rPr>
                <w:rStyle w:val="afd"/>
                <w:noProof/>
              </w:rPr>
              <w:t>2.5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Соблюдение регуляторных требований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A09E0DB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66" w:history="1">
            <w:r w:rsidR="00C46B88" w:rsidRPr="009E7EC8">
              <w:rPr>
                <w:rStyle w:val="afd"/>
                <w:noProof/>
              </w:rPr>
              <w:t>2.6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и обоснование исследуемой популяции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803DD05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67" w:history="1">
            <w:r w:rsidR="00C46B88" w:rsidRPr="009E7EC8">
              <w:rPr>
                <w:rStyle w:val="afd"/>
                <w:noProof/>
              </w:rPr>
              <w:t>2.7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Список литературы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19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742C9C8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768" w:history="1">
            <w:r w:rsidR="00C46B88" w:rsidRPr="009E7EC8">
              <w:rPr>
                <w:rStyle w:val="afd"/>
                <w:noProof/>
              </w:rPr>
              <w:t>3.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Цели и задачи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843C3A4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69" w:history="1">
            <w:r w:rsidR="00C46B88" w:rsidRPr="009E7EC8">
              <w:rPr>
                <w:rStyle w:val="afd"/>
                <w:noProof/>
              </w:rPr>
              <w:t>3.1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Цель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_Toc75281769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AB53714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70" w:history="1">
            <w:r w:rsidR="00C46B88" w:rsidRPr="009E7EC8">
              <w:rPr>
                <w:rStyle w:val="afd"/>
                <w:noProof/>
                <w:lang w:val="en-US"/>
              </w:rPr>
              <w:t>3.2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Задачи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50EE591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771" w:history="1">
            <w:r w:rsidR="00C46B88" w:rsidRPr="009E7EC8">
              <w:rPr>
                <w:rStyle w:val="afd"/>
                <w:noProof/>
              </w:rPr>
              <w:t>4.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Дизайн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789A359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72" w:history="1">
            <w:r w:rsidR="00C46B88" w:rsidRPr="009E7EC8">
              <w:rPr>
                <w:rStyle w:val="afd"/>
                <w:noProof/>
              </w:rPr>
              <w:t>4.1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Основные и дополнительные исследуемые параметры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64C659A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73" w:history="1">
            <w:r w:rsidR="00C46B88" w:rsidRPr="009E7EC8">
              <w:rPr>
                <w:rStyle w:val="afd"/>
                <w:noProof/>
              </w:rPr>
              <w:t>4.2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Дизайн исследования, графическая схема дизайна исследования, процедуры и этапы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BE2775F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74" w:history="1">
            <w:r w:rsidR="00C46B88" w:rsidRPr="009E7EC8">
              <w:rPr>
                <w:rStyle w:val="afd"/>
                <w:noProof/>
              </w:rPr>
              <w:t>4.2.1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дизайна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A0A5AB7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75" w:history="1">
            <w:r w:rsidR="00C46B88" w:rsidRPr="009E7EC8">
              <w:rPr>
                <w:rStyle w:val="afd"/>
                <w:noProof/>
                <w:lang w:val="en-US"/>
              </w:rPr>
              <w:t>4.2.2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Графическая схема дизайна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A470B33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776" w:history="1">
            <w:r w:rsidR="00C46B88" w:rsidRPr="009E7EC8">
              <w:rPr>
                <w:rStyle w:val="afd"/>
                <w:noProof/>
              </w:rPr>
              <w:t>4.2.3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процедур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28592F3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77" w:history="1">
            <w:r w:rsidR="00C46B88" w:rsidRPr="009E7EC8">
              <w:rPr>
                <w:rStyle w:val="afd"/>
                <w:noProof/>
              </w:rPr>
              <w:t>Получение информированного согласия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9632BA7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78" w:history="1">
            <w:r w:rsidR="00C46B88" w:rsidRPr="009E7EC8">
              <w:rPr>
                <w:rStyle w:val="afd"/>
                <w:noProof/>
              </w:rPr>
              <w:t>Сбор демографических данных и анамнеза, антропометрия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C8E620F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79" w:history="1">
            <w:r w:rsidR="00C46B88" w:rsidRPr="009E7EC8">
              <w:rPr>
                <w:rStyle w:val="afd"/>
                <w:noProof/>
              </w:rPr>
              <w:t>Оценка жизненно важных показателей (ЖВП) и опрос для выявления НЯ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_Toc75281779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D54C2B9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0" w:history="1">
            <w:r w:rsidR="00C46B88" w:rsidRPr="009E7EC8">
              <w:rPr>
                <w:rStyle w:val="afd"/>
                <w:noProof/>
              </w:rPr>
              <w:t>Физикальное обследование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7BF14EB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1" w:history="1">
            <w:r w:rsidR="00C46B88" w:rsidRPr="009E7EC8">
              <w:rPr>
                <w:rStyle w:val="afd"/>
                <w:noProof/>
              </w:rPr>
              <w:t>Лабораторные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8922974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2" w:history="1">
            <w:r w:rsidR="00C46B88" w:rsidRPr="009E7EC8">
              <w:rPr>
                <w:rStyle w:val="afd"/>
                <w:noProof/>
              </w:rPr>
              <w:t>Общий анализ крови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A4D15D1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3" w:history="1">
            <w:r w:rsidR="00C46B88" w:rsidRPr="009E7EC8">
              <w:rPr>
                <w:rStyle w:val="afd"/>
                <w:noProof/>
              </w:rPr>
              <w:t>Биохимический анализ крови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A4AC220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4" w:history="1">
            <w:r w:rsidR="00C46B88" w:rsidRPr="009E7EC8">
              <w:rPr>
                <w:rStyle w:val="afd"/>
                <w:noProof/>
              </w:rPr>
              <w:t>Серологический анализ крови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1061F3D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5" w:history="1">
            <w:r w:rsidR="00C46B88" w:rsidRPr="009E7EC8">
              <w:rPr>
                <w:rStyle w:val="afd"/>
                <w:noProof/>
              </w:rPr>
              <w:t>Общий анализ мочи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2E94A4A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6" w:history="1">
            <w:r w:rsidR="00C46B88" w:rsidRPr="009E7EC8">
              <w:rPr>
                <w:rStyle w:val="afd"/>
                <w:noProof/>
              </w:rPr>
              <w:t>Тест на беременность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AD3DEA4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7" w:history="1">
            <w:r w:rsidR="00C46B88" w:rsidRPr="009E7EC8">
              <w:rPr>
                <w:rStyle w:val="afd"/>
                <w:noProof/>
              </w:rPr>
              <w:t>Тест на содержание наркотических и сильнодействующих лекарственных веществ в моче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D10E050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8" w:history="1">
            <w:r w:rsidR="00C46B88" w:rsidRPr="009E7EC8">
              <w:rPr>
                <w:rStyle w:val="afd"/>
                <w:noProof/>
              </w:rPr>
              <w:t>Тест на содержание паров алкоголя в выдыхаемом воздухе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B7A59BF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89" w:history="1">
            <w:r w:rsidR="00C46B88" w:rsidRPr="009E7EC8">
              <w:rPr>
                <w:rStyle w:val="afd"/>
                <w:noProof/>
              </w:rPr>
              <w:t>Инструментальные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_Toc75281789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FD1B173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0" w:history="1">
            <w:r w:rsidR="00C46B88" w:rsidRPr="009E7EC8">
              <w:rPr>
                <w:rStyle w:val="afd"/>
                <w:noProof/>
              </w:rPr>
              <w:t>ЭКГ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A918A67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1" w:history="1">
            <w:r w:rsidR="00C46B88" w:rsidRPr="009E7EC8">
              <w:rPr>
                <w:rStyle w:val="afd"/>
                <w:noProof/>
              </w:rPr>
              <w:t>Режим и ограничения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C77748D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2" w:history="1">
            <w:r w:rsidR="00C46B88" w:rsidRPr="009E7EC8">
              <w:rPr>
                <w:rStyle w:val="afd"/>
                <w:noProof/>
              </w:rPr>
              <w:t>Режим питания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DBF049D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3" w:history="1">
            <w:r w:rsidR="00C46B88" w:rsidRPr="009E7EC8">
              <w:rPr>
                <w:rStyle w:val="afd"/>
                <w:noProof/>
              </w:rPr>
              <w:t>Питьевой режим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420C824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4" w:history="1">
            <w:r w:rsidR="00C46B88" w:rsidRPr="009E7EC8">
              <w:rPr>
                <w:rStyle w:val="afd"/>
                <w:noProof/>
              </w:rPr>
              <w:t>Положения тела и физическая активность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8AABD08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5" w:history="1">
            <w:r w:rsidR="00C46B88" w:rsidRPr="009E7EC8">
              <w:rPr>
                <w:rStyle w:val="afd"/>
                <w:noProof/>
              </w:rPr>
              <w:t>Применение методов контрацепции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922BF56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6" w:history="1">
            <w:r w:rsidR="00C46B88" w:rsidRPr="009E7EC8">
              <w:rPr>
                <w:rStyle w:val="afd"/>
                <w:noProof/>
              </w:rPr>
              <w:t>Ограничение в ходе участия в клиническом исследовании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5132182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7" w:history="1">
            <w:r w:rsidR="00C46B88" w:rsidRPr="009E7EC8">
              <w:rPr>
                <w:rStyle w:val="afd"/>
                <w:noProof/>
              </w:rPr>
              <w:t>Установка кубитального катетера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9F934D7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8" w:history="1">
            <w:r w:rsidR="00C46B88" w:rsidRPr="009E7EC8">
              <w:rPr>
                <w:rStyle w:val="afd"/>
                <w:noProof/>
              </w:rPr>
              <w:t>Процедура приема исследуемого препарата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29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86D1A4A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799" w:history="1">
            <w:r w:rsidR="00C46B88" w:rsidRPr="009E7EC8">
              <w:rPr>
                <w:rStyle w:val="afd"/>
                <w:noProof/>
              </w:rPr>
              <w:t>Отбор проб крови для изучения фармакокинетических параметров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_Toc75281799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C9637DD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00" w:history="1">
            <w:r w:rsidR="00C46B88" w:rsidRPr="009E7EC8">
              <w:rPr>
                <w:rStyle w:val="afd"/>
                <w:noProof/>
              </w:rPr>
              <w:t>Хранение, транспортировка и анализ образцов крови (для исследования фармакокинетики)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9E9EEDB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01" w:history="1">
            <w:r w:rsidR="00C46B88" w:rsidRPr="009E7EC8">
              <w:rPr>
                <w:rStyle w:val="afd"/>
                <w:noProof/>
              </w:rPr>
              <w:t>Маркировка образцов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E7D0BAB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02" w:history="1">
            <w:r w:rsidR="00C46B88" w:rsidRPr="009E7EC8">
              <w:rPr>
                <w:rStyle w:val="afd"/>
                <w:noProof/>
              </w:rPr>
              <w:t>Транспортировка образцов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E357D3B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03" w:history="1">
            <w:r w:rsidR="00C46B88" w:rsidRPr="009E7EC8">
              <w:rPr>
                <w:rStyle w:val="afd"/>
                <w:noProof/>
              </w:rPr>
              <w:t>4.2.4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периодов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5121FAB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04" w:history="1">
            <w:r w:rsidR="00C46B88" w:rsidRPr="009E7EC8">
              <w:rPr>
                <w:rStyle w:val="afd"/>
                <w:noProof/>
              </w:rPr>
              <w:t>Скрининг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355B7CA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05" w:history="1">
            <w:r w:rsidR="00C46B88" w:rsidRPr="009E7EC8">
              <w:rPr>
                <w:rStyle w:val="afd"/>
                <w:noProof/>
              </w:rPr>
              <w:t xml:space="preserve">Период приема исследуемого препарата </w:t>
            </w:r>
            <w:r w:rsidR="00C46B88" w:rsidRPr="009E7EC8">
              <w:rPr>
                <w:rStyle w:val="afd"/>
                <w:noProof/>
                <w:lang w:val="en-US"/>
              </w:rPr>
              <w:t>I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A78A3F6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06" w:history="1">
            <w:r w:rsidR="00C46B88" w:rsidRPr="009E7EC8">
              <w:rPr>
                <w:rStyle w:val="afd"/>
                <w:noProof/>
              </w:rPr>
              <w:t>День 0 (Госпитализация)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136FD91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07" w:history="1">
            <w:r w:rsidR="00C46B88" w:rsidRPr="009E7EC8">
              <w:rPr>
                <w:rStyle w:val="afd"/>
                <w:noProof/>
              </w:rPr>
              <w:t>День 1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5AA7E6A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08" w:history="1">
            <w:r w:rsidR="00C46B88" w:rsidRPr="009E7EC8">
              <w:rPr>
                <w:rStyle w:val="afd"/>
                <w:noProof/>
              </w:rPr>
              <w:t>День 2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8C08113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09" w:history="1">
            <w:r w:rsidR="00C46B88" w:rsidRPr="009E7EC8">
              <w:rPr>
                <w:rStyle w:val="afd"/>
                <w:noProof/>
              </w:rPr>
              <w:t>День 3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_Toc75281809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C248434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10" w:history="1">
            <w:r w:rsidR="00C46B88" w:rsidRPr="009E7EC8">
              <w:rPr>
                <w:rStyle w:val="afd"/>
                <w:noProof/>
              </w:rPr>
              <w:t>Отмывочный период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FF0919D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11" w:history="1">
            <w:r w:rsidR="00C46B88" w:rsidRPr="009E7EC8">
              <w:rPr>
                <w:rStyle w:val="afd"/>
                <w:noProof/>
              </w:rPr>
              <w:t xml:space="preserve">Период приема исследуемого препарата </w:t>
            </w:r>
            <w:r w:rsidR="00C46B88" w:rsidRPr="009E7EC8">
              <w:rPr>
                <w:rStyle w:val="afd"/>
                <w:noProof/>
                <w:lang w:val="en-US"/>
              </w:rPr>
              <w:t>II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B0EFBE5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12" w:history="1">
            <w:r w:rsidR="00C46B88" w:rsidRPr="009E7EC8">
              <w:rPr>
                <w:rStyle w:val="afd"/>
                <w:noProof/>
              </w:rPr>
              <w:t>Период наблюдения (визит наблюдения)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8E23B16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13" w:history="1">
            <w:r w:rsidR="00C46B88" w:rsidRPr="009E7EC8">
              <w:rPr>
                <w:rStyle w:val="afd"/>
                <w:noProof/>
              </w:rPr>
              <w:t>Внеплановый визит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A018BFE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14" w:history="1">
            <w:r w:rsidR="00C46B88" w:rsidRPr="009E7EC8">
              <w:rPr>
                <w:rStyle w:val="afd"/>
                <w:noProof/>
              </w:rPr>
              <w:t>Телефонный контакт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864504F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15" w:history="1">
            <w:r w:rsidR="00C46B88" w:rsidRPr="009E7EC8">
              <w:rPr>
                <w:rStyle w:val="afd"/>
                <w:noProof/>
              </w:rPr>
              <w:t>Завершение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B69DA04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16" w:history="1">
            <w:r w:rsidR="00C46B88" w:rsidRPr="009E7EC8">
              <w:rPr>
                <w:rStyle w:val="afd"/>
                <w:noProof/>
              </w:rPr>
              <w:t>4.3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Меры, направленные на минимизацию/исключение субъективности - рандомизация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6DD93E8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17" w:history="1">
            <w:r w:rsidR="00C46B88" w:rsidRPr="009E7EC8">
              <w:rPr>
                <w:rStyle w:val="afd"/>
                <w:noProof/>
              </w:rPr>
              <w:t>Скрытие данных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D801DEC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18" w:history="1">
            <w:r w:rsidR="00C46B88" w:rsidRPr="009E7EC8">
              <w:rPr>
                <w:rStyle w:val="afd"/>
                <w:noProof/>
              </w:rPr>
              <w:t>4.4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способа применения используемого в исследовании препарата, дозировки, схемы применения. Описание лекарственной формы, упаковки и маркировки.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708BD21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19" w:history="1">
            <w:r w:rsidR="00C46B88" w:rsidRPr="009E7EC8">
              <w:rPr>
                <w:rStyle w:val="afd"/>
                <w:noProof/>
              </w:rPr>
              <w:t>4.4.1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Информация об исследуемых препаратах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_Toc75281819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54C5F06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20" w:history="1">
            <w:r w:rsidR="00C46B88" w:rsidRPr="009E7EC8">
              <w:rPr>
                <w:rStyle w:val="afd"/>
                <w:noProof/>
              </w:rPr>
              <w:t>Название</w:t>
            </w:r>
            <w:r w:rsidR="00C46B88" w:rsidRPr="009E7EC8">
              <w:rPr>
                <w:rStyle w:val="afd"/>
                <w:noProof/>
                <w:highlight w:val="green"/>
              </w:rPr>
              <w:t xml:space="preserve"> тестируемого препарата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39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DE64053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21" w:history="1">
            <w:r w:rsidR="00C46B88" w:rsidRPr="009E7EC8">
              <w:rPr>
                <w:rStyle w:val="afd"/>
                <w:noProof/>
              </w:rPr>
              <w:t>Название</w:t>
            </w:r>
            <w:r w:rsidR="00C46B88" w:rsidRPr="009E7EC8">
              <w:rPr>
                <w:rStyle w:val="afd"/>
                <w:noProof/>
                <w:highlight w:val="green"/>
              </w:rPr>
              <w:t xml:space="preserve"> препарата сравнения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53E6D25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22" w:history="1">
            <w:r w:rsidR="00C46B88" w:rsidRPr="009E7EC8">
              <w:rPr>
                <w:rStyle w:val="afd"/>
                <w:noProof/>
              </w:rPr>
              <w:t>4.4.2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Упаковка и маркировка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6EDF8BC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23" w:history="1">
            <w:r w:rsidR="00C46B88" w:rsidRPr="009E7EC8">
              <w:rPr>
                <w:rStyle w:val="afd"/>
                <w:noProof/>
              </w:rPr>
              <w:t>4.4.3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Условия хранения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26C2B66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24" w:history="1">
            <w:r w:rsidR="00C46B88" w:rsidRPr="009E7EC8">
              <w:rPr>
                <w:rStyle w:val="afd"/>
                <w:noProof/>
              </w:rPr>
              <w:t>4.5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Продолжительность участия добровольцев в исследовании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AC9BF80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25" w:history="1">
            <w:r w:rsidR="00C46B88" w:rsidRPr="009E7EC8">
              <w:rPr>
                <w:rStyle w:val="afd"/>
                <w:noProof/>
              </w:rPr>
              <w:t>4.6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«правил остановки» или «критериев исключения» для отдельных добровольцев или исследования в целом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8C44400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26" w:history="1">
            <w:r w:rsidR="00C46B88" w:rsidRPr="009E7EC8">
              <w:rPr>
                <w:rStyle w:val="afd"/>
                <w:noProof/>
              </w:rPr>
              <w:t>4.7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Подготовка и учет исследуемых препаратов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C719E2D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27" w:history="1">
            <w:r w:rsidR="00C46B88" w:rsidRPr="009E7EC8">
              <w:rPr>
                <w:rStyle w:val="afd"/>
                <w:noProof/>
              </w:rPr>
              <w:t>4.7.1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Подготовка препарата перед дозированием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DCDE696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28" w:history="1">
            <w:r w:rsidR="00C46B88" w:rsidRPr="009E7EC8">
              <w:rPr>
                <w:rStyle w:val="afd"/>
                <w:noProof/>
              </w:rPr>
              <w:t>4.7.2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Процедуры учета исследуемых лекарственных препаратов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F13D1D8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29" w:history="1">
            <w:r w:rsidR="00C46B88" w:rsidRPr="009E7EC8">
              <w:rPr>
                <w:rStyle w:val="afd"/>
                <w:noProof/>
              </w:rPr>
              <w:t>4.8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Хранение и правила раскрытия рандомизационных кодов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_Toc75281829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6664501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30" w:history="1">
            <w:r w:rsidR="00C46B88" w:rsidRPr="009E7EC8">
              <w:rPr>
                <w:rStyle w:val="afd"/>
                <w:noProof/>
              </w:rPr>
              <w:t>4.9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Перечень данных, регистрируемых непосредственно в ИРК и рассматриваемых в качестве первичных данных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C7202D2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31" w:history="1">
            <w:r w:rsidR="00C46B88" w:rsidRPr="009E7EC8">
              <w:rPr>
                <w:rStyle w:val="afd"/>
                <w:noProof/>
              </w:rPr>
              <w:t>5.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Отбор и исключение добровольцев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CE2E265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32" w:history="1">
            <w:r w:rsidR="00C46B88" w:rsidRPr="009E7EC8">
              <w:rPr>
                <w:rStyle w:val="afd"/>
                <w:noProof/>
              </w:rPr>
              <w:t>5.1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Критерия включения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71407B1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33" w:history="1">
            <w:r w:rsidR="00C46B88" w:rsidRPr="009E7EC8">
              <w:rPr>
                <w:rStyle w:val="afd"/>
                <w:noProof/>
              </w:rPr>
              <w:t>5.2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Критерии невключения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6780AAF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34" w:history="1">
            <w:r w:rsidR="00C46B88" w:rsidRPr="009E7EC8">
              <w:rPr>
                <w:rStyle w:val="afd"/>
                <w:noProof/>
              </w:rPr>
              <w:t>5.3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Критерии исключения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63EBF4E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35" w:history="1">
            <w:r w:rsidR="00C46B88" w:rsidRPr="009E7EC8">
              <w:rPr>
                <w:rStyle w:val="afd"/>
                <w:noProof/>
              </w:rPr>
              <w:t>5.3.1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Преждевременное прекращение участия добровольца в исследовании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03DE41C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36" w:history="1">
            <w:r w:rsidR="00C46B88" w:rsidRPr="009E7EC8">
              <w:rPr>
                <w:rStyle w:val="afd"/>
                <w:noProof/>
              </w:rPr>
              <w:t>5.3.2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Сбор данных добровольцев, преждевременно завершивших участие в исследовании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164D8AC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37" w:history="1">
            <w:r w:rsidR="00C46B88" w:rsidRPr="009E7EC8">
              <w:rPr>
                <w:rStyle w:val="afd"/>
                <w:noProof/>
              </w:rPr>
              <w:t>5.3.3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Процедура замещения добровольцев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4D8F170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38" w:history="1">
            <w:r w:rsidR="00C46B88" w:rsidRPr="009E7EC8">
              <w:rPr>
                <w:rStyle w:val="afd"/>
                <w:noProof/>
              </w:rPr>
              <w:t>5.3.4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Последующее наблюдение за добровольцами, преждевременно завершившими участие в исследовании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1B31CF3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39" w:history="1">
            <w:r w:rsidR="00C46B88" w:rsidRPr="009E7EC8">
              <w:rPr>
                <w:rStyle w:val="afd"/>
                <w:noProof/>
              </w:rPr>
              <w:t>6.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Лечение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_Toc75281839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F6A3FC9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40" w:history="1">
            <w:r w:rsidR="00C46B88" w:rsidRPr="009E7EC8">
              <w:rPr>
                <w:rStyle w:val="afd"/>
                <w:noProof/>
              </w:rPr>
              <w:t>6.1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Схема приема исследуемых препаратов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A1DF3FD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41" w:history="1">
            <w:r w:rsidR="00C46B88" w:rsidRPr="009E7EC8">
              <w:rPr>
                <w:rStyle w:val="afd"/>
                <w:noProof/>
              </w:rPr>
              <w:t>6.2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Разрешенная и неразрешенная терапия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A2605F5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42" w:history="1">
            <w:r w:rsidR="00C46B88" w:rsidRPr="009E7EC8">
              <w:rPr>
                <w:rStyle w:val="afd"/>
                <w:noProof/>
              </w:rPr>
              <w:t>6.3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Методы контроля над соблюдением процедур исследования добровольцами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49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FBF41B4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43" w:history="1">
            <w:r w:rsidR="00C46B88" w:rsidRPr="009E7EC8">
              <w:rPr>
                <w:rStyle w:val="afd"/>
                <w:noProof/>
              </w:rPr>
              <w:t>7.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Оценка эффективности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748449F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44" w:history="1">
            <w:r w:rsidR="00C46B88" w:rsidRPr="009E7EC8">
              <w:rPr>
                <w:rStyle w:val="afd"/>
                <w:noProof/>
              </w:rPr>
              <w:t>7.1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Перечень параметров фармакокинетики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A7D645F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45" w:history="1">
            <w:r w:rsidR="00C46B88" w:rsidRPr="009E7EC8">
              <w:rPr>
                <w:rStyle w:val="afd"/>
                <w:noProof/>
              </w:rPr>
              <w:t>7.2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Методы и сроки оценки, регистрации и анализа параметров эффективности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7807DD4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46" w:history="1">
            <w:r w:rsidR="00C46B88" w:rsidRPr="009E7EC8">
              <w:rPr>
                <w:rStyle w:val="afd"/>
                <w:noProof/>
              </w:rPr>
              <w:t>7.2.1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биоаналитического метода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7682EBE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47" w:history="1">
            <w:r w:rsidR="00C46B88" w:rsidRPr="009E7EC8">
              <w:rPr>
                <w:rStyle w:val="afd"/>
                <w:noProof/>
              </w:rPr>
              <w:t>7.2.2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Валидация биоаналитической методики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2D60B1D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48" w:history="1">
            <w:r w:rsidR="00C46B88" w:rsidRPr="009E7EC8">
              <w:rPr>
                <w:rStyle w:val="afd"/>
                <w:rFonts w:ascii="Verdana" w:hAnsi="Verdana"/>
                <w:noProof/>
                <w:spacing w:val="4"/>
              </w:rPr>
              <w:t>Калибровочная кривая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8751413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49" w:history="1">
            <w:r w:rsidR="00C46B88" w:rsidRPr="009E7EC8">
              <w:rPr>
                <w:rStyle w:val="afd"/>
                <w:rFonts w:ascii="Verdana" w:hAnsi="Verdana"/>
                <w:noProof/>
                <w:spacing w:val="4"/>
              </w:rPr>
              <w:t>Селективность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_Toc75281849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E90141D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50" w:history="1">
            <w:r w:rsidR="00C46B88" w:rsidRPr="009E7EC8">
              <w:rPr>
                <w:rStyle w:val="afd"/>
                <w:rFonts w:ascii="Verdana" w:hAnsi="Verdana"/>
                <w:noProof/>
                <w:spacing w:val="4"/>
              </w:rPr>
              <w:t>Перенос (carry-over)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8608D01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51" w:history="1">
            <w:r w:rsidR="00C46B88" w:rsidRPr="009E7EC8">
              <w:rPr>
                <w:rStyle w:val="afd"/>
                <w:rFonts w:eastAsia="Calibri"/>
                <w:noProof/>
              </w:rPr>
              <w:t>НПКО (LLOQ)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B0E2B91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52" w:history="1">
            <w:r w:rsidR="00C46B88" w:rsidRPr="009E7EC8">
              <w:rPr>
                <w:rStyle w:val="afd"/>
                <w:noProof/>
              </w:rPr>
              <w:t>ВПКО (HLOQ)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9AA291A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53" w:history="1">
            <w:r w:rsidR="00C46B88" w:rsidRPr="009E7EC8">
              <w:rPr>
                <w:rStyle w:val="afd"/>
                <w:rFonts w:eastAsia="Calibri"/>
                <w:noProof/>
              </w:rPr>
              <w:t>Внутрисерийная правильность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FF7929A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54" w:history="1">
            <w:r w:rsidR="00C46B88" w:rsidRPr="009E7EC8">
              <w:rPr>
                <w:rStyle w:val="afd"/>
                <w:rFonts w:eastAsia="Calibri"/>
                <w:noProof/>
              </w:rPr>
              <w:t>Межсерийная правильность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7BFF4B7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55" w:history="1">
            <w:r w:rsidR="00C46B88" w:rsidRPr="009E7EC8">
              <w:rPr>
                <w:rStyle w:val="afd"/>
                <w:rFonts w:eastAsia="Calibri"/>
                <w:noProof/>
              </w:rPr>
              <w:t>Внутрисерийная прецизионность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A1BD0FE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56" w:history="1">
            <w:r w:rsidR="00C46B88" w:rsidRPr="009E7EC8">
              <w:rPr>
                <w:rStyle w:val="afd"/>
                <w:rFonts w:eastAsia="Calibri"/>
                <w:noProof/>
              </w:rPr>
              <w:t>Межсерийная прецизионность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82D892C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57" w:history="1">
            <w:r w:rsidR="00C46B88" w:rsidRPr="009E7EC8">
              <w:rPr>
                <w:rStyle w:val="afd"/>
                <w:rFonts w:eastAsia="Calibri"/>
                <w:noProof/>
              </w:rPr>
              <w:t>Матричные эффекты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5F44237" w14:textId="77777777" w:rsidR="00C46B88" w:rsidRDefault="00F62F9E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58" w:history="1">
            <w:r w:rsidR="00C46B88" w:rsidRPr="009E7EC8">
              <w:rPr>
                <w:rStyle w:val="afd"/>
                <w:rFonts w:eastAsia="Calibri"/>
                <w:noProof/>
              </w:rPr>
              <w:t>Стабильность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69CFABF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59" w:history="1">
            <w:r w:rsidR="00C46B88" w:rsidRPr="009E7EC8">
              <w:rPr>
                <w:rStyle w:val="afd"/>
                <w:noProof/>
              </w:rPr>
              <w:t>8.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Оценка безопасности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_Toc75281859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F4C1ECB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0" w:history="1">
            <w:r w:rsidR="00C46B88" w:rsidRPr="009E7EC8">
              <w:rPr>
                <w:rStyle w:val="afd"/>
                <w:noProof/>
              </w:rPr>
              <w:t>8.1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Перечень параметров безопасности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6462E6F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1" w:history="1">
            <w:r w:rsidR="00C46B88" w:rsidRPr="009E7EC8">
              <w:rPr>
                <w:rStyle w:val="afd"/>
                <w:noProof/>
              </w:rPr>
              <w:t>8.2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Методы и сроки оценки, регистрации и анализа параметров безопасности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D702640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2" w:history="1">
            <w:r w:rsidR="00C46B88" w:rsidRPr="009E7EC8">
              <w:rPr>
                <w:rStyle w:val="afd"/>
                <w:noProof/>
              </w:rPr>
              <w:t>8.2.1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Нежелательные явления (НЯ)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2783B7F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3" w:history="1">
            <w:r w:rsidR="00C46B88" w:rsidRPr="009E7EC8">
              <w:rPr>
                <w:rStyle w:val="afd"/>
                <w:noProof/>
              </w:rPr>
              <w:t>8.2.2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Серьезное нежелательное явление (СНЯ)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98F2D3D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4" w:history="1">
            <w:r w:rsidR="00C46B88" w:rsidRPr="009E7EC8">
              <w:rPr>
                <w:rStyle w:val="afd"/>
                <w:noProof/>
              </w:rPr>
              <w:t>8.2.3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Непредвиденная нежелательная реакция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4C7362D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5" w:history="1">
            <w:r w:rsidR="00C46B88" w:rsidRPr="009E7EC8">
              <w:rPr>
                <w:rStyle w:val="afd"/>
                <w:noProof/>
              </w:rPr>
              <w:t>8.2.4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Наступление беременности в период проведения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9766552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6" w:history="1">
            <w:r w:rsidR="00C46B88" w:rsidRPr="009E7EC8">
              <w:rPr>
                <w:rStyle w:val="afd"/>
                <w:noProof/>
              </w:rPr>
              <w:t>8.2.5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Исход НЯ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E19AFC3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7" w:history="1">
            <w:r w:rsidR="00C46B88" w:rsidRPr="009E7EC8">
              <w:rPr>
                <w:rStyle w:val="afd"/>
                <w:noProof/>
              </w:rPr>
              <w:t>8.3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Требования к отчетам, процедуры по регистрации и сообщениям о нежелательных явлениях и интеркуррентных заболеваниях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A78B5C9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8" w:history="1">
            <w:r w:rsidR="00C46B88" w:rsidRPr="009E7EC8">
              <w:rPr>
                <w:rStyle w:val="afd"/>
                <w:noProof/>
              </w:rPr>
              <w:t>8.3.1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Регистрация нежелательных явлений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59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3E2DA3B" w14:textId="77777777" w:rsidR="00C46B88" w:rsidRDefault="00F62F9E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69" w:history="1">
            <w:r w:rsidR="00C46B88" w:rsidRPr="009E7EC8">
              <w:rPr>
                <w:rStyle w:val="afd"/>
                <w:noProof/>
              </w:rPr>
              <w:t>8.3.2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Извещение Спонсора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_Toc75281869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0DAC6BA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70" w:history="1">
            <w:r w:rsidR="00C46B88" w:rsidRPr="009E7EC8">
              <w:rPr>
                <w:rStyle w:val="afd"/>
                <w:noProof/>
              </w:rPr>
              <w:t>8.4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Метод и продолжительность наблюдения за субъектами после возникновения нежелательных явлений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4069761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71" w:history="1">
            <w:r w:rsidR="00C46B88" w:rsidRPr="009E7EC8">
              <w:rPr>
                <w:rStyle w:val="afd"/>
                <w:noProof/>
              </w:rPr>
              <w:t>9.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Статистика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BEA147F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72" w:history="1">
            <w:r w:rsidR="00C46B88" w:rsidRPr="009E7EC8">
              <w:rPr>
                <w:rStyle w:val="afd"/>
                <w:noProof/>
              </w:rPr>
              <w:t>9.1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Описание статистических методов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E20FEB7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73" w:history="1">
            <w:r w:rsidR="00C46B88" w:rsidRPr="009E7EC8">
              <w:rPr>
                <w:rStyle w:val="afd"/>
                <w:noProof/>
              </w:rPr>
              <w:t>9.2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Планируемое количество добровольцев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2D87D42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74" w:history="1">
            <w:r w:rsidR="00C46B88" w:rsidRPr="009E7EC8">
              <w:rPr>
                <w:rStyle w:val="afd"/>
                <w:noProof/>
              </w:rPr>
              <w:t>9.3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Применяемый уровень значимости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64A3176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75" w:history="1">
            <w:r w:rsidR="00C46B88" w:rsidRPr="009E7EC8">
              <w:rPr>
                <w:rStyle w:val="afd"/>
                <w:noProof/>
              </w:rPr>
              <w:t>9.4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Критерий прекращения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7581F3B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76" w:history="1">
            <w:r w:rsidR="00C46B88" w:rsidRPr="009E7EC8">
              <w:rPr>
                <w:rStyle w:val="afd"/>
                <w:noProof/>
              </w:rPr>
              <w:t>9.5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Процедуры учета отсутствующих, сомнительных и не подлежащих анализу данных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AB31072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77" w:history="1">
            <w:r w:rsidR="00C46B88" w:rsidRPr="009E7EC8">
              <w:rPr>
                <w:rStyle w:val="afd"/>
                <w:noProof/>
              </w:rPr>
              <w:t>9.6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Процедуры сообщения о любых отклонениях от первоначального статистического плана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28AC27B" w14:textId="77777777" w:rsidR="00C46B88" w:rsidRDefault="00F62F9E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78" w:history="1">
            <w:r w:rsidR="00C46B88" w:rsidRPr="009E7EC8">
              <w:rPr>
                <w:rStyle w:val="afd"/>
                <w:noProof/>
              </w:rPr>
              <w:t>9.7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Популяция для анализа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0538CBA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79" w:history="1">
            <w:r w:rsidR="00C46B88" w:rsidRPr="009E7EC8">
              <w:rPr>
                <w:rStyle w:val="afd"/>
                <w:noProof/>
              </w:rPr>
              <w:t>10.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Прямой доступ к первичным данным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_Toc75281879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69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04A7D36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80" w:history="1">
            <w:r w:rsidR="00C46B88" w:rsidRPr="009E7EC8">
              <w:rPr>
                <w:rStyle w:val="afd"/>
                <w:noProof/>
              </w:rPr>
              <w:t>11.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Контроль качества и обеспечение качества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4B24F98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81" w:history="1">
            <w:r w:rsidR="00C46B88" w:rsidRPr="009E7EC8">
              <w:rPr>
                <w:rStyle w:val="afd"/>
                <w:noProof/>
              </w:rPr>
              <w:t>Мониторинг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7A43EEE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82" w:history="1">
            <w:r w:rsidR="00C46B88" w:rsidRPr="009E7EC8">
              <w:rPr>
                <w:rStyle w:val="afd"/>
                <w:noProof/>
              </w:rPr>
              <w:t>12.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Этические аспекты исследования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30EF998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83" w:history="1">
            <w:r w:rsidR="00C46B88" w:rsidRPr="009E7EC8">
              <w:rPr>
                <w:rStyle w:val="afd"/>
                <w:noProof/>
              </w:rPr>
              <w:t>12.1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Общие положения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089FA7B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84" w:history="1">
            <w:r w:rsidR="00C46B88" w:rsidRPr="009E7EC8">
              <w:rPr>
                <w:rStyle w:val="afd"/>
                <w:noProof/>
              </w:rPr>
              <w:t>12.2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Процедура получения информированного согласия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85B3EB6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85" w:history="1">
            <w:r w:rsidR="00C46B88" w:rsidRPr="009E7EC8">
              <w:rPr>
                <w:rStyle w:val="afd"/>
                <w:noProof/>
              </w:rPr>
              <w:t>12.3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Конфиденциальность и идентификация добровольцев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F81D0F7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86" w:history="1">
            <w:r w:rsidR="00C46B88" w:rsidRPr="009E7EC8">
              <w:rPr>
                <w:rStyle w:val="afd"/>
                <w:noProof/>
              </w:rPr>
              <w:t>12.4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Набор добровольцев из уязвимых и особых групп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23A6F85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87" w:history="1">
            <w:r w:rsidR="00C46B88" w:rsidRPr="009E7EC8">
              <w:rPr>
                <w:rStyle w:val="afd"/>
                <w:noProof/>
              </w:rPr>
              <w:t>13.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Работа с данными и ведение записей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66D50859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88" w:history="1">
            <w:r w:rsidR="00C46B88" w:rsidRPr="009E7EC8">
              <w:rPr>
                <w:rStyle w:val="afd"/>
                <w:noProof/>
              </w:rPr>
              <w:t>Поправки к протоколу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5AE1FAB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89" w:history="1">
            <w:r w:rsidR="00C46B88" w:rsidRPr="009E7EC8">
              <w:rPr>
                <w:rStyle w:val="afd"/>
                <w:noProof/>
              </w:rPr>
              <w:t>Отклонения от протокола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_Toc75281889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40194B9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90" w:history="1">
            <w:r w:rsidR="00C46B88" w:rsidRPr="009E7EC8">
              <w:rPr>
                <w:rStyle w:val="afd"/>
                <w:noProof/>
              </w:rPr>
              <w:t>Финальный отчет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78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5BB3607C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891" w:history="1">
            <w:r w:rsidR="00C46B88" w:rsidRPr="009E7EC8">
              <w:rPr>
                <w:rStyle w:val="afd"/>
                <w:noProof/>
              </w:rPr>
              <w:t>Конфиденциальность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79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0B8968BD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92" w:history="1">
            <w:r w:rsidR="00C46B88" w:rsidRPr="009E7EC8">
              <w:rPr>
                <w:rStyle w:val="afd"/>
                <w:noProof/>
              </w:rPr>
              <w:t>14.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Финансирование и страхование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_Toc75281892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80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183DF85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93" w:history="1">
            <w:r w:rsidR="00C46B88" w:rsidRPr="009E7EC8">
              <w:rPr>
                <w:rStyle w:val="afd"/>
                <w:noProof/>
              </w:rPr>
              <w:t>15.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Публикации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_Toc75281893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82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B22C862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94" w:history="1">
            <w:r w:rsidR="00C46B88" w:rsidRPr="009E7EC8">
              <w:rPr>
                <w:rStyle w:val="afd"/>
                <w:noProof/>
              </w:rPr>
              <w:t>15.1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Список литературы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_Toc75281894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83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706E33FC" w14:textId="77777777" w:rsidR="00C46B88" w:rsidRDefault="00F62F9E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75281895" w:history="1">
            <w:r w:rsidR="00C46B88" w:rsidRPr="009E7EC8">
              <w:rPr>
                <w:rStyle w:val="afd"/>
                <w:noProof/>
              </w:rPr>
              <w:t>16.</w:t>
            </w:r>
            <w:r w:rsidR="00C46B88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Приложения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_Toc75281895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85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ECD4953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96" w:history="1">
            <w:r w:rsidR="00C46B88" w:rsidRPr="009E7EC8">
              <w:rPr>
                <w:rStyle w:val="afd"/>
                <w:noProof/>
                <w:lang w:val="en-US"/>
              </w:rPr>
              <w:t>16.1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Приложение 1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_Toc75281896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86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3482DBE1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97" w:history="1">
            <w:r w:rsidR="00C46B88" w:rsidRPr="009E7EC8">
              <w:rPr>
                <w:rStyle w:val="afd"/>
                <w:noProof/>
              </w:rPr>
              <w:t>16.2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Приложение 2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_Toc75281897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87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B3A21B4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98" w:history="1">
            <w:r w:rsidR="00C46B88" w:rsidRPr="009E7EC8">
              <w:rPr>
                <w:rStyle w:val="afd"/>
                <w:noProof/>
              </w:rPr>
              <w:t>16.3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Приложение 3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_Toc75281898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91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202BBD80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899" w:history="1">
            <w:r w:rsidR="00C46B88" w:rsidRPr="009E7EC8">
              <w:rPr>
                <w:rStyle w:val="afd"/>
                <w:noProof/>
              </w:rPr>
              <w:t>16.4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Приложение 4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_Toc75281899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92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9119970" w14:textId="77777777" w:rsidR="00C46B88" w:rsidRDefault="00F62F9E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75281900" w:history="1">
            <w:r w:rsidR="00C46B88" w:rsidRPr="009E7EC8">
              <w:rPr>
                <w:rStyle w:val="afd"/>
                <w:noProof/>
              </w:rPr>
              <w:t>16.5</w:t>
            </w:r>
            <w:r w:rsidR="00C46B88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C46B88" w:rsidRPr="009E7EC8">
              <w:rPr>
                <w:rStyle w:val="afd"/>
                <w:noProof/>
              </w:rPr>
              <w:t>Приложение 5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_Toc75281900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94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43383188" w14:textId="77777777" w:rsidR="00C46B88" w:rsidRDefault="00F62F9E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75281901" w:history="1">
            <w:r w:rsidR="00C46B88" w:rsidRPr="009E7EC8">
              <w:rPr>
                <w:rStyle w:val="afd"/>
                <w:noProof/>
              </w:rPr>
              <w:t>Критерии ВОЗ для определения связи НЯ с приемом исследуемого препарата.</w:t>
            </w:r>
            <w:r w:rsidR="00C46B88">
              <w:rPr>
                <w:noProof/>
                <w:webHidden/>
              </w:rPr>
              <w:tab/>
            </w:r>
            <w:r w:rsidR="00C46B88">
              <w:rPr>
                <w:noProof/>
                <w:webHidden/>
              </w:rPr>
              <w:fldChar w:fldCharType="begin"/>
            </w:r>
            <w:r w:rsidR="00C46B88">
              <w:rPr>
                <w:noProof/>
                <w:webHidden/>
              </w:rPr>
              <w:instrText xml:space="preserve"> PAGEREF _Toc75281901 \h </w:instrText>
            </w:r>
            <w:r w:rsidR="00C46B88">
              <w:rPr>
                <w:noProof/>
                <w:webHidden/>
              </w:rPr>
            </w:r>
            <w:r w:rsidR="00C46B88">
              <w:rPr>
                <w:noProof/>
                <w:webHidden/>
              </w:rPr>
              <w:fldChar w:fldCharType="separate"/>
            </w:r>
            <w:r w:rsidR="00C46B88">
              <w:rPr>
                <w:noProof/>
                <w:webHidden/>
              </w:rPr>
              <w:t>94</w:t>
            </w:r>
            <w:r w:rsidR="00C46B88">
              <w:rPr>
                <w:noProof/>
                <w:webHidden/>
              </w:rPr>
              <w:fldChar w:fldCharType="end"/>
            </w:r>
          </w:hyperlink>
        </w:p>
        <w:p w14:paraId="18BAA71F" w14:textId="01FB2A67" w:rsidR="00582643" w:rsidRDefault="006B2B0A" w:rsidP="00582643">
          <w:pPr>
            <w:pStyle w:val="a6"/>
          </w:pPr>
          <w:r>
            <w:rPr>
              <w:spacing w:val="4"/>
              <w:sz w:val="22"/>
              <w:lang w:val="ru-RU"/>
            </w:rPr>
            <w:fldChar w:fldCharType="end"/>
          </w:r>
        </w:p>
      </w:sdtContent>
    </w:sdt>
    <w:p w14:paraId="4BAA1B44" w14:textId="77777777" w:rsidR="00582643" w:rsidRDefault="00582643" w:rsidP="00582643">
      <w:r>
        <w:lastRenderedPageBreak/>
        <w:br w:type="page"/>
      </w:r>
    </w:p>
    <w:p w14:paraId="57E4D2B9" w14:textId="77777777" w:rsidR="00582643" w:rsidRDefault="00582643" w:rsidP="00582643">
      <w:pPr>
        <w:pStyle w:val="afb"/>
      </w:pPr>
      <w:r>
        <w:lastRenderedPageBreak/>
        <w:t>Подписи ответственных лиц</w:t>
      </w:r>
    </w:p>
    <w:p w14:paraId="76BA1415" w14:textId="77777777" w:rsidR="00127DE1" w:rsidRDefault="00127DE1" w:rsidP="00127DE1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line="240" w:lineRule="auto"/>
        <w:contextualSpacing/>
        <w:rPr>
          <w:rFonts w:eastAsia="MS Mincho" w:cs="Times New Roman"/>
          <w:b/>
          <w:color w:val="000000" w:themeColor="text1"/>
          <w:lang w:eastAsia="ja-JP"/>
        </w:rPr>
      </w:pPr>
    </w:p>
    <w:p w14:paraId="7F21A6AE" w14:textId="77777777" w:rsidR="00127DE1" w:rsidRPr="006665EC" w:rsidRDefault="00127DE1" w:rsidP="00127DE1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line="240" w:lineRule="auto"/>
        <w:contextualSpacing/>
        <w:rPr>
          <w:rFonts w:eastAsia="MS Mincho" w:cs="Times New Roman"/>
          <w:b/>
          <w:color w:val="000000" w:themeColor="text1"/>
          <w:lang w:eastAsia="ja-JP"/>
        </w:rPr>
      </w:pPr>
      <w:r w:rsidRPr="006665EC">
        <w:rPr>
          <w:rFonts w:eastAsia="MS Mincho" w:cs="Times New Roman"/>
          <w:b/>
          <w:color w:val="000000" w:themeColor="text1"/>
          <w:lang w:eastAsia="ja-JP"/>
        </w:rPr>
        <w:t>Спонсор исследования</w:t>
      </w:r>
    </w:p>
    <w:p w14:paraId="49045773" w14:textId="77777777" w:rsidR="00127DE1" w:rsidRPr="006665EC" w:rsidRDefault="00127DE1" w:rsidP="00127DE1">
      <w:pPr>
        <w:widowControl w:val="0"/>
        <w:shd w:val="clear" w:color="auto" w:fill="FFFFFF" w:themeFill="background1"/>
        <w:autoSpaceDE w:val="0"/>
        <w:autoSpaceDN w:val="0"/>
        <w:adjustRightInd w:val="0"/>
        <w:spacing w:line="240" w:lineRule="auto"/>
        <w:ind w:left="284"/>
        <w:contextualSpacing/>
        <w:rPr>
          <w:rFonts w:eastAsia="MS Mincho" w:cs="Times New Roman"/>
          <w:b/>
          <w:color w:val="000000" w:themeColor="text1"/>
          <w:lang w:eastAsia="ja-JP"/>
        </w:rPr>
      </w:pPr>
    </w:p>
    <w:p w14:paraId="469BB975" w14:textId="2ECA6437" w:rsidR="00127DE1" w:rsidRPr="006665EC" w:rsidRDefault="00127DE1" w:rsidP="00127DE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/>
        <w:rPr>
          <w:rFonts w:eastAsia="Times New Roman" w:cs="Times New Roman"/>
          <w:iCs/>
          <w:color w:val="000000" w:themeColor="text1"/>
        </w:rPr>
      </w:pPr>
      <w:r w:rsidRPr="006665EC">
        <w:rPr>
          <w:rFonts w:eastAsia="Times New Roman" w:cs="Times New Roman"/>
          <w:iCs/>
          <w:color w:val="000000" w:themeColor="text1"/>
        </w:rPr>
        <w:t>Поставив подпись под данным заявлением, лицо, подписавшее настоящий документ, одобряет протокол клинического исследования</w:t>
      </w:r>
      <w:r>
        <w:rPr>
          <w:rFonts w:eastAsia="Times New Roman" w:cs="Times New Roman"/>
          <w:iCs/>
          <w:color w:val="000000" w:themeColor="text1"/>
        </w:rPr>
        <w:t xml:space="preserve"> №</w:t>
      </w:r>
      <w:r w:rsidRPr="006665EC">
        <w:rPr>
          <w:rFonts w:eastAsia="Times New Roman" w:cs="Times New Roman"/>
          <w:iCs/>
          <w:color w:val="000000" w:themeColor="text1"/>
        </w:rPr>
        <w:t xml:space="preserve"> </w:t>
      </w:r>
      <w:r w:rsidRPr="006665EC">
        <w:rPr>
          <w:rFonts w:eastAsia="Times New Roman" w:cs="Times New Roman"/>
          <w:iCs/>
          <w:color w:val="000000" w:themeColor="text1"/>
        </w:rPr>
        <w:fldChar w:fldCharType="begin"/>
      </w:r>
      <w:r w:rsidRPr="006665EC">
        <w:rPr>
          <w:rFonts w:eastAsia="Times New Roman" w:cs="Times New Roman"/>
          <w:iCs/>
          <w:color w:val="000000" w:themeColor="text1"/>
        </w:rPr>
        <w:instrText xml:space="preserve"> REF Номер_протокола \h  \* MERGEFORMAT </w:instrText>
      </w:r>
      <w:r w:rsidRPr="006665EC">
        <w:rPr>
          <w:rFonts w:eastAsia="Times New Roman" w:cs="Times New Roman"/>
          <w:iCs/>
          <w:color w:val="000000" w:themeColor="text1"/>
        </w:rPr>
      </w:r>
      <w:r w:rsidRPr="006665EC">
        <w:rPr>
          <w:rFonts w:eastAsia="Times New Roman" w:cs="Times New Roman"/>
          <w:iCs/>
          <w:color w:val="000000" w:themeColor="text1"/>
        </w:rPr>
        <w:fldChar w:fldCharType="separate"/>
      </w:r>
      <w:sdt>
        <w:sdtPr>
          <w:rPr>
            <w:rFonts w:eastAsia="Times New Roman" w:cs="Times New Roman"/>
            <w:iCs/>
            <w:color w:val="000000" w:themeColor="text1"/>
          </w:rPr>
          <w:alias w:val="Код протокола"/>
          <w:tag w:val="Код протокола"/>
          <w:id w:val="-614749366"/>
          <w:placeholder>
            <w:docPart w:val="C6B16C35B3D747DFA5E7BE1880C693D6"/>
          </w:placeholder>
        </w:sdtPr>
        <w:sdtEndPr>
          <w:rPr>
            <w:rFonts w:eastAsiaTheme="minorHAnsi" w:cstheme="minorBidi"/>
            <w:iCs w:val="0"/>
            <w:color w:val="auto"/>
            <w:highlight w:val="green"/>
          </w:rPr>
        </w:sdtEndPr>
        <w:sdtContent>
          <w:r w:rsidR="00A11ADE" w:rsidRPr="00A11ADE">
            <w:rPr>
              <w:rFonts w:eastAsia="Times New Roman" w:cs="Times New Roman"/>
              <w:iCs/>
              <w:color w:val="000000" w:themeColor="text1"/>
            </w:rPr>
            <w:t xml:space="preserve">номер </w:t>
          </w:r>
          <w:r w:rsidR="00A11ADE">
            <w:rPr>
              <w:highlight w:val="green"/>
            </w:rPr>
            <w:t>протокола</w:t>
          </w:r>
        </w:sdtContent>
      </w:sdt>
      <w:r w:rsidRPr="006665EC">
        <w:rPr>
          <w:rFonts w:eastAsia="Times New Roman" w:cs="Times New Roman"/>
          <w:iCs/>
          <w:color w:val="000000" w:themeColor="text1"/>
        </w:rPr>
        <w:fldChar w:fldCharType="end"/>
      </w:r>
      <w:r>
        <w:rPr>
          <w:rFonts w:eastAsia="Times New Roman" w:cs="Times New Roman"/>
          <w:iCs/>
          <w:color w:val="000000" w:themeColor="text1"/>
        </w:rPr>
        <w:t>:</w:t>
      </w:r>
      <w:r w:rsidRPr="006665EC">
        <w:rPr>
          <w:rFonts w:eastAsia="Times New Roman" w:cs="Times New Roman"/>
          <w:iCs/>
          <w:color w:val="000000" w:themeColor="text1"/>
        </w:rPr>
        <w:t xml:space="preserve"> «</w:t>
      </w:r>
      <w:r>
        <w:rPr>
          <w:rFonts w:eastAsia="Times New Roman" w:cs="Times New Roman"/>
          <w:iCs/>
          <w:color w:val="000000" w:themeColor="text1"/>
        </w:rPr>
        <w:fldChar w:fldCharType="begin"/>
      </w:r>
      <w:r>
        <w:rPr>
          <w:rFonts w:eastAsia="Times New Roman" w:cs="Times New Roman"/>
          <w:iCs/>
          <w:color w:val="000000" w:themeColor="text1"/>
        </w:rPr>
        <w:instrText xml:space="preserve"> REF Название_протокола \h </w:instrText>
      </w:r>
      <w:r>
        <w:rPr>
          <w:rFonts w:eastAsia="Times New Roman" w:cs="Times New Roman"/>
          <w:iCs/>
          <w:color w:val="000000" w:themeColor="text1"/>
        </w:rPr>
      </w:r>
      <w:r>
        <w:rPr>
          <w:rFonts w:eastAsia="Times New Roman" w:cs="Times New Roman"/>
          <w:iCs/>
          <w:color w:val="000000" w:themeColor="text1"/>
        </w:rPr>
        <w:fldChar w:fldCharType="separate"/>
      </w:r>
      <w:sdt>
        <w:sdtPr>
          <w:rPr>
            <w:shd w:val="clear" w:color="auto" w:fill="FFFFFF" w:themeFill="background1"/>
          </w:rPr>
          <w:alias w:val="Название исследования"/>
          <w:tag w:val="Название исследования"/>
          <w:id w:val="-210037100"/>
          <w:placeholder>
            <w:docPart w:val="B28FEF8BDF414E1187211FC29BB6BB00"/>
          </w:placeholder>
        </w:sdtPr>
        <w:sdtContent>
          <w:r w:rsidR="00A11ADE" w:rsidRPr="008F0344">
            <w:rPr>
              <w:highlight w:val="green"/>
              <w:shd w:val="clear" w:color="auto" w:fill="FFFFFF" w:themeFill="background1"/>
            </w:rPr>
            <w:t>Название протокола клинического исследования</w:t>
          </w:r>
        </w:sdtContent>
      </w:sdt>
      <w:r>
        <w:rPr>
          <w:rFonts w:eastAsia="Times New Roman" w:cs="Times New Roman"/>
          <w:iCs/>
          <w:color w:val="000000" w:themeColor="text1"/>
        </w:rPr>
        <w:fldChar w:fldCharType="end"/>
      </w:r>
      <w:r w:rsidRPr="006665EC">
        <w:rPr>
          <w:rFonts w:eastAsia="Times New Roman" w:cs="Times New Roman"/>
          <w:iCs/>
          <w:color w:val="000000" w:themeColor="text1"/>
        </w:rPr>
        <w:t>»</w:t>
      </w:r>
      <w:r>
        <w:rPr>
          <w:rFonts w:eastAsia="Times New Roman" w:cs="Times New Roman"/>
          <w:iCs/>
          <w:color w:val="000000" w:themeColor="text1"/>
        </w:rPr>
        <w:t>.</w:t>
      </w:r>
    </w:p>
    <w:p w14:paraId="0074E6F1" w14:textId="77777777" w:rsidR="00582643" w:rsidRDefault="00582643" w:rsidP="00582643"/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14D37" w14:paraId="5056C0E0" w14:textId="77777777" w:rsidTr="00127DE1">
        <w:tc>
          <w:tcPr>
            <w:tcW w:w="9571" w:type="dxa"/>
            <w:gridSpan w:val="4"/>
          </w:tcPr>
          <w:p w14:paraId="60A90CA3" w14:textId="279AD9E0" w:rsidR="00814D37" w:rsidRDefault="00127DE1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  <w:r>
              <w:rPr>
                <w:rFonts w:eastAsia="MS Mincho" w:cs="Times New Roman"/>
                <w:color w:val="000000" w:themeColor="text1"/>
                <w:lang w:eastAsia="ja-JP"/>
              </w:rPr>
              <w:fldChar w:fldCharType="begin"/>
            </w:r>
            <w:r>
              <w:rPr>
                <w:rFonts w:eastAsia="MS Mincho" w:cs="Times New Roman"/>
                <w:color w:val="000000" w:themeColor="text1"/>
                <w:lang w:eastAsia="ja-JP"/>
              </w:rPr>
              <w:instrText xml:space="preserve"> REF Спонсор \h </w:instrText>
            </w:r>
            <w:r>
              <w:rPr>
                <w:rFonts w:eastAsia="MS Mincho" w:cs="Times New Roman"/>
                <w:color w:val="000000" w:themeColor="text1"/>
                <w:lang w:eastAsia="ja-JP"/>
              </w:rPr>
            </w:r>
            <w:r>
              <w:rPr>
                <w:rFonts w:eastAsia="MS Mincho" w:cs="Times New Roman"/>
                <w:color w:val="000000" w:themeColor="text1"/>
                <w:lang w:eastAsia="ja-JP"/>
              </w:rPr>
              <w:fldChar w:fldCharType="separate"/>
            </w:r>
            <w:sdt>
              <w:sdtPr>
                <w:alias w:val="Спонсор"/>
                <w:tag w:val="Спонсор"/>
                <w:id w:val="966472940"/>
                <w:placeholder>
                  <w:docPart w:val="D2597B0932AA4D02970299B021A463F1"/>
                </w:placeholder>
              </w:sdtPr>
              <w:sdtContent>
                <w:r w:rsidR="00A11ADE">
                  <w:t>ООО «</w:t>
                </w:r>
                <w:r w:rsidR="00A11ADE" w:rsidRPr="00DD1E37">
                  <w:rPr>
                    <w:highlight w:val="green"/>
                  </w:rPr>
                  <w:t>Спонсор</w:t>
                </w:r>
                <w:r w:rsidR="00A11ADE">
                  <w:t>»</w:t>
                </w:r>
              </w:sdtContent>
            </w:sdt>
            <w:r>
              <w:rPr>
                <w:rFonts w:eastAsia="MS Mincho" w:cs="Times New Roman"/>
                <w:color w:val="000000" w:themeColor="text1"/>
                <w:lang w:eastAsia="ja-JP"/>
              </w:rPr>
              <w:fldChar w:fldCharType="end"/>
            </w:r>
          </w:p>
        </w:tc>
      </w:tr>
      <w:tr w:rsidR="00814D37" w14:paraId="4DCF35BA" w14:textId="77777777" w:rsidTr="00127DE1">
        <w:tc>
          <w:tcPr>
            <w:tcW w:w="2392" w:type="dxa"/>
          </w:tcPr>
          <w:p w14:paraId="2B322E4A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3F26895A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44700B93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978E3FE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</w:tr>
      <w:tr w:rsidR="00814D37" w14:paraId="030E27BB" w14:textId="77777777" w:rsidTr="00127DE1">
        <w:tc>
          <w:tcPr>
            <w:tcW w:w="4785" w:type="dxa"/>
            <w:gridSpan w:val="2"/>
          </w:tcPr>
          <w:p w14:paraId="214D1217" w14:textId="2C7BEA80" w:rsidR="00814D37" w:rsidRPr="00244E0E" w:rsidRDefault="00244E0E" w:rsidP="00244E0E">
            <w:pPr>
              <w:pStyle w:val="a6"/>
              <w:rPr>
                <w:lang w:val="ru-RU" w:eastAsia="ja-JP"/>
              </w:rPr>
            </w:pPr>
            <w:r>
              <w:rPr>
                <w:sz w:val="22"/>
                <w:lang w:eastAsia="ja-JP"/>
              </w:rPr>
              <w:t>[</w:t>
            </w:r>
            <w:r w:rsidRPr="00BE7B4F">
              <w:rPr>
                <w:sz w:val="22"/>
                <w:highlight w:val="yellow"/>
                <w:lang w:val="ru-RU" w:eastAsia="ja-JP"/>
              </w:rPr>
              <w:t>Должность</w:t>
            </w:r>
            <w:r>
              <w:rPr>
                <w:sz w:val="22"/>
                <w:lang w:eastAsia="ja-JP"/>
              </w:rPr>
              <w:t>]</w:t>
            </w:r>
          </w:p>
        </w:tc>
        <w:tc>
          <w:tcPr>
            <w:tcW w:w="2393" w:type="dxa"/>
          </w:tcPr>
          <w:p w14:paraId="24BBB6F4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506663C4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</w:tr>
      <w:tr w:rsidR="00814D37" w:rsidRPr="00604C01" w14:paraId="06D30B05" w14:textId="77777777" w:rsidTr="00127DE1">
        <w:trPr>
          <w:trHeight w:val="459"/>
        </w:trPr>
        <w:tc>
          <w:tcPr>
            <w:tcW w:w="4785" w:type="dxa"/>
            <w:gridSpan w:val="2"/>
            <w:vAlign w:val="bottom"/>
          </w:tcPr>
          <w:p w14:paraId="5116D606" w14:textId="3DBE5971" w:rsidR="00814D37" w:rsidRPr="00244E0E" w:rsidRDefault="00244E0E" w:rsidP="00127DE1">
            <w:pPr>
              <w:pStyle w:val="a6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2"/>
                <w:shd w:val="clear" w:color="auto" w:fill="FFFFFF"/>
              </w:rPr>
              <w:t>[</w:t>
            </w:r>
            <w:r w:rsidRPr="00BE7B4F">
              <w:rPr>
                <w:color w:val="000000" w:themeColor="text1"/>
                <w:sz w:val="22"/>
                <w:highlight w:val="yellow"/>
                <w:shd w:val="clear" w:color="auto" w:fill="FFFFFF"/>
                <w:lang w:val="ru-RU"/>
              </w:rPr>
              <w:t>Ф.И.О.</w:t>
            </w:r>
            <w:r w:rsidRPr="00BE7B4F">
              <w:rPr>
                <w:color w:val="000000" w:themeColor="text1"/>
                <w:sz w:val="22"/>
                <w:highlight w:val="yellow"/>
                <w:shd w:val="clear" w:color="auto" w:fill="FFFFFF"/>
              </w:rPr>
              <w:t>]</w:t>
            </w:r>
          </w:p>
        </w:tc>
        <w:tc>
          <w:tcPr>
            <w:tcW w:w="2393" w:type="dxa"/>
            <w:vAlign w:val="bottom"/>
          </w:tcPr>
          <w:p w14:paraId="741D7AA5" w14:textId="77777777" w:rsidR="00814D37" w:rsidRPr="00604C01" w:rsidRDefault="00814D37" w:rsidP="00604C0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</w:rPr>
            </w:pPr>
            <w:r w:rsidRPr="00604C01">
              <w:rPr>
                <w:rFonts w:eastAsia="Times New Roman" w:cs="Times New Roman"/>
                <w:iCs/>
                <w:color w:val="000000" w:themeColor="text1"/>
              </w:rPr>
              <w:t>____________</w:t>
            </w:r>
          </w:p>
        </w:tc>
        <w:tc>
          <w:tcPr>
            <w:tcW w:w="2393" w:type="dxa"/>
            <w:vAlign w:val="bottom"/>
          </w:tcPr>
          <w:p w14:paraId="29F71450" w14:textId="77777777" w:rsidR="00814D37" w:rsidRPr="00604C01" w:rsidRDefault="00814D37" w:rsidP="00604C0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lang w:val="en-US"/>
              </w:rPr>
            </w:pPr>
            <w:r w:rsidRPr="00604C01">
              <w:rPr>
                <w:rFonts w:eastAsia="Times New Roman" w:cs="Times New Roman"/>
                <w:iCs/>
                <w:color w:val="000000" w:themeColor="text1"/>
              </w:rPr>
              <w:t>____</w:t>
            </w:r>
            <w:r w:rsidRPr="00604C01">
              <w:rPr>
                <w:rFonts w:eastAsia="Times New Roman" w:cs="Times New Roman"/>
                <w:iCs/>
                <w:color w:val="000000" w:themeColor="text1"/>
                <w:lang w:val="en-US"/>
              </w:rPr>
              <w:t>/____/_____</w:t>
            </w:r>
          </w:p>
        </w:tc>
      </w:tr>
      <w:tr w:rsidR="00814D37" w:rsidRPr="00604C01" w14:paraId="31E018B2" w14:textId="77777777" w:rsidTr="00127DE1">
        <w:tc>
          <w:tcPr>
            <w:tcW w:w="2392" w:type="dxa"/>
          </w:tcPr>
          <w:p w14:paraId="695A7D01" w14:textId="77777777" w:rsidR="00814D37" w:rsidRPr="00604C01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4F7A866C" w14:textId="77777777" w:rsidR="00814D37" w:rsidRPr="00604C01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2A83CF21" w14:textId="77777777" w:rsidR="00814D37" w:rsidRPr="00604C01" w:rsidRDefault="00814D37" w:rsidP="00604C0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</w:rPr>
            </w:pP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подпись</w:t>
            </w:r>
          </w:p>
        </w:tc>
        <w:tc>
          <w:tcPr>
            <w:tcW w:w="2393" w:type="dxa"/>
          </w:tcPr>
          <w:p w14:paraId="1DADDC10" w14:textId="77777777" w:rsidR="00814D37" w:rsidRPr="00604C01" w:rsidRDefault="00814D37" w:rsidP="00604C0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</w:pP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Дата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 xml:space="preserve"> (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день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proofErr w:type="spellStart"/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месц</w:t>
            </w:r>
            <w:proofErr w:type="spellEnd"/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год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)</w:t>
            </w:r>
          </w:p>
        </w:tc>
      </w:tr>
    </w:tbl>
    <w:p w14:paraId="1FCC55F6" w14:textId="77777777" w:rsidR="00582643" w:rsidRDefault="00582643" w:rsidP="00582643"/>
    <w:p w14:paraId="7D0A90DC" w14:textId="77777777" w:rsidR="00582643" w:rsidRDefault="00582643" w:rsidP="00582643">
      <w:pPr>
        <w:pStyle w:val="afb"/>
        <w:rPr>
          <w:b w:val="0"/>
          <w:lang w:val="en-US"/>
        </w:rPr>
      </w:pPr>
      <w:r>
        <w:rPr>
          <w:b w:val="0"/>
        </w:rPr>
        <w:br w:type="page"/>
      </w:r>
    </w:p>
    <w:p w14:paraId="38BE923E" w14:textId="66843300" w:rsidR="00D570FA" w:rsidRPr="00D570FA" w:rsidRDefault="00D570FA" w:rsidP="00D570FA">
      <w:pPr>
        <w:pStyle w:val="afb"/>
      </w:pPr>
      <w:r w:rsidRPr="00D570FA">
        <w:lastRenderedPageBreak/>
        <w:t>Контакты</w:t>
      </w:r>
    </w:p>
    <w:tbl>
      <w:tblPr>
        <w:tblW w:w="952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80"/>
        <w:gridCol w:w="2564"/>
        <w:gridCol w:w="4043"/>
        <w:gridCol w:w="11"/>
        <w:gridCol w:w="23"/>
      </w:tblGrid>
      <w:tr w:rsidR="00D570FA" w:rsidRPr="00161C65" w14:paraId="3C797B84" w14:textId="77777777" w:rsidTr="00814D37">
        <w:trPr>
          <w:gridAfter w:val="2"/>
          <w:wAfter w:w="34" w:type="dxa"/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545E91" w14:textId="5443CA0A" w:rsidR="00D570FA" w:rsidRPr="00161C65" w:rsidRDefault="00D214E0" w:rsidP="00D214E0">
            <w:pPr>
              <w:pStyle w:val="afff7"/>
            </w:pPr>
            <w:r>
              <w:t>П</w:t>
            </w:r>
            <w:r w:rsidR="00D570FA">
              <w:t xml:space="preserve">роизводитель </w:t>
            </w:r>
            <w:r w:rsidR="00D570FA" w:rsidRPr="00161C65">
              <w:t>лекарственного препарата</w:t>
            </w:r>
          </w:p>
        </w:tc>
        <w:tc>
          <w:tcPr>
            <w:tcW w:w="6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BCD663" w14:textId="00E25AD9" w:rsidR="00D570FA" w:rsidRPr="00355ADE" w:rsidRDefault="00D570FA" w:rsidP="00D214E0">
            <w:pPr>
              <w:pStyle w:val="afff7"/>
            </w:pPr>
          </w:p>
        </w:tc>
      </w:tr>
      <w:tr w:rsidR="00D570FA" w:rsidRPr="00EF1E7D" w14:paraId="085ECA68" w14:textId="77777777" w:rsidTr="00814D37">
        <w:trPr>
          <w:gridAfter w:val="1"/>
          <w:wAfter w:w="23" w:type="dxa"/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8451D8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448B9C" w14:textId="2727CA2E" w:rsidR="00D570FA" w:rsidRPr="00161C65" w:rsidRDefault="00D214E0" w:rsidP="00D214E0">
            <w:pPr>
              <w:pStyle w:val="afff7"/>
            </w:pPr>
            <w:r>
              <w:t>А</w:t>
            </w:r>
            <w:r w:rsidR="00D570FA" w:rsidRPr="00161C65">
              <w:t>дрес:</w:t>
            </w:r>
          </w:p>
        </w:tc>
        <w:tc>
          <w:tcPr>
            <w:tcW w:w="40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6ACA5BA" w14:textId="06C3ECDC" w:rsidR="00D570FA" w:rsidRPr="00161C65" w:rsidRDefault="00D570FA" w:rsidP="00D214E0">
            <w:pPr>
              <w:pStyle w:val="afff7"/>
            </w:pPr>
          </w:p>
        </w:tc>
      </w:tr>
      <w:tr w:rsidR="00D570FA" w:rsidRPr="00EF1E7D" w14:paraId="7414E80E" w14:textId="77777777" w:rsidTr="00814D37">
        <w:trPr>
          <w:gridAfter w:val="1"/>
          <w:wAfter w:w="23" w:type="dxa"/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87B898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C17DA0" w14:textId="33ADD539" w:rsidR="00D570FA" w:rsidRPr="00161C65" w:rsidRDefault="00D214E0" w:rsidP="00D214E0">
            <w:pPr>
              <w:pStyle w:val="afff7"/>
            </w:pPr>
            <w:r>
              <w:t>Тел</w:t>
            </w:r>
            <w:r w:rsidR="00D570FA" w:rsidRPr="00161C65">
              <w:t>:</w:t>
            </w:r>
          </w:p>
        </w:tc>
        <w:tc>
          <w:tcPr>
            <w:tcW w:w="40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FD5E3B" w14:textId="256265FA" w:rsidR="00D570FA" w:rsidRPr="00161C65" w:rsidRDefault="00D570FA" w:rsidP="00D214E0">
            <w:pPr>
              <w:pStyle w:val="afff7"/>
            </w:pPr>
          </w:p>
        </w:tc>
      </w:tr>
      <w:tr w:rsidR="00D570FA" w:rsidRPr="00EF1E7D" w14:paraId="0CFE7F49" w14:textId="77777777" w:rsidTr="00814D37">
        <w:trPr>
          <w:gridAfter w:val="1"/>
          <w:wAfter w:w="23" w:type="dxa"/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174D21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F6E87E" w14:textId="0CFB231C" w:rsidR="00D570FA" w:rsidRPr="00161C65" w:rsidRDefault="00D214E0" w:rsidP="00D214E0">
            <w:pPr>
              <w:pStyle w:val="afff7"/>
            </w:pPr>
            <w:r>
              <w:t>E</w:t>
            </w:r>
            <w:r w:rsidRPr="004E3222">
              <w:t>-</w:t>
            </w:r>
            <w:proofErr w:type="spellStart"/>
            <w:r w:rsidRPr="00161C65">
              <w:t>mail</w:t>
            </w:r>
            <w:proofErr w:type="spellEnd"/>
            <w:r w:rsidRPr="004E3222">
              <w:t>:</w:t>
            </w:r>
          </w:p>
        </w:tc>
        <w:tc>
          <w:tcPr>
            <w:tcW w:w="40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420D20" w14:textId="4AEEF3AF" w:rsidR="00D570FA" w:rsidRPr="00080171" w:rsidRDefault="00D570FA" w:rsidP="00D214E0">
            <w:pPr>
              <w:pStyle w:val="afff7"/>
            </w:pPr>
          </w:p>
        </w:tc>
      </w:tr>
      <w:tr w:rsidR="00D570FA" w:rsidRPr="00161C65" w14:paraId="53DEAEA0" w14:textId="77777777" w:rsidTr="00814D37">
        <w:trPr>
          <w:gridAfter w:val="1"/>
          <w:wAfter w:w="23" w:type="dxa"/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65D456" w14:textId="5AA92F12" w:rsidR="00D570FA" w:rsidRPr="00FC537A" w:rsidRDefault="00D570FA" w:rsidP="00D214E0">
            <w:pPr>
              <w:pStyle w:val="afff7"/>
            </w:pPr>
            <w:r w:rsidRPr="00161C65">
              <w:t>Спонсор исследования</w:t>
            </w:r>
            <w:r>
              <w:t xml:space="preserve"> </w:t>
            </w:r>
          </w:p>
        </w:tc>
        <w:tc>
          <w:tcPr>
            <w:tcW w:w="66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F8F9F4A" w14:textId="4C076A2F" w:rsidR="00D570FA" w:rsidRPr="00161C65" w:rsidRDefault="00D570FA" w:rsidP="00D214E0">
            <w:pPr>
              <w:pStyle w:val="afff7"/>
            </w:pPr>
          </w:p>
        </w:tc>
      </w:tr>
      <w:tr w:rsidR="00D214E0" w:rsidRPr="00EF1E7D" w14:paraId="1C5B42A5" w14:textId="77777777" w:rsidTr="00D214E0">
        <w:trPr>
          <w:trHeight w:val="97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DE1AAD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03B21D91" w14:textId="3F02C302" w:rsidR="00D214E0" w:rsidRPr="00D214E0" w:rsidRDefault="00D214E0" w:rsidP="00D214E0">
            <w:pPr>
              <w:pStyle w:val="afff7"/>
            </w:pPr>
            <w:r>
              <w:t>А</w:t>
            </w:r>
            <w:r w:rsidRPr="00161C65">
              <w:t>дрес: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324F86C" w14:textId="53817AEB" w:rsidR="00D214E0" w:rsidRPr="00D214E0" w:rsidRDefault="00D214E0" w:rsidP="00D214E0">
            <w:pPr>
              <w:pStyle w:val="afff7"/>
            </w:pPr>
          </w:p>
        </w:tc>
      </w:tr>
      <w:tr w:rsidR="00D570FA" w:rsidRPr="00EF1E7D" w14:paraId="309E1BAE" w14:textId="77777777" w:rsidTr="00814D37">
        <w:trPr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49DE04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D6F03B" w14:textId="77777777" w:rsidR="00D570FA" w:rsidRPr="004E3222" w:rsidRDefault="00D570FA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CAEACB" w14:textId="77641EAC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21ED1BEE" w14:textId="77777777" w:rsidTr="00814D37">
        <w:trPr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98A2F3" w14:textId="77777777" w:rsidR="00D570FA" w:rsidRPr="004E3222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B01BB8" w14:textId="607C0EB2" w:rsidR="00D570FA" w:rsidRPr="004E3222" w:rsidRDefault="00D214E0" w:rsidP="00D214E0">
            <w:pPr>
              <w:pStyle w:val="afff7"/>
            </w:pPr>
            <w:r>
              <w:t>E</w:t>
            </w:r>
            <w:r w:rsidR="00D570FA" w:rsidRPr="004E3222">
              <w:t>-</w:t>
            </w:r>
            <w:proofErr w:type="spellStart"/>
            <w:r w:rsidR="00D570FA" w:rsidRPr="00161C65">
              <w:t>mail</w:t>
            </w:r>
            <w:proofErr w:type="spellEnd"/>
            <w:r w:rsidR="00D570FA" w:rsidRPr="004E3222">
              <w:t>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D243AB5" w14:textId="56F9AA23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59C8A46F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553BC6" w14:textId="7DAAB6AC" w:rsidR="00D570FA" w:rsidRPr="004E3222" w:rsidRDefault="007B4636" w:rsidP="00D214E0">
            <w:pPr>
              <w:pStyle w:val="afff7"/>
            </w:pPr>
            <w:r>
              <w:t>Представитель С</w:t>
            </w:r>
            <w:r w:rsidR="00D570FA" w:rsidRPr="00161C65">
              <w:t>понсора</w:t>
            </w: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E2EB42" w14:textId="52B3EB83" w:rsidR="00D570FA" w:rsidRPr="00161C65" w:rsidRDefault="00D570FA" w:rsidP="00D214E0">
            <w:pPr>
              <w:pStyle w:val="afff7"/>
            </w:pPr>
            <w:r w:rsidRPr="00161C65">
              <w:t>Ф.И.О.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1C67EBAA" w14:textId="655134D1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31500367" w14:textId="77777777" w:rsidTr="00814D37">
        <w:trPr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592D34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27CADA" w14:textId="77777777" w:rsidR="00D570FA" w:rsidRPr="00161C65" w:rsidRDefault="00D570FA" w:rsidP="00D214E0">
            <w:pPr>
              <w:pStyle w:val="afff7"/>
            </w:pPr>
            <w:r w:rsidRPr="00161C65">
              <w:t>Должность: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29DF86B" w14:textId="6824C2C7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566D1E4A" w14:textId="77777777" w:rsidTr="00814D37">
        <w:trPr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9F5ADC" w14:textId="77777777" w:rsidR="00D570FA" w:rsidRPr="00FC537A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6D9EF6" w14:textId="77777777" w:rsidR="00D570FA" w:rsidRPr="00161C65" w:rsidRDefault="00D570FA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1781291" w14:textId="148F634D" w:rsidR="00D570FA" w:rsidRPr="00D214E0" w:rsidRDefault="00D570FA" w:rsidP="00D214E0">
            <w:pPr>
              <w:pStyle w:val="afff7"/>
            </w:pPr>
          </w:p>
        </w:tc>
      </w:tr>
      <w:tr w:rsidR="00D214E0" w:rsidRPr="00EF1E7D" w14:paraId="754ECE5B" w14:textId="77777777" w:rsidTr="00D214E0">
        <w:trPr>
          <w:trHeight w:val="133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2FE004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EB1B8D8" w14:textId="40F0AB7D" w:rsidR="00D214E0" w:rsidRPr="00161C65" w:rsidRDefault="00D214E0" w:rsidP="00D214E0">
            <w:pPr>
              <w:pStyle w:val="afff7"/>
            </w:pPr>
            <w:r>
              <w:t>E</w:t>
            </w:r>
            <w:r w:rsidRPr="00161C65">
              <w:t>-</w:t>
            </w:r>
            <w:proofErr w:type="spellStart"/>
            <w:r w:rsidRPr="00161C65">
              <w:t>mail</w:t>
            </w:r>
            <w:proofErr w:type="spellEnd"/>
            <w:r w:rsidRPr="00161C65">
              <w:t>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130D0393" w14:textId="185848E6" w:rsidR="00D214E0" w:rsidRPr="00D214E0" w:rsidRDefault="00D214E0" w:rsidP="00D214E0">
            <w:pPr>
              <w:pStyle w:val="afff7"/>
            </w:pPr>
          </w:p>
        </w:tc>
      </w:tr>
      <w:tr w:rsidR="00D570FA" w:rsidRPr="00EF1E7D" w14:paraId="5F0D9871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CD22EC1" w14:textId="47AACA15" w:rsidR="00D570FA" w:rsidRPr="00D214E0" w:rsidRDefault="00D570FA" w:rsidP="00D214E0">
            <w:pPr>
              <w:pStyle w:val="afff7"/>
            </w:pPr>
            <w:r w:rsidRPr="00D214E0">
              <w:t>Экстренная круглосуточная связь для сообщений о серьезных нежелательных явлениях (СНЯ)</w:t>
            </w: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586D91" w14:textId="77777777" w:rsidR="00D570FA" w:rsidRPr="00161C65" w:rsidRDefault="00D570FA" w:rsidP="00D214E0">
            <w:pPr>
              <w:pStyle w:val="afff7"/>
            </w:pPr>
            <w:r w:rsidRPr="00161C65">
              <w:t>Ф.И.О.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9702A24" w14:textId="6BEFB153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68AD95B2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279E2083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85205EC" w14:textId="77777777" w:rsidR="00D570FA" w:rsidRPr="00161C65" w:rsidRDefault="00D570FA" w:rsidP="00D214E0">
            <w:pPr>
              <w:pStyle w:val="afff7"/>
            </w:pPr>
            <w:r w:rsidRPr="00161C65">
              <w:t>Должность: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DBA21BF" w14:textId="77777777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17F0D13C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654AA80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1DCC5C" w14:textId="77777777" w:rsidR="00D570FA" w:rsidRPr="00161C65" w:rsidRDefault="00D570FA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735D9C9" w14:textId="77777777" w:rsidR="00D570FA" w:rsidRPr="00D214E0" w:rsidRDefault="00D570FA" w:rsidP="00D214E0">
            <w:pPr>
              <w:pStyle w:val="afff7"/>
            </w:pPr>
          </w:p>
        </w:tc>
      </w:tr>
      <w:tr w:rsidR="00D214E0" w:rsidRPr="00EF1E7D" w14:paraId="0285BEEB" w14:textId="77777777" w:rsidTr="00D214E0">
        <w:trPr>
          <w:trHeight w:val="26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0C979CC7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2F6637B0" w14:textId="7A94FDEE" w:rsidR="00D214E0" w:rsidRPr="00161C65" w:rsidRDefault="00D214E0" w:rsidP="00D214E0">
            <w:pPr>
              <w:pStyle w:val="afff7"/>
            </w:pPr>
            <w:r>
              <w:t>E</w:t>
            </w:r>
            <w:r w:rsidRPr="00161C65">
              <w:t>-</w:t>
            </w:r>
            <w:proofErr w:type="spellStart"/>
            <w:r w:rsidRPr="00161C65">
              <w:t>mail</w:t>
            </w:r>
            <w:proofErr w:type="spellEnd"/>
            <w:r w:rsidRPr="00161C65">
              <w:t>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7F733A05" w14:textId="7864CD7C" w:rsidR="00D214E0" w:rsidRPr="00D214E0" w:rsidRDefault="00D214E0" w:rsidP="00D214E0">
            <w:pPr>
              <w:pStyle w:val="afff7"/>
            </w:pPr>
          </w:p>
        </w:tc>
      </w:tr>
      <w:tr w:rsidR="00D214E0" w:rsidRPr="00EF1E7D" w14:paraId="353C9D56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449186F" w14:textId="4CAC31BA" w:rsidR="00D214E0" w:rsidRPr="00D214E0" w:rsidRDefault="00D214E0" w:rsidP="00D214E0">
            <w:pPr>
              <w:pStyle w:val="afff7"/>
            </w:pPr>
            <w:r>
              <w:t>Контактная исследовательская организация</w:t>
            </w:r>
          </w:p>
        </w:tc>
        <w:tc>
          <w:tcPr>
            <w:tcW w:w="664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7D052E" w14:textId="3E0371B4" w:rsidR="00D214E0" w:rsidRPr="00D214E0" w:rsidRDefault="00D214E0" w:rsidP="00D214E0">
            <w:pPr>
              <w:pStyle w:val="afff7"/>
              <w:rPr>
                <w:i/>
              </w:rPr>
            </w:pPr>
            <w:r>
              <w:rPr>
                <w:i/>
              </w:rPr>
              <w:t>Заполняется после одобрения регуляторными органами РФ</w:t>
            </w:r>
          </w:p>
        </w:tc>
      </w:tr>
      <w:tr w:rsidR="00D214E0" w:rsidRPr="00EF1E7D" w14:paraId="1D8AB79B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1E756701" w14:textId="37D2E682" w:rsidR="00D214E0" w:rsidRPr="00D214E0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FD4178" w14:textId="5CE3E6D2" w:rsidR="00D214E0" w:rsidRPr="00161C65" w:rsidRDefault="00D214E0" w:rsidP="00D214E0">
            <w:pPr>
              <w:pStyle w:val="afff7"/>
            </w:pPr>
            <w:r>
              <w:t>А</w:t>
            </w:r>
            <w:r w:rsidRPr="00161C65">
              <w:t>дрес: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6C56399" w14:textId="4E2BF945" w:rsidR="00D214E0" w:rsidRPr="00161C65" w:rsidRDefault="00D214E0" w:rsidP="00D214E0">
            <w:pPr>
              <w:pStyle w:val="afff7"/>
            </w:pPr>
          </w:p>
        </w:tc>
      </w:tr>
      <w:tr w:rsidR="00D214E0" w:rsidRPr="00EF1E7D" w14:paraId="59906A1B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DB272AC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E6279E" w14:textId="095DF9B6" w:rsidR="00D214E0" w:rsidRPr="00161C65" w:rsidRDefault="00D214E0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258AD169" w14:textId="77777777" w:rsidR="00D214E0" w:rsidRPr="00161C65" w:rsidRDefault="00D214E0" w:rsidP="00D214E0">
            <w:pPr>
              <w:pStyle w:val="afff7"/>
            </w:pPr>
          </w:p>
        </w:tc>
      </w:tr>
      <w:tr w:rsidR="00D214E0" w:rsidRPr="00EF1E7D" w14:paraId="48EB53ED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4437A28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B21D08" w14:textId="69455A03" w:rsidR="00D214E0" w:rsidRPr="00161C65" w:rsidRDefault="00D214E0" w:rsidP="00D214E0">
            <w:pPr>
              <w:pStyle w:val="afff7"/>
            </w:pPr>
            <w:r>
              <w:t>E</w:t>
            </w:r>
            <w:r w:rsidRPr="00161C65">
              <w:t>-</w:t>
            </w:r>
            <w:proofErr w:type="spellStart"/>
            <w:r w:rsidRPr="00161C65">
              <w:t>mail</w:t>
            </w:r>
            <w:proofErr w:type="spellEnd"/>
            <w:r w:rsidRPr="00161C65">
              <w:t>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B10A733" w14:textId="77777777" w:rsidR="00D214E0" w:rsidRPr="00161C65" w:rsidRDefault="00D214E0" w:rsidP="00D214E0">
            <w:pPr>
              <w:pStyle w:val="afff7"/>
            </w:pPr>
          </w:p>
        </w:tc>
      </w:tr>
      <w:tr w:rsidR="00D214E0" w:rsidRPr="00EF1E7D" w14:paraId="52C43A5F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03B3E16" w14:textId="060DF4FF" w:rsidR="00D214E0" w:rsidRDefault="00D214E0" w:rsidP="00D214E0">
            <w:pPr>
              <w:pStyle w:val="afff7"/>
            </w:pPr>
            <w:r>
              <w:t>Аналитическая лаборатория</w:t>
            </w:r>
            <w:r w:rsidRPr="009025AF">
              <w:t xml:space="preserve"> </w:t>
            </w:r>
          </w:p>
        </w:tc>
        <w:tc>
          <w:tcPr>
            <w:tcW w:w="664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5DFB8DF" w14:textId="6928C9D3" w:rsidR="00D214E0" w:rsidRPr="00D214E0" w:rsidRDefault="00D214E0" w:rsidP="00D214E0">
            <w:pPr>
              <w:pStyle w:val="afff7"/>
              <w:rPr>
                <w:i/>
              </w:rPr>
            </w:pPr>
            <w:r>
              <w:rPr>
                <w:i/>
              </w:rPr>
              <w:t>Заполняется после одобрения регуляторными органами РФ</w:t>
            </w:r>
          </w:p>
        </w:tc>
      </w:tr>
      <w:tr w:rsidR="00D214E0" w:rsidRPr="00EF1E7D" w14:paraId="30365A1F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B5E5E5A" w14:textId="3B9CB664" w:rsidR="00D214E0" w:rsidRPr="00D214E0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E567543" w14:textId="0511C7CF" w:rsidR="00D214E0" w:rsidRPr="00D214E0" w:rsidRDefault="00D214E0" w:rsidP="00D214E0">
            <w:pPr>
              <w:pStyle w:val="afff7"/>
            </w:pPr>
            <w:r>
              <w:t>Адрес: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DD91FC" w14:textId="01CE1226" w:rsidR="00D214E0" w:rsidRPr="009025AF" w:rsidRDefault="00D214E0" w:rsidP="00D214E0">
            <w:pPr>
              <w:pStyle w:val="afff7"/>
            </w:pPr>
          </w:p>
        </w:tc>
      </w:tr>
      <w:tr w:rsidR="00D214E0" w:rsidRPr="00EF1E7D" w14:paraId="0A658A04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302C2E7B" w14:textId="77777777" w:rsidR="00D214E0" w:rsidRPr="009025AF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9FFE8A5" w14:textId="377408A7" w:rsidR="00D214E0" w:rsidRPr="009025AF" w:rsidRDefault="00D214E0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8CD21D" w14:textId="77777777" w:rsidR="00D214E0" w:rsidRPr="009025AF" w:rsidRDefault="00D214E0" w:rsidP="00D214E0">
            <w:pPr>
              <w:pStyle w:val="afff7"/>
            </w:pPr>
          </w:p>
        </w:tc>
      </w:tr>
      <w:tr w:rsidR="00D214E0" w:rsidRPr="00EF1E7D" w14:paraId="6495762C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6C6902" w14:textId="77777777" w:rsidR="00D214E0" w:rsidRPr="009025AF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E055C59" w14:textId="20953F52" w:rsidR="00D214E0" w:rsidRPr="009025AF" w:rsidRDefault="00D214E0" w:rsidP="00D214E0">
            <w:pPr>
              <w:pStyle w:val="afff7"/>
            </w:pPr>
            <w:r>
              <w:t>E</w:t>
            </w:r>
            <w:r w:rsidRPr="00161C65">
              <w:t>-</w:t>
            </w:r>
            <w:proofErr w:type="spellStart"/>
            <w:r w:rsidRPr="00161C65">
              <w:t>mail</w:t>
            </w:r>
            <w:proofErr w:type="spellEnd"/>
            <w:r w:rsidRPr="00161C65">
              <w:t>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B4AE74" w14:textId="77777777" w:rsidR="00D214E0" w:rsidRPr="009025AF" w:rsidRDefault="00D214E0" w:rsidP="00D214E0">
            <w:pPr>
              <w:pStyle w:val="afff7"/>
            </w:pPr>
          </w:p>
        </w:tc>
      </w:tr>
      <w:tr w:rsidR="00D214E0" w:rsidRPr="00EF1E7D" w14:paraId="1AC96A4B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3D3C10FF" w14:textId="66356D2D" w:rsidR="00D214E0" w:rsidRPr="00D214E0" w:rsidRDefault="00D214E0" w:rsidP="00D214E0">
            <w:pPr>
              <w:pStyle w:val="afff7"/>
            </w:pPr>
            <w:r w:rsidRPr="00D214E0">
              <w:t>Статистическая обработка данных</w:t>
            </w:r>
          </w:p>
        </w:tc>
        <w:tc>
          <w:tcPr>
            <w:tcW w:w="664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7774D1" w14:textId="5CD383DC" w:rsidR="00D214E0" w:rsidRPr="00D214E0" w:rsidRDefault="00D214E0" w:rsidP="00D214E0">
            <w:pPr>
              <w:pStyle w:val="afff7"/>
              <w:rPr>
                <w:i/>
              </w:rPr>
            </w:pPr>
            <w:r>
              <w:rPr>
                <w:i/>
              </w:rPr>
              <w:t>Заполняется после одобрения регуляторными органами РФ</w:t>
            </w:r>
          </w:p>
        </w:tc>
      </w:tr>
      <w:tr w:rsidR="00D214E0" w:rsidRPr="00EF1E7D" w14:paraId="65FC6A8A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3BFF762B" w14:textId="5C34873F" w:rsidR="00D214E0" w:rsidRPr="00D214E0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2652EEE" w14:textId="30799369" w:rsidR="00D214E0" w:rsidRPr="00161C65" w:rsidRDefault="00D214E0" w:rsidP="00D214E0">
            <w:pPr>
              <w:pStyle w:val="afff7"/>
            </w:pPr>
            <w:r>
              <w:t>Адрес: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EC63C1A" w14:textId="0806A336" w:rsidR="00D214E0" w:rsidRPr="00161C65" w:rsidRDefault="00D214E0" w:rsidP="00D214E0">
            <w:pPr>
              <w:pStyle w:val="afff7"/>
              <w:rPr>
                <w:i/>
              </w:rPr>
            </w:pPr>
          </w:p>
        </w:tc>
      </w:tr>
      <w:tr w:rsidR="00D214E0" w:rsidRPr="00EF1E7D" w14:paraId="73724A81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8AF7AF4" w14:textId="2F6F58C5" w:rsidR="00D214E0" w:rsidRPr="00D214E0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F0CB597" w14:textId="2C8970F1" w:rsidR="00D214E0" w:rsidRPr="00161C65" w:rsidRDefault="00D214E0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F1840" w14:textId="43B8EA31" w:rsidR="00D214E0" w:rsidRPr="00161C65" w:rsidRDefault="00D214E0" w:rsidP="00D214E0">
            <w:pPr>
              <w:pStyle w:val="afff7"/>
            </w:pPr>
          </w:p>
        </w:tc>
      </w:tr>
      <w:tr w:rsidR="00D214E0" w:rsidRPr="00EF1E7D" w14:paraId="233A2338" w14:textId="77777777" w:rsidTr="00814D37">
        <w:trPr>
          <w:trHeight w:val="250"/>
        </w:trPr>
        <w:tc>
          <w:tcPr>
            <w:tcW w:w="288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A12F6D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A5261C" w14:textId="2FBE9914" w:rsidR="00D214E0" w:rsidRPr="00161C65" w:rsidRDefault="00D214E0" w:rsidP="00D214E0">
            <w:pPr>
              <w:pStyle w:val="afff7"/>
            </w:pPr>
            <w:r>
              <w:t>E</w:t>
            </w:r>
            <w:r w:rsidRPr="00161C65">
              <w:t>-</w:t>
            </w:r>
            <w:proofErr w:type="spellStart"/>
            <w:r w:rsidRPr="00161C65">
              <w:t>mail</w:t>
            </w:r>
            <w:proofErr w:type="spellEnd"/>
            <w:r w:rsidRPr="00161C65">
              <w:t>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6B4053F" w14:textId="77777777" w:rsidR="00D214E0" w:rsidRPr="00161C65" w:rsidRDefault="00D214E0" w:rsidP="00D214E0">
            <w:pPr>
              <w:pStyle w:val="afff7"/>
            </w:pPr>
          </w:p>
        </w:tc>
      </w:tr>
    </w:tbl>
    <w:p w14:paraId="01FD1E68" w14:textId="48166A82" w:rsidR="00D570FA" w:rsidRDefault="00D570FA" w:rsidP="00D570FA"/>
    <w:p w14:paraId="1F00E874" w14:textId="77777777" w:rsidR="00D570FA" w:rsidRDefault="00D570FA">
      <w:pPr>
        <w:spacing w:before="0" w:after="200" w:line="276" w:lineRule="auto"/>
        <w:ind w:firstLine="0"/>
        <w:jc w:val="left"/>
      </w:pPr>
      <w:r>
        <w:br w:type="page"/>
      </w:r>
    </w:p>
    <w:p w14:paraId="1964531B" w14:textId="77777777" w:rsidR="00582643" w:rsidRDefault="00582643" w:rsidP="00582643">
      <w:pPr>
        <w:pStyle w:val="afb"/>
      </w:pPr>
      <w:r>
        <w:lastRenderedPageBreak/>
        <w:t>Список сокращений</w:t>
      </w:r>
    </w:p>
    <w:p w14:paraId="38D4E264" w14:textId="77777777" w:rsidR="00582643" w:rsidRDefault="00582643" w:rsidP="00582643">
      <w:pPr>
        <w:rPr>
          <w:color w:val="000000"/>
          <w:sz w:val="26"/>
          <w:szCs w:val="26"/>
        </w:rPr>
      </w:pPr>
      <w:r>
        <w:rPr>
          <w:rStyle w:val="ae"/>
        </w:rPr>
        <w:t>AUC</w:t>
      </w:r>
      <w:r>
        <w:t xml:space="preserve"> – площадь под фармакокинетической кривой</w:t>
      </w:r>
    </w:p>
    <w:p w14:paraId="59FDD6EA" w14:textId="77777777" w:rsidR="00582643" w:rsidRDefault="00582643" w:rsidP="00582643">
      <w:pPr>
        <w:rPr>
          <w:color w:val="000000"/>
          <w:sz w:val="26"/>
          <w:szCs w:val="26"/>
        </w:rPr>
      </w:pPr>
      <w:r>
        <w:rPr>
          <w:rStyle w:val="ae"/>
        </w:rPr>
        <w:t>C</w:t>
      </w:r>
      <w:r>
        <w:rPr>
          <w:rStyle w:val="ae"/>
          <w:vertAlign w:val="subscript"/>
        </w:rPr>
        <w:t>max</w:t>
      </w:r>
      <w:r>
        <w:rPr>
          <w:b/>
          <w:color w:val="000000"/>
          <w:sz w:val="26"/>
          <w:szCs w:val="26"/>
        </w:rPr>
        <w:t xml:space="preserve"> </w:t>
      </w:r>
      <w:r>
        <w:t>– максимальная концентрация в плазме крови</w:t>
      </w:r>
    </w:p>
    <w:p w14:paraId="7A2ABEDF" w14:textId="77777777" w:rsidR="00582643" w:rsidRDefault="00582643" w:rsidP="00582643">
      <w:pPr>
        <w:rPr>
          <w:lang w:val="en-US"/>
        </w:rPr>
      </w:pPr>
      <w:r>
        <w:rPr>
          <w:rStyle w:val="ae"/>
        </w:rPr>
        <w:t>С</w:t>
      </w:r>
      <w:r>
        <w:rPr>
          <w:rStyle w:val="ae"/>
          <w:lang w:val="en-US"/>
        </w:rPr>
        <w:t>V</w:t>
      </w:r>
      <w:r>
        <w:rPr>
          <w:lang w:val="en-US"/>
        </w:rPr>
        <w:t xml:space="preserve"> – Coefficient of Variation </w:t>
      </w:r>
      <w:proofErr w:type="gramStart"/>
      <w:r>
        <w:rPr>
          <w:lang w:val="en-US"/>
        </w:rPr>
        <w:t xml:space="preserve">( </w:t>
      </w:r>
      <w:proofErr w:type="gramEnd"/>
      <w:r>
        <w:t>коэффициент</w:t>
      </w:r>
      <w:r>
        <w:rPr>
          <w:lang w:val="en-US"/>
        </w:rPr>
        <w:t xml:space="preserve"> </w:t>
      </w:r>
      <w:r>
        <w:t>вариации</w:t>
      </w:r>
      <w:r>
        <w:rPr>
          <w:lang w:val="en-US"/>
        </w:rPr>
        <w:t>)</w:t>
      </w:r>
    </w:p>
    <w:p w14:paraId="54E9787B" w14:textId="77777777" w:rsidR="00582643" w:rsidRDefault="00582643" w:rsidP="00582643">
      <w:r>
        <w:rPr>
          <w:rStyle w:val="ae"/>
        </w:rPr>
        <w:t>GCP</w:t>
      </w:r>
      <w:r>
        <w:rPr>
          <w:b/>
        </w:rPr>
        <w:t xml:space="preserve"> </w:t>
      </w:r>
      <w:r>
        <w:t xml:space="preserve">– </w:t>
      </w:r>
      <w:r>
        <w:rPr>
          <w:lang w:val="en-US"/>
        </w:rPr>
        <w:t>Good</w:t>
      </w:r>
      <w:r w:rsidRPr="00582643">
        <w:t xml:space="preserve"> </w:t>
      </w:r>
      <w:r>
        <w:rPr>
          <w:lang w:val="en-US"/>
        </w:rPr>
        <w:t>Clinical</w:t>
      </w:r>
      <w:r w:rsidRPr="00582643">
        <w:t xml:space="preserve"> </w:t>
      </w:r>
      <w:r>
        <w:rPr>
          <w:lang w:val="en-US"/>
        </w:rPr>
        <w:t>Practice</w:t>
      </w:r>
      <w:r>
        <w:t xml:space="preserve"> (Надлежащая Клиническая Практика)</w:t>
      </w:r>
    </w:p>
    <w:p w14:paraId="1BBFF01C" w14:textId="77777777" w:rsidR="00582643" w:rsidRPr="009B6657" w:rsidRDefault="00582643" w:rsidP="00582643">
      <w:r>
        <w:rPr>
          <w:rStyle w:val="ae"/>
        </w:rPr>
        <w:t>HLOQ</w:t>
      </w:r>
      <w:r>
        <w:t xml:space="preserve"> – </w:t>
      </w:r>
      <w:r>
        <w:rPr>
          <w:lang w:val="en-US"/>
        </w:rPr>
        <w:t>Highest</w:t>
      </w:r>
      <w:r w:rsidRPr="00582643">
        <w:t xml:space="preserve"> </w:t>
      </w:r>
      <w:r>
        <w:rPr>
          <w:lang w:val="en-US"/>
        </w:rPr>
        <w:t>limit</w:t>
      </w:r>
      <w:r w:rsidRPr="00582643">
        <w:t xml:space="preserve"> </w:t>
      </w:r>
      <w:r>
        <w:rPr>
          <w:lang w:val="en-US"/>
        </w:rPr>
        <w:t>of</w:t>
      </w:r>
      <w:r w:rsidRPr="00582643">
        <w:t xml:space="preserve"> </w:t>
      </w:r>
      <w:r>
        <w:rPr>
          <w:lang w:val="en-US"/>
        </w:rPr>
        <w:t>quantitation</w:t>
      </w:r>
      <w:r>
        <w:t xml:space="preserve"> (верхний предел количественного определения)</w:t>
      </w:r>
    </w:p>
    <w:p w14:paraId="00BE15F5" w14:textId="406ECF9A" w:rsidR="00C36257" w:rsidRPr="009B6657" w:rsidRDefault="00C36257" w:rsidP="00582643">
      <w:pPr>
        <w:rPr>
          <w:lang w:val="en-US"/>
        </w:rPr>
      </w:pPr>
      <w:r w:rsidRPr="009B6657">
        <w:rPr>
          <w:rStyle w:val="ae"/>
          <w:lang w:val="en-US"/>
        </w:rPr>
        <w:t>IS</w:t>
      </w:r>
      <w:r>
        <w:rPr>
          <w:lang w:val="en-US"/>
        </w:rPr>
        <w:t xml:space="preserve"> – Internal Standard (</w:t>
      </w:r>
      <w:r>
        <w:t>внутренний</w:t>
      </w:r>
      <w:r w:rsidRPr="009B6657">
        <w:rPr>
          <w:lang w:val="en-US"/>
        </w:rPr>
        <w:t xml:space="preserve"> </w:t>
      </w:r>
      <w:r>
        <w:t>стандарт</w:t>
      </w:r>
      <w:r>
        <w:rPr>
          <w:lang w:val="en-US"/>
        </w:rPr>
        <w:t>)</w:t>
      </w:r>
    </w:p>
    <w:p w14:paraId="385B366D" w14:textId="274494DB" w:rsidR="007B4636" w:rsidRDefault="007B4636" w:rsidP="007B4636">
      <w:proofErr w:type="spellStart"/>
      <w:r>
        <w:rPr>
          <w:rStyle w:val="ae"/>
          <w:lang w:val="en-US"/>
        </w:rPr>
        <w:t>K</w:t>
      </w:r>
      <w:r w:rsidRPr="0076481D">
        <w:rPr>
          <w:rStyle w:val="ae"/>
          <w:rFonts w:eastAsia="Calibri"/>
          <w:vertAlign w:val="subscript"/>
          <w:lang w:val="en-US"/>
        </w:rPr>
        <w:t>el</w:t>
      </w:r>
      <w:proofErr w:type="spellEnd"/>
      <w:r>
        <w:t xml:space="preserve"> –константа элиминации</w:t>
      </w:r>
    </w:p>
    <w:p w14:paraId="2D6B2B74" w14:textId="77777777" w:rsidR="00582643" w:rsidRDefault="00582643" w:rsidP="00582643">
      <w:r>
        <w:rPr>
          <w:rStyle w:val="ae"/>
        </w:rPr>
        <w:t>LLOQ</w:t>
      </w:r>
      <w:r>
        <w:t xml:space="preserve"> –L</w:t>
      </w:r>
      <w:proofErr w:type="spellStart"/>
      <w:r>
        <w:rPr>
          <w:lang w:val="en-US"/>
        </w:rPr>
        <w:t>owest</w:t>
      </w:r>
      <w:proofErr w:type="spellEnd"/>
      <w:r w:rsidRPr="00582643">
        <w:t xml:space="preserve"> </w:t>
      </w:r>
      <w:r>
        <w:rPr>
          <w:lang w:val="en-US"/>
        </w:rPr>
        <w:t>limit</w:t>
      </w:r>
      <w:r w:rsidRPr="00582643">
        <w:t xml:space="preserve"> </w:t>
      </w:r>
      <w:r>
        <w:rPr>
          <w:lang w:val="en-US"/>
        </w:rPr>
        <w:t>of</w:t>
      </w:r>
      <w:r w:rsidRPr="00582643">
        <w:t xml:space="preserve"> </w:t>
      </w:r>
      <w:r>
        <w:rPr>
          <w:lang w:val="en-US"/>
        </w:rPr>
        <w:t>quantitation</w:t>
      </w:r>
      <w:r>
        <w:t xml:space="preserve"> (нижний предел количественного определения)</w:t>
      </w:r>
    </w:p>
    <w:p w14:paraId="036ECD59" w14:textId="1673FC28" w:rsidR="00582643" w:rsidRDefault="00582643" w:rsidP="00582643">
      <w:r>
        <w:rPr>
          <w:rStyle w:val="ae"/>
        </w:rPr>
        <w:t>MRT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proofErr w:type="spellStart"/>
      <w:r w:rsidR="00C36257" w:rsidRPr="009B6657">
        <w:t>Mean</w:t>
      </w:r>
      <w:proofErr w:type="spellEnd"/>
      <w:r w:rsidR="00C36257" w:rsidRPr="009B6657">
        <w:t xml:space="preserve"> </w:t>
      </w:r>
      <w:proofErr w:type="spellStart"/>
      <w:r w:rsidR="00C36257" w:rsidRPr="009B6657">
        <w:t>Residence</w:t>
      </w:r>
      <w:proofErr w:type="spellEnd"/>
      <w:r w:rsidR="00C36257" w:rsidRPr="009B6657">
        <w:t xml:space="preserve"> </w:t>
      </w:r>
      <w:proofErr w:type="spellStart"/>
      <w:r w:rsidR="00C36257" w:rsidRPr="009B6657">
        <w:t>Time</w:t>
      </w:r>
      <w:proofErr w:type="spellEnd"/>
      <w:r w:rsidR="00C36257" w:rsidRPr="00C36257">
        <w:rPr>
          <w:b/>
        </w:rPr>
        <w:t xml:space="preserve"> </w:t>
      </w:r>
      <w:r w:rsidR="00C36257">
        <w:rPr>
          <w:b/>
        </w:rPr>
        <w:t>(</w:t>
      </w:r>
      <w:r>
        <w:t>время удержания препарата в организме</w:t>
      </w:r>
      <w:r w:rsidR="00C36257">
        <w:t>)</w:t>
      </w:r>
    </w:p>
    <w:p w14:paraId="4CC87864" w14:textId="77777777" w:rsidR="00582643" w:rsidRDefault="00582643" w:rsidP="00582643">
      <w:pPr>
        <w:rPr>
          <w:b/>
        </w:rPr>
      </w:pPr>
      <w:r>
        <w:rPr>
          <w:rStyle w:val="ae"/>
        </w:rPr>
        <w:t>QC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r>
        <w:rPr>
          <w:lang w:val="en-US"/>
        </w:rPr>
        <w:t>Quality</w:t>
      </w:r>
      <w:r w:rsidRPr="00582643">
        <w:t xml:space="preserve"> </w:t>
      </w:r>
      <w:r>
        <w:rPr>
          <w:lang w:val="en-US"/>
        </w:rPr>
        <w:t>Control</w:t>
      </w:r>
      <w:r w:rsidRPr="00582643">
        <w:t xml:space="preserve"> </w:t>
      </w:r>
      <w:r>
        <w:t>(контроль качества)</w:t>
      </w:r>
    </w:p>
    <w:p w14:paraId="41BF82D9" w14:textId="77777777" w:rsidR="00582643" w:rsidRDefault="00582643" w:rsidP="00582643">
      <w:r>
        <w:rPr>
          <w:rStyle w:val="ae"/>
        </w:rPr>
        <w:t>T½</w:t>
      </w:r>
      <w:r>
        <w:rPr>
          <w:b/>
        </w:rPr>
        <w:t xml:space="preserve"> – </w:t>
      </w:r>
      <w:r>
        <w:t>период полувыведения</w:t>
      </w:r>
    </w:p>
    <w:p w14:paraId="6B0B9599" w14:textId="77777777" w:rsidR="00582643" w:rsidRDefault="00582643" w:rsidP="00582643">
      <w:proofErr w:type="spellStart"/>
      <w:r>
        <w:rPr>
          <w:rStyle w:val="ae"/>
        </w:rPr>
        <w:t>T</w:t>
      </w:r>
      <w:r>
        <w:rPr>
          <w:rStyle w:val="ae"/>
          <w:vertAlign w:val="subscript"/>
        </w:rPr>
        <w:t>max</w:t>
      </w:r>
      <w:proofErr w:type="spellEnd"/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r>
        <w:t>время достижения максимальной концентрации</w:t>
      </w:r>
    </w:p>
    <w:p w14:paraId="3676F576" w14:textId="77777777" w:rsidR="00582643" w:rsidRDefault="00582643" w:rsidP="00582643">
      <w:proofErr w:type="spellStart"/>
      <w:r>
        <w:rPr>
          <w:rStyle w:val="ae"/>
        </w:rPr>
        <w:t>V</w:t>
      </w:r>
      <w:r>
        <w:rPr>
          <w:rStyle w:val="ae"/>
          <w:vertAlign w:val="subscript"/>
        </w:rPr>
        <w:t>d</w:t>
      </w:r>
      <w:proofErr w:type="spellEnd"/>
      <w:r>
        <w:rPr>
          <w:vertAlign w:val="subscript"/>
        </w:rPr>
        <w:t xml:space="preserve"> </w:t>
      </w:r>
      <w:r>
        <w:t>– объем распределения</w:t>
      </w:r>
    </w:p>
    <w:p w14:paraId="0CB3727B" w14:textId="77777777" w:rsidR="00582643" w:rsidRDefault="00582643" w:rsidP="00582643">
      <w:r>
        <w:rPr>
          <w:rStyle w:val="ae"/>
        </w:rPr>
        <w:t>АД</w:t>
      </w:r>
      <w:r>
        <w:rPr>
          <w:b/>
        </w:rPr>
        <w:t xml:space="preserve"> </w:t>
      </w:r>
      <w:r>
        <w:t>– артериальное давление</w:t>
      </w:r>
    </w:p>
    <w:p w14:paraId="5B3B9E84" w14:textId="77777777" w:rsidR="00582643" w:rsidRDefault="00582643" w:rsidP="00582643">
      <w:proofErr w:type="spellStart"/>
      <w:r>
        <w:rPr>
          <w:rStyle w:val="ae"/>
        </w:rPr>
        <w:t>АлАТ</w:t>
      </w:r>
      <w:proofErr w:type="spellEnd"/>
      <w:r>
        <w:rPr>
          <w:b/>
        </w:rPr>
        <w:t xml:space="preserve"> </w:t>
      </w:r>
      <w:r>
        <w:t xml:space="preserve">– </w:t>
      </w:r>
      <w:proofErr w:type="spellStart"/>
      <w:r>
        <w:t>аланинаминотрансфераза</w:t>
      </w:r>
      <w:proofErr w:type="spellEnd"/>
    </w:p>
    <w:p w14:paraId="193D12E2" w14:textId="77777777" w:rsidR="00582643" w:rsidRDefault="00582643" w:rsidP="00582643">
      <w:proofErr w:type="spellStart"/>
      <w:r>
        <w:rPr>
          <w:rStyle w:val="ae"/>
        </w:rPr>
        <w:t>АсАТ</w:t>
      </w:r>
      <w:proofErr w:type="spellEnd"/>
      <w:r>
        <w:t xml:space="preserve"> – </w:t>
      </w:r>
      <w:proofErr w:type="spellStart"/>
      <w:r>
        <w:t>аспартатаминотрансфераза</w:t>
      </w:r>
      <w:proofErr w:type="spellEnd"/>
    </w:p>
    <w:p w14:paraId="14B433E1" w14:textId="778AC9A3" w:rsidR="00C41B35" w:rsidRDefault="00C41B35" w:rsidP="00582643">
      <w:r w:rsidRPr="00025545">
        <w:rPr>
          <w:rStyle w:val="ae"/>
        </w:rPr>
        <w:t>БАД</w:t>
      </w:r>
      <w:r>
        <w:t xml:space="preserve"> – биологически активная добавка</w:t>
      </w:r>
    </w:p>
    <w:p w14:paraId="570A3547" w14:textId="77777777" w:rsidR="00582643" w:rsidRDefault="00582643" w:rsidP="00582643">
      <w:r>
        <w:rPr>
          <w:rStyle w:val="ae"/>
        </w:rPr>
        <w:t>Б</w:t>
      </w:r>
      <w:proofErr w:type="gramStart"/>
      <w:r>
        <w:rPr>
          <w:rStyle w:val="ae"/>
        </w:rPr>
        <w:t>Х</w:t>
      </w:r>
      <w:r>
        <w:t>–</w:t>
      </w:r>
      <w:proofErr w:type="gramEnd"/>
      <w:r>
        <w:t xml:space="preserve"> биохимия</w:t>
      </w:r>
    </w:p>
    <w:p w14:paraId="3DAAC214" w14:textId="77777777" w:rsidR="00582643" w:rsidRDefault="00582643" w:rsidP="00582643">
      <w:r>
        <w:rPr>
          <w:rStyle w:val="ae"/>
        </w:rPr>
        <w:t>ВИЧ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r>
        <w:t>вирус иммунодефицита человека</w:t>
      </w:r>
    </w:p>
    <w:p w14:paraId="5AE45893" w14:textId="77777777" w:rsidR="00582643" w:rsidRDefault="00582643" w:rsidP="00582643">
      <w:r>
        <w:rPr>
          <w:rStyle w:val="ae"/>
        </w:rPr>
        <w:t>ВМА</w:t>
      </w:r>
      <w:r>
        <w:t xml:space="preserve"> – Всемирная Медицинская Ассоциация</w:t>
      </w:r>
    </w:p>
    <w:p w14:paraId="0526DB0B" w14:textId="77777777" w:rsidR="00582643" w:rsidRDefault="00582643" w:rsidP="00582643">
      <w:r>
        <w:rPr>
          <w:rStyle w:val="ae"/>
        </w:rPr>
        <w:t>ВОЗ</w:t>
      </w:r>
      <w:r>
        <w:rPr>
          <w:b/>
        </w:rPr>
        <w:t xml:space="preserve"> </w:t>
      </w:r>
      <w:r>
        <w:t>– Всемирная Организация Здравоохранения</w:t>
      </w:r>
    </w:p>
    <w:p w14:paraId="3EADEE18" w14:textId="77777777" w:rsidR="00582643" w:rsidRDefault="00582643" w:rsidP="00582643">
      <w:pPr>
        <w:rPr>
          <w:b/>
        </w:rPr>
      </w:pPr>
      <w:r>
        <w:rPr>
          <w:rStyle w:val="ae"/>
        </w:rPr>
        <w:t>ВПКО</w:t>
      </w:r>
      <w:r>
        <w:rPr>
          <w:b/>
        </w:rPr>
        <w:t xml:space="preserve"> </w:t>
      </w:r>
      <w:r>
        <w:t>– верхний предел количественного определения</w:t>
      </w:r>
    </w:p>
    <w:p w14:paraId="3193D1EE" w14:textId="77777777" w:rsidR="00582643" w:rsidRPr="00DD1E37" w:rsidRDefault="00582643" w:rsidP="00582643">
      <w:r w:rsidRPr="00DD1E37">
        <w:rPr>
          <w:rStyle w:val="ae"/>
        </w:rPr>
        <w:t>ВЭЖХ</w:t>
      </w:r>
      <w:r w:rsidRPr="00DD1E37">
        <w:rPr>
          <w:b/>
        </w:rPr>
        <w:t xml:space="preserve"> </w:t>
      </w:r>
      <w:r w:rsidRPr="00DD1E37">
        <w:t>–</w:t>
      </w:r>
      <w:r w:rsidRPr="00DD1E37">
        <w:rPr>
          <w:b/>
        </w:rPr>
        <w:t xml:space="preserve"> </w:t>
      </w:r>
      <w:r w:rsidRPr="00DD1E37">
        <w:t>высокоэффективная жидкостная хроматография</w:t>
      </w:r>
    </w:p>
    <w:p w14:paraId="75C6625F" w14:textId="0CAD353F" w:rsidR="00C41B35" w:rsidRPr="00DD1E37" w:rsidRDefault="00C41B35" w:rsidP="00C41B35">
      <w:r w:rsidRPr="00DD1E37">
        <w:rPr>
          <w:b/>
        </w:rPr>
        <w:t>ЕАЭС</w:t>
      </w:r>
      <w:r w:rsidRPr="00DD1E37">
        <w:t xml:space="preserve"> - Евразийский экономический союз</w:t>
      </w:r>
    </w:p>
    <w:p w14:paraId="0EE96EAE" w14:textId="77777777" w:rsidR="00582643" w:rsidRPr="00DD1E37" w:rsidRDefault="00582643" w:rsidP="00582643">
      <w:r w:rsidRPr="00DD1E37">
        <w:rPr>
          <w:rStyle w:val="ae"/>
        </w:rPr>
        <w:t>ИИК</w:t>
      </w:r>
      <w:r w:rsidRPr="00DD1E37">
        <w:t xml:space="preserve"> – индивидуальный идентификационный код</w:t>
      </w:r>
    </w:p>
    <w:p w14:paraId="1CBCBA04" w14:textId="17C0F49D" w:rsidR="00C41B35" w:rsidRDefault="00C41B35" w:rsidP="00C41B35">
      <w:r w:rsidRPr="00DD1E37">
        <w:rPr>
          <w:b/>
        </w:rPr>
        <w:t>ИМТ</w:t>
      </w:r>
      <w:r w:rsidRPr="00DD1E37">
        <w:t xml:space="preserve"> – индекс массы тела</w:t>
      </w:r>
    </w:p>
    <w:p w14:paraId="2C47CD2C" w14:textId="77777777" w:rsidR="00582643" w:rsidRDefault="00582643" w:rsidP="00582643">
      <w:r>
        <w:rPr>
          <w:rStyle w:val="ae"/>
        </w:rPr>
        <w:t>ИРК</w:t>
      </w:r>
      <w:r>
        <w:t xml:space="preserve"> – индивидуальная регистрационная карта</w:t>
      </w:r>
    </w:p>
    <w:p w14:paraId="4E9D3291" w14:textId="2C8EB02E" w:rsidR="007B4636" w:rsidRDefault="007B4636" w:rsidP="007B4636">
      <w:r w:rsidRPr="0076481D">
        <w:rPr>
          <w:b/>
        </w:rPr>
        <w:t>КИО</w:t>
      </w:r>
      <w:r>
        <w:t xml:space="preserve"> – контрактная исследовательская организация</w:t>
      </w:r>
    </w:p>
    <w:p w14:paraId="5996E128" w14:textId="77777777" w:rsidR="00582643" w:rsidRDefault="00582643" w:rsidP="00582643">
      <w:r>
        <w:rPr>
          <w:rStyle w:val="ae"/>
        </w:rPr>
        <w:t>ЛД</w:t>
      </w:r>
      <w:r>
        <w:rPr>
          <w:rStyle w:val="ae"/>
          <w:vertAlign w:val="subscript"/>
        </w:rPr>
        <w:t>50</w:t>
      </w:r>
      <w:r>
        <w:t xml:space="preserve"> – летальная доза токсического вещества, вызывающая гибель у половины из числа испытуемых животных</w:t>
      </w:r>
    </w:p>
    <w:p w14:paraId="52DF556B" w14:textId="1BBA5563" w:rsidR="00C41B35" w:rsidRPr="00DD1E37" w:rsidRDefault="00C41B35" w:rsidP="00DD1E37">
      <w:pPr>
        <w:shd w:val="clear" w:color="auto" w:fill="FFFFFF" w:themeFill="background1"/>
        <w:rPr>
          <w:b/>
        </w:rPr>
      </w:pPr>
      <w:r w:rsidRPr="00DD1E37">
        <w:rPr>
          <w:b/>
        </w:rPr>
        <w:t xml:space="preserve">МЗ РФ </w:t>
      </w:r>
      <w:r w:rsidRPr="00DD1E37">
        <w:t>– Министерство здравоохранения Российской Федерации</w:t>
      </w:r>
    </w:p>
    <w:p w14:paraId="0C48A303" w14:textId="77777777" w:rsidR="00582643" w:rsidRDefault="00582643" w:rsidP="00582643">
      <w:pPr>
        <w:rPr>
          <w:color w:val="000000"/>
          <w:sz w:val="27"/>
          <w:szCs w:val="27"/>
        </w:rPr>
      </w:pPr>
      <w:r>
        <w:rPr>
          <w:rStyle w:val="ae"/>
        </w:rPr>
        <w:lastRenderedPageBreak/>
        <w:t>МНН</w:t>
      </w:r>
      <w:r w:rsidRPr="004C1DC6">
        <w:t xml:space="preserve"> – международное непатентованное название</w:t>
      </w:r>
    </w:p>
    <w:p w14:paraId="59A257A5" w14:textId="77777777" w:rsidR="00582643" w:rsidRDefault="00582643" w:rsidP="00582643">
      <w:r>
        <w:rPr>
          <w:rStyle w:val="ae"/>
        </w:rPr>
        <w:t>НПКО</w:t>
      </w:r>
      <w:r>
        <w:rPr>
          <w:b/>
        </w:rPr>
        <w:t xml:space="preserve"> </w:t>
      </w:r>
      <w:r>
        <w:t>– нижний предел количественного определения</w:t>
      </w:r>
    </w:p>
    <w:p w14:paraId="7F8BCD9E" w14:textId="39191E7C" w:rsidR="00C41B35" w:rsidRDefault="00C41B35" w:rsidP="00DD1E37">
      <w:pPr>
        <w:shd w:val="clear" w:color="auto" w:fill="FFFFFF" w:themeFill="background1"/>
        <w:rPr>
          <w:b/>
        </w:rPr>
      </w:pPr>
      <w:r w:rsidRPr="00DD1E37">
        <w:rPr>
          <w:b/>
        </w:rPr>
        <w:t xml:space="preserve">НЭК – </w:t>
      </w:r>
      <w:r w:rsidRPr="00DD1E37">
        <w:t>независимый этический комитет</w:t>
      </w:r>
    </w:p>
    <w:p w14:paraId="44093F90" w14:textId="77777777" w:rsidR="00582643" w:rsidRDefault="00582643" w:rsidP="00582643">
      <w:r>
        <w:rPr>
          <w:rStyle w:val="ae"/>
        </w:rPr>
        <w:t>НЯ</w:t>
      </w:r>
      <w:r>
        <w:t xml:space="preserve"> – нежелательное явление</w:t>
      </w:r>
    </w:p>
    <w:p w14:paraId="31D8635C" w14:textId="77777777" w:rsidR="00582643" w:rsidRDefault="00582643" w:rsidP="00582643">
      <w:r>
        <w:rPr>
          <w:rStyle w:val="ae"/>
        </w:rPr>
        <w:t>ОАК</w:t>
      </w:r>
      <w:r>
        <w:rPr>
          <w:b/>
        </w:rPr>
        <w:t xml:space="preserve"> </w:t>
      </w:r>
      <w:r>
        <w:t>– общий анализ крови</w:t>
      </w:r>
    </w:p>
    <w:p w14:paraId="43A1AD3E" w14:textId="33ED3AEA" w:rsidR="00092DA3" w:rsidRDefault="00092DA3" w:rsidP="00582643">
      <w:pPr>
        <w:rPr>
          <w:b/>
        </w:rPr>
      </w:pPr>
      <w:r w:rsidRPr="00092DA3">
        <w:rPr>
          <w:rStyle w:val="ae"/>
        </w:rPr>
        <w:t>ПО</w:t>
      </w:r>
      <w:r>
        <w:t xml:space="preserve"> – программное обеспечение</w:t>
      </w:r>
    </w:p>
    <w:p w14:paraId="5568976A" w14:textId="77777777" w:rsidR="00582643" w:rsidRDefault="00582643" w:rsidP="00582643">
      <w:r>
        <w:rPr>
          <w:rStyle w:val="ae"/>
        </w:rPr>
        <w:t>СНЯ</w:t>
      </w:r>
      <w:r>
        <w:t xml:space="preserve"> – серьезное нежелательное явление</w:t>
      </w:r>
    </w:p>
    <w:p w14:paraId="288592EE" w14:textId="77777777" w:rsidR="00582643" w:rsidRDefault="00582643" w:rsidP="00582643">
      <w:r>
        <w:rPr>
          <w:rStyle w:val="ae"/>
        </w:rPr>
        <w:t>СОЭ</w:t>
      </w:r>
      <w:r>
        <w:t xml:space="preserve"> – скорость оседания эритроцитов</w:t>
      </w:r>
    </w:p>
    <w:p w14:paraId="27626AA3" w14:textId="77777777" w:rsidR="00582643" w:rsidRDefault="00582643" w:rsidP="00582643">
      <w:pPr>
        <w:rPr>
          <w:b/>
        </w:rPr>
      </w:pPr>
      <w:r>
        <w:rPr>
          <w:rStyle w:val="ae"/>
        </w:rPr>
        <w:t>ФК</w:t>
      </w:r>
      <w:r>
        <w:rPr>
          <w:b/>
        </w:rPr>
        <w:t xml:space="preserve"> </w:t>
      </w:r>
      <w:r>
        <w:t>– фармакокинетика</w:t>
      </w:r>
    </w:p>
    <w:p w14:paraId="05A1AF35" w14:textId="77777777" w:rsidR="00582643" w:rsidRDefault="00582643" w:rsidP="00582643">
      <w:pPr>
        <w:rPr>
          <w:bCs/>
        </w:rPr>
      </w:pPr>
      <w:r>
        <w:rPr>
          <w:rStyle w:val="ae"/>
        </w:rPr>
        <w:t>ФСП</w:t>
      </w:r>
      <w:r>
        <w:rPr>
          <w:bCs/>
        </w:rPr>
        <w:t xml:space="preserve"> – фармакопейная статья предприятия</w:t>
      </w:r>
    </w:p>
    <w:p w14:paraId="26CB3C61" w14:textId="77777777" w:rsidR="00582643" w:rsidRDefault="00582643" w:rsidP="00582643">
      <w:proofErr w:type="gramStart"/>
      <w:r>
        <w:rPr>
          <w:rStyle w:val="ae"/>
        </w:rPr>
        <w:t>Ч</w:t>
      </w:r>
      <w:proofErr w:type="gramEnd"/>
      <w:r>
        <w:rPr>
          <w:rStyle w:val="ae"/>
        </w:rPr>
        <w:t>CC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r>
        <w:t>частота сердечных сокращений</w:t>
      </w:r>
    </w:p>
    <w:p w14:paraId="5DD80A96" w14:textId="77777777" w:rsidR="00582643" w:rsidRDefault="00582643" w:rsidP="00582643">
      <w:r>
        <w:rPr>
          <w:rStyle w:val="ae"/>
        </w:rPr>
        <w:t>ЧДД</w:t>
      </w:r>
      <w:r>
        <w:t xml:space="preserve"> – частота дыхательных движений</w:t>
      </w:r>
    </w:p>
    <w:p w14:paraId="441B02EB" w14:textId="77777777" w:rsidR="00582643" w:rsidRDefault="00582643" w:rsidP="00582643">
      <w:r>
        <w:rPr>
          <w:rStyle w:val="ae"/>
        </w:rPr>
        <w:t>ЭКГ</w:t>
      </w:r>
      <w:r>
        <w:rPr>
          <w:b/>
        </w:rPr>
        <w:t xml:space="preserve"> </w:t>
      </w:r>
      <w:r>
        <w:t>– электрокардиография</w:t>
      </w:r>
    </w:p>
    <w:p w14:paraId="5F3A17C0" w14:textId="7AD47D99" w:rsidR="00C41B35" w:rsidRDefault="00C41B35" w:rsidP="00C41B35">
      <w:r w:rsidRPr="00DD1E37">
        <w:rPr>
          <w:b/>
        </w:rPr>
        <w:t>ЭСО</w:t>
      </w:r>
      <w:r w:rsidRPr="00DD1E37">
        <w:t xml:space="preserve"> – экспертный совет организации</w:t>
      </w:r>
    </w:p>
    <w:p w14:paraId="5B4BD6D3" w14:textId="77777777" w:rsidR="00582643" w:rsidRDefault="00582643" w:rsidP="00582643">
      <w:r>
        <w:br w:type="page"/>
      </w:r>
    </w:p>
    <w:p w14:paraId="077D343F" w14:textId="77777777" w:rsidR="00582643" w:rsidRDefault="00582643" w:rsidP="00582643">
      <w:pPr>
        <w:pStyle w:val="afb"/>
      </w:pPr>
      <w:r>
        <w:lastRenderedPageBreak/>
        <w:t>Определения</w:t>
      </w:r>
    </w:p>
    <w:p w14:paraId="694A1553" w14:textId="77777777" w:rsidR="00582643" w:rsidRDefault="00582643" w:rsidP="00582643">
      <w:pPr>
        <w:spacing w:before="0" w:after="0" w:line="312" w:lineRule="auto"/>
        <w:ind w:firstLine="547"/>
        <w:rPr>
          <w:rFonts w:eastAsia="Times New Roman" w:cs="Times New Roman"/>
          <w:sz w:val="21"/>
          <w:szCs w:val="21"/>
          <w:lang w:eastAsia="ru-RU"/>
        </w:rPr>
      </w:pPr>
    </w:p>
    <w:p w14:paraId="3D1A55FB" w14:textId="235B702D" w:rsidR="00582643" w:rsidRDefault="00582643" w:rsidP="00582643">
      <w:r>
        <w:rPr>
          <w:rStyle w:val="ae"/>
        </w:rPr>
        <w:t>Здоровый доброволец (Доброволец)</w:t>
      </w:r>
      <w:r w:rsidR="00B24EBA">
        <w:t xml:space="preserve"> – д</w:t>
      </w:r>
      <w:r>
        <w:t xml:space="preserve">обровольно участвующий в исследовании субъект с </w:t>
      </w:r>
      <w:r>
        <w:rPr>
          <w:lang w:val="x-none"/>
        </w:rPr>
        <w:t>верифицирован</w:t>
      </w:r>
      <w:r>
        <w:t>ным</w:t>
      </w:r>
      <w:r>
        <w:rPr>
          <w:lang w:val="x-none"/>
        </w:rPr>
        <w:t xml:space="preserve"> диагноз «здоров» по данным стандартных клинических, лабораторных, инструментальных методов обследования</w:t>
      </w:r>
      <w:r>
        <w:t>.</w:t>
      </w:r>
    </w:p>
    <w:p w14:paraId="1A1036A3" w14:textId="7B0CC249" w:rsidR="001F0CC4" w:rsidRDefault="001F0CC4" w:rsidP="00582643">
      <w:pPr>
        <w:rPr>
          <w:rStyle w:val="ae"/>
          <w:b w:val="0"/>
        </w:rPr>
      </w:pPr>
      <w:r>
        <w:rPr>
          <w:rStyle w:val="ae"/>
        </w:rPr>
        <w:t>И</w:t>
      </w:r>
      <w:r w:rsidRPr="00AD4C4D">
        <w:rPr>
          <w:rStyle w:val="ae"/>
        </w:rPr>
        <w:t>сследователь</w:t>
      </w:r>
      <w:r>
        <w:rPr>
          <w:rStyle w:val="ae"/>
        </w:rPr>
        <w:t xml:space="preserve"> </w:t>
      </w:r>
      <w:r w:rsidRPr="00AD4C4D">
        <w:rPr>
          <w:rStyle w:val="ae"/>
          <w:b w:val="0"/>
        </w:rPr>
        <w:t>– физическое лицо, отвечающее за проведение исследования в исследовательском центре. В случае проведения исследования в исследовательском центре группой лиц исследователем (главным исследователем) является руководитель группы.</w:t>
      </w:r>
    </w:p>
    <w:p w14:paraId="3611630C" w14:textId="5411A058" w:rsidR="001F0CC4" w:rsidRDefault="001F0CC4" w:rsidP="00582643">
      <w:proofErr w:type="spellStart"/>
      <w:r>
        <w:rPr>
          <w:rStyle w:val="ae"/>
        </w:rPr>
        <w:t>С</w:t>
      </w:r>
      <w:r w:rsidRPr="00AD4C4D">
        <w:rPr>
          <w:rStyle w:val="ae"/>
        </w:rPr>
        <w:t>оисследователь</w:t>
      </w:r>
      <w:proofErr w:type="spellEnd"/>
      <w:r>
        <w:rPr>
          <w:rStyle w:val="ae"/>
        </w:rPr>
        <w:t xml:space="preserve"> </w:t>
      </w:r>
      <w:r w:rsidRPr="00AD4C4D">
        <w:rPr>
          <w:rStyle w:val="ae"/>
          <w:b w:val="0"/>
        </w:rPr>
        <w:t>– любой член исследовательского коллектива, назначенный исследователем и осуществляющий под его контролем значимые процедуры клинического исследования в исследовательском центре (например, интерн, ординатор, научный сотрудник).</w:t>
      </w:r>
    </w:p>
    <w:p w14:paraId="3661407F" w14:textId="77777777" w:rsidR="00582643" w:rsidRDefault="00582643" w:rsidP="00582643">
      <w:proofErr w:type="gramStart"/>
      <w:r>
        <w:rPr>
          <w:rStyle w:val="ae"/>
        </w:rPr>
        <w:t>Исследование биоэквивалентности лекарственного препарата</w:t>
      </w:r>
      <w:r>
        <w:t xml:space="preserve"> - вид клинического исследования лекарственного препарата, проведение которого осуществляется для определения скорости всасывания и выведения одного или нескольких обладающих фармакологической активностью действующих веществ, количества лекарственного препарата, достигающего системного кровотока, и результаты которого позволяют сделать вывод о биоэквивалентности воспроизведенного лекарственного препарата в определенных лекарственной форме и дозировке, соответствующих форме и дозировке референтного лекарственного препарата.</w:t>
      </w:r>
      <w:proofErr w:type="gramEnd"/>
    </w:p>
    <w:p w14:paraId="4BF41876" w14:textId="77777777" w:rsidR="00582643" w:rsidRDefault="00582643" w:rsidP="00582643">
      <w:pPr>
        <w:rPr>
          <w:rStyle w:val="ae"/>
          <w:rFonts w:eastAsia="Times New Roman" w:cs="Times New Roman"/>
          <w:b w:val="0"/>
          <w:bCs w:val="0"/>
          <w:iCs w:val="0"/>
          <w:color w:val="auto"/>
          <w:spacing w:val="0"/>
          <w:sz w:val="21"/>
          <w:szCs w:val="21"/>
          <w:lang w:eastAsia="ru-RU"/>
        </w:rPr>
      </w:pPr>
      <w:r>
        <w:rPr>
          <w:rStyle w:val="ae"/>
        </w:rPr>
        <w:t xml:space="preserve">Обезличивание персональных данных </w:t>
      </w:r>
      <w:r>
        <w:rPr>
          <w:lang w:eastAsia="ru-RU"/>
        </w:rPr>
        <w:t>– действия (процедура),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14:paraId="6E5B35EA" w14:textId="77777777" w:rsidR="00582643" w:rsidRDefault="00582643" w:rsidP="00582643">
      <w:pPr>
        <w:rPr>
          <w:lang w:eastAsia="ru-RU"/>
        </w:rPr>
      </w:pPr>
      <w:r>
        <w:rPr>
          <w:rStyle w:val="ae"/>
        </w:rPr>
        <w:t>Персональные данные</w:t>
      </w:r>
      <w:r>
        <w:rPr>
          <w:lang w:eastAsia="ru-RU"/>
        </w:rPr>
        <w:t xml:space="preserve"> - 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 w14:paraId="4CD6FB1A" w14:textId="3DFD340E" w:rsidR="001C498D" w:rsidRDefault="001C498D" w:rsidP="001C498D">
      <w:pPr>
        <w:spacing w:before="0" w:after="0" w:line="312" w:lineRule="auto"/>
        <w:ind w:firstLine="547"/>
        <w:rPr>
          <w:lang w:eastAsia="ru-RU"/>
        </w:rPr>
      </w:pPr>
      <w:r>
        <w:rPr>
          <w:rStyle w:val="ae"/>
        </w:rPr>
        <w:t>В</w:t>
      </w:r>
      <w:r>
        <w:rPr>
          <w:rStyle w:val="ae"/>
          <w:lang w:eastAsia="ru-RU"/>
        </w:rPr>
        <w:t>оспроиз</w:t>
      </w:r>
      <w:r>
        <w:rPr>
          <w:rStyle w:val="ae"/>
        </w:rPr>
        <w:t>веденный лекарственный препарат</w:t>
      </w:r>
      <w:r>
        <w:t xml:space="preserve"> </w:t>
      </w:r>
      <w:r>
        <w:rPr>
          <w:lang w:eastAsia="ru-RU"/>
        </w:rPr>
        <w:t>- лекарственный препарат, который имеет такой же качественный состав и количественный состав действующих веществ в такой же лекарственной форме, что и референтный лекарственный препарат, и биоэквивалентность или терапевтическая эквивалентность которого референтному лекарственному препарату подтверждена соответствующими исследованиями.</w:t>
      </w:r>
    </w:p>
    <w:p w14:paraId="4ABB915F" w14:textId="18C4CA19" w:rsidR="00774F3C" w:rsidRPr="00774F3C" w:rsidRDefault="00774F3C" w:rsidP="00774F3C">
      <w:pPr>
        <w:rPr>
          <w:rStyle w:val="ae"/>
          <w:b w:val="0"/>
          <w:bCs w:val="0"/>
          <w:iCs w:val="0"/>
          <w:color w:val="auto"/>
        </w:rPr>
      </w:pPr>
      <w:proofErr w:type="gramStart"/>
      <w:r w:rsidRPr="00774F3C">
        <w:rPr>
          <w:rStyle w:val="ae"/>
        </w:rPr>
        <w:t>Исследуемый лекарственный препарат</w:t>
      </w:r>
      <w:r>
        <w:rPr>
          <w:lang w:eastAsia="ru-RU"/>
        </w:rPr>
        <w:t xml:space="preserve"> </w:t>
      </w:r>
      <w:r w:rsidRPr="00774F3C">
        <w:t>– лекарственный препарат, который в исследовании подвергается испытанию или применяется для сравнения, включая плацебо, в том числе зарегистрированный лекарственный препарат</w:t>
      </w:r>
      <w:r>
        <w:t xml:space="preserve"> </w:t>
      </w:r>
      <w:r w:rsidRPr="00774F3C">
        <w:t>(в случае, если его способ применения отличается от утвержденного, а также при его использовании по новому показанию или для получения дополнительной информации по утвержденному показанию).</w:t>
      </w:r>
      <w:proofErr w:type="gramEnd"/>
    </w:p>
    <w:p w14:paraId="3C30440D" w14:textId="77777777" w:rsidR="00582643" w:rsidRDefault="00582643" w:rsidP="00582643">
      <w:proofErr w:type="gramStart"/>
      <w:r>
        <w:rPr>
          <w:rStyle w:val="ae"/>
        </w:rPr>
        <w:t>Референтный лекарственный препарат</w:t>
      </w:r>
      <w:r>
        <w:rPr>
          <w:lang w:eastAsia="ru-RU"/>
        </w:rPr>
        <w:t xml:space="preserve"> - лекарственный препарат, который впервые зарегистрирован в Российской Федерации, качество, эффективность и </w:t>
      </w:r>
      <w:r>
        <w:rPr>
          <w:lang w:eastAsia="ru-RU"/>
        </w:rPr>
        <w:lastRenderedPageBreak/>
        <w:t>безопасность которого доказаны на основании результатов доклинических исследований лекарственных средств и клинических исследований лекарственных препаратов.</w:t>
      </w:r>
      <w:proofErr w:type="gramEnd"/>
    </w:p>
    <w:p w14:paraId="22AF6BE2" w14:textId="70B1A9D2" w:rsidR="00582643" w:rsidRDefault="00582643" w:rsidP="00582643">
      <w:pPr>
        <w:rPr>
          <w:lang w:eastAsia="ru-RU"/>
        </w:rPr>
      </w:pPr>
      <w:r>
        <w:rPr>
          <w:rStyle w:val="ae"/>
        </w:rPr>
        <w:t>Тестируемый лекарственный препарат</w:t>
      </w:r>
      <w:r w:rsidR="00B24EBA">
        <w:rPr>
          <w:lang w:eastAsia="ru-RU"/>
        </w:rPr>
        <w:t xml:space="preserve"> – и</w:t>
      </w:r>
      <w:r>
        <w:rPr>
          <w:lang w:eastAsia="ru-RU"/>
        </w:rPr>
        <w:t>сследуемый лекарственный препарат</w:t>
      </w:r>
      <w:r w:rsidR="00B24EBA">
        <w:rPr>
          <w:lang w:eastAsia="ru-RU"/>
        </w:rPr>
        <w:t>,</w:t>
      </w:r>
      <w:r>
        <w:rPr>
          <w:lang w:eastAsia="ru-RU"/>
        </w:rPr>
        <w:t xml:space="preserve"> установление биоэквивалентности </w:t>
      </w:r>
      <w:r w:rsidR="00B24EBA">
        <w:rPr>
          <w:lang w:eastAsia="ru-RU"/>
        </w:rPr>
        <w:t xml:space="preserve">которого, </w:t>
      </w:r>
      <w:r>
        <w:rPr>
          <w:lang w:eastAsia="ru-RU"/>
        </w:rPr>
        <w:t>в отношении референтного лекарственного препарата</w:t>
      </w:r>
      <w:r w:rsidR="00B24EBA">
        <w:rPr>
          <w:lang w:eastAsia="ru-RU"/>
        </w:rPr>
        <w:t>,</w:t>
      </w:r>
      <w:r>
        <w:rPr>
          <w:lang w:eastAsia="ru-RU"/>
        </w:rPr>
        <w:t xml:space="preserve"> является целью исследования.</w:t>
      </w:r>
    </w:p>
    <w:p w14:paraId="3D7AD3E1" w14:textId="49A994F3" w:rsidR="00D379D5" w:rsidRDefault="007B4636" w:rsidP="00582643">
      <w:r w:rsidRPr="00BE7B4F">
        <w:rPr>
          <w:rStyle w:val="ae"/>
        </w:rPr>
        <w:t>Отмывочный период</w:t>
      </w:r>
      <w:r w:rsidR="00D379D5" w:rsidRPr="00BE7B4F">
        <w:t xml:space="preserve"> – отрезок времени от момента приема </w:t>
      </w:r>
      <w:r w:rsidR="00467D38" w:rsidRPr="00BE7B4F">
        <w:t xml:space="preserve">лекарственного </w:t>
      </w:r>
      <w:r w:rsidR="00D379D5" w:rsidRPr="00BE7B4F">
        <w:t>препарата до момен</w:t>
      </w:r>
      <w:r w:rsidR="00467D38" w:rsidRPr="00BE7B4F">
        <w:t>та последующего приема</w:t>
      </w:r>
      <w:r w:rsidR="00D379D5" w:rsidRPr="00BE7B4F">
        <w:t>,</w:t>
      </w:r>
      <w:r w:rsidR="00467D38" w:rsidRPr="00BE7B4F">
        <w:t xml:space="preserve"> предназначенный для выведения действующего вещества из организма для разделения эффектов применения препаратов во времени или независимого изучения фармакокинетических параметров у одного субъекта.</w:t>
      </w:r>
    </w:p>
    <w:p w14:paraId="55344983" w14:textId="4B3D543F" w:rsidR="008D3830" w:rsidRPr="00D379D5" w:rsidRDefault="008D3830" w:rsidP="008D3830">
      <w:r w:rsidRPr="008D3830">
        <w:rPr>
          <w:rStyle w:val="ae"/>
        </w:rPr>
        <w:t xml:space="preserve">Применимые </w:t>
      </w:r>
      <w:r>
        <w:rPr>
          <w:rStyle w:val="ae"/>
        </w:rPr>
        <w:t xml:space="preserve">(регуляторные) </w:t>
      </w:r>
      <w:r w:rsidRPr="008D3830">
        <w:rPr>
          <w:rStyle w:val="ae"/>
        </w:rPr>
        <w:t>требования</w:t>
      </w:r>
      <w:r>
        <w:t xml:space="preserve"> – акты, составляющие право ЕАЭС, и законодательство государств-членов в сфере обращения лекарственных средств, регулирующие проведение клинических исследований.</w:t>
      </w:r>
    </w:p>
    <w:p w14:paraId="3ECA89AE" w14:textId="77777777" w:rsidR="00582643" w:rsidRDefault="00582643" w:rsidP="00582643">
      <w:pPr>
        <w:spacing w:before="0" w:after="200" w:line="276" w:lineRule="auto"/>
        <w:ind w:firstLine="0"/>
        <w:jc w:val="left"/>
      </w:pPr>
      <w:r>
        <w:br w:type="page"/>
      </w:r>
    </w:p>
    <w:p w14:paraId="7C1A1AA2" w14:textId="77777777" w:rsidR="00991EA6" w:rsidRDefault="00991EA6" w:rsidP="003D5DBE">
      <w:pPr>
        <w:pStyle w:val="10"/>
      </w:pPr>
      <w:bookmarkStart w:id="0" w:name="_Ref447634991"/>
      <w:bookmarkStart w:id="1" w:name="_Toc75281756"/>
      <w:r>
        <w:lastRenderedPageBreak/>
        <w:t>Общая информация</w:t>
      </w:r>
      <w:bookmarkEnd w:id="0"/>
      <w:bookmarkEnd w:id="1"/>
    </w:p>
    <w:p w14:paraId="4874C673" w14:textId="19D75C45" w:rsidR="00582643" w:rsidRPr="00F66346" w:rsidRDefault="00582643" w:rsidP="001E690A">
      <w:pPr>
        <w:pStyle w:val="2"/>
      </w:pPr>
      <w:bookmarkStart w:id="2" w:name="_Toc75281757"/>
      <w:r w:rsidRPr="00F66346">
        <w:t>Синопсис протокола исследования</w:t>
      </w:r>
      <w:bookmarkEnd w:id="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4785"/>
      </w:tblGrid>
      <w:tr w:rsidR="00582643" w14:paraId="7FDC6BAD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E026B" w14:textId="0DEC8354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Название исследования</w:t>
            </w:r>
          </w:p>
        </w:tc>
        <w:bookmarkStart w:id="3" w:name="Название_протокола"/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DF9824" w14:textId="636D278E" w:rsidR="00582643" w:rsidRDefault="00F62F9E">
            <w:sdt>
              <w:sdtPr>
                <w:rPr>
                  <w:shd w:val="clear" w:color="auto" w:fill="FFFFFF" w:themeFill="background1"/>
                </w:rPr>
                <w:alias w:val="Название исследования"/>
                <w:tag w:val="Название исследования"/>
                <w:id w:val="911283125"/>
                <w:placeholder>
                  <w:docPart w:val="44111545EB644DE6B2FDDEC3020F3869"/>
                </w:placeholder>
              </w:sdtPr>
              <w:sdtContent>
                <w:r w:rsidR="00582643" w:rsidRPr="008F0344">
                  <w:rPr>
                    <w:highlight w:val="green"/>
                    <w:shd w:val="clear" w:color="auto" w:fill="FFFFFF" w:themeFill="background1"/>
                  </w:rPr>
                  <w:t>Название протокола клинического исследования</w:t>
                </w:r>
              </w:sdtContent>
            </w:sdt>
            <w:bookmarkEnd w:id="3"/>
            <w:r w:rsidR="00127DE1">
              <w:t>.</w:t>
            </w:r>
          </w:p>
        </w:tc>
      </w:tr>
      <w:tr w:rsidR="00582643" w14:paraId="2B5D27C7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BA71" w14:textId="7F8220D6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 xml:space="preserve">Код </w:t>
            </w:r>
            <w:r w:rsidR="0018671D">
              <w:rPr>
                <w:rStyle w:val="ae"/>
              </w:rPr>
              <w:t>протокола исследования</w:t>
            </w:r>
          </w:p>
        </w:tc>
        <w:bookmarkStart w:id="4" w:name="Номер_протокола"/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CC5ECA" w14:textId="76E70514" w:rsidR="00582643" w:rsidRDefault="00F62F9E" w:rsidP="00DD1E37">
            <w:sdt>
              <w:sdtPr>
                <w:alias w:val="Код протокола"/>
                <w:tag w:val="Код протокола"/>
                <w:id w:val="1795089119"/>
                <w:placeholder>
                  <w:docPart w:val="44111545EB644DE6B2FDDEC3020F3869"/>
                </w:placeholder>
              </w:sdtPr>
              <w:sdtContent>
                <w:r w:rsidR="00582643">
                  <w:rPr>
                    <w:highlight w:val="green"/>
                  </w:rPr>
                  <w:t>номер протокола</w:t>
                </w:r>
              </w:sdtContent>
            </w:sdt>
            <w:bookmarkEnd w:id="4"/>
            <w:r w:rsidR="00582643">
              <w:t xml:space="preserve">, </w:t>
            </w:r>
            <w:r w:rsidR="00582643" w:rsidRPr="00597F07">
              <w:rPr>
                <w:shd w:val="clear" w:color="auto" w:fill="FFFFFF" w:themeFill="background1"/>
              </w:rPr>
              <w:t>версия</w:t>
            </w:r>
            <w:r w:rsidR="00597F07">
              <w:rPr>
                <w:shd w:val="clear" w:color="auto" w:fill="FFFFFF" w:themeFill="background1"/>
              </w:rPr>
              <w:t xml:space="preserve"> </w:t>
            </w:r>
            <w:bookmarkStart w:id="5" w:name="Версия_протокола"/>
            <w:sdt>
              <w:sdtPr>
                <w:rPr>
                  <w:shd w:val="clear" w:color="auto" w:fill="FFFFFF" w:themeFill="background1"/>
                </w:rPr>
                <w:alias w:val="Версия протокола"/>
                <w:tag w:val="Версия протокола"/>
                <w:id w:val="-1150052043"/>
                <w:placeholder>
                  <w:docPart w:val="21142F6E6DE343A6B836838E41866A7A"/>
                </w:placeholder>
              </w:sdtPr>
              <w:sdtContent>
                <w:proofErr w:type="spellStart"/>
                <w:proofErr w:type="gramStart"/>
                <w:r w:rsidR="00597F07" w:rsidRPr="00597F07">
                  <w:rPr>
                    <w:highlight w:val="green"/>
                    <w:shd w:val="clear" w:color="auto" w:fill="FFFFFF" w:themeFill="background1"/>
                  </w:rPr>
                  <w:t>версия</w:t>
                </w:r>
                <w:proofErr w:type="spellEnd"/>
                <w:proofErr w:type="gramEnd"/>
                <w:r w:rsidR="00597F07" w:rsidRPr="00597F07">
                  <w:rPr>
                    <w:highlight w:val="green"/>
                    <w:shd w:val="clear" w:color="auto" w:fill="FFFFFF" w:themeFill="background1"/>
                  </w:rPr>
                  <w:t xml:space="preserve"> протокола</w:t>
                </w:r>
              </w:sdtContent>
            </w:sdt>
            <w:bookmarkEnd w:id="5"/>
            <w:r w:rsidR="00582643" w:rsidRPr="00597F07">
              <w:rPr>
                <w:shd w:val="clear" w:color="auto" w:fill="FFFFFF" w:themeFill="background1"/>
              </w:rPr>
              <w:t xml:space="preserve"> от</w:t>
            </w:r>
            <w:r w:rsidR="00DD1E37">
              <w:rPr>
                <w:shd w:val="clear" w:color="auto" w:fill="FFFFFF" w:themeFill="background1"/>
              </w:rPr>
              <w:t xml:space="preserve"> </w:t>
            </w:r>
            <w:bookmarkStart w:id="6" w:name="Дата_протокола"/>
            <w:sdt>
              <w:sdtPr>
                <w:rPr>
                  <w:shd w:val="clear" w:color="auto" w:fill="FFFFFF" w:themeFill="background1"/>
                </w:rPr>
                <w:alias w:val="Дата протокола"/>
                <w:tag w:val="Дата протокола"/>
                <w:id w:val="288093152"/>
                <w:placeholder>
                  <w:docPart w:val="DefaultPlaceholder_1082065158"/>
                </w:placeholder>
              </w:sdtPr>
              <w:sdtContent>
                <w:r w:rsidR="00DD1E37" w:rsidRPr="00DD1E37">
                  <w:rPr>
                    <w:highlight w:val="green"/>
                    <w:shd w:val="clear" w:color="auto" w:fill="FFFFFF" w:themeFill="background1"/>
                  </w:rPr>
                  <w:t>дата протокола</w:t>
                </w:r>
              </w:sdtContent>
            </w:sdt>
            <w:bookmarkEnd w:id="6"/>
            <w:r w:rsidR="00DD1E37">
              <w:rPr>
                <w:shd w:val="clear" w:color="auto" w:fill="FFFFFF" w:themeFill="background1"/>
              </w:rPr>
              <w:t>.</w:t>
            </w:r>
          </w:p>
        </w:tc>
      </w:tr>
      <w:tr w:rsidR="00127DE1" w14:paraId="257C57A8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D0E2" w14:textId="36F0448C" w:rsidR="00127DE1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Спонсор исследования</w:t>
            </w:r>
          </w:p>
        </w:tc>
        <w:bookmarkStart w:id="7" w:name="Спонсор"/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1245A" w14:textId="202849F2" w:rsidR="00127DE1" w:rsidRDefault="00F62F9E" w:rsidP="00DD1E37">
            <w:sdt>
              <w:sdtPr>
                <w:alias w:val="Спонсор"/>
                <w:tag w:val="Спонсор"/>
                <w:id w:val="-1539973089"/>
                <w:placeholder>
                  <w:docPart w:val="DefaultPlaceholder_1082065158"/>
                </w:placeholder>
              </w:sdtPr>
              <w:sdtContent>
                <w:r w:rsidR="00DD1E37">
                  <w:t>ООО «</w:t>
                </w:r>
                <w:r w:rsidR="00DD1E37" w:rsidRPr="00DD1E37">
                  <w:rPr>
                    <w:highlight w:val="green"/>
                  </w:rPr>
                  <w:t>Спонсор</w:t>
                </w:r>
                <w:r w:rsidR="00DD1E37">
                  <w:t>»</w:t>
                </w:r>
              </w:sdtContent>
            </w:sdt>
            <w:bookmarkEnd w:id="7"/>
          </w:p>
        </w:tc>
      </w:tr>
      <w:tr w:rsidR="00582643" w14:paraId="36E7FE07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BC035" w14:textId="3A826E66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>Исследовательские центры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96C99" w14:textId="77777777" w:rsidR="00582643" w:rsidRDefault="00582643"/>
        </w:tc>
      </w:tr>
      <w:tr w:rsidR="00582643" w14:paraId="1FEF1E30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2137" w14:textId="6F3FD8CB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Фаза</w:t>
            </w:r>
          </w:p>
        </w:tc>
        <w:bookmarkStart w:id="8" w:name="Фаза_исследования" w:displacedByCustomXml="next"/>
        <w:sdt>
          <w:sdtPr>
            <w:alias w:val="Фаза исследования"/>
            <w:tag w:val="Фаза исследования"/>
            <w:id w:val="-298928838"/>
            <w:placeholder>
              <w:docPart w:val="44111545EB644DE6B2FDDEC3020F3869"/>
            </w:placeholder>
          </w:sdtPr>
          <w:sdtContent>
            <w:tc>
              <w:tcPr>
                <w:tcW w:w="691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hideMark/>
              </w:tcPr>
              <w:p w14:paraId="624C308B" w14:textId="2BE72E66" w:rsidR="00582643" w:rsidRDefault="00582643">
                <w:r w:rsidRPr="009B6657">
                  <w:t>Биоэквивалентность</w:t>
                </w:r>
              </w:p>
            </w:tc>
          </w:sdtContent>
        </w:sdt>
        <w:bookmarkEnd w:id="8" w:displacedByCustomXml="prev"/>
      </w:tr>
      <w:tr w:rsidR="00582643" w14:paraId="47D562E0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5DB2C" w14:textId="7F6CC7EC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>Дизайн исследования</w:t>
            </w:r>
          </w:p>
        </w:tc>
        <w:bookmarkStart w:id="9" w:name="Дизайн_исследования" w:displacedByCustomXml="next"/>
        <w:sdt>
          <w:sdtPr>
            <w:alias w:val="Дизайн исследования"/>
            <w:tag w:val="Дизайн исследования"/>
            <w:id w:val="111177659"/>
            <w:placeholder>
              <w:docPart w:val="44111545EB644DE6B2FDDEC3020F3869"/>
            </w:placeholder>
          </w:sdtPr>
          <w:sdtContent>
            <w:tc>
              <w:tcPr>
                <w:tcW w:w="691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hideMark/>
              </w:tcPr>
              <w:p w14:paraId="6596089D" w14:textId="2D731CB2" w:rsidR="00582643" w:rsidRDefault="00602915">
                <w:r w:rsidRPr="007B6B37">
                  <w:rPr>
                    <w:highlight w:val="green"/>
                  </w:rPr>
                  <w:t>Исследование буде</w:t>
                </w:r>
                <w:r w:rsidR="005A53CF">
                  <w:rPr>
                    <w:highlight w:val="green"/>
                  </w:rPr>
                  <w:t>т проводиться как проспективное</w:t>
                </w:r>
                <w:r w:rsidRPr="007B6B37">
                  <w:rPr>
                    <w:highlight w:val="green"/>
                  </w:rPr>
                  <w:t xml:space="preserve"> </w:t>
                </w:r>
                <w:r w:rsidR="005A53CF">
                  <w:rPr>
                    <w:highlight w:val="green"/>
                  </w:rPr>
                  <w:t>открытое рандомизированное</w:t>
                </w:r>
                <w:r w:rsidRPr="007B6B37">
                  <w:rPr>
                    <w:highlight w:val="green"/>
                  </w:rPr>
                  <w:t xml:space="preserve"> </w:t>
                </w:r>
                <w:r>
                  <w:rPr>
                    <w:highlight w:val="green"/>
                  </w:rPr>
                  <w:t xml:space="preserve">двухпериодное в двух последовательностях </w:t>
                </w:r>
                <w:r w:rsidR="005A53CF">
                  <w:rPr>
                    <w:highlight w:val="green"/>
                  </w:rPr>
                  <w:t>перекрестное</w:t>
                </w:r>
                <w:r w:rsidRPr="007B6B37">
                  <w:rPr>
                    <w:highlight w:val="green"/>
                  </w:rPr>
                  <w:t xml:space="preserve"> сравнительное исследование </w:t>
                </w:r>
                <w:r>
                  <w:rPr>
                    <w:highlight w:val="green"/>
                  </w:rPr>
                  <w:t xml:space="preserve">биоэквивалентности </w:t>
                </w:r>
                <w:r w:rsidRPr="007B6B37">
                  <w:rPr>
                    <w:highlight w:val="green"/>
                  </w:rPr>
                  <w:t>с однократным приемом препарата натощак здоровыми добровольцами</w:t>
                </w:r>
                <w:r w:rsidR="00582643">
                  <w:rPr>
                    <w:highlight w:val="green"/>
                  </w:rPr>
                  <w:t>.</w:t>
                </w:r>
              </w:p>
            </w:tc>
          </w:sdtContent>
        </w:sdt>
        <w:bookmarkEnd w:id="9" w:displacedByCustomXml="prev"/>
      </w:tr>
      <w:tr w:rsidR="00582643" w14:paraId="67575E55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FE2B" w14:textId="7D0F1A80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Сроки проведения исследования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9ACCE" w14:textId="77777777" w:rsidR="00582643" w:rsidRDefault="00582643"/>
        </w:tc>
      </w:tr>
      <w:tr w:rsidR="00582643" w14:paraId="1AA4059C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ADAB1" w14:textId="7A69432C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Тестируемый препарат (Т)</w:t>
            </w:r>
          </w:p>
        </w:tc>
        <w:bookmarkStart w:id="10" w:name="Название_препарата_Тест"/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347CCA" w14:textId="1CD133FA" w:rsidR="00582643" w:rsidRDefault="00F62F9E" w:rsidP="00142F80">
            <w:sdt>
              <w:sdtPr>
                <w:alias w:val="Название препарата_Тест"/>
                <w:tag w:val="Название препарата_Тест"/>
                <w:id w:val="-2055525895"/>
                <w:placeholder>
                  <w:docPart w:val="44111545EB644DE6B2FDDEC3020F3869"/>
                </w:placeholder>
              </w:sdtPr>
              <w:sdtContent>
                <w:r w:rsidR="00582643">
                  <w:rPr>
                    <w:highlight w:val="green"/>
                  </w:rPr>
                  <w:t>Название тестируемого препарата</w:t>
                </w:r>
              </w:sdtContent>
            </w:sdt>
            <w:bookmarkEnd w:id="10"/>
            <w:r w:rsidR="00582643">
              <w:t xml:space="preserve">, </w:t>
            </w:r>
            <w:bookmarkStart w:id="11" w:name="Лекарственная_форма_тест"/>
            <w:sdt>
              <w:sdtPr>
                <w:alias w:val="Лекарственная форма_Тест"/>
                <w:tag w:val="Лекарственная форма_Тест"/>
                <w:id w:val="-151455601"/>
                <w:placeholder>
                  <w:docPart w:val="44111545EB644DE6B2FDDEC3020F3869"/>
                </w:placeholder>
              </w:sdtPr>
              <w:sdtContent>
                <w:r w:rsidR="00582643">
                  <w:rPr>
                    <w:highlight w:val="green"/>
                  </w:rPr>
                  <w:t>лекарственная форма тестируемого препарата</w:t>
                </w:r>
              </w:sdtContent>
            </w:sdt>
            <w:bookmarkEnd w:id="11"/>
            <w:r w:rsidR="00582643">
              <w:t xml:space="preserve">, </w:t>
            </w:r>
            <w:bookmarkStart w:id="12" w:name="Доза_тест"/>
            <w:sdt>
              <w:sdtPr>
                <w:alias w:val="Доза_Тест"/>
                <w:tag w:val="Доза_Тест"/>
                <w:id w:val="885909330"/>
                <w:placeholder>
                  <w:docPart w:val="44111545EB644DE6B2FDDEC3020F3869"/>
                </w:placeholder>
              </w:sdtPr>
              <w:sdtContent>
                <w:r w:rsidR="00582643">
                  <w:rPr>
                    <w:highlight w:val="green"/>
                  </w:rPr>
                  <w:t>доза тестируемого препарата</w:t>
                </w:r>
              </w:sdtContent>
            </w:sdt>
            <w:bookmarkEnd w:id="12"/>
            <w:r w:rsidR="00582643">
              <w:t xml:space="preserve"> (</w:t>
            </w:r>
            <w:bookmarkStart w:id="13" w:name="Производитель_тест"/>
            <w:sdt>
              <w:sdtPr>
                <w:rPr>
                  <w:highlight w:val="green"/>
                </w:rPr>
                <w:alias w:val="Производитель тест"/>
                <w:tag w:val="Производитель тест"/>
                <w:id w:val="1488432026"/>
                <w:placeholder>
                  <w:docPart w:val="44111545EB644DE6B2FDDEC3020F3869"/>
                </w:placeholder>
                <w:text/>
              </w:sdtPr>
              <w:sdtContent>
                <w:r w:rsidR="00142F80">
                  <w:rPr>
                    <w:highlight w:val="green"/>
                  </w:rPr>
                  <w:t>ООО «Производитель Тест»</w:t>
                </w:r>
              </w:sdtContent>
            </w:sdt>
            <w:bookmarkEnd w:id="13"/>
            <w:r w:rsidR="00582643">
              <w:t>).</w:t>
            </w:r>
          </w:p>
        </w:tc>
      </w:tr>
      <w:tr w:rsidR="00582643" w14:paraId="717C55EC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FC4D" w14:textId="55453D2E" w:rsidR="00582643" w:rsidRPr="00E636AF" w:rsidRDefault="00497BE7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Референтный препарат- (</w:t>
            </w:r>
            <w:r w:rsidR="00582643" w:rsidRPr="00E636AF">
              <w:rPr>
                <w:rStyle w:val="ae"/>
              </w:rPr>
              <w:t>R</w:t>
            </w:r>
            <w:r>
              <w:rPr>
                <w:rStyle w:val="ae"/>
              </w:rPr>
              <w:t>)</w:t>
            </w:r>
          </w:p>
        </w:tc>
        <w:bookmarkStart w:id="14" w:name="Название_препарата_Реф"/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16EC85" w14:textId="63944E25" w:rsidR="00582643" w:rsidRDefault="00F62F9E" w:rsidP="00057CA2">
            <w:sdt>
              <w:sdtPr>
                <w:alias w:val="Название препарата_Реф"/>
                <w:tag w:val="Название препарата_Реф"/>
                <w:id w:val="1979025914"/>
                <w:placeholder>
                  <w:docPart w:val="E388366523F249A9A7A3CEED580DD991"/>
                </w:placeholder>
              </w:sdtPr>
              <w:sdtContent>
                <w:r w:rsidR="00582643">
                  <w:rPr>
                    <w:highlight w:val="green"/>
                  </w:rPr>
                  <w:t>Название препарата</w:t>
                </w:r>
                <w:r w:rsidR="00057CA2">
                  <w:t xml:space="preserve"> сравнения</w:t>
                </w:r>
              </w:sdtContent>
            </w:sdt>
            <w:bookmarkEnd w:id="14"/>
            <w:r w:rsidR="00582643">
              <w:t xml:space="preserve">, </w:t>
            </w:r>
            <w:bookmarkStart w:id="15" w:name="Лекарственная_форма_реф"/>
            <w:sdt>
              <w:sdtPr>
                <w:alias w:val="Лекарственная форма_Реф"/>
                <w:tag w:val="Лекарственная форма_Реф"/>
                <w:id w:val="-1661912159"/>
                <w:placeholder>
                  <w:docPart w:val="E388366523F249A9A7A3CEED580DD991"/>
                </w:placeholder>
              </w:sdtPr>
              <w:sdtContent>
                <w:r w:rsidR="00582643">
                  <w:rPr>
                    <w:highlight w:val="green"/>
                  </w:rPr>
                  <w:t>лекарственная форма референтного препарата</w:t>
                </w:r>
              </w:sdtContent>
            </w:sdt>
            <w:bookmarkEnd w:id="15"/>
            <w:r w:rsidR="00582643">
              <w:t xml:space="preserve">, </w:t>
            </w:r>
            <w:bookmarkStart w:id="16" w:name="Доза_реф"/>
            <w:sdt>
              <w:sdtPr>
                <w:alias w:val="Доза_Реф"/>
                <w:tag w:val="Доза_Реф"/>
                <w:id w:val="-567502835"/>
                <w:placeholder>
                  <w:docPart w:val="E388366523F249A9A7A3CEED580DD991"/>
                </w:placeholder>
              </w:sdtPr>
              <w:sdtContent>
                <w:r w:rsidR="00582643">
                  <w:rPr>
                    <w:highlight w:val="green"/>
                  </w:rPr>
                  <w:t>доза референтного препарата</w:t>
                </w:r>
              </w:sdtContent>
            </w:sdt>
            <w:bookmarkEnd w:id="16"/>
            <w:r w:rsidR="00582643">
              <w:t xml:space="preserve"> (</w:t>
            </w:r>
            <w:bookmarkStart w:id="17" w:name="Производитель_реф"/>
            <w:sdt>
              <w:sdtPr>
                <w:rPr>
                  <w:highlight w:val="green"/>
                </w:rPr>
                <w:alias w:val="Производитель референс"/>
                <w:tag w:val="Производитель референс"/>
                <w:id w:val="-1639414443"/>
                <w:placeholder>
                  <w:docPart w:val="44111545EB644DE6B2FDDEC3020F3869"/>
                </w:placeholder>
                <w:text/>
              </w:sdtPr>
              <w:sdtContent>
                <w:r w:rsidR="00582643">
                  <w:rPr>
                    <w:highlight w:val="green"/>
                  </w:rPr>
                  <w:t xml:space="preserve">ООО «Производитель </w:t>
                </w:r>
                <w:proofErr w:type="spellStart"/>
                <w:r w:rsidR="00582643">
                  <w:rPr>
                    <w:highlight w:val="green"/>
                  </w:rPr>
                  <w:t>Реф</w:t>
                </w:r>
                <w:proofErr w:type="spellEnd"/>
                <w:r w:rsidR="00582643">
                  <w:rPr>
                    <w:highlight w:val="green"/>
                  </w:rPr>
                  <w:t>»</w:t>
                </w:r>
              </w:sdtContent>
            </w:sdt>
            <w:bookmarkEnd w:id="17"/>
            <w:r w:rsidR="00582643">
              <w:t>).</w:t>
            </w:r>
          </w:p>
        </w:tc>
      </w:tr>
      <w:tr w:rsidR="00582643" w14:paraId="2DC7A293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33FF" w14:textId="294FB0B9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 xml:space="preserve">Прием </w:t>
            </w:r>
            <w:r w:rsidRPr="009A1630">
              <w:rPr>
                <w:rStyle w:val="ae"/>
              </w:rPr>
              <w:t>исследуемых</w:t>
            </w:r>
            <w:r w:rsidRPr="00E636AF">
              <w:rPr>
                <w:rStyle w:val="ae"/>
              </w:rPr>
              <w:t xml:space="preserve"> лекарстве</w:t>
            </w:r>
            <w:r w:rsidR="0018671D">
              <w:rPr>
                <w:rStyle w:val="ae"/>
              </w:rPr>
              <w:t>нных препаратов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bookmarkStart w:id="18" w:name="Прием_исследуемых_препаратов" w:displacedByCustomXml="next"/>
          <w:sdt>
            <w:sdtPr>
              <w:rPr>
                <w:lang w:val="en-US"/>
              </w:rPr>
              <w:alias w:val="Прием исследуемых препаратов"/>
              <w:tag w:val="Прием исследуемых препаратов"/>
              <w:id w:val="-1900432544"/>
              <w:placeholder>
                <w:docPart w:val="DefaultPlaceholder_1082065158"/>
              </w:placeholder>
            </w:sdtPr>
            <w:sdtContent>
              <w:p w14:paraId="4284AE24" w14:textId="0F7FF4A5" w:rsidR="00DD1E37" w:rsidRPr="00DD1E37" w:rsidRDefault="00DD1E37">
                <w:r w:rsidRPr="00DD1E37">
                  <w:rPr>
                    <w:highlight w:val="green"/>
                  </w:rPr>
                  <w:t>Прием исследуемых лекарственных препаратов будет проведен натощак (после предшествующего периода воздержания от приема пищи продолжительностью не менее 8 часов), в промежуток времени с 7:00 до 11:00 часов утра. Перед приемом препарат должен быть выдан добровольцу. По команде Исследователя доброволец принимает исследуемый лекарственный препарат и запивает его 200 мл</w:t>
                </w:r>
                <w:proofErr w:type="gramStart"/>
                <w:r w:rsidRPr="00DD1E37">
                  <w:rPr>
                    <w:highlight w:val="green"/>
                  </w:rPr>
                  <w:t>.</w:t>
                </w:r>
                <w:proofErr w:type="gramEnd"/>
                <w:r w:rsidRPr="00DD1E37">
                  <w:rPr>
                    <w:highlight w:val="green"/>
                  </w:rPr>
                  <w:t xml:space="preserve"> </w:t>
                </w:r>
                <w:proofErr w:type="gramStart"/>
                <w:r w:rsidRPr="00DD1E37">
                  <w:rPr>
                    <w:highlight w:val="green"/>
                  </w:rPr>
                  <w:t>к</w:t>
                </w:r>
                <w:proofErr w:type="gramEnd"/>
                <w:r w:rsidRPr="00DD1E37">
                  <w:rPr>
                    <w:highlight w:val="green"/>
                  </w:rPr>
                  <w:t>ипяченой или бутилированной негазированной питьевой водой комнатной температуры.</w:t>
                </w:r>
              </w:p>
            </w:sdtContent>
          </w:sdt>
          <w:bookmarkEnd w:id="18" w:displacedByCustomXml="prev"/>
          <w:p w14:paraId="2EE8A326" w14:textId="345E68F7" w:rsidR="00582643" w:rsidRPr="00E2267E" w:rsidRDefault="00582643" w:rsidP="00E2267E">
            <w:r>
              <w:t>Доза:</w:t>
            </w:r>
            <w:r w:rsidR="00E2267E" w:rsidRPr="00850AE0">
              <w:t xml:space="preserve"> </w:t>
            </w:r>
            <w:bookmarkStart w:id="19" w:name="Доза_исследования"/>
            <w:sdt>
              <w:sdtPr>
                <w:rPr>
                  <w:lang w:val="en-US"/>
                </w:rPr>
                <w:alias w:val="Исследуемая доза"/>
                <w:tag w:val="Исследуемая доза"/>
                <w:id w:val="-546071286"/>
                <w:placeholder>
                  <w:docPart w:val="DefaultPlaceholder_1082065158"/>
                </w:placeholder>
              </w:sdtPr>
              <w:sdtContent>
                <w:r w:rsidR="00E2267E" w:rsidRPr="00E2267E">
                  <w:rPr>
                    <w:highlight w:val="green"/>
                  </w:rPr>
                  <w:t>исследуемая доза</w:t>
                </w:r>
              </w:sdtContent>
            </w:sdt>
            <w:bookmarkEnd w:id="19"/>
            <w:r w:rsidR="00E2267E">
              <w:t>.</w:t>
            </w:r>
          </w:p>
        </w:tc>
      </w:tr>
      <w:tr w:rsidR="00582643" w14:paraId="69F28879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4BCF7" w14:textId="0E6ACB39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>Количество до</w:t>
            </w:r>
            <w:r w:rsidR="0018671D">
              <w:rPr>
                <w:rStyle w:val="ae"/>
              </w:rPr>
              <w:t>бровольцев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47B2F4" w14:textId="15690942" w:rsidR="00582643" w:rsidRPr="00E2267E" w:rsidRDefault="00582643" w:rsidP="00E2267E">
            <w:r>
              <w:t xml:space="preserve">В исследование планируется </w:t>
            </w:r>
            <w:r w:rsidR="00FB0356">
              <w:t>включить</w:t>
            </w:r>
            <w:r>
              <w:t xml:space="preserve"> не более </w:t>
            </w:r>
            <w:bookmarkStart w:id="20" w:name="N_скринировано"/>
            <w:sdt>
              <w:sdtPr>
                <w:rPr>
                  <w:highlight w:val="green"/>
                </w:rPr>
                <w:alias w:val="Количество добровольцев скринировано"/>
                <w:tag w:val="Количество добровольцев"/>
                <w:id w:val="1509864330"/>
                <w:placeholder>
                  <w:docPart w:val="44111545EB644DE6B2FDDEC3020F3869"/>
                </w:placeholder>
              </w:sdtPr>
              <w:sdtContent>
                <w:r w:rsidRPr="00E2267E">
                  <w:rPr>
                    <w:highlight w:val="green"/>
                  </w:rPr>
                  <w:t>ХХ</w:t>
                </w:r>
              </w:sdtContent>
            </w:sdt>
            <w:bookmarkEnd w:id="20"/>
            <w:r>
              <w:t xml:space="preserve"> добровольцев, из которых будет рандомизировано  </w:t>
            </w:r>
            <w:bookmarkStart w:id="21" w:name="N_рандомизировано"/>
            <w:sdt>
              <w:sdtPr>
                <w:alias w:val="Количество рандомизированных добровольцев"/>
                <w:tag w:val="Количество рандомизированных добровольцев"/>
                <w:id w:val="1820694071"/>
                <w:placeholder>
                  <w:docPart w:val="DefaultPlaceholder_1082065158"/>
                </w:placeholder>
              </w:sdtPr>
              <w:sdtContent>
                <w:r w:rsidR="00E2267E" w:rsidRPr="00E2267E">
                  <w:rPr>
                    <w:highlight w:val="green"/>
                  </w:rPr>
                  <w:t>ХХ</w:t>
                </w:r>
              </w:sdtContent>
            </w:sdt>
            <w:bookmarkEnd w:id="21"/>
            <w:r w:rsidR="00E2267E">
              <w:t xml:space="preserve"> </w:t>
            </w:r>
            <w:r w:rsidR="00E2267E">
              <w:lastRenderedPageBreak/>
              <w:t>добровольцев.</w:t>
            </w:r>
          </w:p>
          <w:bookmarkStart w:id="22" w:name="Распределение_добровольцев" w:displacedByCustomXml="next"/>
          <w:sdt>
            <w:sdtPr>
              <w:alias w:val="Распределение добровольцев"/>
              <w:tag w:val="Распределение добровольцев"/>
              <w:id w:val="-1554763910"/>
              <w:placeholder>
                <w:docPart w:val="DefaultPlaceholder_1082065158"/>
              </w:placeholder>
            </w:sdtPr>
            <w:sdtContent>
              <w:p w14:paraId="718DDA09" w14:textId="5E7E23F3" w:rsidR="00E2267E" w:rsidRDefault="00E2267E" w:rsidP="00E2267E">
                <w:r w:rsidRPr="00E2267E">
                  <w:rPr>
                    <w:highlight w:val="green"/>
                  </w:rPr>
                  <w:t>Рандомизация добровольцев будет происходить в две группы по ХХ человек.</w:t>
                </w:r>
              </w:p>
            </w:sdtContent>
          </w:sdt>
          <w:bookmarkEnd w:id="22" w:displacedByCustomXml="prev"/>
        </w:tc>
      </w:tr>
      <w:tr w:rsidR="00582643" w14:paraId="4201B090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77E1" w14:textId="37B7C5BF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lastRenderedPageBreak/>
              <w:t>Количество и время отбора проб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F55EBE" w14:textId="289F5909" w:rsidR="00582643" w:rsidRPr="00E2267E" w:rsidRDefault="00582643" w:rsidP="00E2267E">
            <w:r>
              <w:t>Отбор проб кров</w:t>
            </w:r>
            <w:r w:rsidR="00E2267E">
              <w:t>и будет проводиться по графику:</w:t>
            </w:r>
          </w:p>
          <w:bookmarkStart w:id="23" w:name="График_отбора_проб" w:displacedByCustomXml="next"/>
          <w:sdt>
            <w:sdtPr>
              <w:rPr>
                <w:lang w:val="en-US"/>
              </w:rPr>
              <w:alias w:val="График отбора проб"/>
              <w:tag w:val="График отбора проб"/>
              <w:id w:val="13197424"/>
              <w:placeholder>
                <w:docPart w:val="DefaultPlaceholder_1082065158"/>
              </w:placeholder>
            </w:sdtPr>
            <w:sdtContent>
              <w:p w14:paraId="0F92F34E" w14:textId="30C71C3F" w:rsidR="00E2267E" w:rsidRPr="00E2267E" w:rsidRDefault="00E2267E">
                <w:r w:rsidRPr="00E2267E">
                  <w:rPr>
                    <w:highlight w:val="green"/>
                  </w:rPr>
                  <w:t>До приема препарата будет отобр</w:t>
                </w:r>
                <w:r w:rsidR="00850AE0">
                  <w:rPr>
                    <w:highlight w:val="green"/>
                  </w:rPr>
                  <w:t xml:space="preserve">ана «Проба 0», далее через 0.Х </w:t>
                </w:r>
                <w:r w:rsidRPr="00E2267E">
                  <w:rPr>
                    <w:highlight w:val="green"/>
                  </w:rPr>
                  <w:t>ч.</w:t>
                </w:r>
              </w:p>
            </w:sdtContent>
          </w:sdt>
          <w:bookmarkEnd w:id="23" w:displacedByCustomXml="prev"/>
          <w:p w14:paraId="334084ED" w14:textId="71C5A929" w:rsidR="00582643" w:rsidRDefault="00582643">
            <w:proofErr w:type="gramStart"/>
            <w:r>
              <w:t xml:space="preserve">Всего в каждом периоде </w:t>
            </w:r>
            <w:r w:rsidR="00D6188E">
              <w:t>приема исследуемых лекарственных препаратов</w:t>
            </w:r>
            <w:r>
              <w:t xml:space="preserve"> </w:t>
            </w:r>
            <w:r w:rsidR="001E7FC6">
              <w:t>у добровольца будет отобрано по</w:t>
            </w:r>
            <w:r>
              <w:t xml:space="preserve"> </w:t>
            </w:r>
            <w:bookmarkStart w:id="24" w:name="Количество_проб_крови_за_период"/>
            <w:sdt>
              <w:sdtPr>
                <w:alias w:val="Количество проб крови"/>
                <w:tag w:val="Количество проб крови"/>
                <w:id w:val="-535427301"/>
                <w:placeholder>
                  <w:docPart w:val="DefaultPlaceholder_1082065158"/>
                </w:placeholder>
              </w:sdtPr>
              <w:sdtContent>
                <w:r w:rsidR="00E2267E" w:rsidRPr="00E2267E">
                  <w:rPr>
                    <w:highlight w:val="green"/>
                    <w:lang w:val="en-US"/>
                  </w:rPr>
                  <w:t>XX</w:t>
                </w:r>
              </w:sdtContent>
            </w:sdt>
            <w:bookmarkEnd w:id="24"/>
            <w:r w:rsidR="00E2267E" w:rsidRPr="00E2267E">
              <w:t xml:space="preserve"> </w:t>
            </w:r>
            <w:r>
              <w:t>проб крови по</w:t>
            </w:r>
            <w:r w:rsidR="00E2267E" w:rsidRPr="00E2267E">
              <w:t xml:space="preserve"> </w:t>
            </w:r>
            <w:bookmarkStart w:id="25" w:name="Объем_ФК_пробы"/>
            <w:sdt>
              <w:sdtPr>
                <w:rPr>
                  <w:lang w:val="en-US"/>
                </w:rPr>
                <w:alias w:val="Объем пробы крови для ФК"/>
                <w:tag w:val="Объем пробы крови для ФК"/>
                <w:id w:val="1409268420"/>
                <w:placeholder>
                  <w:docPart w:val="DefaultPlaceholder_1082065158"/>
                </w:placeholder>
              </w:sdtPr>
              <w:sdtContent>
                <w:r w:rsidR="00E2267E" w:rsidRPr="00E2267E">
                  <w:rPr>
                    <w:highlight w:val="green"/>
                  </w:rPr>
                  <w:t>6 мл</w:t>
                </w:r>
              </w:sdtContent>
            </w:sdt>
            <w:bookmarkEnd w:id="25"/>
            <w:r w:rsidR="00B94CCA">
              <w:t xml:space="preserve"> (всего ХХ мл), а также по 0.5 мл крови будет отбираться перед отбором пробы из катетера (пробы </w:t>
            </w:r>
            <w:r w:rsidR="00B94CCA" w:rsidRPr="00B94CCA">
              <w:rPr>
                <w:highlight w:val="green"/>
              </w:rPr>
              <w:t>0.5</w:t>
            </w:r>
            <w:r w:rsidR="00B94CCA">
              <w:t xml:space="preserve"> – </w:t>
            </w:r>
            <w:r w:rsidR="00B94CCA" w:rsidRPr="00B94CCA">
              <w:rPr>
                <w:highlight w:val="green"/>
              </w:rPr>
              <w:t>ХХ.0</w:t>
            </w:r>
            <w:r w:rsidR="00B94CCA">
              <w:t xml:space="preserve"> часов) для удаления содержащей гепарин крови в случае промывания катетера раствором гепарина или при использовании гепаринизированного мандрена (суммарно не более </w:t>
            </w:r>
            <w:r w:rsidR="00B94CCA" w:rsidRPr="00B94CCA">
              <w:rPr>
                <w:highlight w:val="green"/>
              </w:rPr>
              <w:t>ХХ</w:t>
            </w:r>
            <w:proofErr w:type="gramEnd"/>
            <w:r w:rsidR="00B94CCA">
              <w:t xml:space="preserve"> мл).</w:t>
            </w:r>
          </w:p>
          <w:p w14:paraId="321AC4BA" w14:textId="02620F9A" w:rsidR="001E7FC6" w:rsidRDefault="001E7FC6">
            <w:r>
              <w:t xml:space="preserve">Таким образом, объем крови для проведения фармакокинетического анализа за все исследование составит </w:t>
            </w:r>
            <w:bookmarkStart w:id="26" w:name="Объем_крови_ФК_за_все_исследование"/>
            <w:sdt>
              <w:sdtPr>
                <w:alias w:val="Объем крови для ФК анализа общий"/>
                <w:tag w:val="Объем крови для ФК анализа общий"/>
                <w:id w:val="-731394862"/>
                <w:placeholder>
                  <w:docPart w:val="DefaultPlaceholder_1082065158"/>
                </w:placeholder>
              </w:sdtPr>
              <w:sdtContent>
                <w:r w:rsidRPr="001E7FC6">
                  <w:rPr>
                    <w:highlight w:val="green"/>
                  </w:rPr>
                  <w:t>ХХ мл</w:t>
                </w:r>
              </w:sdtContent>
            </w:sdt>
            <w:bookmarkEnd w:id="26"/>
            <w:r>
              <w:t>.</w:t>
            </w:r>
          </w:p>
          <w:p w14:paraId="4D385323" w14:textId="7FB098E4" w:rsidR="00582643" w:rsidRDefault="00582643">
            <w:r>
              <w:t>Также для проведения лабораторных исследований за все исследован</w:t>
            </w:r>
            <w:r w:rsidR="00716000">
              <w:t>ие у добровольца будет отобрано</w:t>
            </w:r>
            <w:r w:rsidR="002330E4">
              <w:t xml:space="preserve"> приблизительно</w:t>
            </w:r>
            <w:r>
              <w:t xml:space="preserve"> </w:t>
            </w:r>
            <w:bookmarkStart w:id="27" w:name="Объем_крови_для_лаб_исследований"/>
            <w:sdt>
              <w:sdtPr>
                <w:alias w:val="Объем крови для лабораторных исследований"/>
                <w:tag w:val="Объем крови для лабораторных исследований"/>
                <w:id w:val="148187592"/>
                <w:placeholder>
                  <w:docPart w:val="DefaultPlaceholder_1082065158"/>
                </w:placeholder>
              </w:sdtPr>
              <w:sdtContent>
                <w:r w:rsidR="00716000" w:rsidRPr="00716000">
                  <w:rPr>
                    <w:highlight w:val="green"/>
                    <w:lang w:val="en-US"/>
                  </w:rPr>
                  <w:t>XX</w:t>
                </w:r>
                <w:r w:rsidR="00716000" w:rsidRPr="00716000">
                  <w:rPr>
                    <w:highlight w:val="green"/>
                  </w:rPr>
                  <w:t xml:space="preserve"> мл</w:t>
                </w:r>
              </w:sdtContent>
            </w:sdt>
            <w:bookmarkEnd w:id="27"/>
            <w:r w:rsidR="00716000">
              <w:t xml:space="preserve"> </w:t>
            </w:r>
            <w:r>
              <w:t>крови.</w:t>
            </w:r>
          </w:p>
          <w:p w14:paraId="04DA33CB" w14:textId="0A39C77F" w:rsidR="00582643" w:rsidRDefault="00582643" w:rsidP="00716000">
            <w:proofErr w:type="gramStart"/>
            <w:r>
              <w:t>Общий объем крови, отбираемый у добровольца за все</w:t>
            </w:r>
            <w:r w:rsidR="00716000">
              <w:t xml:space="preserve"> исследование составит</w:t>
            </w:r>
            <w:proofErr w:type="gramEnd"/>
            <w:r w:rsidR="00716000">
              <w:t xml:space="preserve"> не более </w:t>
            </w:r>
            <w:bookmarkStart w:id="28" w:name="Объем_крови_за_все_исследование"/>
            <w:sdt>
              <w:sdtPr>
                <w:alias w:val="Объем крови за все исследование"/>
                <w:tag w:val="Объем крови за все исследование"/>
                <w:id w:val="-2118978009"/>
                <w:placeholder>
                  <w:docPart w:val="DefaultPlaceholder_1082065158"/>
                </w:placeholder>
              </w:sdtPr>
              <w:sdtContent>
                <w:r w:rsidR="00716000" w:rsidRPr="00716000">
                  <w:rPr>
                    <w:highlight w:val="green"/>
                    <w:lang w:val="en-US"/>
                  </w:rPr>
                  <w:t>XXX</w:t>
                </w:r>
                <w:r w:rsidR="00716000" w:rsidRPr="00716000">
                  <w:rPr>
                    <w:highlight w:val="green"/>
                  </w:rPr>
                  <w:t xml:space="preserve"> мл</w:t>
                </w:r>
              </w:sdtContent>
            </w:sdt>
            <w:bookmarkEnd w:id="28"/>
            <w:r>
              <w:t>.</w:t>
            </w:r>
          </w:p>
        </w:tc>
      </w:tr>
      <w:tr w:rsidR="00582643" w14:paraId="4FB87613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F5888" w14:textId="07C5E586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График исследования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543989" w14:textId="42C85DEE" w:rsidR="00582643" w:rsidRDefault="00582643">
            <w:r>
              <w:t xml:space="preserve">Исследование состоит из периода скрининга, двух периодов приема исследуемых лекарственных препаратов, </w:t>
            </w:r>
            <w:r w:rsidR="007B4636">
              <w:t>отмывочного периода</w:t>
            </w:r>
            <w:r>
              <w:t xml:space="preserve"> и периода наблюдения.</w:t>
            </w:r>
          </w:p>
          <w:p w14:paraId="5E303EB2" w14:textId="703569EB" w:rsidR="00582643" w:rsidRDefault="00582643">
            <w:r>
              <w:t xml:space="preserve">Период скрининга: </w:t>
            </w:r>
            <w:bookmarkStart w:id="29" w:name="Длительность_скрининга"/>
            <w:sdt>
              <w:sdtPr>
                <w:alias w:val="Длительность скрининга"/>
                <w:tag w:val="Длительность скрининга"/>
                <w:id w:val="1856383836"/>
                <w:placeholder>
                  <w:docPart w:val="DefaultPlaceholder_1082065158"/>
                </w:placeholder>
              </w:sdtPr>
              <w:sdtContent>
                <w:r w:rsidR="00716000" w:rsidRPr="00716000">
                  <w:rPr>
                    <w:highlight w:val="green"/>
                  </w:rPr>
                  <w:t>1-</w:t>
                </w:r>
                <w:r w:rsidR="00716000" w:rsidRPr="00716000">
                  <w:rPr>
                    <w:highlight w:val="green"/>
                    <w:lang w:val="en-US"/>
                  </w:rPr>
                  <w:t>XX</w:t>
                </w:r>
                <w:r w:rsidR="00716000" w:rsidRPr="00716000">
                  <w:rPr>
                    <w:highlight w:val="green"/>
                  </w:rPr>
                  <w:t xml:space="preserve"> дней</w:t>
                </w:r>
              </w:sdtContent>
            </w:sdt>
            <w:bookmarkEnd w:id="29"/>
            <w:r>
              <w:t>;</w:t>
            </w:r>
          </w:p>
          <w:p w14:paraId="7BE20B4D" w14:textId="574D1F1A" w:rsidR="00582643" w:rsidRDefault="00582643">
            <w:r>
              <w:t xml:space="preserve">Период приема исследуемого препарата: </w:t>
            </w:r>
            <w:bookmarkStart w:id="30" w:name="Длительность_периода_приема_ИП"/>
            <w:sdt>
              <w:sdtPr>
                <w:alias w:val="Длительность периода приема ИП"/>
                <w:tag w:val="Длительность периода приема ИП"/>
                <w:id w:val="530851499"/>
                <w:placeholder>
                  <w:docPart w:val="DefaultPlaceholder_1082065158"/>
                </w:placeholder>
              </w:sdtPr>
              <w:sdtContent>
                <w:r w:rsidR="00716000" w:rsidRPr="00716000">
                  <w:rPr>
                    <w:highlight w:val="green"/>
                    <w:lang w:val="en-US"/>
                  </w:rPr>
                  <w:t>X</w:t>
                </w:r>
                <w:r w:rsidR="00716000" w:rsidRPr="00716000">
                  <w:rPr>
                    <w:highlight w:val="green"/>
                  </w:rPr>
                  <w:t xml:space="preserve"> дня</w:t>
                </w:r>
              </w:sdtContent>
            </w:sdt>
            <w:bookmarkEnd w:id="30"/>
            <w:r w:rsidR="000C28D8">
              <w:t xml:space="preserve"> от момента приема препарата</w:t>
            </w:r>
            <w:r>
              <w:t>;</w:t>
            </w:r>
          </w:p>
          <w:p w14:paraId="29D8849B" w14:textId="44AF1D2F" w:rsidR="00582643" w:rsidRDefault="00582643">
            <w:r>
              <w:t xml:space="preserve">Длительность госпитализации: </w:t>
            </w:r>
            <w:bookmarkStart w:id="31" w:name="Длительность_госпитализации"/>
            <w:sdt>
              <w:sdtPr>
                <w:alias w:val="Длительность госпитализации"/>
                <w:tag w:val="Длительность госпитализации"/>
                <w:id w:val="-1847240139"/>
                <w:placeholder>
                  <w:docPart w:val="DefaultPlaceholder_1082065158"/>
                </w:placeholder>
              </w:sdtPr>
              <w:sdtContent>
                <w:r w:rsidR="00716000" w:rsidRPr="00716000">
                  <w:rPr>
                    <w:highlight w:val="green"/>
                    <w:lang w:val="en-US"/>
                  </w:rPr>
                  <w:t>X</w:t>
                </w:r>
                <w:r w:rsidR="00716000" w:rsidRPr="00716000">
                  <w:rPr>
                    <w:highlight w:val="green"/>
                  </w:rPr>
                  <w:t xml:space="preserve"> дня</w:t>
                </w:r>
              </w:sdtContent>
            </w:sdt>
            <w:bookmarkEnd w:id="31"/>
            <w:r w:rsidR="000C28D8">
              <w:t xml:space="preserve"> от момента приема препарата</w:t>
            </w:r>
            <w:r>
              <w:t>;</w:t>
            </w:r>
          </w:p>
          <w:p w14:paraId="7263FD0E" w14:textId="2E4E90C4" w:rsidR="00582643" w:rsidRDefault="007B4636">
            <w:r>
              <w:t>Отмывочный период</w:t>
            </w:r>
            <w:r w:rsidR="00582643">
              <w:t xml:space="preserve">: </w:t>
            </w:r>
            <w:bookmarkStart w:id="32" w:name="Период_отмывания_дни"/>
            <w:sdt>
              <w:sdtPr>
                <w:alias w:val="Отмывочный период"/>
                <w:tag w:val="Отмывочный период"/>
                <w:id w:val="-1585844407"/>
                <w:placeholder>
                  <w:docPart w:val="DefaultPlaceholder_1082065158"/>
                </w:placeholder>
              </w:sdtPr>
              <w:sdtContent>
                <w:r w:rsidR="00F94DCC" w:rsidRPr="00F94DCC">
                  <w:rPr>
                    <w:highlight w:val="green"/>
                    <w:lang w:val="en-US"/>
                  </w:rPr>
                  <w:t>XX</w:t>
                </w:r>
                <w:r w:rsidR="00F94DCC" w:rsidRPr="00F94DCC">
                  <w:rPr>
                    <w:highlight w:val="green"/>
                  </w:rPr>
                  <w:t xml:space="preserve"> дней</w:t>
                </w:r>
              </w:sdtContent>
            </w:sdt>
            <w:bookmarkEnd w:id="32"/>
            <w:r w:rsidR="000C28D8">
              <w:t xml:space="preserve"> от момента приема препарата в Периоде </w:t>
            </w:r>
            <w:r w:rsidR="000C28D8">
              <w:rPr>
                <w:lang w:val="en-US"/>
              </w:rPr>
              <w:t>I</w:t>
            </w:r>
            <w:r w:rsidR="00582643">
              <w:t>;</w:t>
            </w:r>
          </w:p>
          <w:p w14:paraId="00EFFE9F" w14:textId="2AF056FC" w:rsidR="00582643" w:rsidRDefault="00582643">
            <w:r>
              <w:t xml:space="preserve">Период наблюдения: </w:t>
            </w:r>
            <w:bookmarkStart w:id="33" w:name="Длительность_периода_наблюдения"/>
            <w:sdt>
              <w:sdtPr>
                <w:rPr>
                  <w:lang w:val="en-US"/>
                </w:rPr>
                <w:alias w:val="Длительность периода наблюдения"/>
                <w:tag w:val="Длительность периода наблюдения"/>
                <w:id w:val="1274519584"/>
                <w:placeholder>
                  <w:docPart w:val="DefaultPlaceholder_1082065158"/>
                </w:placeholder>
              </w:sdtPr>
              <w:sdtContent>
                <w:r w:rsidR="00F94DCC" w:rsidRPr="00F94DCC">
                  <w:rPr>
                    <w:highlight w:val="green"/>
                    <w:lang w:val="en-US"/>
                  </w:rPr>
                  <w:t>X</w:t>
                </w:r>
                <w:r w:rsidR="00F94DCC" w:rsidRPr="00F94DCC">
                  <w:rPr>
                    <w:highlight w:val="green"/>
                  </w:rPr>
                  <w:t xml:space="preserve"> дней</w:t>
                </w:r>
              </w:sdtContent>
            </w:sdt>
            <w:bookmarkEnd w:id="33"/>
            <w:r w:rsidR="000C28D8" w:rsidRPr="00850AE0">
              <w:t xml:space="preserve"> </w:t>
            </w:r>
            <w:r w:rsidR="000C28D8">
              <w:t>от момента последнего приема препарата</w:t>
            </w:r>
            <w:r>
              <w:t>;</w:t>
            </w:r>
          </w:p>
          <w:p w14:paraId="1207C90B" w14:textId="76273E8B" w:rsidR="00582643" w:rsidRDefault="00582643" w:rsidP="00F94DCC">
            <w:r>
              <w:t>Общая продолжительность исследования для добровольца</w:t>
            </w:r>
            <w:r w:rsidR="00663776">
              <w:t xml:space="preserve"> не более</w:t>
            </w:r>
            <w:r>
              <w:t>:</w:t>
            </w:r>
            <w:r w:rsidR="00663776">
              <w:t xml:space="preserve"> </w:t>
            </w:r>
            <w:bookmarkStart w:id="34" w:name="Общая_продолжительность_исследования"/>
            <w:sdt>
              <w:sdtPr>
                <w:alias w:val="Общая продожительность исследования"/>
                <w:tag w:val="Общая продожительность исследования"/>
                <w:id w:val="-955022160"/>
                <w:placeholder>
                  <w:docPart w:val="DefaultPlaceholder_1082065158"/>
                </w:placeholder>
              </w:sdtPr>
              <w:sdtContent>
                <w:r w:rsidR="00F94DCC" w:rsidRPr="00F94DCC">
                  <w:rPr>
                    <w:highlight w:val="green"/>
                    <w:lang w:val="en-US"/>
                  </w:rPr>
                  <w:t>XX</w:t>
                </w:r>
                <w:r w:rsidR="00F94DCC" w:rsidRPr="00F94DCC">
                  <w:rPr>
                    <w:highlight w:val="green"/>
                  </w:rPr>
                  <w:t xml:space="preserve"> Дней</w:t>
                </w:r>
              </w:sdtContent>
            </w:sdt>
            <w:bookmarkEnd w:id="34"/>
            <w:r>
              <w:t>.</w:t>
            </w:r>
          </w:p>
        </w:tc>
      </w:tr>
      <w:tr w:rsidR="00582643" w14:paraId="267139FD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9C64" w14:textId="6100DD84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lastRenderedPageBreak/>
              <w:t>Биоаналитический метод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FA96A0" w14:textId="77777777" w:rsidR="00582643" w:rsidRDefault="00582643">
            <w:r>
              <w:t>ВЭЖХ МС-МС</w:t>
            </w:r>
          </w:p>
        </w:tc>
      </w:tr>
      <w:tr w:rsidR="00582643" w14:paraId="219D8C8B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6BC9" w14:textId="7ED07342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Фармакокинетические параметры</w:t>
            </w:r>
          </w:p>
        </w:tc>
        <w:bookmarkStart w:id="35" w:name="ФК_параметры_список"/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95E5CB" w14:textId="63735348" w:rsidR="00582643" w:rsidRDefault="00F62F9E" w:rsidP="00B85B41">
            <w:sdt>
              <w:sdtPr>
                <w:rPr>
                  <w:lang w:val="en-US"/>
                </w:rPr>
                <w:alias w:val="ФК_параметры"/>
                <w:tag w:val="ФК_параметры"/>
                <w:id w:val="-1576433743"/>
                <w:placeholder>
                  <w:docPart w:val="DefaultPlaceholder_1082065158"/>
                </w:placeholder>
              </w:sdtPr>
              <w:sdtContent>
                <w:proofErr w:type="spellStart"/>
                <w:r w:rsidR="00B85B41" w:rsidRPr="00F94DCC">
                  <w:rPr>
                    <w:highlight w:val="green"/>
                    <w:lang w:val="en-US"/>
                  </w:rPr>
                  <w:t>C</w:t>
                </w:r>
                <w:r w:rsidR="00B85B41" w:rsidRPr="00F94DCC">
                  <w:rPr>
                    <w:highlight w:val="green"/>
                    <w:vertAlign w:val="subscript"/>
                    <w:lang w:val="en-US"/>
                  </w:rPr>
                  <w:t>max</w:t>
                </w:r>
                <w:proofErr w:type="spellEnd"/>
                <w:r w:rsidR="00B85B41" w:rsidRPr="00F94DCC">
                  <w:rPr>
                    <w:highlight w:val="green"/>
                  </w:rPr>
                  <w:t xml:space="preserve">, </w:t>
                </w:r>
                <w:proofErr w:type="spellStart"/>
                <w:r w:rsidR="00B85B41" w:rsidRPr="00F94DCC">
                  <w:rPr>
                    <w:highlight w:val="green"/>
                    <w:lang w:val="en-US"/>
                  </w:rPr>
                  <w:t>T</w:t>
                </w:r>
                <w:r w:rsidR="00B85B41" w:rsidRPr="00F94DCC">
                  <w:rPr>
                    <w:highlight w:val="green"/>
                    <w:vertAlign w:val="subscript"/>
                    <w:lang w:val="en-US"/>
                  </w:rPr>
                  <w:t>max</w:t>
                </w:r>
                <w:proofErr w:type="spellEnd"/>
                <w:r w:rsidR="00B85B41" w:rsidRPr="00F94DCC">
                  <w:rPr>
                    <w:highlight w:val="green"/>
                  </w:rPr>
                  <w:t xml:space="preserve">, </w:t>
                </w:r>
                <w:proofErr w:type="spellStart"/>
                <w:r w:rsidR="00B85B41" w:rsidRPr="00F94DCC">
                  <w:rPr>
                    <w:highlight w:val="green"/>
                    <w:lang w:val="en-US"/>
                  </w:rPr>
                  <w:t>T</w:t>
                </w:r>
                <w:r w:rsidR="00B85B41" w:rsidRPr="00F94DCC">
                  <w:rPr>
                    <w:highlight w:val="green"/>
                    <w:vertAlign w:val="subscript"/>
                    <w:lang w:val="en-US"/>
                  </w:rPr>
                  <w:t>lag</w:t>
                </w:r>
                <w:proofErr w:type="spellEnd"/>
                <w:r w:rsidR="00B85B41" w:rsidRPr="00F94DCC">
                  <w:rPr>
                    <w:highlight w:val="green"/>
                  </w:rPr>
                  <w:t xml:space="preserve">, </w:t>
                </w:r>
                <w:proofErr w:type="spellStart"/>
                <w:r w:rsidR="00B85B41" w:rsidRPr="00F94DCC">
                  <w:rPr>
                    <w:highlight w:val="green"/>
                    <w:lang w:val="en-US"/>
                  </w:rPr>
                  <w:t>AUC</w:t>
                </w:r>
                <w:r w:rsidR="00B85B41" w:rsidRPr="00F94DCC">
                  <w:rPr>
                    <w:highlight w:val="green"/>
                    <w:vertAlign w:val="subscript"/>
                    <w:lang w:val="en-US"/>
                  </w:rPr>
                  <w:t>o</w:t>
                </w:r>
                <w:proofErr w:type="spellEnd"/>
                <w:r w:rsidR="00B85B41" w:rsidRPr="00F94DCC">
                  <w:rPr>
                    <w:highlight w:val="green"/>
                    <w:vertAlign w:val="subscript"/>
                    <w:lang w:val="x-none"/>
                  </w:rPr>
                  <w:t>-</w:t>
                </w:r>
                <w:r w:rsidR="00B85B41" w:rsidRPr="00F94DCC">
                  <w:rPr>
                    <w:highlight w:val="green"/>
                    <w:vertAlign w:val="subscript"/>
                    <w:lang w:val="en-US"/>
                  </w:rPr>
                  <w:t>t</w:t>
                </w:r>
                <w:r w:rsidR="00B85B41" w:rsidRPr="00F94DCC">
                  <w:rPr>
                    <w:highlight w:val="green"/>
                  </w:rPr>
                  <w:t xml:space="preserve">, </w:t>
                </w:r>
                <w:proofErr w:type="spellStart"/>
                <w:r w:rsidR="00B85B41" w:rsidRPr="00F94DCC">
                  <w:rPr>
                    <w:highlight w:val="green"/>
                    <w:lang w:val="en-US"/>
                  </w:rPr>
                  <w:t>AUC</w:t>
                </w:r>
                <w:r w:rsidR="00B85B41" w:rsidRPr="00F94DCC">
                  <w:rPr>
                    <w:highlight w:val="green"/>
                    <w:vertAlign w:val="subscript"/>
                    <w:lang w:val="en-US"/>
                  </w:rPr>
                  <w:t>inf</w:t>
                </w:r>
                <w:proofErr w:type="spellEnd"/>
                <w:r w:rsidR="00B85B41" w:rsidRPr="00F94DCC">
                  <w:rPr>
                    <w:highlight w:val="green"/>
                  </w:rPr>
                  <w:t xml:space="preserve">, </w:t>
                </w:r>
                <w:r w:rsidR="00B85B41" w:rsidRPr="00F94DCC">
                  <w:rPr>
                    <w:highlight w:val="green"/>
                    <w:lang w:val="en-US"/>
                  </w:rPr>
                  <w:t>AUC</w:t>
                </w:r>
                <w:r w:rsidR="00B85B41" w:rsidRPr="00F94DCC">
                  <w:rPr>
                    <w:highlight w:val="green"/>
                    <w:vertAlign w:val="subscript"/>
                  </w:rPr>
                  <w:t>%</w:t>
                </w:r>
                <w:proofErr w:type="spellStart"/>
                <w:r w:rsidR="00B85B41" w:rsidRPr="00F94DCC">
                  <w:rPr>
                    <w:highlight w:val="green"/>
                    <w:vertAlign w:val="subscript"/>
                    <w:lang w:val="en-US"/>
                  </w:rPr>
                  <w:t>inf</w:t>
                </w:r>
                <w:proofErr w:type="spellEnd"/>
                <w:r w:rsidR="00B85B41" w:rsidRPr="00F94DCC">
                  <w:rPr>
                    <w:highlight w:val="green"/>
                  </w:rPr>
                  <w:t xml:space="preserve">, </w:t>
                </w:r>
                <w:proofErr w:type="spellStart"/>
                <w:r w:rsidR="00B85B41" w:rsidRPr="00F94DCC">
                  <w:rPr>
                    <w:highlight w:val="green"/>
                    <w:lang w:val="x-none"/>
                  </w:rPr>
                  <w:t>K</w:t>
                </w:r>
                <w:r w:rsidR="00B85B41" w:rsidRPr="00F94DCC">
                  <w:rPr>
                    <w:highlight w:val="green"/>
                    <w:vertAlign w:val="subscript"/>
                    <w:lang w:val="x-none"/>
                  </w:rPr>
                  <w:t>el</w:t>
                </w:r>
                <w:proofErr w:type="spellEnd"/>
                <w:r w:rsidR="00B85B41" w:rsidRPr="00F94DCC">
                  <w:rPr>
                    <w:highlight w:val="green"/>
                    <w:lang w:val="x-none"/>
                  </w:rPr>
                  <w:t xml:space="preserve"> </w:t>
                </w:r>
                <w:r w:rsidR="00B85B41" w:rsidRPr="00F94DCC">
                  <w:rPr>
                    <w:highlight w:val="green"/>
                  </w:rPr>
                  <w:t>(λ</w:t>
                </w:r>
                <w:r w:rsidR="00B85B41" w:rsidRPr="00F94DCC">
                  <w:rPr>
                    <w:highlight w:val="green"/>
                    <w:vertAlign w:val="subscript"/>
                    <w:lang w:val="en-US"/>
                  </w:rPr>
                  <w:t>z</w:t>
                </w:r>
                <w:r w:rsidR="00B85B41" w:rsidRPr="00F94DCC">
                  <w:rPr>
                    <w:highlight w:val="green"/>
                  </w:rPr>
                  <w:t xml:space="preserve">), </w:t>
                </w:r>
                <w:r w:rsidR="00B85B41" w:rsidRPr="00F94DCC">
                  <w:rPr>
                    <w:highlight w:val="green"/>
                    <w:lang w:val="en-US"/>
                  </w:rPr>
                  <w:t>T</w:t>
                </w:r>
                <w:r w:rsidR="00B85B41" w:rsidRPr="00F94DCC">
                  <w:rPr>
                    <w:highlight w:val="green"/>
                    <w:vertAlign w:val="subscript"/>
                    <w:lang w:val="x-none"/>
                  </w:rPr>
                  <w:t>1/2</w:t>
                </w:r>
                <w:r w:rsidR="00B85B41" w:rsidRPr="00F94DCC">
                  <w:rPr>
                    <w:highlight w:val="green"/>
                  </w:rPr>
                  <w:t>, MRT</w:t>
                </w:r>
              </w:sdtContent>
            </w:sdt>
            <w:bookmarkEnd w:id="35"/>
          </w:p>
        </w:tc>
      </w:tr>
      <w:tr w:rsidR="003726C8" w14:paraId="25A6769C" w14:textId="77777777" w:rsidTr="008F0344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256446" w14:textId="1B2CDCB4" w:rsidR="003726C8" w:rsidRPr="00E636AF" w:rsidRDefault="003726C8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 xml:space="preserve">Критерии </w:t>
            </w:r>
            <w:r w:rsidR="0018671D">
              <w:rPr>
                <w:rStyle w:val="ae"/>
              </w:rPr>
              <w:t>биоэквивалентности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4989D" w14:textId="78A7FAED" w:rsidR="003726C8" w:rsidRDefault="003726C8">
            <w:r>
              <w:t xml:space="preserve">Вывод о биоэквивалентности сравниваемых препаратов будет сделан с использованием подхода, основанного на оценке 90% доверительных интервалов для отношений геометрических средних (экспонированной разности средних значений логарифмически преобразованных параметров) для </w:t>
            </w:r>
            <w:r>
              <w:rPr>
                <w:lang w:val="en-US"/>
              </w:rPr>
              <w:t>AUC</w:t>
            </w:r>
            <w:r>
              <w:rPr>
                <w:vertAlign w:val="subscript"/>
              </w:rPr>
              <w:t>0-</w:t>
            </w:r>
            <w:r>
              <w:rPr>
                <w:vertAlign w:val="subscript"/>
                <w:lang w:val="en-US"/>
              </w:rPr>
              <w:t>t</w:t>
            </w:r>
            <w:r w:rsidRPr="00582643">
              <w:t xml:space="preserve"> </w:t>
            </w:r>
            <w:r>
              <w:t xml:space="preserve">и </w:t>
            </w:r>
            <w:proofErr w:type="spellStart"/>
            <w:r>
              <w:rPr>
                <w:lang w:val="en-US"/>
              </w:rPr>
              <w:t>C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  <w:r>
              <w:t>.</w:t>
            </w:r>
          </w:p>
          <w:p w14:paraId="35840AFE" w14:textId="6D67F964" w:rsidR="003726C8" w:rsidRDefault="003726C8" w:rsidP="003726C8">
            <w:pPr>
              <w:ind w:firstLine="0"/>
            </w:pPr>
            <w:r>
              <w:t>Препараты считаются биоэквивалентными, если границы оцененных доверительных интервалов находятся в пределах:</w:t>
            </w:r>
          </w:p>
        </w:tc>
      </w:tr>
      <w:tr w:rsidR="003726C8" w14:paraId="214A5954" w14:textId="77777777" w:rsidTr="008F0344">
        <w:trPr>
          <w:trHeight w:val="323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806B7" w14:textId="77777777" w:rsidR="003726C8" w:rsidRDefault="003726C8">
            <w:pPr>
              <w:pStyle w:val="a8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6FFE2B2E" w14:textId="2581DC19" w:rsidR="003726C8" w:rsidRDefault="003726C8">
            <w:r>
              <w:rPr>
                <w:lang w:val="en-US"/>
              </w:rPr>
              <w:t>AUC</w:t>
            </w:r>
            <w:r>
              <w:rPr>
                <w:vertAlign w:val="subscript"/>
              </w:rPr>
              <w:t>0-</w:t>
            </w:r>
            <w:r>
              <w:rPr>
                <w:vertAlign w:val="subscript"/>
                <w:lang w:val="en-US"/>
              </w:rPr>
              <w:t>t</w:t>
            </w:r>
          </w:p>
        </w:tc>
        <w:tc>
          <w:tcPr>
            <w:tcW w:w="47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6666556" w14:textId="6EDB83A8" w:rsidR="003726C8" w:rsidRDefault="003726C8">
            <w:r>
              <w:t>80.00-125.00%</w:t>
            </w:r>
          </w:p>
        </w:tc>
      </w:tr>
      <w:tr w:rsidR="003726C8" w14:paraId="54CE8C66" w14:textId="77777777" w:rsidTr="008F0344">
        <w:trPr>
          <w:trHeight w:val="322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EE4FE" w14:textId="77777777" w:rsidR="003726C8" w:rsidRDefault="003726C8">
            <w:pPr>
              <w:pStyle w:val="a8"/>
              <w:spacing w:line="276" w:lineRule="auto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625BE560" w14:textId="62FE95DE" w:rsidR="003726C8" w:rsidRDefault="003726C8">
            <w:proofErr w:type="spellStart"/>
            <w:r>
              <w:rPr>
                <w:lang w:val="en-US"/>
              </w:rPr>
              <w:t>C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4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523ADC7" w14:textId="380B359C" w:rsidR="003726C8" w:rsidRDefault="003726C8">
            <w:r>
              <w:t>80.00-125.00%</w:t>
            </w:r>
          </w:p>
        </w:tc>
      </w:tr>
      <w:tr w:rsidR="003726C8" w14:paraId="28BAE55D" w14:textId="77777777" w:rsidTr="0086118D"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01D8" w14:textId="77777777" w:rsidR="003726C8" w:rsidRDefault="003726C8">
            <w:pPr>
              <w:pStyle w:val="a8"/>
              <w:spacing w:line="276" w:lineRule="auto"/>
            </w:pPr>
          </w:p>
        </w:tc>
        <w:tc>
          <w:tcPr>
            <w:tcW w:w="69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997A1" w14:textId="027DC0E2" w:rsidR="003726C8" w:rsidRDefault="003726C8" w:rsidP="003726C8">
            <w:pPr>
              <w:ind w:firstLine="0"/>
            </w:pPr>
            <w:r>
              <w:t xml:space="preserve">См. раздел </w:t>
            </w:r>
            <w:r w:rsidRPr="00BE7B4F">
              <w:rPr>
                <w:highlight w:val="green"/>
              </w:rPr>
              <w:fldChar w:fldCharType="begin"/>
            </w:r>
            <w:r w:rsidRPr="00BE7B4F">
              <w:rPr>
                <w:highlight w:val="green"/>
              </w:rPr>
              <w:instrText xml:space="preserve"> REF _Ref447632552 \r \h </w:instrText>
            </w:r>
            <w:r w:rsidR="00BE7B4F">
              <w:rPr>
                <w:highlight w:val="green"/>
              </w:rPr>
              <w:instrText xml:space="preserve"> \* MERGEFORMAT </w:instrText>
            </w:r>
            <w:r w:rsidRPr="00BE7B4F">
              <w:rPr>
                <w:highlight w:val="green"/>
              </w:rPr>
            </w:r>
            <w:r w:rsidRPr="00BE7B4F">
              <w:rPr>
                <w:highlight w:val="green"/>
              </w:rPr>
              <w:fldChar w:fldCharType="separate"/>
            </w:r>
            <w:r w:rsidR="00A11ADE">
              <w:rPr>
                <w:highlight w:val="green"/>
              </w:rPr>
              <w:t>9</w:t>
            </w:r>
            <w:r w:rsidRPr="00BE7B4F">
              <w:rPr>
                <w:highlight w:val="green"/>
              </w:rPr>
              <w:fldChar w:fldCharType="end"/>
            </w:r>
            <w:r w:rsidR="00752FC9">
              <w:t xml:space="preserve"> протокола</w:t>
            </w:r>
            <w:r>
              <w:t>.</w:t>
            </w:r>
          </w:p>
        </w:tc>
      </w:tr>
      <w:tr w:rsidR="00476DD0" w14:paraId="3E5F4626" w14:textId="77777777" w:rsidTr="009B665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08CE" w14:textId="788EB160" w:rsidR="00476DD0" w:rsidRDefault="00476DD0">
            <w:pPr>
              <w:pStyle w:val="a8"/>
              <w:spacing w:line="276" w:lineRule="auto"/>
            </w:pPr>
            <w:r w:rsidRPr="009B6657">
              <w:rPr>
                <w:rStyle w:val="ae"/>
              </w:rPr>
              <w:t>Поправки к протоколу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89C41" w14:textId="584E8F3C" w:rsidR="00476DD0" w:rsidRDefault="00476DD0" w:rsidP="003726C8">
            <w:pPr>
              <w:ind w:firstLine="0"/>
            </w:pPr>
            <w:r>
              <w:t>Версия 1.0 – введена впервые.</w:t>
            </w:r>
          </w:p>
        </w:tc>
      </w:tr>
    </w:tbl>
    <w:p w14:paraId="7E210B52" w14:textId="77777777" w:rsidR="00582643" w:rsidRDefault="00582643" w:rsidP="00582643">
      <w:r>
        <w:br w:type="page"/>
      </w:r>
    </w:p>
    <w:p w14:paraId="3B80AA37" w14:textId="77777777" w:rsidR="00582643" w:rsidRPr="007676B9" w:rsidRDefault="00582643" w:rsidP="003D5DBE">
      <w:pPr>
        <w:pStyle w:val="10"/>
      </w:pPr>
      <w:bookmarkStart w:id="36" w:name="_Toc75281758"/>
      <w:r w:rsidRPr="007676B9">
        <w:lastRenderedPageBreak/>
        <w:t>Обоснование исследования</w:t>
      </w:r>
      <w:bookmarkEnd w:id="36"/>
    </w:p>
    <w:p w14:paraId="520EC97C" w14:textId="77777777" w:rsidR="00582643" w:rsidRDefault="00582643" w:rsidP="001E690A">
      <w:pPr>
        <w:pStyle w:val="2"/>
      </w:pPr>
      <w:bookmarkStart w:id="37" w:name="_Ref447030699"/>
      <w:bookmarkStart w:id="38" w:name="_Toc75281759"/>
      <w:r>
        <w:t xml:space="preserve">Название и описание исследуемых </w:t>
      </w:r>
      <w:bookmarkEnd w:id="37"/>
      <w:r>
        <w:t>лекарственных препаратов</w:t>
      </w:r>
      <w:bookmarkEnd w:id="38"/>
    </w:p>
    <w:p w14:paraId="1C547B28" w14:textId="77777777" w:rsidR="00582643" w:rsidRDefault="00582643" w:rsidP="00582643"/>
    <w:p w14:paraId="70057097" w14:textId="77777777" w:rsidR="00582643" w:rsidRDefault="00582643" w:rsidP="001E690A">
      <w:pPr>
        <w:pStyle w:val="2"/>
      </w:pPr>
      <w:bookmarkStart w:id="39" w:name="_Toc75281760"/>
      <w:r>
        <w:t>Результаты клинических и доклинических исследований</w:t>
      </w:r>
      <w:bookmarkEnd w:id="39"/>
    </w:p>
    <w:p w14:paraId="1BBD4080" w14:textId="77777777" w:rsidR="00582643" w:rsidRDefault="00582643" w:rsidP="00582643"/>
    <w:p w14:paraId="46603ADA" w14:textId="77777777" w:rsidR="00582643" w:rsidRDefault="00582643" w:rsidP="001E690A">
      <w:pPr>
        <w:pStyle w:val="2"/>
      </w:pPr>
      <w:bookmarkStart w:id="40" w:name="_Ref446098442"/>
      <w:bookmarkStart w:id="41" w:name="_Toc75281761"/>
      <w:r>
        <w:t>Описание известных и потенциальных рисков и пользы для добровольцев</w:t>
      </w:r>
      <w:bookmarkEnd w:id="40"/>
      <w:bookmarkEnd w:id="41"/>
    </w:p>
    <w:p w14:paraId="74BE9A8E" w14:textId="77777777" w:rsidR="00582643" w:rsidRDefault="00582643" w:rsidP="0023580E">
      <w:pPr>
        <w:pStyle w:val="4"/>
      </w:pPr>
      <w:bookmarkStart w:id="42" w:name="_Toc75281762"/>
      <w:r>
        <w:t>Риски и неудобства, связанные с участием в исследовании</w:t>
      </w:r>
      <w:bookmarkEnd w:id="42"/>
      <w:r>
        <w:tab/>
      </w:r>
    </w:p>
    <w:p w14:paraId="4F3C1FDD" w14:textId="6E9C9D1F" w:rsidR="00582643" w:rsidRDefault="00582643" w:rsidP="00582643">
      <w:r>
        <w:t>В настоящее исследование будут включаться здоровые добровольцы. Возможным риском их участия в исследовании является развитие нежелательных явлений (НЯ), связанных с приемом исследуемых лекарственных препаратов (известные побочные действия компонентов препаратов описаны в</w:t>
      </w:r>
      <w:r>
        <w:rPr>
          <w:bCs/>
        </w:rPr>
        <w:t xml:space="preserve"> </w:t>
      </w:r>
      <w:r>
        <w:t>Брошюре исследователя, а также п</w:t>
      </w:r>
      <w:r>
        <w:rPr>
          <w:bCs/>
        </w:rPr>
        <w:t xml:space="preserve">риведены </w:t>
      </w:r>
      <w:r>
        <w:t xml:space="preserve">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_Ref447030699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2.1</w:t>
      </w:r>
      <w:r w:rsidRPr="00BE7B4F">
        <w:rPr>
          <w:highlight w:val="green"/>
        </w:rPr>
        <w:fldChar w:fldCharType="end"/>
      </w:r>
      <w:r>
        <w:t xml:space="preserve"> </w:t>
      </w:r>
      <w:r>
        <w:rPr>
          <w:bCs/>
        </w:rPr>
        <w:t>настоящего Протокола</w:t>
      </w:r>
      <w:r>
        <w:t xml:space="preserve">). В ходе исследования у добровольцев могут отмечаться НЯ, не описанные в Брошюре исследователя. Регистрация НЯ будет осуществляться в соответствии с разделом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_Ref447030885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8.2</w:t>
      </w:r>
      <w:r w:rsidRPr="00BE7B4F">
        <w:rPr>
          <w:highlight w:val="green"/>
        </w:rPr>
        <w:fldChar w:fldCharType="end"/>
      </w:r>
      <w:r>
        <w:t>.</w:t>
      </w:r>
    </w:p>
    <w:p w14:paraId="509F38E0" w14:textId="75815528" w:rsidR="00582643" w:rsidRDefault="00582643" w:rsidP="00582643">
      <w:proofErr w:type="gramStart"/>
      <w:r>
        <w:t>Отбор проб крови для лабораторных (</w:t>
      </w:r>
      <w:r w:rsidR="00BE7B4F">
        <w:t>общий анализ крови</w:t>
      </w:r>
      <w:r w:rsidR="00FB5084">
        <w:t>,</w:t>
      </w:r>
      <w:r w:rsidR="00BE7B4F">
        <w:t xml:space="preserve"> биохимический анализ крови</w:t>
      </w:r>
      <w:r>
        <w:t xml:space="preserve"> и др.) и фармакокинетического анализов крови может сопровождаться неудобствами для добровольцев, связанными с болезненностью процедур установки венозного катетера, введения иглы в вену, а также возможными кровоподтеками в местах венепункции.</w:t>
      </w:r>
      <w:proofErr w:type="gramEnd"/>
      <w:r>
        <w:t xml:space="preserve"> Значительно реже в месте венепункции может развиться инфекционное осложнение или системное инфицирование. Головокружение и/или слабость могут наблюдаться во время или вскоре после отбора проб крови.</w:t>
      </w:r>
    </w:p>
    <w:p w14:paraId="0755D02E" w14:textId="15BC8021" w:rsidR="00582643" w:rsidRDefault="00582643" w:rsidP="00582643">
      <w:r w:rsidRPr="00F94DCC">
        <w:t xml:space="preserve">Общий объем отбираемой крови за все исследование составит не более </w:t>
      </w:r>
      <w:r w:rsidRPr="00F94DCC">
        <w:rPr>
          <w:highlight w:val="green"/>
        </w:rPr>
        <w:fldChar w:fldCharType="begin"/>
      </w:r>
      <w:r w:rsidRPr="00F94DCC">
        <w:rPr>
          <w:highlight w:val="green"/>
        </w:rPr>
        <w:instrText xml:space="preserve"> REF Объем_крови_за_все_исследование \h  \* MERGEFORMAT </w:instrText>
      </w:r>
      <w:r w:rsidRPr="00F94DCC">
        <w:rPr>
          <w:highlight w:val="green"/>
        </w:rPr>
      </w:r>
      <w:r w:rsidRPr="00F94DCC">
        <w:rPr>
          <w:highlight w:val="green"/>
        </w:rPr>
        <w:fldChar w:fldCharType="separate"/>
      </w:r>
      <w:sdt>
        <w:sdtPr>
          <w:rPr>
            <w:highlight w:val="green"/>
          </w:rPr>
          <w:alias w:val="Объем крови за все исследование"/>
          <w:tag w:val="Объем крови за все исследование"/>
          <w:id w:val="1331871256"/>
          <w:placeholder>
            <w:docPart w:val="2DBAEB265A3C47B382EC6D52B0DDC6DB"/>
          </w:placeholder>
        </w:sdtPr>
        <w:sdtContent>
          <w:r w:rsidR="00A11ADE" w:rsidRPr="00A11ADE">
            <w:rPr>
              <w:highlight w:val="green"/>
            </w:rPr>
            <w:t>XXX</w:t>
          </w:r>
          <w:r w:rsidR="00A11ADE" w:rsidRPr="00716000">
            <w:rPr>
              <w:highlight w:val="green"/>
            </w:rPr>
            <w:t xml:space="preserve"> мл</w:t>
          </w:r>
        </w:sdtContent>
      </w:sdt>
      <w:r w:rsidRPr="00F94DCC">
        <w:rPr>
          <w:highlight w:val="green"/>
        </w:rPr>
        <w:fldChar w:fldCharType="end"/>
      </w:r>
      <w:r w:rsidRPr="00F94DCC">
        <w:rPr>
          <w:highlight w:val="green"/>
        </w:rPr>
        <w:t>,</w:t>
      </w:r>
      <w:r w:rsidRPr="00F94DCC">
        <w:t xml:space="preserve"> что не превысит обоснованную дозу однократной дачи крови при донорстве – </w:t>
      </w:r>
      <w:r w:rsidRPr="00B801DC">
        <w:rPr>
          <w:highlight w:val="yellow"/>
        </w:rPr>
        <w:t>450</w:t>
      </w:r>
      <w:r w:rsidRPr="00F94DCC">
        <w:t xml:space="preserve"> мл, рекомендованную Всемирной организацией здравоохранения</w:t>
      </w:r>
      <w:r>
        <w:t>.</w:t>
      </w:r>
    </w:p>
    <w:p w14:paraId="02203048" w14:textId="77777777" w:rsidR="00582643" w:rsidRDefault="00582643" w:rsidP="00582643">
      <w:r>
        <w:t>Помимо отбора проб крови в исследовании не планируется никаких иных инвазивных вмешательств или диагностических процедур.</w:t>
      </w:r>
    </w:p>
    <w:p w14:paraId="27E8FD25" w14:textId="5B5AE576" w:rsidR="00582643" w:rsidRDefault="00582643" w:rsidP="00582643">
      <w:r>
        <w:t>Электрокард</w:t>
      </w:r>
      <w:r w:rsidR="00025545">
        <w:t>иографическое исследование</w:t>
      </w:r>
      <w:r>
        <w:t xml:space="preserve"> – это безболезненное обследование, однако у добровольца может появиться сыпь или раздражение на коже в местах нанесения контактного геля и размещения электродов для ЭКГ. Некоторым добровольцам, возможно, будет необходимо выбрить небольшие участки волос на груди для правильного присоединения электродов для ЭКГ, что может вызвать определенный дискомфорт.</w:t>
      </w:r>
    </w:p>
    <w:p w14:paraId="304436C2" w14:textId="77777777" w:rsidR="00582643" w:rsidRDefault="00582643" w:rsidP="00582643">
      <w:r>
        <w:t>Другие процедуры исследования, выполняемые в рамках данного протокола, включая физикальное обследование, являются рутинными в общей клинической практике. Частота их выполнения не создает дополнительной нагрузки на добровольца.</w:t>
      </w:r>
    </w:p>
    <w:p w14:paraId="43F57171" w14:textId="77777777" w:rsidR="00582643" w:rsidRDefault="00582643" w:rsidP="00582643">
      <w:commentRangeStart w:id="43"/>
      <w:r w:rsidRPr="00C208A7">
        <w:rPr>
          <w:highlight w:val="yellow"/>
        </w:rPr>
        <w:lastRenderedPageBreak/>
        <w:t>В дни отбора проб крови для анализа фармакокинетики предполагается нарушение ночного сна добровольцев с учетом графика отбора проб.</w:t>
      </w:r>
      <w:commentRangeEnd w:id="43"/>
      <w:r w:rsidR="00991EA6">
        <w:rPr>
          <w:rStyle w:val="aff7"/>
          <w:rFonts w:ascii="Arial Unicode MS" w:eastAsia="Arial Unicode MS" w:hAnsi="Arial Unicode MS" w:cs="Times New Roman"/>
          <w:color w:val="000000"/>
          <w:lang w:val="x-none" w:eastAsia="x-none"/>
        </w:rPr>
        <w:commentReference w:id="43"/>
      </w:r>
    </w:p>
    <w:p w14:paraId="3A0DC209" w14:textId="793DCA3A" w:rsidR="00582643" w:rsidRDefault="00582643" w:rsidP="00582643">
      <w:pPr>
        <w:rPr>
          <w:bCs/>
        </w:rPr>
      </w:pPr>
      <w:r>
        <w:rPr>
          <w:bCs/>
        </w:rPr>
        <w:t>С целью снижения частоты возникновения нежелательных явлений в настоящем исследовании предусмотрена тщательная проверка соответствия добровольцев критериям включения (см. раздел</w:t>
      </w:r>
      <w:r w:rsidR="002B7B4C">
        <w:rPr>
          <w:bCs/>
        </w:rPr>
        <w:t xml:space="preserve"> </w:t>
      </w:r>
      <w:r w:rsidR="002B7B4C" w:rsidRPr="00BE7B4F">
        <w:rPr>
          <w:bCs/>
          <w:highlight w:val="green"/>
        </w:rPr>
        <w:fldChar w:fldCharType="begin"/>
      </w:r>
      <w:r w:rsidR="002B7B4C" w:rsidRPr="00BE7B4F">
        <w:rPr>
          <w:bCs/>
          <w:highlight w:val="green"/>
        </w:rPr>
        <w:instrText xml:space="preserve"> REF _Ref447036381 \r \h </w:instrText>
      </w:r>
      <w:r w:rsidR="00BE7B4F">
        <w:rPr>
          <w:bCs/>
          <w:highlight w:val="green"/>
        </w:rPr>
        <w:instrText xml:space="preserve"> \* MERGEFORMAT </w:instrText>
      </w:r>
      <w:r w:rsidR="002B7B4C" w:rsidRPr="00BE7B4F">
        <w:rPr>
          <w:bCs/>
          <w:highlight w:val="green"/>
        </w:rPr>
      </w:r>
      <w:r w:rsidR="002B7B4C" w:rsidRPr="00BE7B4F">
        <w:rPr>
          <w:bCs/>
          <w:highlight w:val="green"/>
        </w:rPr>
        <w:fldChar w:fldCharType="separate"/>
      </w:r>
      <w:r w:rsidR="00A11ADE">
        <w:rPr>
          <w:bCs/>
          <w:highlight w:val="green"/>
        </w:rPr>
        <w:t>5.1</w:t>
      </w:r>
      <w:r w:rsidR="002B7B4C" w:rsidRPr="00BE7B4F">
        <w:rPr>
          <w:bCs/>
          <w:highlight w:val="green"/>
        </w:rPr>
        <w:fldChar w:fldCharType="end"/>
      </w:r>
      <w:r>
        <w:rPr>
          <w:bCs/>
        </w:rPr>
        <w:t>) и невключения (см. раздел</w:t>
      </w:r>
      <w:r w:rsidR="002B7B4C">
        <w:rPr>
          <w:bCs/>
        </w:rPr>
        <w:t xml:space="preserve"> </w:t>
      </w:r>
      <w:r w:rsidR="002B7B4C" w:rsidRPr="00BE7B4F">
        <w:rPr>
          <w:bCs/>
          <w:highlight w:val="green"/>
        </w:rPr>
        <w:fldChar w:fldCharType="begin"/>
      </w:r>
      <w:r w:rsidR="002B7B4C" w:rsidRPr="00BE7B4F">
        <w:rPr>
          <w:bCs/>
          <w:highlight w:val="green"/>
        </w:rPr>
        <w:instrText xml:space="preserve"> REF _Ref449455359 \r \h </w:instrText>
      </w:r>
      <w:r w:rsidR="00BE7B4F">
        <w:rPr>
          <w:bCs/>
          <w:highlight w:val="green"/>
        </w:rPr>
        <w:instrText xml:space="preserve"> \* MERGEFORMAT </w:instrText>
      </w:r>
      <w:r w:rsidR="002B7B4C" w:rsidRPr="00BE7B4F">
        <w:rPr>
          <w:bCs/>
          <w:highlight w:val="green"/>
        </w:rPr>
      </w:r>
      <w:r w:rsidR="002B7B4C" w:rsidRPr="00BE7B4F">
        <w:rPr>
          <w:bCs/>
          <w:highlight w:val="green"/>
        </w:rPr>
        <w:fldChar w:fldCharType="separate"/>
      </w:r>
      <w:r w:rsidR="00A11ADE">
        <w:rPr>
          <w:bCs/>
          <w:highlight w:val="green"/>
        </w:rPr>
        <w:t>5.2</w:t>
      </w:r>
      <w:r w:rsidR="002B7B4C" w:rsidRPr="00BE7B4F">
        <w:rPr>
          <w:bCs/>
          <w:highlight w:val="green"/>
        </w:rPr>
        <w:fldChar w:fldCharType="end"/>
      </w:r>
      <w:r>
        <w:rPr>
          <w:bCs/>
        </w:rPr>
        <w:t xml:space="preserve">) до приема исследуемого препарата. Для исключения возможного воздействия препаратов на эмбрион в исследование будут включаться женщины только при условии отрицательного теста на беременность и согласия придерживаться высокоэффективных методов контрацепции во время участия в исследовании (см. раздел </w:t>
      </w:r>
      <w:r w:rsidRPr="00BE7B4F">
        <w:rPr>
          <w:bCs/>
          <w:highlight w:val="green"/>
        </w:rPr>
        <w:fldChar w:fldCharType="begin"/>
      </w:r>
      <w:r w:rsidRPr="00BE7B4F">
        <w:rPr>
          <w:bCs/>
          <w:highlight w:val="green"/>
        </w:rPr>
        <w:instrText xml:space="preserve"> REF _Ref446096453 \r \h </w:instrText>
      </w:r>
      <w:r w:rsidR="00BE7B4F">
        <w:rPr>
          <w:bCs/>
          <w:highlight w:val="green"/>
        </w:rPr>
        <w:instrText xml:space="preserve"> \* MERGEFORMAT </w:instrText>
      </w:r>
      <w:r w:rsidRPr="00BE7B4F">
        <w:rPr>
          <w:bCs/>
          <w:highlight w:val="green"/>
        </w:rPr>
      </w:r>
      <w:r w:rsidRPr="00BE7B4F">
        <w:rPr>
          <w:bCs/>
          <w:highlight w:val="green"/>
        </w:rPr>
        <w:fldChar w:fldCharType="separate"/>
      </w:r>
      <w:r w:rsidR="00A11ADE">
        <w:rPr>
          <w:bCs/>
          <w:highlight w:val="green"/>
        </w:rPr>
        <w:t>4.2.3</w:t>
      </w:r>
      <w:r w:rsidRPr="00BE7B4F">
        <w:rPr>
          <w:bCs/>
          <w:highlight w:val="green"/>
        </w:rPr>
        <w:fldChar w:fldCharType="end"/>
      </w:r>
      <w:r>
        <w:rPr>
          <w:bCs/>
        </w:rPr>
        <w:t>).</w:t>
      </w:r>
    </w:p>
    <w:p w14:paraId="3CD99FC6" w14:textId="77777777" w:rsidR="00582643" w:rsidRDefault="00582643" w:rsidP="00582643">
      <w:pPr>
        <w:rPr>
          <w:bCs/>
        </w:rPr>
      </w:pPr>
      <w:r>
        <w:rPr>
          <w:bCs/>
        </w:rPr>
        <w:t xml:space="preserve">Все добровольцы перед подписанием формы Информированного согласия на участие в данном исследовании будут проинформированы о возможных рисках и дискомфорте, а также о необходимости сообщать </w:t>
      </w:r>
      <w:proofErr w:type="gramStart"/>
      <w:r>
        <w:rPr>
          <w:bCs/>
        </w:rPr>
        <w:t>Исследователю</w:t>
      </w:r>
      <w:proofErr w:type="gramEnd"/>
      <w:r>
        <w:rPr>
          <w:bCs/>
        </w:rPr>
        <w:t xml:space="preserve"> о проблемах со здоровьем в случае возникновения таковых. Исследователь будет проводить тщательный мониторинг состояния добровольцев в ходе всего исследования. При необходимости (например, развитии НЯ или СНЯ), Исследователь предпримет все необходимые меры по проведению соответствующих обследований и/или назначения требуемой терапии. Все НЯ и СНЯ будут прослежены до их разрешения или до тех пор, пока Исследователь не расценит их как «стабильные».</w:t>
      </w:r>
    </w:p>
    <w:p w14:paraId="03D333DE" w14:textId="77777777" w:rsidR="00582643" w:rsidRDefault="00582643" w:rsidP="00582643">
      <w:r>
        <w:rPr>
          <w:bCs/>
        </w:rPr>
        <w:t>Таким образом, риски для добровольцев в данном исследовании можно оценить как минимальные и приемлемые, и включение в исследование здоровых добровольцев будет оправданным с точки зрения этики и безопасным</w:t>
      </w:r>
      <w:r>
        <w:t>.</w:t>
      </w:r>
    </w:p>
    <w:p w14:paraId="58798352" w14:textId="77777777" w:rsidR="00582643" w:rsidRDefault="00582643" w:rsidP="0023580E">
      <w:pPr>
        <w:pStyle w:val="4"/>
      </w:pPr>
      <w:bookmarkStart w:id="44" w:name="_Toc75281763"/>
      <w:r>
        <w:t>Возможная польза, связанная с участием в исследовании</w:t>
      </w:r>
      <w:bookmarkEnd w:id="44"/>
    </w:p>
    <w:p w14:paraId="48AFB90E" w14:textId="77777777" w:rsidR="00582643" w:rsidRDefault="00582643" w:rsidP="00582643">
      <w:r>
        <w:t>В данном исследовании прием исследуемых лекарственных препаратов не принесет пользы для добровольца, однако добровольцы получат информацию о состоянии своего здоровья по результатам лабораторно-инструментального обследования и врачебного осмотра.</w:t>
      </w:r>
    </w:p>
    <w:p w14:paraId="185B26E1" w14:textId="77777777" w:rsidR="00582643" w:rsidRDefault="00582643" w:rsidP="00582643">
      <w:r>
        <w:t>За участие в исследовании добровольцам предусмотрены денежные выплаты.</w:t>
      </w:r>
    </w:p>
    <w:p w14:paraId="7BEF4294" w14:textId="63813FDF" w:rsidR="00582643" w:rsidRPr="00582643" w:rsidRDefault="00582643" w:rsidP="00582643">
      <w:r>
        <w:t>На протяжении всего исследования добровольцы будут находиться под пристальным наблюдением сотрудников Исследовательского центра, участвующих в проведении исследования.</w:t>
      </w:r>
    </w:p>
    <w:p w14:paraId="24DA147D" w14:textId="77777777" w:rsidR="00582643" w:rsidRDefault="00582643" w:rsidP="00582643">
      <w:r>
        <w:t xml:space="preserve">Учитывая вышесказанное, а также литературные данные и хорошую изученность </w:t>
      </w:r>
      <w:r>
        <w:rPr>
          <w:bCs/>
        </w:rPr>
        <w:t xml:space="preserve">исследуемых </w:t>
      </w:r>
      <w:r>
        <w:t>лекарственных препаратов, соотношение риска и пользы в настоящем исследовании можно считать приемлемым для добровольцев, которые будут принимать в нем участие.</w:t>
      </w:r>
    </w:p>
    <w:p w14:paraId="5D50C877" w14:textId="77777777" w:rsidR="00582643" w:rsidRDefault="00582643" w:rsidP="001E690A">
      <w:pPr>
        <w:pStyle w:val="2"/>
      </w:pPr>
      <w:bookmarkStart w:id="45" w:name="_Toc75281764"/>
      <w:r>
        <w:lastRenderedPageBreak/>
        <w:t>Описание и обоснование способа введения, дозировки, режима дозирования и длительности применения</w:t>
      </w:r>
      <w:bookmarkEnd w:id="45"/>
    </w:p>
    <w:p w14:paraId="7F275AE3" w14:textId="77777777" w:rsidR="00582643" w:rsidRDefault="00582643" w:rsidP="00582643">
      <w:r>
        <w:t>В соответствии с законодательной и нормативной базой исследование будет выполнено с предоставленными Спонсором образцами исследуемых лекарственных препаратов.</w:t>
      </w:r>
    </w:p>
    <w:p w14:paraId="23D6B89E" w14:textId="399B3065" w:rsidR="00582643" w:rsidRDefault="00582643" w:rsidP="006C30DA">
      <w:r>
        <w:t xml:space="preserve">Исследуемые препараты будут приниматься внутрь в дозе </w:t>
      </w:r>
      <w:r>
        <w:fldChar w:fldCharType="begin"/>
      </w:r>
      <w:r>
        <w:instrText xml:space="preserve"> REF Доза_исследования \h </w:instrText>
      </w:r>
      <w:r w:rsidR="00642E4E">
        <w:instrText xml:space="preserve"> \* MERGEFORMAT </w:instrText>
      </w:r>
      <w:r>
        <w:fldChar w:fldCharType="separate"/>
      </w:r>
      <w:sdt>
        <w:sdtPr>
          <w:rPr>
            <w:highlight w:val="green"/>
          </w:rPr>
          <w:alias w:val="Исследуемая доза"/>
          <w:tag w:val="Исследуемая доза"/>
          <w:id w:val="-109130447"/>
          <w:placeholder>
            <w:docPart w:val="9EBF31B4C7254243AFA30C7B5FD6EC3D"/>
          </w:placeholder>
        </w:sdtPr>
        <w:sdtContent>
          <w:r w:rsidR="00A11ADE" w:rsidRPr="00E2267E">
            <w:rPr>
              <w:highlight w:val="green"/>
            </w:rPr>
            <w:t>исследуемая доза</w:t>
          </w:r>
        </w:sdtContent>
      </w:sdt>
      <w:r>
        <w:fldChar w:fldCharType="end"/>
      </w:r>
      <w:r>
        <w:t xml:space="preserve">, в соответствии с разделом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_Ref446096453 \r \h </w:instrText>
      </w:r>
      <w:r w:rsidR="00642E4E" w:rsidRP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4.2.3</w:t>
      </w:r>
      <w:r w:rsidRPr="00BE7B4F">
        <w:rPr>
          <w:highlight w:val="green"/>
        </w:rPr>
        <w:fldChar w:fldCharType="end"/>
      </w:r>
      <w:r>
        <w:t xml:space="preserve"> – «</w:t>
      </w:r>
      <w:r w:rsidR="00642E4E" w:rsidRPr="00BE7B4F">
        <w:rPr>
          <w:highlight w:val="green"/>
        </w:rPr>
        <w:fldChar w:fldCharType="begin"/>
      </w:r>
      <w:r w:rsidR="00642E4E" w:rsidRPr="00BE7B4F">
        <w:rPr>
          <w:highlight w:val="green"/>
        </w:rPr>
        <w:instrText xml:space="preserve"> REF _Ref468127931 \h </w:instrText>
      </w:r>
      <w:r w:rsidR="00BE7B4F">
        <w:rPr>
          <w:highlight w:val="green"/>
        </w:rPr>
        <w:instrText xml:space="preserve"> \* MERGEFORMAT </w:instrText>
      </w:r>
      <w:r w:rsidR="00642E4E" w:rsidRPr="00BE7B4F">
        <w:rPr>
          <w:highlight w:val="green"/>
        </w:rPr>
      </w:r>
      <w:r w:rsidR="00642E4E" w:rsidRPr="00BE7B4F">
        <w:rPr>
          <w:highlight w:val="green"/>
        </w:rPr>
        <w:fldChar w:fldCharType="separate"/>
      </w:r>
      <w:r w:rsidR="00A11ADE" w:rsidRPr="00A11ADE">
        <w:rPr>
          <w:highlight w:val="green"/>
        </w:rPr>
        <w:t>Процедура приема исследуемого препарата</w:t>
      </w:r>
      <w:r w:rsidR="00642E4E" w:rsidRPr="00BE7B4F">
        <w:rPr>
          <w:highlight w:val="green"/>
        </w:rPr>
        <w:fldChar w:fldCharType="end"/>
      </w:r>
      <w:r>
        <w:t>» (стр.</w:t>
      </w:r>
      <w:r w:rsidR="00642E4E">
        <w:t xml:space="preserve"> </w:t>
      </w:r>
      <w:r w:rsidR="00642E4E" w:rsidRPr="00BE7B4F">
        <w:rPr>
          <w:highlight w:val="green"/>
        </w:rPr>
        <w:fldChar w:fldCharType="begin"/>
      </w:r>
      <w:r w:rsidR="00642E4E" w:rsidRPr="00BE7B4F">
        <w:rPr>
          <w:highlight w:val="green"/>
        </w:rPr>
        <w:instrText xml:space="preserve"> PAGEREF _Ref468127931 \h </w:instrText>
      </w:r>
      <w:r w:rsidR="00642E4E" w:rsidRPr="00BE7B4F">
        <w:rPr>
          <w:highlight w:val="green"/>
        </w:rPr>
      </w:r>
      <w:r w:rsidR="00642E4E" w:rsidRPr="00BE7B4F">
        <w:rPr>
          <w:highlight w:val="green"/>
        </w:rPr>
        <w:fldChar w:fldCharType="separate"/>
      </w:r>
      <w:r w:rsidR="00A11ADE">
        <w:rPr>
          <w:noProof/>
          <w:highlight w:val="green"/>
        </w:rPr>
        <w:t>29</w:t>
      </w:r>
      <w:r w:rsidR="00642E4E" w:rsidRPr="00BE7B4F">
        <w:rPr>
          <w:highlight w:val="green"/>
        </w:rPr>
        <w:fldChar w:fldCharType="end"/>
      </w:r>
      <w:r>
        <w:t>).</w:t>
      </w:r>
    </w:p>
    <w:p w14:paraId="7F754C80" w14:textId="75313F9B" w:rsidR="00582643" w:rsidRDefault="00582643" w:rsidP="00582643">
      <w:r>
        <w:t xml:space="preserve">Тестируемый препарат: </w:t>
      </w:r>
      <w:r>
        <w:fldChar w:fldCharType="begin"/>
      </w:r>
      <w:r>
        <w:instrText xml:space="preserve"> REF Название_препарата_Тест \h </w:instrText>
      </w:r>
      <w:r>
        <w:fldChar w:fldCharType="separate"/>
      </w:r>
      <w:sdt>
        <w:sdtPr>
          <w:alias w:val="Название препарата_Тест"/>
          <w:tag w:val="Название препарата_Тест"/>
          <w:id w:val="1262493137"/>
          <w:placeholder>
            <w:docPart w:val="20A951D71B1E405EB60133E328A085DD"/>
          </w:placeholder>
        </w:sdtPr>
        <w:sdtContent>
          <w:r w:rsidR="00A11ADE">
            <w:rPr>
              <w:highlight w:val="green"/>
            </w:rPr>
            <w:t>Название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Лекарственная_форма_тест \h </w:instrText>
      </w:r>
      <w:r>
        <w:fldChar w:fldCharType="separate"/>
      </w:r>
      <w:sdt>
        <w:sdtPr>
          <w:alias w:val="Лекарственная форма_Тест"/>
          <w:tag w:val="Лекарственная форма_Тест"/>
          <w:id w:val="34397706"/>
          <w:placeholder>
            <w:docPart w:val="341A922C058A4C41B0299B3EF36F8585"/>
          </w:placeholder>
        </w:sdtPr>
        <w:sdtContent>
          <w:r w:rsidR="00A11ADE">
            <w:rPr>
              <w:highlight w:val="green"/>
            </w:rPr>
            <w:t>лекарственная форма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Доза_тест \h </w:instrText>
      </w:r>
      <w:r>
        <w:fldChar w:fldCharType="separate"/>
      </w:r>
      <w:sdt>
        <w:sdtPr>
          <w:alias w:val="Доза_Тест"/>
          <w:tag w:val="Доза_Тест"/>
          <w:id w:val="-1311937492"/>
          <w:placeholder>
            <w:docPart w:val="F5157AABCCFF448C8A83A64164ADB55B"/>
          </w:placeholder>
        </w:sdtPr>
        <w:sdtContent>
          <w:r w:rsidR="00A11ADE">
            <w:rPr>
              <w:highlight w:val="green"/>
            </w:rPr>
            <w:t>доза тестируемого препарата</w:t>
          </w:r>
        </w:sdtContent>
      </w:sdt>
      <w:r>
        <w:fldChar w:fldCharType="end"/>
      </w:r>
      <w:r>
        <w:t>.</w:t>
      </w:r>
    </w:p>
    <w:p w14:paraId="5204D92A" w14:textId="67D83727" w:rsidR="00582643" w:rsidRDefault="00021817" w:rsidP="00582643">
      <w:r>
        <w:t>Препарат сравнения</w:t>
      </w:r>
      <w:r w:rsidR="00897775">
        <w:t>:</w:t>
      </w:r>
      <w:r w:rsidR="00582643">
        <w:t xml:space="preserve"> </w:t>
      </w:r>
      <w:r w:rsidR="00582643">
        <w:fldChar w:fldCharType="begin"/>
      </w:r>
      <w:r w:rsidR="00582643">
        <w:instrText xml:space="preserve"> REF Название_препарата_Реф \h </w:instrText>
      </w:r>
      <w:r w:rsidR="00582643">
        <w:fldChar w:fldCharType="separate"/>
      </w:r>
      <w:sdt>
        <w:sdtPr>
          <w:alias w:val="Название препарата_Реф"/>
          <w:tag w:val="Название препарата_Реф"/>
          <w:id w:val="-346332628"/>
          <w:placeholder>
            <w:docPart w:val="24A987A905574E77A749D3F8F3D2B24C"/>
          </w:placeholder>
        </w:sdtPr>
        <w:sdtContent>
          <w:r w:rsidR="00A11ADE">
            <w:rPr>
              <w:highlight w:val="green"/>
            </w:rPr>
            <w:t>Название препарата</w:t>
          </w:r>
          <w:r w:rsidR="00A11ADE">
            <w:t xml:space="preserve"> сравнения</w:t>
          </w:r>
        </w:sdtContent>
      </w:sdt>
      <w:r w:rsidR="00582643">
        <w:fldChar w:fldCharType="end"/>
      </w:r>
      <w:r w:rsidR="00897775">
        <w:t xml:space="preserve">, </w:t>
      </w:r>
      <w:r w:rsidR="00897775">
        <w:fldChar w:fldCharType="begin"/>
      </w:r>
      <w:r w:rsidR="00897775">
        <w:instrText xml:space="preserve"> REF Лекарственная_форма_реф \h </w:instrText>
      </w:r>
      <w:r w:rsidR="00897775">
        <w:fldChar w:fldCharType="separate"/>
      </w:r>
      <w:sdt>
        <w:sdtPr>
          <w:alias w:val="Лекарственная форма_Реф"/>
          <w:tag w:val="Лекарственная форма_Реф"/>
          <w:id w:val="-570347179"/>
          <w:placeholder>
            <w:docPart w:val="A463F8D5F39F47A8BB883700B7256F58"/>
          </w:placeholder>
        </w:sdtPr>
        <w:sdtContent>
          <w:r w:rsidR="00A11ADE">
            <w:rPr>
              <w:highlight w:val="green"/>
            </w:rPr>
            <w:t>лекарственная форма референтного препарата</w:t>
          </w:r>
        </w:sdtContent>
      </w:sdt>
      <w:r w:rsidR="00897775">
        <w:fldChar w:fldCharType="end"/>
      </w:r>
      <w:r w:rsidR="00897775">
        <w:t xml:space="preserve">, </w:t>
      </w:r>
      <w:r w:rsidR="00897775">
        <w:fldChar w:fldCharType="begin"/>
      </w:r>
      <w:r w:rsidR="00897775">
        <w:instrText xml:space="preserve"> REF Доза_реф \h </w:instrText>
      </w:r>
      <w:r w:rsidR="00897775">
        <w:fldChar w:fldCharType="separate"/>
      </w:r>
      <w:sdt>
        <w:sdtPr>
          <w:alias w:val="Доза_Реф"/>
          <w:tag w:val="Доза_Реф"/>
          <w:id w:val="-180365230"/>
          <w:placeholder>
            <w:docPart w:val="FA5B501FFB634D58B5D9B8C8A23F1CFD"/>
          </w:placeholder>
        </w:sdtPr>
        <w:sdtContent>
          <w:r w:rsidR="00A11ADE">
            <w:rPr>
              <w:highlight w:val="green"/>
            </w:rPr>
            <w:t>доза референтного препарата</w:t>
          </w:r>
        </w:sdtContent>
      </w:sdt>
      <w:r w:rsidR="00897775">
        <w:fldChar w:fldCharType="end"/>
      </w:r>
      <w:r w:rsidR="00897775">
        <w:t>.</w:t>
      </w:r>
      <w:r w:rsidR="00582643">
        <w:t xml:space="preserve"> Выбор препарата </w:t>
      </w:r>
      <w:r w:rsidR="0006167C">
        <w:t xml:space="preserve">сравнения </w:t>
      </w:r>
      <w:r w:rsidR="00582643">
        <w:t>обусловлен следующими причинами:</w:t>
      </w:r>
    </w:p>
    <w:p w14:paraId="1F0BF41B" w14:textId="7D9482D9" w:rsidR="00582643" w:rsidRDefault="00582643" w:rsidP="001E690A">
      <w:pPr>
        <w:pStyle w:val="1"/>
      </w:pPr>
      <w:r>
        <w:fldChar w:fldCharType="begin"/>
      </w:r>
      <w:r>
        <w:instrText xml:space="preserve"> REF Название_препарата_Реф \h </w:instrText>
      </w:r>
      <w:r>
        <w:fldChar w:fldCharType="separate"/>
      </w:r>
      <w:sdt>
        <w:sdtPr>
          <w:alias w:val="Название препарата_Реф"/>
          <w:tag w:val="Название препарата_Реф"/>
          <w:id w:val="1637134681"/>
          <w:placeholder>
            <w:docPart w:val="6FFB521EAA3E4FB3A2C927C6B835A589"/>
          </w:placeholder>
        </w:sdtPr>
        <w:sdtContent>
          <w:r w:rsidR="00A11ADE">
            <w:rPr>
              <w:highlight w:val="green"/>
            </w:rPr>
            <w:t>Название препарата</w:t>
          </w:r>
          <w:r w:rsidR="00A11ADE">
            <w:t xml:space="preserve"> сравнения</w:t>
          </w:r>
        </w:sdtContent>
      </w:sdt>
      <w:r>
        <w:fldChar w:fldCharType="end"/>
      </w:r>
      <w:r>
        <w:t xml:space="preserve"> является </w:t>
      </w:r>
      <w:r w:rsidR="00D717C2">
        <w:t>референтным</w:t>
      </w:r>
      <w:r>
        <w:t xml:space="preserve"> лекарственным препаратом;</w:t>
      </w:r>
    </w:p>
    <w:p w14:paraId="28A06D1A" w14:textId="11AD8374" w:rsidR="00582643" w:rsidRDefault="00582643" w:rsidP="001E690A">
      <w:pPr>
        <w:pStyle w:val="1"/>
      </w:pPr>
      <w:r>
        <w:t>препараты производятся в одной лекарственной форме</w:t>
      </w:r>
      <w:r w:rsidR="002B0B7D">
        <w:t xml:space="preserve"> (форма для приема внутрь)</w:t>
      </w:r>
      <w:r>
        <w:t>;</w:t>
      </w:r>
    </w:p>
    <w:p w14:paraId="2D864840" w14:textId="27FB3779" w:rsidR="00582643" w:rsidRDefault="00582643" w:rsidP="001E690A">
      <w:pPr>
        <w:pStyle w:val="1"/>
      </w:pPr>
      <w:r>
        <w:t xml:space="preserve">препараты содержат равную дозу </w:t>
      </w:r>
      <w:r w:rsidR="00057CA2">
        <w:t xml:space="preserve">действующего </w:t>
      </w:r>
      <w:r>
        <w:t>вещества.</w:t>
      </w:r>
    </w:p>
    <w:p w14:paraId="138E95DF" w14:textId="77777777" w:rsidR="00582643" w:rsidRDefault="00582643" w:rsidP="00582643">
      <w:r>
        <w:t>Выбранная для данного исследования дозировка не превышает максимально допустимую разовую дозу, что позволит максимально снизить риск возникновения НЯ или СНЯ у здоровых добровольцев, которые примут участие в исследовании.</w:t>
      </w:r>
    </w:p>
    <w:p w14:paraId="60183E96" w14:textId="770973C3" w:rsidR="00582643" w:rsidRDefault="00582643" w:rsidP="00582643">
      <w:r>
        <w:t xml:space="preserve">Порядок приема исследуемых лекарственных препаратов будет определен </w:t>
      </w:r>
      <w:r w:rsidR="00A57054">
        <w:t>с помощью</w:t>
      </w:r>
      <w:r>
        <w:t xml:space="preserve"> рандомизации.</w:t>
      </w:r>
    </w:p>
    <w:p w14:paraId="30519093" w14:textId="77777777" w:rsidR="000F2AC0" w:rsidRPr="00D67037" w:rsidRDefault="000F2AC0" w:rsidP="009B6657">
      <w:pPr>
        <w:ind w:firstLine="0"/>
      </w:pPr>
    </w:p>
    <w:p w14:paraId="44241A3D" w14:textId="6B8BF479" w:rsidR="000F2AC0" w:rsidRPr="000F2AC0" w:rsidRDefault="000F2AC0" w:rsidP="00582643">
      <w:r w:rsidRPr="000F2AC0">
        <w:rPr>
          <w:highlight w:val="yellow"/>
        </w:rPr>
        <w:t>Период отбора биологических образцов 0 – 72  выбран на основании Т</w:t>
      </w:r>
      <w:proofErr w:type="gramStart"/>
      <w:r w:rsidRPr="000F2AC0">
        <w:rPr>
          <w:highlight w:val="yellow"/>
          <w:vertAlign w:val="subscript"/>
        </w:rPr>
        <w:t>1</w:t>
      </w:r>
      <w:proofErr w:type="gramEnd"/>
      <w:r w:rsidRPr="000F2AC0">
        <w:rPr>
          <w:highlight w:val="yellow"/>
          <w:vertAlign w:val="subscript"/>
        </w:rPr>
        <w:t xml:space="preserve">/2 </w:t>
      </w:r>
      <w:r w:rsidRPr="000F2AC0">
        <w:rPr>
          <w:highlight w:val="yellow"/>
        </w:rPr>
        <w:t>исследуемых лекарственных препаратов. В соответствии с Правилами проведения исследований биоэквивалентности лекарственных препаратов в рамках Евразийского экономического союза от 03.11.2016, в случае если фаза абсорбции лекарственного препарата для приема внутрь с немедленным высвобождением не превышает 72 часов, то для сравнения длительности экспозиции может использоваться AUC, усеченная до 72 часов (AUC</w:t>
      </w:r>
      <w:r w:rsidRPr="000F2AC0">
        <w:rPr>
          <w:highlight w:val="yellow"/>
          <w:vertAlign w:val="subscript"/>
        </w:rPr>
        <w:t>0–72</w:t>
      </w:r>
      <w:r w:rsidRPr="000F2AC0">
        <w:rPr>
          <w:highlight w:val="yellow"/>
        </w:rPr>
        <w:t>). Таким образом, для любых лекарственных препаратов с немедленным высвобождением независимо от Т</w:t>
      </w:r>
      <w:proofErr w:type="gramStart"/>
      <w:r w:rsidRPr="000F2AC0">
        <w:rPr>
          <w:highlight w:val="yellow"/>
          <w:vertAlign w:val="subscript"/>
        </w:rPr>
        <w:t>1</w:t>
      </w:r>
      <w:proofErr w:type="gramEnd"/>
      <w:r w:rsidRPr="000F2AC0">
        <w:rPr>
          <w:highlight w:val="yellow"/>
          <w:vertAlign w:val="subscript"/>
        </w:rPr>
        <w:t xml:space="preserve">/2 </w:t>
      </w:r>
      <w:r w:rsidRPr="000F2AC0">
        <w:rPr>
          <w:highlight w:val="yellow"/>
        </w:rPr>
        <w:t xml:space="preserve"> </w:t>
      </w:r>
      <w:r w:rsidR="00057CA2">
        <w:rPr>
          <w:highlight w:val="yellow"/>
        </w:rPr>
        <w:t>действующего</w:t>
      </w:r>
      <w:r w:rsidR="00057CA2" w:rsidRPr="000F2AC0">
        <w:rPr>
          <w:highlight w:val="yellow"/>
        </w:rPr>
        <w:t xml:space="preserve"> </w:t>
      </w:r>
      <w:r w:rsidRPr="000F2AC0">
        <w:rPr>
          <w:highlight w:val="yellow"/>
        </w:rPr>
        <w:t>вещества отбор образцов в течение более 72 часов не требуется.</w:t>
      </w:r>
    </w:p>
    <w:p w14:paraId="1D25F1A3" w14:textId="27E47517" w:rsidR="00582643" w:rsidRDefault="00582643" w:rsidP="00582643">
      <w:r>
        <w:t>С целью исключения эффекта переноса, интервал времени между приемом исследуемых лекарственных препаратов (</w:t>
      </w:r>
      <w:r w:rsidR="007B4636">
        <w:t>Отмывочный период</w:t>
      </w:r>
      <w:r>
        <w:t>) будет составлять не менее 6 периодов полувыведения (Т</w:t>
      </w:r>
      <w:proofErr w:type="gramStart"/>
      <w:r>
        <w:rPr>
          <w:vertAlign w:val="subscript"/>
        </w:rPr>
        <w:t>1</w:t>
      </w:r>
      <w:proofErr w:type="gramEnd"/>
      <w:r>
        <w:rPr>
          <w:vertAlign w:val="subscript"/>
        </w:rPr>
        <w:t>/2</w:t>
      </w:r>
      <w:r>
        <w:t xml:space="preserve">), что должно обеспечить остаточный уровень действующего вещества менее 1.56% от исходного уровня. В соответствии с тем, что период полувыведения для действующего вещества указанных лекарственных </w:t>
      </w:r>
      <w:r>
        <w:lastRenderedPageBreak/>
        <w:t>препаратов Т</w:t>
      </w:r>
      <w:proofErr w:type="gramStart"/>
      <w:r>
        <w:rPr>
          <w:vertAlign w:val="subscript"/>
        </w:rPr>
        <w:t>1</w:t>
      </w:r>
      <w:proofErr w:type="gramEnd"/>
      <w:r>
        <w:rPr>
          <w:vertAlign w:val="subscript"/>
        </w:rPr>
        <w:t>/2</w:t>
      </w:r>
      <w:r>
        <w:t>=</w:t>
      </w:r>
      <w:r>
        <w:rPr>
          <w:highlight w:val="yellow"/>
        </w:rPr>
        <w:t>ХХХ</w:t>
      </w:r>
      <w:r>
        <w:t xml:space="preserve"> ч, длительность </w:t>
      </w:r>
      <w:r w:rsidR="007B4636">
        <w:t>отмывочного периода</w:t>
      </w:r>
      <w:r>
        <w:t xml:space="preserve"> в настоящем исследовании составит </w:t>
      </w:r>
      <w:r>
        <w:fldChar w:fldCharType="begin"/>
      </w:r>
      <w:r>
        <w:instrText xml:space="preserve"> REF Период_отмывания_дни \h </w:instrText>
      </w:r>
      <w:r>
        <w:fldChar w:fldCharType="separate"/>
      </w:r>
      <w:sdt>
        <w:sdtPr>
          <w:alias w:val="Отмывочный период"/>
          <w:tag w:val="Отмывочный период"/>
          <w:id w:val="-259056045"/>
          <w:placeholder>
            <w:docPart w:val="343061225200453A901EEE48554DFEA3"/>
          </w:placeholder>
        </w:sdtPr>
        <w:sdtContent>
          <w:r w:rsidR="00A11ADE" w:rsidRPr="00F94DCC">
            <w:rPr>
              <w:highlight w:val="green"/>
              <w:lang w:val="en-US"/>
            </w:rPr>
            <w:t>XX</w:t>
          </w:r>
          <w:r w:rsidR="00A11ADE" w:rsidRPr="00F94DCC">
            <w:rPr>
              <w:highlight w:val="green"/>
            </w:rPr>
            <w:t xml:space="preserve"> дней</w:t>
          </w:r>
        </w:sdtContent>
      </w:sdt>
      <w:r>
        <w:fldChar w:fldCharType="end"/>
      </w:r>
      <w:r>
        <w:t>.</w:t>
      </w:r>
    </w:p>
    <w:p w14:paraId="53B3B854" w14:textId="77777777" w:rsidR="00582643" w:rsidRDefault="00582643" w:rsidP="001E690A">
      <w:pPr>
        <w:pStyle w:val="2"/>
      </w:pPr>
      <w:bookmarkStart w:id="46" w:name="_Ref446098302"/>
      <w:bookmarkStart w:id="47" w:name="_Toc75281765"/>
      <w:r>
        <w:t>Соблюдение регуляторных требований</w:t>
      </w:r>
      <w:bookmarkEnd w:id="46"/>
      <w:bookmarkEnd w:id="47"/>
    </w:p>
    <w:p w14:paraId="30B35E9C" w14:textId="27B589CD" w:rsidR="00582643" w:rsidRDefault="00F55A88" w:rsidP="00073570">
      <w:r>
        <w:t>Планируемое клиническое исследование буде</w:t>
      </w:r>
      <w:r w:rsidR="00377FB6">
        <w:t>т проводиться в соответствии с П</w:t>
      </w:r>
      <w:r>
        <w:t>ротоколом исследования, Правилами надле</w:t>
      </w:r>
      <w:r w:rsidR="00377FB6">
        <w:t xml:space="preserve">жащей клинической практики и применимым регуляторным требованиям. </w:t>
      </w:r>
      <w:r w:rsidR="00582643">
        <w:t xml:space="preserve">Настоящий документ является Протоколом клинического исследования, проведение которого планируется в соответствии с принципами Хельсинкской Декларации Всемирной Медицинской Ассоциации (ВМА) (в последней редакции, одобренной на 64-ой Генеральной Ассамблее ВМА, г. Форталеза, Бразилия, октябрь 2013 г.), трехсторонним соглашением по Надлежащей Клинической Практике (ICH GCP, 1996) и </w:t>
      </w:r>
      <w:r w:rsidR="00377FB6">
        <w:t>подготовлен с учетом следующих регуляторных норм</w:t>
      </w:r>
      <w:r w:rsidR="00582643">
        <w:t>:</w:t>
      </w:r>
    </w:p>
    <w:p w14:paraId="260F0197" w14:textId="79EAC7FF" w:rsidR="009C4F51" w:rsidRPr="009C4F51" w:rsidRDefault="009C4F51" w:rsidP="001463ED">
      <w:r w:rsidRPr="009B6657">
        <w:rPr>
          <w:highlight w:val="cyan"/>
        </w:rPr>
        <w:t>[см. Цитаты - Соблюдение регуляторных требований (Биоэквивалентность)]</w:t>
      </w:r>
    </w:p>
    <w:p w14:paraId="616A9A32" w14:textId="77777777" w:rsidR="00582643" w:rsidRDefault="00582643" w:rsidP="001E690A">
      <w:pPr>
        <w:pStyle w:val="2"/>
      </w:pPr>
      <w:bookmarkStart w:id="48" w:name="_Ref447030571"/>
      <w:bookmarkStart w:id="49" w:name="_Toc75281766"/>
      <w:r>
        <w:t>Описание и обоснование исследуемой популяции</w:t>
      </w:r>
      <w:bookmarkEnd w:id="48"/>
      <w:bookmarkEnd w:id="49"/>
    </w:p>
    <w:p w14:paraId="51AA65BA" w14:textId="36223CC2" w:rsidR="00582643" w:rsidRDefault="00582643" w:rsidP="00582643">
      <w:r>
        <w:t>В соответствии с законодательной и нормативной базой клинические исследования биоэквивалентности лекарственных средств за исключением ряда психотропных, противоопухолевых препаратов и средств, применяемых при ВИЧ-инфекции, проводятся с участием здоровых добровольц</w:t>
      </w:r>
      <w:r w:rsidR="007D1AF3">
        <w:t>ев</w:t>
      </w:r>
      <w:r>
        <w:t>.</w:t>
      </w:r>
    </w:p>
    <w:p w14:paraId="4D8CEB4A" w14:textId="463D8833" w:rsidR="001F0CC4" w:rsidRDefault="001F0CC4" w:rsidP="001F0CC4">
      <w:r w:rsidRPr="00BE7B4F">
        <w:t>Исследуемые лекарственные препараты</w:t>
      </w:r>
      <w:r>
        <w:t xml:space="preserve"> не относятся</w:t>
      </w:r>
      <w:r w:rsidRPr="00C55F73">
        <w:t xml:space="preserve"> к категории препаратов способных причинить гарантированный вред здоровью добровольца и буд</w:t>
      </w:r>
      <w:r>
        <w:t>ут</w:t>
      </w:r>
      <w:r w:rsidRPr="00C55F73">
        <w:t xml:space="preserve"> применяться под наблюдением Исследователя на протяжении всего периода применения.</w:t>
      </w:r>
    </w:p>
    <w:p w14:paraId="110D6A30" w14:textId="7A744A0C" w:rsidR="00582643" w:rsidRDefault="00582643" w:rsidP="00582643">
      <w:r>
        <w:t xml:space="preserve">Таким образом, в настоящее клиническое исследование будут включаться здоровые добровольцы, </w:t>
      </w:r>
      <w:r w:rsidRPr="001D6E09">
        <w:rPr>
          <w:highlight w:val="yellow"/>
        </w:rPr>
        <w:t>мужского и женского пола</w:t>
      </w:r>
      <w:r>
        <w:t xml:space="preserve">, </w:t>
      </w:r>
      <w:r w:rsidR="001F0CC4">
        <w:t>отвечающ</w:t>
      </w:r>
      <w:r w:rsidR="00B24EBA">
        <w:t>и</w:t>
      </w:r>
      <w:r w:rsidR="001F0CC4">
        <w:t xml:space="preserve">е всем </w:t>
      </w:r>
      <w:r>
        <w:t xml:space="preserve">критериям включения и невключения (см. раздел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_Ref447130922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5</w:t>
      </w:r>
      <w:r w:rsidRPr="00BE7B4F">
        <w:rPr>
          <w:highlight w:val="green"/>
        </w:rPr>
        <w:fldChar w:fldCharType="end"/>
      </w:r>
      <w:r>
        <w:t xml:space="preserve">). </w:t>
      </w:r>
      <w:r w:rsidR="008D3830">
        <w:t>В соответствии с применимыми регуляторными требованиями к</w:t>
      </w:r>
      <w:r w:rsidR="008D3830" w:rsidRPr="008D3830">
        <w:t>оличество субъектов, включенных в исследо</w:t>
      </w:r>
      <w:r w:rsidR="008D3830">
        <w:t>вание биоэквивалентности, основ</w:t>
      </w:r>
      <w:r w:rsidR="00AE6BEE">
        <w:t>ано</w:t>
      </w:r>
      <w:r w:rsidR="008D3830">
        <w:t xml:space="preserve"> на</w:t>
      </w:r>
      <w:r w:rsidR="008D3830" w:rsidRPr="008D3830">
        <w:t xml:space="preserve"> расчете размера выборки. Количество включенных в анализ субъектов исследования биоэквивалентности </w:t>
      </w:r>
      <w:r w:rsidR="008D3830">
        <w:t>будет</w:t>
      </w:r>
      <w:r w:rsidR="008D3830" w:rsidRPr="008D3830">
        <w:t xml:space="preserve"> не менее 12.</w:t>
      </w:r>
      <w:r w:rsidR="008D3830">
        <w:t xml:space="preserve"> </w:t>
      </w:r>
      <w:r>
        <w:t xml:space="preserve">Обоснование размера исследуемой популяции представлено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_Ref447130965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9.2</w:t>
      </w:r>
      <w:r w:rsidRPr="00BE7B4F">
        <w:rPr>
          <w:highlight w:val="green"/>
        </w:rPr>
        <w:fldChar w:fldCharType="end"/>
      </w:r>
      <w:r>
        <w:t>.</w:t>
      </w:r>
    </w:p>
    <w:p w14:paraId="4AAF7034" w14:textId="77777777" w:rsidR="00582643" w:rsidRDefault="00582643" w:rsidP="001E690A">
      <w:pPr>
        <w:pStyle w:val="2"/>
      </w:pPr>
      <w:bookmarkStart w:id="50" w:name="_Toc75281767"/>
      <w:r>
        <w:t>Список литературы</w:t>
      </w:r>
      <w:bookmarkEnd w:id="50"/>
    </w:p>
    <w:p w14:paraId="477060A5" w14:textId="5A49A0A0" w:rsidR="00582643" w:rsidRDefault="00582643" w:rsidP="00582643">
      <w:r>
        <w:t xml:space="preserve">Список литературы см. раздел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_Ref448421496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15.1</w:t>
      </w:r>
      <w:r w:rsidRPr="00BE7B4F">
        <w:rPr>
          <w:highlight w:val="green"/>
        </w:rPr>
        <w:fldChar w:fldCharType="end"/>
      </w:r>
      <w:r>
        <w:t xml:space="preserve">, стр.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PAGEREF _Ref448421496 \h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noProof/>
          <w:highlight w:val="green"/>
        </w:rPr>
        <w:t>82</w:t>
      </w:r>
      <w:r w:rsidRPr="00BE7B4F">
        <w:rPr>
          <w:highlight w:val="green"/>
        </w:rPr>
        <w:fldChar w:fldCharType="end"/>
      </w:r>
      <w:r>
        <w:t>.</w:t>
      </w:r>
    </w:p>
    <w:p w14:paraId="2A8E5545" w14:textId="3169F489" w:rsidR="002E25CC" w:rsidRDefault="002E25CC" w:rsidP="002E25CC">
      <w:pPr>
        <w:spacing w:before="0" w:after="200" w:line="276" w:lineRule="auto"/>
        <w:ind w:firstLine="0"/>
        <w:jc w:val="left"/>
      </w:pPr>
      <w:r>
        <w:br w:type="page"/>
      </w:r>
    </w:p>
    <w:p w14:paraId="3D38670B" w14:textId="77777777" w:rsidR="00582643" w:rsidRDefault="00582643" w:rsidP="003D5DBE">
      <w:pPr>
        <w:pStyle w:val="10"/>
      </w:pPr>
      <w:bookmarkStart w:id="51" w:name="_Toc75281768"/>
      <w:r>
        <w:lastRenderedPageBreak/>
        <w:t>Цели и задачи исследования</w:t>
      </w:r>
      <w:bookmarkEnd w:id="51"/>
    </w:p>
    <w:p w14:paraId="37D5E750" w14:textId="765D4451" w:rsidR="00582643" w:rsidRPr="00A801CB" w:rsidRDefault="00582643" w:rsidP="00A801CB">
      <w:pPr>
        <w:pStyle w:val="2"/>
      </w:pPr>
      <w:bookmarkStart w:id="52" w:name="_Toc75281769"/>
      <w:r w:rsidRPr="00A801CB">
        <w:rPr>
          <w:rStyle w:val="20"/>
          <w:b/>
          <w:bCs/>
        </w:rPr>
        <w:t>Цель исследования</w:t>
      </w:r>
      <w:bookmarkEnd w:id="52"/>
    </w:p>
    <w:p w14:paraId="2417CB7F" w14:textId="7F7378BA" w:rsidR="00582643" w:rsidRDefault="00582643" w:rsidP="00582643">
      <w:r>
        <w:t>Целью настоящего исследования является изучение сравнительной фармакокинетики</w:t>
      </w:r>
      <w:r w:rsidR="002F0DB6">
        <w:t xml:space="preserve"> и</w:t>
      </w:r>
      <w:r>
        <w:t xml:space="preserve"> доказательство биоэквивалентности лекарственных препаратов </w:t>
      </w:r>
      <w:r>
        <w:fldChar w:fldCharType="begin"/>
      </w:r>
      <w:r>
        <w:instrText xml:space="preserve"> REF Название_препарата_Тест \h </w:instrText>
      </w:r>
      <w:r>
        <w:fldChar w:fldCharType="separate"/>
      </w:r>
      <w:sdt>
        <w:sdtPr>
          <w:alias w:val="Название препарата_Тест"/>
          <w:tag w:val="Название препарата_Тест"/>
          <w:id w:val="-1500189364"/>
          <w:placeholder>
            <w:docPart w:val="4E0C0B5C89944894B341E19EA7B73571"/>
          </w:placeholder>
        </w:sdtPr>
        <w:sdtContent>
          <w:r w:rsidR="00A11ADE">
            <w:rPr>
              <w:highlight w:val="green"/>
            </w:rPr>
            <w:t>Название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Лекарственная_форма_тест \h </w:instrText>
      </w:r>
      <w:r>
        <w:fldChar w:fldCharType="separate"/>
      </w:r>
      <w:sdt>
        <w:sdtPr>
          <w:alias w:val="Лекарственная форма_Тест"/>
          <w:tag w:val="Лекарственная форма_Тест"/>
          <w:id w:val="1709067791"/>
          <w:placeholder>
            <w:docPart w:val="8ABD727B3BC74D68AAC4065A4FA995AE"/>
          </w:placeholder>
        </w:sdtPr>
        <w:sdtContent>
          <w:r w:rsidR="00A11ADE">
            <w:rPr>
              <w:highlight w:val="green"/>
            </w:rPr>
            <w:t>лекарственная форма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Доза_тест \h </w:instrText>
      </w:r>
      <w:r>
        <w:fldChar w:fldCharType="separate"/>
      </w:r>
      <w:sdt>
        <w:sdtPr>
          <w:alias w:val="Доза_Тест"/>
          <w:tag w:val="Доза_Тест"/>
          <w:id w:val="-1980456672"/>
          <w:placeholder>
            <w:docPart w:val="B31528349C4046408665199D1E28057A"/>
          </w:placeholder>
        </w:sdtPr>
        <w:sdtContent>
          <w:r w:rsidR="00A11ADE">
            <w:rPr>
              <w:highlight w:val="green"/>
            </w:rPr>
            <w:t>доза тестируемого препарата</w:t>
          </w:r>
        </w:sdtContent>
      </w:sdt>
      <w:r>
        <w:fldChar w:fldCharType="end"/>
      </w:r>
      <w:r>
        <w:t xml:space="preserve"> и </w:t>
      </w:r>
      <w:r>
        <w:fldChar w:fldCharType="begin"/>
      </w:r>
      <w:r>
        <w:instrText xml:space="preserve"> REF Название_препарата_Реф \h </w:instrText>
      </w:r>
      <w:r>
        <w:fldChar w:fldCharType="separate"/>
      </w:r>
      <w:sdt>
        <w:sdtPr>
          <w:alias w:val="Название препарата_Реф"/>
          <w:tag w:val="Название препарата_Реф"/>
          <w:id w:val="1264344469"/>
          <w:placeholder>
            <w:docPart w:val="9A3A4AEE1E6B497EBCF775F7D9421D35"/>
          </w:placeholder>
        </w:sdtPr>
        <w:sdtContent>
          <w:r w:rsidR="00A11ADE">
            <w:rPr>
              <w:highlight w:val="green"/>
            </w:rPr>
            <w:t>Название препарата</w:t>
          </w:r>
          <w:r w:rsidR="00A11ADE">
            <w:t xml:space="preserve"> сравнения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Лекарственная_форма_реф \h </w:instrText>
      </w:r>
      <w:r>
        <w:fldChar w:fldCharType="separate"/>
      </w:r>
      <w:sdt>
        <w:sdtPr>
          <w:alias w:val="Лекарственная форма_Реф"/>
          <w:tag w:val="Лекарственная форма_Реф"/>
          <w:id w:val="-337304506"/>
          <w:placeholder>
            <w:docPart w:val="A15D8E0BCB4243A6A4F6EC4FFF07F813"/>
          </w:placeholder>
        </w:sdtPr>
        <w:sdtContent>
          <w:r w:rsidR="00A11ADE">
            <w:rPr>
              <w:highlight w:val="green"/>
            </w:rPr>
            <w:t>лекарственная форма референтного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Доза_реф \h </w:instrText>
      </w:r>
      <w:r>
        <w:fldChar w:fldCharType="separate"/>
      </w:r>
      <w:sdt>
        <w:sdtPr>
          <w:alias w:val="Доза_Реф"/>
          <w:tag w:val="Доза_Реф"/>
          <w:id w:val="2109623464"/>
          <w:placeholder>
            <w:docPart w:val="1379A2FB246B45FB9104AE92FF940DC6"/>
          </w:placeholder>
        </w:sdtPr>
        <w:sdtContent>
          <w:r w:rsidR="00A11ADE">
            <w:rPr>
              <w:highlight w:val="green"/>
            </w:rPr>
            <w:t>доза референтного препарата</w:t>
          </w:r>
        </w:sdtContent>
      </w:sdt>
      <w:r>
        <w:fldChar w:fldCharType="end"/>
      </w:r>
      <w:r>
        <w:t>.</w:t>
      </w:r>
    </w:p>
    <w:p w14:paraId="3FE67C09" w14:textId="77777777" w:rsidR="00582643" w:rsidRDefault="00582643" w:rsidP="001E690A">
      <w:pPr>
        <w:pStyle w:val="2"/>
        <w:rPr>
          <w:lang w:val="en-US"/>
        </w:rPr>
      </w:pPr>
      <w:bookmarkStart w:id="53" w:name="_Toc75281770"/>
      <w:r>
        <w:t>Задачи исследования</w:t>
      </w:r>
      <w:bookmarkEnd w:id="53"/>
    </w:p>
    <w:p w14:paraId="08314841" w14:textId="27394B38" w:rsidR="00582643" w:rsidRDefault="00582643" w:rsidP="001E690A">
      <w:pPr>
        <w:pStyle w:val="1"/>
      </w:pPr>
      <w:proofErr w:type="gramStart"/>
      <w:r>
        <w:t xml:space="preserve">Определить концентрации исследуемых лекарственных препаратов в дискретных интервалах времени с оценкой фармакокинетических параметров (исследуемые параметры фармакокинетики перечислены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_Ref447634168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7.1</w:t>
      </w:r>
      <w:r w:rsidRPr="00BE7B4F">
        <w:rPr>
          <w:highlight w:val="green"/>
        </w:rPr>
        <w:fldChar w:fldCharType="end"/>
      </w:r>
      <w:r>
        <w:t xml:space="preserve">) и относительной биодоступности лекарственных препаратов </w:t>
      </w:r>
      <w:r>
        <w:fldChar w:fldCharType="begin"/>
      </w:r>
      <w:r>
        <w:instrText xml:space="preserve"> REF Название_препарата_Тест \h </w:instrText>
      </w:r>
      <w:r>
        <w:fldChar w:fldCharType="separate"/>
      </w:r>
      <w:sdt>
        <w:sdtPr>
          <w:alias w:val="Название препарата_Тест"/>
          <w:tag w:val="Название препарата_Тест"/>
          <w:id w:val="770132263"/>
          <w:placeholder>
            <w:docPart w:val="77DBA2030B7C4BF091FBFA7F4EF4440E"/>
          </w:placeholder>
        </w:sdtPr>
        <w:sdtContent>
          <w:r w:rsidR="00A11ADE">
            <w:rPr>
              <w:highlight w:val="green"/>
            </w:rPr>
            <w:t>Название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Лекарственная_форма_тест \h </w:instrText>
      </w:r>
      <w:r>
        <w:fldChar w:fldCharType="separate"/>
      </w:r>
      <w:sdt>
        <w:sdtPr>
          <w:alias w:val="Лекарственная форма_Тест"/>
          <w:tag w:val="Лекарственная форма_Тест"/>
          <w:id w:val="1612090438"/>
          <w:placeholder>
            <w:docPart w:val="9360F4D412A64FF4AFE4ED4E942BE561"/>
          </w:placeholder>
        </w:sdtPr>
        <w:sdtContent>
          <w:r w:rsidR="00A11ADE">
            <w:rPr>
              <w:highlight w:val="green"/>
            </w:rPr>
            <w:t>лекарственная форма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Доза_тест \h </w:instrText>
      </w:r>
      <w:r>
        <w:fldChar w:fldCharType="separate"/>
      </w:r>
      <w:sdt>
        <w:sdtPr>
          <w:alias w:val="Доза_Тест"/>
          <w:tag w:val="Доза_Тест"/>
          <w:id w:val="-1343778581"/>
          <w:placeholder>
            <w:docPart w:val="0179F15BE58F4A34B99D9F9C5B3638E5"/>
          </w:placeholder>
        </w:sdtPr>
        <w:sdtContent>
          <w:r w:rsidR="00A11ADE">
            <w:rPr>
              <w:highlight w:val="green"/>
            </w:rPr>
            <w:t>доза тестируемого препарата</w:t>
          </w:r>
        </w:sdtContent>
      </w:sdt>
      <w:r>
        <w:fldChar w:fldCharType="end"/>
      </w:r>
      <w:r>
        <w:t xml:space="preserve"> </w:t>
      </w:r>
      <w:r>
        <w:rPr>
          <w:bCs/>
        </w:rPr>
        <w:t>и</w:t>
      </w:r>
      <w:r>
        <w:t xml:space="preserve"> </w:t>
      </w:r>
      <w:r>
        <w:fldChar w:fldCharType="begin"/>
      </w:r>
      <w:r>
        <w:instrText xml:space="preserve"> REF Название_препарата_Реф \h </w:instrText>
      </w:r>
      <w:r>
        <w:fldChar w:fldCharType="separate"/>
      </w:r>
      <w:sdt>
        <w:sdtPr>
          <w:alias w:val="Название препарата_Реф"/>
          <w:tag w:val="Название препарата_Реф"/>
          <w:id w:val="57670414"/>
          <w:placeholder>
            <w:docPart w:val="3D3F2CF0DD5848A5B275BB33EC9EEF9D"/>
          </w:placeholder>
        </w:sdtPr>
        <w:sdtContent>
          <w:r w:rsidR="00A11ADE">
            <w:rPr>
              <w:highlight w:val="green"/>
            </w:rPr>
            <w:t>Название препарата</w:t>
          </w:r>
          <w:r w:rsidR="00A11ADE">
            <w:t xml:space="preserve"> сравнения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Лекарственная_форма_реф \h </w:instrText>
      </w:r>
      <w:r>
        <w:fldChar w:fldCharType="separate"/>
      </w:r>
      <w:sdt>
        <w:sdtPr>
          <w:alias w:val="Лекарственная форма_Реф"/>
          <w:tag w:val="Лекарственная форма_Реф"/>
          <w:id w:val="1035921428"/>
          <w:placeholder>
            <w:docPart w:val="9C51944A40174D0FADDD5B41F100FD8D"/>
          </w:placeholder>
        </w:sdtPr>
        <w:sdtContent>
          <w:r w:rsidR="00A11ADE">
            <w:rPr>
              <w:highlight w:val="green"/>
            </w:rPr>
            <w:t>лекарственная форма референтного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Доза_реф \h </w:instrText>
      </w:r>
      <w:r>
        <w:fldChar w:fldCharType="separate"/>
      </w:r>
      <w:sdt>
        <w:sdtPr>
          <w:alias w:val="Доза_Реф"/>
          <w:tag w:val="Доза_Реф"/>
          <w:id w:val="-136955731"/>
          <w:placeholder>
            <w:docPart w:val="DCEAD4BE4C9B4808933D862A31E56B04"/>
          </w:placeholder>
        </w:sdtPr>
        <w:sdtContent>
          <w:r w:rsidR="00A11ADE">
            <w:rPr>
              <w:highlight w:val="green"/>
            </w:rPr>
            <w:t>доза референтного препарата</w:t>
          </w:r>
        </w:sdtContent>
      </w:sdt>
      <w:r>
        <w:fldChar w:fldCharType="end"/>
      </w:r>
      <w:r>
        <w:rPr>
          <w:bCs/>
        </w:rPr>
        <w:t xml:space="preserve"> для</w:t>
      </w:r>
      <w:r>
        <w:t xml:space="preserve"> доказательства биоэквивалентности после их приема здоровыми добровольцами.</w:t>
      </w:r>
      <w:proofErr w:type="gramEnd"/>
    </w:p>
    <w:p w14:paraId="65AD9710" w14:textId="6EFA585F" w:rsidR="00582643" w:rsidRDefault="00582643" w:rsidP="001E690A">
      <w:pPr>
        <w:pStyle w:val="1"/>
      </w:pPr>
      <w:r>
        <w:t>Провести ср</w:t>
      </w:r>
      <w:r w:rsidR="002F0DB6">
        <w:t xml:space="preserve">авнительный анализ данных о нежелательных явлениях при приеме исследуемых лекарственных препаратов </w:t>
      </w:r>
      <w:r>
        <w:fldChar w:fldCharType="begin"/>
      </w:r>
      <w:r>
        <w:instrText xml:space="preserve"> REF Название_препарата_Тест \h </w:instrText>
      </w:r>
      <w:r>
        <w:fldChar w:fldCharType="separate"/>
      </w:r>
      <w:sdt>
        <w:sdtPr>
          <w:alias w:val="Название препарата_Тест"/>
          <w:tag w:val="Название препарата_Тест"/>
          <w:id w:val="-605730876"/>
          <w:placeholder>
            <w:docPart w:val="64909507CF7542ACBD1D6636B937CD33"/>
          </w:placeholder>
        </w:sdtPr>
        <w:sdtContent>
          <w:r w:rsidR="002F0DB6">
            <w:rPr>
              <w:highlight w:val="green"/>
            </w:rPr>
            <w:t>Название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Лекарственная_форма_тест \h </w:instrText>
      </w:r>
      <w:r>
        <w:fldChar w:fldCharType="separate"/>
      </w:r>
      <w:sdt>
        <w:sdtPr>
          <w:alias w:val="Лекарственная форма_Тест"/>
          <w:tag w:val="Лекарственная форма_Тест"/>
          <w:id w:val="-126553231"/>
          <w:placeholder>
            <w:docPart w:val="F5B660DC23D149D7B7C8FCE9E626F2CD"/>
          </w:placeholder>
        </w:sdtPr>
        <w:sdtContent>
          <w:r w:rsidR="002F0DB6">
            <w:rPr>
              <w:highlight w:val="green"/>
            </w:rPr>
            <w:t>лекарственная форма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Доза_тест \h </w:instrText>
      </w:r>
      <w:r>
        <w:fldChar w:fldCharType="separate"/>
      </w:r>
      <w:sdt>
        <w:sdtPr>
          <w:alias w:val="Доза_Тест"/>
          <w:tag w:val="Доза_Тест"/>
          <w:id w:val="-1236242382"/>
          <w:placeholder>
            <w:docPart w:val="375C10C869E9482591A26273DBF3DF39"/>
          </w:placeholder>
        </w:sdtPr>
        <w:sdtContent>
          <w:r w:rsidR="002F0DB6">
            <w:rPr>
              <w:highlight w:val="green"/>
            </w:rPr>
            <w:t>доза тестируемого препарата</w:t>
          </w:r>
        </w:sdtContent>
      </w:sdt>
      <w:r>
        <w:fldChar w:fldCharType="end"/>
      </w:r>
      <w:r>
        <w:t xml:space="preserve"> и </w:t>
      </w:r>
      <w:r>
        <w:fldChar w:fldCharType="begin"/>
      </w:r>
      <w:r>
        <w:instrText xml:space="preserve"> REF Название_препарата_Реф \h </w:instrText>
      </w:r>
      <w:r>
        <w:fldChar w:fldCharType="separate"/>
      </w:r>
      <w:sdt>
        <w:sdtPr>
          <w:alias w:val="Название препарата_Реф"/>
          <w:tag w:val="Название препарата_Реф"/>
          <w:id w:val="-2027158608"/>
          <w:placeholder>
            <w:docPart w:val="F37421937A5B4832A360D4D07CFA1A95"/>
          </w:placeholder>
        </w:sdtPr>
        <w:sdtContent>
          <w:r w:rsidR="002F0DB6">
            <w:rPr>
              <w:highlight w:val="green"/>
            </w:rPr>
            <w:t>Название препарата</w:t>
          </w:r>
          <w:r w:rsidR="002F0DB6">
            <w:t xml:space="preserve"> сравнения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Лекарственная_форма_реф \h </w:instrText>
      </w:r>
      <w:r>
        <w:fldChar w:fldCharType="separate"/>
      </w:r>
      <w:sdt>
        <w:sdtPr>
          <w:alias w:val="Лекарственная форма_Реф"/>
          <w:tag w:val="Лекарственная форма_Реф"/>
          <w:id w:val="-1846628604"/>
          <w:placeholder>
            <w:docPart w:val="D5FC4E47EF4B4980AEF296876BC1C63E"/>
          </w:placeholder>
        </w:sdtPr>
        <w:sdtContent>
          <w:r w:rsidR="002F0DB6">
            <w:rPr>
              <w:highlight w:val="green"/>
            </w:rPr>
            <w:t>лекарственная форма референтного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Доза_реф \h </w:instrText>
      </w:r>
      <w:r>
        <w:fldChar w:fldCharType="separate"/>
      </w:r>
      <w:sdt>
        <w:sdtPr>
          <w:alias w:val="Доза_Реф"/>
          <w:tag w:val="Доза_Реф"/>
          <w:id w:val="2093808210"/>
          <w:placeholder>
            <w:docPart w:val="C5478BD6743B4B5BA92685EBBF7A64BC"/>
          </w:placeholder>
        </w:sdtPr>
        <w:sdtContent>
          <w:r w:rsidR="002F0DB6">
            <w:rPr>
              <w:highlight w:val="green"/>
            </w:rPr>
            <w:t>доза референтного препарата</w:t>
          </w:r>
        </w:sdtContent>
      </w:sdt>
      <w:r>
        <w:fldChar w:fldCharType="end"/>
      </w:r>
      <w:r>
        <w:t xml:space="preserve">, здоровыми добровольцами (параметры безопасности перечислены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_Ref447905202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2F0DB6">
        <w:rPr>
          <w:highlight w:val="green"/>
        </w:rPr>
        <w:t>8.1</w:t>
      </w:r>
      <w:r w:rsidRPr="00BE7B4F">
        <w:rPr>
          <w:highlight w:val="green"/>
        </w:rPr>
        <w:fldChar w:fldCharType="end"/>
      </w:r>
      <w:r>
        <w:t>).</w:t>
      </w:r>
    </w:p>
    <w:p w14:paraId="50853F53" w14:textId="22DB2354" w:rsidR="007C4F2E" w:rsidRPr="007C4F2E" w:rsidRDefault="007C4F2E" w:rsidP="007C4F2E">
      <w:pPr>
        <w:spacing w:before="0" w:after="200" w:line="276" w:lineRule="auto"/>
        <w:ind w:firstLine="0"/>
        <w:jc w:val="left"/>
      </w:pPr>
      <w:r>
        <w:br w:type="page"/>
      </w:r>
    </w:p>
    <w:p w14:paraId="4F893C85" w14:textId="77777777" w:rsidR="00582643" w:rsidRDefault="00582643" w:rsidP="003D5DBE">
      <w:pPr>
        <w:pStyle w:val="10"/>
      </w:pPr>
      <w:bookmarkStart w:id="54" w:name="_Toc75281771"/>
      <w:r w:rsidRPr="005D408C">
        <w:lastRenderedPageBreak/>
        <w:t>Дизайн</w:t>
      </w:r>
      <w:r>
        <w:t xml:space="preserve"> исследования</w:t>
      </w:r>
      <w:bookmarkEnd w:id="54"/>
    </w:p>
    <w:p w14:paraId="5EE38FE2" w14:textId="77777777" w:rsidR="00582643" w:rsidRDefault="00582643" w:rsidP="001E690A">
      <w:pPr>
        <w:pStyle w:val="2"/>
      </w:pPr>
      <w:bookmarkStart w:id="55" w:name="_Toc75281772"/>
      <w:r>
        <w:t>Основные и дополнительные исследуемые параметры</w:t>
      </w:r>
      <w:bookmarkEnd w:id="55"/>
    </w:p>
    <w:p w14:paraId="5B13BB93" w14:textId="374D4F02" w:rsidR="00582643" w:rsidRDefault="00582643" w:rsidP="00582643">
      <w:r>
        <w:t>Основными параметрами данного клинического исследования являются параметры фармакокинетики исследуемых лекарственных препаратов:</w:t>
      </w:r>
      <w:r w:rsidR="00BE7B4F">
        <w:t xml:space="preserve"> </w:t>
      </w:r>
      <w:r w:rsidR="00BE7B4F">
        <w:fldChar w:fldCharType="begin"/>
      </w:r>
      <w:r w:rsidR="00BE7B4F">
        <w:instrText xml:space="preserve"> REF ФК_параметры_список \h </w:instrText>
      </w:r>
      <w:r w:rsidR="00BE7B4F">
        <w:fldChar w:fldCharType="separate"/>
      </w:r>
      <w:sdt>
        <w:sdtPr>
          <w:rPr>
            <w:lang w:val="en-US"/>
          </w:rPr>
          <w:alias w:val="ФК_параметры"/>
          <w:tag w:val="ФК_параметры"/>
          <w:id w:val="192582056"/>
          <w:placeholder>
            <w:docPart w:val="266ADC7B78754BC78491A48B93EA3007"/>
          </w:placeholder>
        </w:sdtPr>
        <w:sdtContent>
          <w:proofErr w:type="spellStart"/>
          <w:r w:rsidR="00A11ADE" w:rsidRPr="00F94DCC">
            <w:rPr>
              <w:highlight w:val="green"/>
              <w:lang w:val="en-US"/>
            </w:rPr>
            <w:t>C</w:t>
          </w:r>
          <w:r w:rsidR="00A11ADE" w:rsidRPr="00F94DCC">
            <w:rPr>
              <w:highlight w:val="green"/>
              <w:vertAlign w:val="subscript"/>
              <w:lang w:val="en-US"/>
            </w:rPr>
            <w:t>max</w:t>
          </w:r>
          <w:proofErr w:type="spellEnd"/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en-US"/>
            </w:rPr>
            <w:t>T</w:t>
          </w:r>
          <w:r w:rsidR="00A11ADE" w:rsidRPr="00F94DCC">
            <w:rPr>
              <w:highlight w:val="green"/>
              <w:vertAlign w:val="subscript"/>
              <w:lang w:val="en-US"/>
            </w:rPr>
            <w:t>max</w:t>
          </w:r>
          <w:proofErr w:type="spellEnd"/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en-US"/>
            </w:rPr>
            <w:t>T</w:t>
          </w:r>
          <w:r w:rsidR="00A11ADE" w:rsidRPr="00F94DCC">
            <w:rPr>
              <w:highlight w:val="green"/>
              <w:vertAlign w:val="subscript"/>
              <w:lang w:val="en-US"/>
            </w:rPr>
            <w:t>lag</w:t>
          </w:r>
          <w:proofErr w:type="spellEnd"/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en-US"/>
            </w:rPr>
            <w:t>AUC</w:t>
          </w:r>
          <w:r w:rsidR="00A11ADE" w:rsidRPr="00F94DCC">
            <w:rPr>
              <w:highlight w:val="green"/>
              <w:vertAlign w:val="subscript"/>
              <w:lang w:val="en-US"/>
            </w:rPr>
            <w:t>o</w:t>
          </w:r>
          <w:proofErr w:type="spellEnd"/>
          <w:r w:rsidR="00A11ADE" w:rsidRPr="00F94DCC">
            <w:rPr>
              <w:highlight w:val="green"/>
              <w:vertAlign w:val="subscript"/>
              <w:lang w:val="x-none"/>
            </w:rPr>
            <w:t>-</w:t>
          </w:r>
          <w:r w:rsidR="00A11ADE" w:rsidRPr="00F94DCC">
            <w:rPr>
              <w:highlight w:val="green"/>
              <w:vertAlign w:val="subscript"/>
              <w:lang w:val="en-US"/>
            </w:rPr>
            <w:t>t</w:t>
          </w:r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en-US"/>
            </w:rPr>
            <w:t>AUC</w:t>
          </w:r>
          <w:r w:rsidR="00A11ADE" w:rsidRPr="00F94DCC">
            <w:rPr>
              <w:highlight w:val="green"/>
              <w:vertAlign w:val="subscript"/>
              <w:lang w:val="en-US"/>
            </w:rPr>
            <w:t>inf</w:t>
          </w:r>
          <w:proofErr w:type="spellEnd"/>
          <w:r w:rsidR="00A11ADE" w:rsidRPr="00F94DCC">
            <w:rPr>
              <w:highlight w:val="green"/>
            </w:rPr>
            <w:t xml:space="preserve">, </w:t>
          </w:r>
          <w:r w:rsidR="00A11ADE" w:rsidRPr="00F94DCC">
            <w:rPr>
              <w:highlight w:val="green"/>
              <w:lang w:val="en-US"/>
            </w:rPr>
            <w:t>AUC</w:t>
          </w:r>
          <w:r w:rsidR="00A11ADE" w:rsidRPr="00F94DCC">
            <w:rPr>
              <w:highlight w:val="green"/>
              <w:vertAlign w:val="subscript"/>
            </w:rPr>
            <w:t>%</w:t>
          </w:r>
          <w:proofErr w:type="spellStart"/>
          <w:proofErr w:type="gramStart"/>
          <w:r w:rsidR="00A11ADE" w:rsidRPr="00F94DCC">
            <w:rPr>
              <w:highlight w:val="green"/>
              <w:vertAlign w:val="subscript"/>
              <w:lang w:val="en-US"/>
            </w:rPr>
            <w:t>inf</w:t>
          </w:r>
          <w:proofErr w:type="spellEnd"/>
          <w:proofErr w:type="gramEnd"/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x-none"/>
            </w:rPr>
            <w:t>K</w:t>
          </w:r>
          <w:r w:rsidR="00A11ADE" w:rsidRPr="00F94DCC">
            <w:rPr>
              <w:highlight w:val="green"/>
              <w:vertAlign w:val="subscript"/>
              <w:lang w:val="x-none"/>
            </w:rPr>
            <w:t>el</w:t>
          </w:r>
          <w:proofErr w:type="spellEnd"/>
          <w:r w:rsidR="00A11ADE" w:rsidRPr="00F94DCC">
            <w:rPr>
              <w:highlight w:val="green"/>
              <w:lang w:val="x-none"/>
            </w:rPr>
            <w:t xml:space="preserve"> </w:t>
          </w:r>
          <w:r w:rsidR="00A11ADE" w:rsidRPr="00F94DCC">
            <w:rPr>
              <w:highlight w:val="green"/>
            </w:rPr>
            <w:t>(λ</w:t>
          </w:r>
          <w:r w:rsidR="00A11ADE" w:rsidRPr="00F94DCC">
            <w:rPr>
              <w:highlight w:val="green"/>
              <w:vertAlign w:val="subscript"/>
              <w:lang w:val="en-US"/>
            </w:rPr>
            <w:t>z</w:t>
          </w:r>
          <w:r w:rsidR="00A11ADE" w:rsidRPr="00F94DCC">
            <w:rPr>
              <w:highlight w:val="green"/>
            </w:rPr>
            <w:t xml:space="preserve">), </w:t>
          </w:r>
          <w:r w:rsidR="00A11ADE" w:rsidRPr="00F94DCC">
            <w:rPr>
              <w:highlight w:val="green"/>
              <w:lang w:val="en-US"/>
            </w:rPr>
            <w:t>T</w:t>
          </w:r>
          <w:r w:rsidR="00A11ADE" w:rsidRPr="00F94DCC">
            <w:rPr>
              <w:highlight w:val="green"/>
              <w:vertAlign w:val="subscript"/>
              <w:lang w:val="x-none"/>
            </w:rPr>
            <w:t>1/2</w:t>
          </w:r>
          <w:r w:rsidR="00A11ADE" w:rsidRPr="00F94DCC">
            <w:rPr>
              <w:highlight w:val="green"/>
            </w:rPr>
            <w:t>, MRT</w:t>
          </w:r>
        </w:sdtContent>
      </w:sdt>
      <w:r w:rsidR="00BE7B4F">
        <w:fldChar w:fldCharType="end"/>
      </w:r>
      <w:r>
        <w:t xml:space="preserve">. Описание параметров представлено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_Ref447634168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7.1</w:t>
      </w:r>
      <w:r w:rsidRPr="00BE7B4F">
        <w:rPr>
          <w:highlight w:val="green"/>
        </w:rPr>
        <w:fldChar w:fldCharType="end"/>
      </w:r>
      <w:r>
        <w:t xml:space="preserve"> – «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_Ref447634168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 w:rsidRPr="00A11ADE">
        <w:rPr>
          <w:highlight w:val="green"/>
        </w:rPr>
        <w:t>Перечень параметров фармакокинетики</w:t>
      </w:r>
      <w:r w:rsidRPr="00BE7B4F">
        <w:rPr>
          <w:highlight w:val="green"/>
        </w:rPr>
        <w:fldChar w:fldCharType="end"/>
      </w:r>
      <w:r>
        <w:t>».</w:t>
      </w:r>
    </w:p>
    <w:p w14:paraId="1F0FD484" w14:textId="2BDCC017" w:rsidR="00582643" w:rsidRDefault="00582643" w:rsidP="00582643">
      <w:r>
        <w:t xml:space="preserve">Исследуемые параметры безопасности описаны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_Ref447131815 \w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8.1</w:t>
      </w:r>
      <w:r w:rsidRPr="00BE7B4F">
        <w:rPr>
          <w:highlight w:val="green"/>
        </w:rPr>
        <w:fldChar w:fldCharType="end"/>
      </w:r>
      <w:r>
        <w:t xml:space="preserve"> – «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_Ref447131836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 w:rsidRPr="00A11ADE">
        <w:rPr>
          <w:highlight w:val="green"/>
        </w:rPr>
        <w:t>Перечень параметров безопасности</w:t>
      </w:r>
      <w:r w:rsidRPr="00BE7B4F">
        <w:rPr>
          <w:highlight w:val="green"/>
        </w:rPr>
        <w:fldChar w:fldCharType="end"/>
      </w:r>
      <w:r>
        <w:t>».</w:t>
      </w:r>
    </w:p>
    <w:p w14:paraId="3D328A0C" w14:textId="2A251DC7" w:rsidR="005D408C" w:rsidRPr="005D408C" w:rsidRDefault="00582643" w:rsidP="001E690A">
      <w:pPr>
        <w:pStyle w:val="2"/>
      </w:pPr>
      <w:bookmarkStart w:id="56" w:name="_Ref446093316"/>
      <w:bookmarkStart w:id="57" w:name="_Toc75281773"/>
      <w:r>
        <w:t xml:space="preserve">Дизайн </w:t>
      </w:r>
      <w:r w:rsidRPr="005D408C">
        <w:t>исследования</w:t>
      </w:r>
      <w:r>
        <w:t>, графическая схема дизайна исследования, процедуры и этапы исследования</w:t>
      </w:r>
      <w:bookmarkEnd w:id="56"/>
      <w:bookmarkEnd w:id="57"/>
    </w:p>
    <w:p w14:paraId="724858DE" w14:textId="7B6CA234" w:rsidR="00F66346" w:rsidRPr="005D408C" w:rsidRDefault="00582643" w:rsidP="001E690A">
      <w:pPr>
        <w:pStyle w:val="3"/>
      </w:pPr>
      <w:bookmarkStart w:id="58" w:name="_Toc75281774"/>
      <w:r w:rsidRPr="005D408C">
        <w:t xml:space="preserve">Описание </w:t>
      </w:r>
      <w:r w:rsidRPr="00D23007">
        <w:t>дизайна</w:t>
      </w:r>
      <w:r w:rsidRPr="005D408C">
        <w:t xml:space="preserve"> исследования</w:t>
      </w:r>
      <w:bookmarkEnd w:id="58"/>
    </w:p>
    <w:p w14:paraId="44807B56" w14:textId="1F2069B1" w:rsidR="00D7582C" w:rsidRDefault="00D7582C" w:rsidP="00582643">
      <w:r>
        <w:fldChar w:fldCharType="begin"/>
      </w:r>
      <w:r>
        <w:instrText xml:space="preserve"> REF Дизайн_исследования \h </w:instrText>
      </w:r>
      <w:r>
        <w:fldChar w:fldCharType="separate"/>
      </w:r>
      <w:sdt>
        <w:sdtPr>
          <w:alias w:val="Дизайн исследования"/>
          <w:tag w:val="Дизайн исследования"/>
          <w:id w:val="1036544151"/>
          <w:placeholder>
            <w:docPart w:val="86FF5243C62C47B7BCD3982B244075B5"/>
          </w:placeholder>
        </w:sdtPr>
        <w:sdtContent>
          <w:r w:rsidR="00A11ADE" w:rsidRPr="007B6B37">
            <w:rPr>
              <w:highlight w:val="green"/>
            </w:rPr>
            <w:t>Исследование буде</w:t>
          </w:r>
          <w:r w:rsidR="00A11ADE">
            <w:rPr>
              <w:highlight w:val="green"/>
            </w:rPr>
            <w:t>т проводиться как проспективное</w:t>
          </w:r>
          <w:r w:rsidR="00A11ADE" w:rsidRPr="007B6B37">
            <w:rPr>
              <w:highlight w:val="green"/>
            </w:rPr>
            <w:t xml:space="preserve"> </w:t>
          </w:r>
          <w:r w:rsidR="00A11ADE">
            <w:rPr>
              <w:highlight w:val="green"/>
            </w:rPr>
            <w:t>открытое рандомизированное</w:t>
          </w:r>
          <w:r w:rsidR="00A11ADE" w:rsidRPr="007B6B37">
            <w:rPr>
              <w:highlight w:val="green"/>
            </w:rPr>
            <w:t xml:space="preserve"> </w:t>
          </w:r>
          <w:r w:rsidR="00A11ADE">
            <w:rPr>
              <w:highlight w:val="green"/>
            </w:rPr>
            <w:t>двухпериодное в двух последовательностях перекрестное</w:t>
          </w:r>
          <w:r w:rsidR="00A11ADE" w:rsidRPr="007B6B37">
            <w:rPr>
              <w:highlight w:val="green"/>
            </w:rPr>
            <w:t xml:space="preserve"> сравнительное исследование </w:t>
          </w:r>
          <w:r w:rsidR="00A11ADE">
            <w:rPr>
              <w:highlight w:val="green"/>
            </w:rPr>
            <w:t xml:space="preserve">биоэквивалентности </w:t>
          </w:r>
          <w:r w:rsidR="00A11ADE" w:rsidRPr="007B6B37">
            <w:rPr>
              <w:highlight w:val="green"/>
            </w:rPr>
            <w:t>с однократным приемом препарата натощак здоровыми добровольцами</w:t>
          </w:r>
          <w:r w:rsidR="00A11ADE">
            <w:rPr>
              <w:highlight w:val="green"/>
            </w:rPr>
            <w:t>.</w:t>
          </w:r>
        </w:sdtContent>
      </w:sdt>
      <w:r>
        <w:fldChar w:fldCharType="end"/>
      </w:r>
    </w:p>
    <w:p w14:paraId="49963759" w14:textId="36949D04" w:rsidR="00582643" w:rsidRDefault="007F00A9" w:rsidP="00582643">
      <w:r w:rsidRPr="001463ED">
        <w:rPr>
          <w:highlight w:val="yellow"/>
          <w:shd w:val="clear" w:color="auto" w:fill="FFFFFF" w:themeFill="background1"/>
        </w:rPr>
        <w:t>В каждом периоде исследование планируется провести в условиях стационара – первые ХХ часов после приема исследуемых препаратов и амбулаторно – при отборе проб крови через ХХ – ХХ ч. после приема исследуемых препаратов.</w:t>
      </w:r>
      <w:r w:rsidR="00582643">
        <w:t xml:space="preserve"> Итоговая оценка безопасности будет выполняться в периоде наблюдения при посещении добровольцем Исследовательского центра или с помощью телефонного звонка.</w:t>
      </w:r>
    </w:p>
    <w:p w14:paraId="22D62C13" w14:textId="0E9D8469" w:rsidR="00582643" w:rsidRDefault="00582643" w:rsidP="00582643">
      <w:r>
        <w:t xml:space="preserve">Всего в Исследование, в соответствии с критериями включения/невключения, планируется </w:t>
      </w:r>
      <w:r w:rsidR="004D6D20">
        <w:t>включить</w:t>
      </w:r>
      <w:r>
        <w:t xml:space="preserve"> не более </w:t>
      </w:r>
      <w:r>
        <w:fldChar w:fldCharType="begin"/>
      </w:r>
      <w:r>
        <w:instrText xml:space="preserve"> REF N_скринировано \h  \* MERGEFORMAT </w:instrText>
      </w:r>
      <w:r>
        <w:fldChar w:fldCharType="separate"/>
      </w:r>
      <w:sdt>
        <w:sdtPr>
          <w:alias w:val="Количество добровольцев скринировано"/>
          <w:tag w:val="Количество добровольцев"/>
          <w:id w:val="-497814413"/>
          <w:placeholder>
            <w:docPart w:val="B4D3176F68064D7297216FF682EF7AED"/>
          </w:placeholder>
        </w:sdtPr>
        <w:sdtEndPr>
          <w:rPr>
            <w:highlight w:val="green"/>
          </w:rPr>
        </w:sdtEndPr>
        <w:sdtContent>
          <w:r w:rsidR="00A11ADE" w:rsidRPr="00A11ADE">
            <w:t>ХХ</w:t>
          </w:r>
        </w:sdtContent>
      </w:sdt>
      <w:r>
        <w:fldChar w:fldCharType="end"/>
      </w:r>
      <w:r>
        <w:t xml:space="preserve"> добровольцев, </w:t>
      </w:r>
      <w:r>
        <w:fldChar w:fldCharType="begin"/>
      </w:r>
      <w:r>
        <w:instrText xml:space="preserve"> REF N_рандомизировано \h  \* MERGEFORMAT </w:instrText>
      </w:r>
      <w:r>
        <w:fldChar w:fldCharType="separate"/>
      </w:r>
      <w:sdt>
        <w:sdtPr>
          <w:rPr>
            <w:highlight w:val="green"/>
          </w:rPr>
          <w:alias w:val="Количество рандомизированных добровольцев"/>
          <w:tag w:val="Количество рандомизированных добровольцев"/>
          <w:id w:val="1178310732"/>
          <w:placeholder>
            <w:docPart w:val="2CFF6CB063854324AE60967D1EB67363"/>
          </w:placeholder>
        </w:sdtPr>
        <w:sdtContent>
          <w:r w:rsidR="00A11ADE" w:rsidRPr="00E2267E">
            <w:rPr>
              <w:highlight w:val="green"/>
            </w:rPr>
            <w:t>ХХ</w:t>
          </w:r>
        </w:sdtContent>
      </w:sdt>
      <w:r>
        <w:fldChar w:fldCharType="end"/>
      </w:r>
      <w:r>
        <w:t xml:space="preserve"> из которых будут рандомизированы.</w:t>
      </w:r>
      <w:r>
        <w:fldChar w:fldCharType="begin"/>
      </w:r>
      <w:r>
        <w:instrText xml:space="preserve"> REF Распределение_добровольцев \h  \* MERGEFORMAT </w:instrText>
      </w:r>
      <w:r>
        <w:fldChar w:fldCharType="separate"/>
      </w:r>
      <w:sdt>
        <w:sdtPr>
          <w:rPr>
            <w:highlight w:val="green"/>
          </w:rPr>
          <w:alias w:val="Распределение добровольцев"/>
          <w:tag w:val="Распределение добровольцев"/>
          <w:id w:val="-70815742"/>
          <w:placeholder>
            <w:docPart w:val="98723201F73F42989EE85FEFE996A53F"/>
          </w:placeholder>
        </w:sdtPr>
        <w:sdtContent>
          <w:r w:rsidR="00A11ADE" w:rsidRPr="00E2267E">
            <w:rPr>
              <w:highlight w:val="green"/>
            </w:rPr>
            <w:t>Рандомизация добровольцев будет происходить в две группы по ХХ человек.</w:t>
          </w:r>
        </w:sdtContent>
      </w:sdt>
      <w:r>
        <w:fldChar w:fldCharType="end"/>
      </w:r>
    </w:p>
    <w:p w14:paraId="0D65871C" w14:textId="1D341463" w:rsidR="00582643" w:rsidRDefault="00582643" w:rsidP="00582643">
      <w:r>
        <w:t>Добровольцы каждой групп</w:t>
      </w:r>
      <w:r w:rsidR="00F33CC7">
        <w:t>ы будут однократно</w:t>
      </w:r>
      <w:r w:rsidR="00F33CC7" w:rsidRPr="00F33CC7">
        <w:t xml:space="preserve"> </w:t>
      </w:r>
      <w:r>
        <w:t xml:space="preserve">получать тестируемый лекарственный препарат </w:t>
      </w:r>
      <w:r>
        <w:fldChar w:fldCharType="begin"/>
      </w:r>
      <w:r>
        <w:instrText xml:space="preserve"> REF Название_препарата_Тест \h  \* MERGEFORMAT </w:instrText>
      </w:r>
      <w:r>
        <w:fldChar w:fldCharType="separate"/>
      </w:r>
      <w:sdt>
        <w:sdtPr>
          <w:alias w:val="Название препарата_Тест"/>
          <w:tag w:val="Название препарата_Тест"/>
          <w:id w:val="1048420687"/>
          <w:placeholder>
            <w:docPart w:val="332D12B1FA2C47F991EC608D904E81AC"/>
          </w:placeholder>
        </w:sdtPr>
        <w:sdtEndPr>
          <w:rPr>
            <w:highlight w:val="green"/>
          </w:rPr>
        </w:sdtEndPr>
        <w:sdtContent>
          <w:r w:rsidR="00A11ADE" w:rsidRPr="00A11ADE">
            <w:t>Название</w:t>
          </w:r>
          <w:r w:rsidR="00A11ADE">
            <w:rPr>
              <w:highlight w:val="green"/>
            </w:rPr>
            <w:t xml:space="preserve">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Лекарственная_форма_тест \h  \* MERGEFORMAT </w:instrText>
      </w:r>
      <w:r>
        <w:fldChar w:fldCharType="separate"/>
      </w:r>
      <w:sdt>
        <w:sdtPr>
          <w:alias w:val="Лекарственная форма_Тест"/>
          <w:tag w:val="Лекарственная форма_Тест"/>
          <w:id w:val="-162317249"/>
          <w:placeholder>
            <w:docPart w:val="41944DFF0F254DB192D9DA49F9AC3961"/>
          </w:placeholder>
        </w:sdtPr>
        <w:sdtEndPr>
          <w:rPr>
            <w:highlight w:val="green"/>
          </w:rPr>
        </w:sdtEndPr>
        <w:sdtContent>
          <w:r w:rsidR="00A11ADE" w:rsidRPr="00A11ADE">
            <w:t>лекарственная</w:t>
          </w:r>
          <w:r w:rsidR="00A11ADE">
            <w:rPr>
              <w:highlight w:val="green"/>
            </w:rPr>
            <w:t xml:space="preserve"> форма тестируемого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Доза_тест \h  \* MERGEFORMAT </w:instrText>
      </w:r>
      <w:r>
        <w:fldChar w:fldCharType="separate"/>
      </w:r>
      <w:sdt>
        <w:sdtPr>
          <w:alias w:val="Доза_Тест"/>
          <w:tag w:val="Доза_Тест"/>
          <w:id w:val="1074163717"/>
          <w:placeholder>
            <w:docPart w:val="E19D78E1B1464ABD8744EE6FF932D7D4"/>
          </w:placeholder>
        </w:sdtPr>
        <w:sdtEndPr>
          <w:rPr>
            <w:highlight w:val="green"/>
          </w:rPr>
        </w:sdtEndPr>
        <w:sdtContent>
          <w:r w:rsidR="00A11ADE" w:rsidRPr="00A11ADE">
            <w:t>доза</w:t>
          </w:r>
          <w:r w:rsidR="00A11ADE">
            <w:rPr>
              <w:highlight w:val="green"/>
            </w:rPr>
            <w:t xml:space="preserve"> тестируемого препарата</w:t>
          </w:r>
        </w:sdtContent>
      </w:sdt>
      <w:r>
        <w:fldChar w:fldCharType="end"/>
      </w:r>
      <w:r>
        <w:t xml:space="preserve"> (</w:t>
      </w:r>
      <w:r>
        <w:fldChar w:fldCharType="begin"/>
      </w:r>
      <w:r>
        <w:instrText xml:space="preserve"> REF Производитель_тест \h  \* MERGEFORMAT </w:instrText>
      </w:r>
      <w:r>
        <w:fldChar w:fldCharType="separate"/>
      </w:r>
      <w:sdt>
        <w:sdtPr>
          <w:rPr>
            <w:highlight w:val="green"/>
          </w:rPr>
          <w:alias w:val="Производитель тест"/>
          <w:tag w:val="Производитель тест"/>
          <w:id w:val="1163134116"/>
          <w:placeholder>
            <w:docPart w:val="4F4E235FDD1444C98573D3540DD124CC"/>
          </w:placeholder>
          <w:text/>
        </w:sdtPr>
        <w:sdtContent>
          <w:r w:rsidR="00A11ADE">
            <w:rPr>
              <w:highlight w:val="green"/>
            </w:rPr>
            <w:t>ООО «Производитель Тест»</w:t>
          </w:r>
        </w:sdtContent>
      </w:sdt>
      <w:r>
        <w:fldChar w:fldCharType="end"/>
      </w:r>
      <w:r>
        <w:t xml:space="preserve">) и референтный лекарственный препарат </w:t>
      </w:r>
      <w:r>
        <w:fldChar w:fldCharType="begin"/>
      </w:r>
      <w:r>
        <w:instrText xml:space="preserve"> REF Название_препарата_Реф \h  \* MERGEFORMAT </w:instrText>
      </w:r>
      <w:r>
        <w:fldChar w:fldCharType="separate"/>
      </w:r>
      <w:sdt>
        <w:sdtPr>
          <w:alias w:val="Название препарата_Реф"/>
          <w:tag w:val="Название препарата_Реф"/>
          <w:id w:val="369113043"/>
          <w:placeholder>
            <w:docPart w:val="8FF75D72356F432CB5B09272C8CB0CAA"/>
          </w:placeholder>
        </w:sdtPr>
        <w:sdtEndPr>
          <w:rPr>
            <w:highlight w:val="green"/>
          </w:rPr>
        </w:sdtEndPr>
        <w:sdtContent>
          <w:r w:rsidR="00A11ADE" w:rsidRPr="00A11ADE">
            <w:t>Название</w:t>
          </w:r>
          <w:r w:rsidR="00A11ADE">
            <w:rPr>
              <w:highlight w:val="green"/>
            </w:rPr>
            <w:t xml:space="preserve"> препарата</w:t>
          </w:r>
          <w:r w:rsidR="00A11ADE" w:rsidRPr="00A11ADE">
            <w:rPr>
              <w:highlight w:val="green"/>
            </w:rPr>
            <w:t xml:space="preserve"> сравнения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Лекарственная_форма_реф \h  \* MERGEFORMAT </w:instrText>
      </w:r>
      <w:r>
        <w:fldChar w:fldCharType="separate"/>
      </w:r>
      <w:sdt>
        <w:sdtPr>
          <w:alias w:val="Лекарственная форма_Реф"/>
          <w:tag w:val="Лекарственная форма_Реф"/>
          <w:id w:val="-1250579087"/>
          <w:placeholder>
            <w:docPart w:val="D7F244154E4942B485A49528DC894911"/>
          </w:placeholder>
        </w:sdtPr>
        <w:sdtEndPr>
          <w:rPr>
            <w:highlight w:val="green"/>
          </w:rPr>
        </w:sdtEndPr>
        <w:sdtContent>
          <w:r w:rsidR="00A11ADE" w:rsidRPr="00A11ADE">
            <w:t>лекарственная</w:t>
          </w:r>
          <w:r w:rsidR="00A11ADE">
            <w:rPr>
              <w:highlight w:val="green"/>
            </w:rPr>
            <w:t xml:space="preserve"> форма референтного препарата</w:t>
          </w:r>
        </w:sdtContent>
      </w:sdt>
      <w:r>
        <w:fldChar w:fldCharType="end"/>
      </w:r>
      <w:r>
        <w:t xml:space="preserve">, </w:t>
      </w:r>
      <w:r>
        <w:fldChar w:fldCharType="begin"/>
      </w:r>
      <w:r>
        <w:instrText xml:space="preserve"> REF Доза_реф \h  \* MERGEFORMAT </w:instrText>
      </w:r>
      <w:r>
        <w:fldChar w:fldCharType="separate"/>
      </w:r>
      <w:sdt>
        <w:sdtPr>
          <w:alias w:val="Доза_Реф"/>
          <w:tag w:val="Доза_Реф"/>
          <w:id w:val="-313490382"/>
          <w:placeholder>
            <w:docPart w:val="9FCB8D3F0D34444C8AC2E19F1F495793"/>
          </w:placeholder>
        </w:sdtPr>
        <w:sdtEndPr>
          <w:rPr>
            <w:highlight w:val="green"/>
          </w:rPr>
        </w:sdtEndPr>
        <w:sdtContent>
          <w:r w:rsidR="00A11ADE" w:rsidRPr="00A11ADE">
            <w:t>доза</w:t>
          </w:r>
          <w:r w:rsidR="00A11ADE">
            <w:rPr>
              <w:highlight w:val="green"/>
            </w:rPr>
            <w:t xml:space="preserve"> референтного препарата</w:t>
          </w:r>
        </w:sdtContent>
      </w:sdt>
      <w:r>
        <w:fldChar w:fldCharType="end"/>
      </w:r>
      <w:r>
        <w:t xml:space="preserve"> (</w:t>
      </w:r>
      <w:r>
        <w:fldChar w:fldCharType="begin"/>
      </w:r>
      <w:r>
        <w:instrText xml:space="preserve"> REF Производитель_реф \h  \* MERGEFORMAT </w:instrText>
      </w:r>
      <w:r>
        <w:fldChar w:fldCharType="separate"/>
      </w:r>
      <w:sdt>
        <w:sdtPr>
          <w:rPr>
            <w:highlight w:val="green"/>
          </w:rPr>
          <w:alias w:val="Производитель референс"/>
          <w:tag w:val="Производитель референс"/>
          <w:id w:val="909885953"/>
          <w:placeholder>
            <w:docPart w:val="332FA931894445E18B6E00540F6F6CE3"/>
          </w:placeholder>
          <w:text/>
        </w:sdtPr>
        <w:sdtContent>
          <w:r w:rsidR="00A11ADE">
            <w:rPr>
              <w:highlight w:val="green"/>
            </w:rPr>
            <w:t xml:space="preserve">ООО «Производитель </w:t>
          </w:r>
          <w:proofErr w:type="spellStart"/>
          <w:r w:rsidR="00A11ADE">
            <w:rPr>
              <w:highlight w:val="green"/>
            </w:rPr>
            <w:t>Реф</w:t>
          </w:r>
          <w:proofErr w:type="spellEnd"/>
          <w:r w:rsidR="00A11ADE">
            <w:rPr>
              <w:highlight w:val="green"/>
            </w:rPr>
            <w:t>»</w:t>
          </w:r>
        </w:sdtContent>
      </w:sdt>
      <w:r>
        <w:fldChar w:fldCharType="end"/>
      </w:r>
      <w:r>
        <w:t>) в соответствии со схемой рандомизации.</w:t>
      </w:r>
    </w:p>
    <w:p w14:paraId="0AFCE51D" w14:textId="517CEC56" w:rsidR="00582643" w:rsidRDefault="00582643" w:rsidP="00582643">
      <w:r>
        <w:t xml:space="preserve">Для исключения эффекта переноса </w:t>
      </w:r>
      <w:r w:rsidR="00DE47D7">
        <w:t xml:space="preserve">приемы исследуемых препаратов </w:t>
      </w:r>
      <w:r>
        <w:t xml:space="preserve">будут разделены </w:t>
      </w:r>
      <w:r w:rsidR="00DE47D7">
        <w:t xml:space="preserve">во времени </w:t>
      </w:r>
      <w:r w:rsidR="008143EB">
        <w:t>отмывочным периодом</w:t>
      </w:r>
      <w:r>
        <w:t>, который составит</w:t>
      </w:r>
      <w:r w:rsidR="00EE4C92">
        <w:t xml:space="preserve"> не менее</w:t>
      </w:r>
      <w:r>
        <w:t xml:space="preserve"> </w:t>
      </w:r>
      <w:r>
        <w:fldChar w:fldCharType="begin"/>
      </w:r>
      <w:r>
        <w:instrText xml:space="preserve"> REF Период_отмывания_дни \h  \* MERGEFORMAT </w:instrText>
      </w:r>
      <w:r>
        <w:fldChar w:fldCharType="separate"/>
      </w:r>
      <w:sdt>
        <w:sdtPr>
          <w:rPr>
            <w:highlight w:val="green"/>
          </w:rPr>
          <w:alias w:val="Отмывочный период"/>
          <w:tag w:val="Отмывочный период"/>
          <w:id w:val="-1289513170"/>
          <w:placeholder>
            <w:docPart w:val="8CFB4B61847144209174F6A0CCF4A3C4"/>
          </w:placeholder>
        </w:sdtPr>
        <w:sdtContent>
          <w:r w:rsidR="00A11ADE" w:rsidRPr="00A11ADE">
            <w:rPr>
              <w:highlight w:val="green"/>
            </w:rPr>
            <w:t>XX</w:t>
          </w:r>
          <w:r w:rsidR="00A11ADE" w:rsidRPr="00F94DCC">
            <w:rPr>
              <w:highlight w:val="green"/>
            </w:rPr>
            <w:t xml:space="preserve"> дней</w:t>
          </w:r>
        </w:sdtContent>
      </w:sdt>
      <w:r>
        <w:fldChar w:fldCharType="end"/>
      </w:r>
      <w:r>
        <w:t>.</w:t>
      </w:r>
    </w:p>
    <w:p w14:paraId="22EE35E5" w14:textId="77777777" w:rsidR="00582643" w:rsidRDefault="00582643" w:rsidP="00582643">
      <w:r>
        <w:t>Процедуры исследования, проводимые с целью определения фармакокинетических характеристик препаратов и оценки их безопасности применения, будут идентичны у всех добровольцев.</w:t>
      </w:r>
    </w:p>
    <w:p w14:paraId="27965A0D" w14:textId="77777777" w:rsidR="00582643" w:rsidRPr="005D408C" w:rsidRDefault="00582643" w:rsidP="001E690A">
      <w:pPr>
        <w:pStyle w:val="3"/>
        <w:rPr>
          <w:lang w:val="en-US"/>
        </w:rPr>
      </w:pPr>
      <w:bookmarkStart w:id="59" w:name="_Toc75281775"/>
      <w:r>
        <w:lastRenderedPageBreak/>
        <w:t>Графическая схема дизайна исследования</w:t>
      </w:r>
      <w:bookmarkEnd w:id="59"/>
    </w:p>
    <w:p w14:paraId="4E095F9E" w14:textId="408390D5" w:rsidR="00582643" w:rsidRDefault="00582643" w:rsidP="00582643">
      <w:r>
        <w:t xml:space="preserve">Графическая схема дизайна исследования представлена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_Ref448756079 \r \h 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16</w:t>
      </w:r>
      <w:r w:rsidRPr="00BE7B4F">
        <w:rPr>
          <w:highlight w:val="green"/>
        </w:rPr>
        <w:fldChar w:fldCharType="end"/>
      </w:r>
      <w:r>
        <w:t xml:space="preserve">,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_Ref448338043 \h 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1</w:t>
      </w:r>
      <w:r w:rsidRPr="00BE7B4F">
        <w:rPr>
          <w:highlight w:val="green"/>
        </w:rPr>
        <w:fldChar w:fldCharType="end"/>
      </w:r>
      <w:r>
        <w:t>.</w:t>
      </w:r>
    </w:p>
    <w:p w14:paraId="58A60165" w14:textId="77777777" w:rsidR="00582643" w:rsidRDefault="00582643" w:rsidP="001E690A">
      <w:pPr>
        <w:pStyle w:val="3"/>
      </w:pPr>
      <w:bookmarkStart w:id="60" w:name="_Ref446096453"/>
      <w:bookmarkStart w:id="61" w:name="_Toc75281776"/>
      <w:r>
        <w:t>Описание процедур исследования</w:t>
      </w:r>
      <w:bookmarkEnd w:id="60"/>
      <w:bookmarkEnd w:id="61"/>
    </w:p>
    <w:p w14:paraId="73906717" w14:textId="0E0B8381" w:rsidR="00582643" w:rsidRDefault="00582643" w:rsidP="00582643">
      <w:r>
        <w:rPr>
          <w:highlight w:val="yellow"/>
        </w:rPr>
        <w:t>Все оборудование, применяемое для сбора данных в рамках настоящего клинического исследования должно сопровождаться сертификатом соответствия и документами подтверждающими проведение поверки</w:t>
      </w:r>
      <w:r w:rsidR="00FB5084">
        <w:rPr>
          <w:highlight w:val="yellow"/>
        </w:rPr>
        <w:t xml:space="preserve"> и/или калибровки</w:t>
      </w:r>
      <w:r>
        <w:rPr>
          <w:highlight w:val="yellow"/>
        </w:rPr>
        <w:t xml:space="preserve"> данного оборудования.</w:t>
      </w:r>
    </w:p>
    <w:p w14:paraId="65D79E57" w14:textId="742D3E38" w:rsidR="003E7A45" w:rsidRDefault="003E7A45" w:rsidP="00073570">
      <w:pPr>
        <w:pStyle w:val="4"/>
      </w:pPr>
      <w:bookmarkStart w:id="62" w:name="_Ref468124318"/>
      <w:bookmarkStart w:id="63" w:name="_Toc75281777"/>
      <w:r>
        <w:t>П</w:t>
      </w:r>
      <w:r w:rsidR="004E5EAE">
        <w:t>олучение</w:t>
      </w:r>
      <w:r>
        <w:t xml:space="preserve"> информированного согласия</w:t>
      </w:r>
      <w:bookmarkEnd w:id="62"/>
      <w:bookmarkEnd w:id="63"/>
    </w:p>
    <w:p w14:paraId="2B150861" w14:textId="4049FD3B" w:rsidR="005F0D49" w:rsidRPr="00E94A64" w:rsidRDefault="003E7A45" w:rsidP="005F0D49">
      <w:pPr>
        <w:rPr>
          <w:color w:val="000000" w:themeColor="text1"/>
        </w:rPr>
      </w:pPr>
      <w:r>
        <w:t>До начала любых процедур исследования доброволец должен проч</w:t>
      </w:r>
      <w:r w:rsidR="00684E8F">
        <w:t>есть</w:t>
      </w:r>
      <w:r w:rsidR="00441A94">
        <w:t xml:space="preserve"> и</w:t>
      </w:r>
      <w:r>
        <w:t>нформацию для</w:t>
      </w:r>
      <w:r w:rsidR="00441A94">
        <w:t xml:space="preserve"> добровольца и </w:t>
      </w:r>
      <w:r w:rsidR="00CD5EBC">
        <w:t xml:space="preserve">собственноручно </w:t>
      </w:r>
      <w:r w:rsidR="00441A94">
        <w:t xml:space="preserve">подписать </w:t>
      </w:r>
      <w:r w:rsidR="00CD5EBC">
        <w:t xml:space="preserve">и датировать </w:t>
      </w:r>
      <w:r w:rsidR="00441A94">
        <w:t>форму и</w:t>
      </w:r>
      <w:r>
        <w:t xml:space="preserve">нформированного согласия. Исследователь должен убедиться, что доброволец правильно понял информацию о процедурах исследования и связанных </w:t>
      </w:r>
      <w:r w:rsidR="004E5EAE">
        <w:t>с ним</w:t>
      </w:r>
      <w:r w:rsidR="00684E8F">
        <w:t>и</w:t>
      </w:r>
      <w:r w:rsidR="004E5EAE">
        <w:t xml:space="preserve"> </w:t>
      </w:r>
      <w:r w:rsidR="002C3DE0">
        <w:t>ограничениях.</w:t>
      </w:r>
    </w:p>
    <w:p w14:paraId="10268D0D" w14:textId="7B9D9A0E" w:rsidR="003E7A45" w:rsidRDefault="003E7A45" w:rsidP="003E7A45">
      <w:r w:rsidRPr="00E32BBF">
        <w:t>У добровольца должно быть достаточно времени на размышления относительно своего участия в исследовании. Добровольцу должна быть предоставлена возможность задать дополнительные вопросы</w:t>
      </w:r>
      <w:r w:rsidR="00B26CC9">
        <w:t xml:space="preserve"> и получи</w:t>
      </w:r>
      <w:r w:rsidR="00441A94">
        <w:t>т</w:t>
      </w:r>
      <w:r w:rsidR="00B26CC9">
        <w:t>ь</w:t>
      </w:r>
      <w:r w:rsidR="00441A94">
        <w:t xml:space="preserve"> на них ответы</w:t>
      </w:r>
      <w:r w:rsidRPr="00E32BBF">
        <w:t>.</w:t>
      </w:r>
    </w:p>
    <w:p w14:paraId="43929AF4" w14:textId="1258234F" w:rsidR="00316EC2" w:rsidRPr="00E94A64" w:rsidRDefault="00441A94" w:rsidP="003E7A45">
      <w:r>
        <w:t>В ходе получения и</w:t>
      </w:r>
      <w:r w:rsidR="00316EC2">
        <w:t xml:space="preserve">нформированного согласия должны быть учтены этические и регуляторные аспекты получения </w:t>
      </w:r>
      <w:r w:rsidR="00B26CC9">
        <w:t>этой п</w:t>
      </w:r>
      <w:r>
        <w:t>р</w:t>
      </w:r>
      <w:r w:rsidR="00B26CC9">
        <w:t>о</w:t>
      </w:r>
      <w:r>
        <w:t>цедуры</w:t>
      </w:r>
      <w:r w:rsidR="00B26CC9">
        <w:t>,</w:t>
      </w:r>
      <w:r w:rsidR="00316EC2">
        <w:t xml:space="preserve"> описанные в разделе </w:t>
      </w:r>
      <w:r w:rsidR="00316EC2" w:rsidRPr="00BE7B4F">
        <w:rPr>
          <w:highlight w:val="green"/>
        </w:rPr>
        <w:fldChar w:fldCharType="begin"/>
      </w:r>
      <w:r w:rsidR="00316EC2" w:rsidRPr="00BE7B4F">
        <w:rPr>
          <w:highlight w:val="green"/>
        </w:rPr>
        <w:instrText xml:space="preserve"> REF _Ref488338409 \r \h </w:instrText>
      </w:r>
      <w:r w:rsidR="00BE7B4F">
        <w:rPr>
          <w:highlight w:val="green"/>
        </w:rPr>
        <w:instrText xml:space="preserve"> \* MERGEFORMAT </w:instrText>
      </w:r>
      <w:r w:rsidR="00316EC2" w:rsidRPr="00BE7B4F">
        <w:rPr>
          <w:highlight w:val="green"/>
        </w:rPr>
      </w:r>
      <w:r w:rsidR="00316EC2" w:rsidRPr="00BE7B4F">
        <w:rPr>
          <w:highlight w:val="green"/>
        </w:rPr>
        <w:fldChar w:fldCharType="separate"/>
      </w:r>
      <w:r w:rsidR="00A11ADE">
        <w:rPr>
          <w:highlight w:val="green"/>
        </w:rPr>
        <w:t>12.2</w:t>
      </w:r>
      <w:r w:rsidR="00316EC2" w:rsidRPr="00BE7B4F">
        <w:rPr>
          <w:highlight w:val="green"/>
        </w:rPr>
        <w:fldChar w:fldCharType="end"/>
      </w:r>
      <w:r w:rsidR="00316EC2">
        <w:t xml:space="preserve"> – «</w:t>
      </w:r>
      <w:r w:rsidR="00316EC2" w:rsidRPr="00BE7B4F">
        <w:rPr>
          <w:highlight w:val="green"/>
        </w:rPr>
        <w:fldChar w:fldCharType="begin"/>
      </w:r>
      <w:r w:rsidR="00316EC2" w:rsidRPr="00BE7B4F">
        <w:rPr>
          <w:highlight w:val="green"/>
        </w:rPr>
        <w:instrText xml:space="preserve"> REF _Ref488338413 \h </w:instrText>
      </w:r>
      <w:r w:rsidR="00BE7B4F">
        <w:rPr>
          <w:highlight w:val="green"/>
        </w:rPr>
        <w:instrText xml:space="preserve"> \* MERGEFORMAT </w:instrText>
      </w:r>
      <w:r w:rsidR="00316EC2" w:rsidRPr="00BE7B4F">
        <w:rPr>
          <w:highlight w:val="green"/>
        </w:rPr>
      </w:r>
      <w:r w:rsidR="00316EC2" w:rsidRPr="00BE7B4F">
        <w:rPr>
          <w:highlight w:val="green"/>
        </w:rPr>
        <w:fldChar w:fldCharType="separate"/>
      </w:r>
      <w:r w:rsidR="00A11ADE" w:rsidRPr="00A11ADE">
        <w:rPr>
          <w:highlight w:val="green"/>
        </w:rPr>
        <w:t>Процедура получения информированного согласия</w:t>
      </w:r>
      <w:r w:rsidR="00316EC2" w:rsidRPr="00BE7B4F">
        <w:rPr>
          <w:highlight w:val="green"/>
        </w:rPr>
        <w:fldChar w:fldCharType="end"/>
      </w:r>
      <w:r w:rsidR="00316EC2">
        <w:t>».</w:t>
      </w:r>
    </w:p>
    <w:p w14:paraId="13A7643D" w14:textId="39884F96" w:rsidR="00E94A64" w:rsidRDefault="0014643F" w:rsidP="003E7A45">
      <w:pPr>
        <w:rPr>
          <w:color w:val="000000" w:themeColor="text1"/>
        </w:rPr>
      </w:pPr>
      <w:r>
        <w:t>В беседе И</w:t>
      </w:r>
      <w:r w:rsidR="00E94A64" w:rsidRPr="00E32BBF">
        <w:t xml:space="preserve">сследователя с добровольцем </w:t>
      </w:r>
      <w:r w:rsidR="00E94A64">
        <w:t>особое внимание следует уделить обсуждению</w:t>
      </w:r>
      <w:r w:rsidR="00E94A64" w:rsidRPr="005F0D49">
        <w:rPr>
          <w:color w:val="000000" w:themeColor="text1"/>
        </w:rPr>
        <w:t>:</w:t>
      </w:r>
    </w:p>
    <w:p w14:paraId="6FBFF73C" w14:textId="77777777" w:rsidR="00311347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>
        <w:t>целей исследования;</w:t>
      </w:r>
    </w:p>
    <w:p w14:paraId="327CA3B9" w14:textId="77777777" w:rsidR="00311347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особенност</w:t>
      </w:r>
      <w:r>
        <w:t>ей</w:t>
      </w:r>
      <w:r w:rsidRPr="00D30823">
        <w:t xml:space="preserve"> (фармакологическая группа, механизм действия, показания и противопоказания к применению, возможные нежелательные явления, способ введения и доза) исследуемого и референтного лекарственного средства;</w:t>
      </w:r>
    </w:p>
    <w:p w14:paraId="72A1AB79" w14:textId="77777777" w:rsidR="00311347" w:rsidRPr="000A2DA5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0A2DA5">
        <w:t>наличи</w:t>
      </w:r>
      <w:r>
        <w:t>я</w:t>
      </w:r>
      <w:r w:rsidRPr="000A2DA5">
        <w:t xml:space="preserve"> разрешения на проведение исследования;</w:t>
      </w:r>
    </w:p>
    <w:p w14:paraId="3F3C34CC" w14:textId="77777777" w:rsidR="00311347" w:rsidRPr="000A2DA5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0A2DA5">
        <w:t>длительност</w:t>
      </w:r>
      <w:r>
        <w:t>и</w:t>
      </w:r>
      <w:r w:rsidRPr="000A2DA5">
        <w:t xml:space="preserve"> исследования;</w:t>
      </w:r>
    </w:p>
    <w:p w14:paraId="03C2490F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услови</w:t>
      </w:r>
      <w:r>
        <w:t>й</w:t>
      </w:r>
      <w:r w:rsidRPr="00D30823">
        <w:t xml:space="preserve"> отбора проб крови;</w:t>
      </w:r>
    </w:p>
    <w:p w14:paraId="4F797AD9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врем</w:t>
      </w:r>
      <w:r>
        <w:t>ени</w:t>
      </w:r>
      <w:r w:rsidRPr="00D30823">
        <w:t xml:space="preserve"> прибытия добровольца в Исследовательский центр;</w:t>
      </w:r>
    </w:p>
    <w:p w14:paraId="026AABBB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услови</w:t>
      </w:r>
      <w:r>
        <w:t>й</w:t>
      </w:r>
      <w:r w:rsidRPr="00D30823">
        <w:t>, в которых доброволец будет находиться во время исследования;</w:t>
      </w:r>
    </w:p>
    <w:p w14:paraId="514AD0B1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режим</w:t>
      </w:r>
      <w:r>
        <w:t>а</w:t>
      </w:r>
      <w:r w:rsidRPr="00D30823">
        <w:t xml:space="preserve"> дня, приема пищи, питьево</w:t>
      </w:r>
      <w:r>
        <w:t>го</w:t>
      </w:r>
      <w:r w:rsidRPr="00D30823">
        <w:t xml:space="preserve"> режим</w:t>
      </w:r>
      <w:r>
        <w:t>а</w:t>
      </w:r>
      <w:r w:rsidRPr="00D30823">
        <w:t>, ограничени</w:t>
      </w:r>
      <w:r>
        <w:t>й</w:t>
      </w:r>
      <w:r w:rsidRPr="00D30823">
        <w:t xml:space="preserve"> приема лекарственных средств и други</w:t>
      </w:r>
      <w:r>
        <w:t>х</w:t>
      </w:r>
      <w:r w:rsidRPr="00D30823">
        <w:t xml:space="preserve"> ограничени</w:t>
      </w:r>
      <w:r>
        <w:t>й</w:t>
      </w:r>
      <w:r w:rsidRPr="00D30823">
        <w:t>;</w:t>
      </w:r>
    </w:p>
    <w:p w14:paraId="3E34F324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возможност</w:t>
      </w:r>
      <w:r>
        <w:t>и</w:t>
      </w:r>
      <w:r w:rsidRPr="00D30823">
        <w:t xml:space="preserve"> возникновения нежелательных явлений и их проявления;</w:t>
      </w:r>
    </w:p>
    <w:p w14:paraId="10607895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возможност</w:t>
      </w:r>
      <w:r>
        <w:t>и</w:t>
      </w:r>
      <w:r w:rsidRPr="00D30823">
        <w:t xml:space="preserve"> оказания медицинской помощи во время исследования;</w:t>
      </w:r>
    </w:p>
    <w:p w14:paraId="5FFEB110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lastRenderedPageBreak/>
        <w:t>услови</w:t>
      </w:r>
      <w:r>
        <w:t>й</w:t>
      </w:r>
      <w:r w:rsidRPr="00D30823">
        <w:t xml:space="preserve"> страхования здоровья и вознаграждения;</w:t>
      </w:r>
    </w:p>
    <w:p w14:paraId="48DB90D9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возможност</w:t>
      </w:r>
      <w:r>
        <w:t>и</w:t>
      </w:r>
      <w:r w:rsidRPr="00D30823">
        <w:t xml:space="preserve"> добровольно выйти из исследования;</w:t>
      </w:r>
    </w:p>
    <w:p w14:paraId="149AB961" w14:textId="124DD38B" w:rsidR="00311347" w:rsidRPr="00E94A64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конфиденциальност</w:t>
      </w:r>
      <w:r>
        <w:t>и</w:t>
      </w:r>
      <w:r w:rsidRPr="00D30823">
        <w:t xml:space="preserve"> информации о добровольце.</w:t>
      </w:r>
    </w:p>
    <w:p w14:paraId="05CFD0AD" w14:textId="77777777" w:rsidR="00582643" w:rsidRDefault="00582643" w:rsidP="0023580E">
      <w:pPr>
        <w:pStyle w:val="4"/>
      </w:pPr>
      <w:bookmarkStart w:id="64" w:name="_Toc75281778"/>
      <w:r>
        <w:t>Сбор демографических данных и анамнеза, антропометрия</w:t>
      </w:r>
      <w:bookmarkEnd w:id="64"/>
    </w:p>
    <w:p w14:paraId="10851EF1" w14:textId="5BF6E0A4" w:rsidR="00582643" w:rsidRDefault="00582643" w:rsidP="00582643">
      <w:r>
        <w:t>На скр</w:t>
      </w:r>
      <w:r w:rsidR="00441A94">
        <w:t>ининге, после подписания формы и</w:t>
      </w:r>
      <w:r>
        <w:t>нформированного согласия, у всех добровольцев будут собраны следующие данные:</w:t>
      </w:r>
    </w:p>
    <w:p w14:paraId="5E00CFD4" w14:textId="77777777" w:rsidR="00582643" w:rsidRDefault="00582643" w:rsidP="001E690A">
      <w:pPr>
        <w:pStyle w:val="1"/>
      </w:pPr>
      <w:r>
        <w:t>Пол, раса, возраст (дата рождения).</w:t>
      </w:r>
    </w:p>
    <w:p w14:paraId="6031CE68" w14:textId="77777777" w:rsidR="00582643" w:rsidRDefault="00582643" w:rsidP="001E690A">
      <w:pPr>
        <w:pStyle w:val="1"/>
      </w:pPr>
      <w:r>
        <w:t>Наличие/отсутствие жалоб на момент скрининга.</w:t>
      </w:r>
    </w:p>
    <w:p w14:paraId="71C8562D" w14:textId="1EB61E9F" w:rsidR="00582643" w:rsidRDefault="00582643" w:rsidP="001E690A">
      <w:pPr>
        <w:pStyle w:val="1"/>
      </w:pPr>
      <w:r>
        <w:t>Наличие симптомов любого заболевания в течение 2</w:t>
      </w:r>
      <w:r w:rsidR="005D1057">
        <w:t>-х</w:t>
      </w:r>
      <w:r>
        <w:t xml:space="preserve"> месяцев до скрининга и имеющиеся на момент скрининга.</w:t>
      </w:r>
    </w:p>
    <w:p w14:paraId="2D9EF9DB" w14:textId="77777777" w:rsidR="00582643" w:rsidRDefault="00582643" w:rsidP="001E690A">
      <w:pPr>
        <w:pStyle w:val="1"/>
      </w:pPr>
      <w:r w:rsidRPr="00BE7B4F">
        <w:t>Наличие хронических заболеваний</w:t>
      </w:r>
      <w:r>
        <w:t xml:space="preserve"> и перенесенных оперативных вмешательств.</w:t>
      </w:r>
    </w:p>
    <w:p w14:paraId="46E403A0" w14:textId="58A0CD3F" w:rsidR="00582643" w:rsidRDefault="00582643" w:rsidP="001E690A">
      <w:pPr>
        <w:pStyle w:val="1"/>
      </w:pPr>
      <w:r>
        <w:t>Информация о лекарственных средствах (ЛС) и биологически активных добавках (БАД), применявшихся в течение 2</w:t>
      </w:r>
      <w:r w:rsidR="003F73D1">
        <w:t>-х</w:t>
      </w:r>
      <w:r>
        <w:t xml:space="preserve"> месяцев до проведения скрининга и применяющихся в настоящее время.</w:t>
      </w:r>
    </w:p>
    <w:p w14:paraId="346BEC64" w14:textId="68FA4BFF" w:rsidR="00582643" w:rsidRDefault="00582643" w:rsidP="001E690A">
      <w:pPr>
        <w:pStyle w:val="1"/>
      </w:pPr>
      <w:r>
        <w:t xml:space="preserve">Донорство крови в течение </w:t>
      </w:r>
      <w:r w:rsidR="008310FC" w:rsidRPr="00B801DC">
        <w:rPr>
          <w:highlight w:val="yellow"/>
        </w:rPr>
        <w:t>2</w:t>
      </w:r>
      <w:r w:rsidR="001709AA">
        <w:t>-х</w:t>
      </w:r>
      <w:r>
        <w:t xml:space="preserve"> месяцев до проведения скрининга.</w:t>
      </w:r>
    </w:p>
    <w:p w14:paraId="2B5874F2" w14:textId="77777777" w:rsidR="00582643" w:rsidRDefault="00582643" w:rsidP="001E690A">
      <w:pPr>
        <w:pStyle w:val="1"/>
      </w:pPr>
      <w:r>
        <w:t>Данные о курении, приеме алкоголя и употреблении наркотических средств в анамнезе и настоящее время.</w:t>
      </w:r>
    </w:p>
    <w:p w14:paraId="7B8B3FBA" w14:textId="77777777" w:rsidR="00582643" w:rsidRDefault="00582643" w:rsidP="001E690A">
      <w:pPr>
        <w:pStyle w:val="1"/>
      </w:pPr>
      <w:r>
        <w:t>Аллергологический анамнез и данные о непереносимости ЛС.</w:t>
      </w:r>
    </w:p>
    <w:p w14:paraId="2818BE47" w14:textId="53999E41" w:rsidR="00582643" w:rsidRPr="00441A94" w:rsidRDefault="00582643" w:rsidP="001E690A">
      <w:pPr>
        <w:pStyle w:val="1"/>
      </w:pPr>
      <w:r w:rsidRPr="00441A94">
        <w:t xml:space="preserve">У добровольцев-мужчин: </w:t>
      </w:r>
      <w:r w:rsidR="00441A94" w:rsidRPr="00441A94">
        <w:t>метод используемой контрацепции; у добровольцев-женщин</w:t>
      </w:r>
      <w:r w:rsidR="00441A94" w:rsidRPr="00BE7B4F">
        <w:t>: акушерско-гинекологический анамнез и метод используемой контрацепции у женщин с сохраненным репродуктивным потенциалом.</w:t>
      </w:r>
    </w:p>
    <w:p w14:paraId="704DB6C3" w14:textId="77777777" w:rsidR="00582643" w:rsidRDefault="00582643" w:rsidP="00582643">
      <w:r>
        <w:t>Будут определены следующие антропометрические параметры:</w:t>
      </w:r>
    </w:p>
    <w:p w14:paraId="70695730" w14:textId="11EE0296" w:rsidR="00582643" w:rsidRDefault="00582643" w:rsidP="001E690A">
      <w:pPr>
        <w:pStyle w:val="1"/>
      </w:pPr>
      <w:r>
        <w:t>Рост – измерение проводится в положении стоя, без обуви; результат измерения округляется до ближайшего сантиметра.</w:t>
      </w:r>
    </w:p>
    <w:p w14:paraId="1442D27D" w14:textId="44F0CA4F" w:rsidR="00582643" w:rsidRDefault="001463ED" w:rsidP="001E690A">
      <w:pPr>
        <w:pStyle w:val="1"/>
      </w:pPr>
      <w:r>
        <w:t>Масса</w:t>
      </w:r>
      <w:r w:rsidR="00582643">
        <w:t xml:space="preserve"> – измерение проводится без уличной одежды и обуви; результат измерения округляется до десятых долей килограмма.</w:t>
      </w:r>
    </w:p>
    <w:p w14:paraId="21C15900" w14:textId="3775E04F" w:rsidR="004E5EAE" w:rsidRDefault="00582643" w:rsidP="001E690A">
      <w:pPr>
        <w:pStyle w:val="1"/>
      </w:pPr>
      <w:r>
        <w:t xml:space="preserve">Расчет </w:t>
      </w:r>
      <w:r w:rsidRPr="00BE7B4F">
        <w:t>ИМТ по формуле: ИМТ=</w:t>
      </w:r>
      <w:r w:rsidR="001463ED">
        <w:t>масса</w:t>
      </w:r>
      <w:r w:rsidRPr="00BE7B4F">
        <w:t xml:space="preserve"> (кг)/(рост</w:t>
      </w:r>
      <w:proofErr w:type="gramStart"/>
      <w:r w:rsidRPr="00BE7B4F">
        <w:rPr>
          <w:vertAlign w:val="superscript"/>
        </w:rPr>
        <w:t>2</w:t>
      </w:r>
      <w:proofErr w:type="gramEnd"/>
      <w:r w:rsidRPr="00BE7B4F">
        <w:t xml:space="preserve"> (м</w:t>
      </w:r>
      <w:r w:rsidRPr="00BE7B4F">
        <w:rPr>
          <w:vertAlign w:val="superscript"/>
        </w:rPr>
        <w:t>2</w:t>
      </w:r>
      <w:r w:rsidRPr="00BE7B4F">
        <w:t>))</w:t>
      </w:r>
      <w:r w:rsidR="004E5EAE" w:rsidRPr="00BE7B4F">
        <w:t>.</w:t>
      </w:r>
    </w:p>
    <w:p w14:paraId="33C6BE67" w14:textId="3FB139CF" w:rsidR="001463ED" w:rsidRDefault="001463ED" w:rsidP="001463ED">
      <w:r>
        <w:t>Расчётное значение ИМТ округляется до первого знака после запятой (5 округляется в большую сторону). Промежуточные результаты вычисления не округляются.</w:t>
      </w:r>
    </w:p>
    <w:p w14:paraId="7CA8EA40" w14:textId="435A482A" w:rsidR="004E5EAE" w:rsidRDefault="004E5EAE" w:rsidP="0023580E">
      <w:pPr>
        <w:pStyle w:val="4"/>
      </w:pPr>
      <w:bookmarkStart w:id="65" w:name="_Toc75281779"/>
      <w:r>
        <w:t xml:space="preserve">Оценка </w:t>
      </w:r>
      <w:r w:rsidR="000437A9">
        <w:t xml:space="preserve">жизненно важных показателей </w:t>
      </w:r>
      <w:r w:rsidR="00250523">
        <w:t>(ЖВП)</w:t>
      </w:r>
      <w:r>
        <w:t xml:space="preserve"> и опрос для выявления НЯ</w:t>
      </w:r>
      <w:bookmarkEnd w:id="65"/>
    </w:p>
    <w:p w14:paraId="772F8D89" w14:textId="5A4F3EB3" w:rsidR="004E5EAE" w:rsidRDefault="004E5EAE" w:rsidP="004E5EAE">
      <w:r>
        <w:t xml:space="preserve">Оценка основных показателей жизнедеятельности будет выполняться в соответствии с планом исследования (см. раздел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_Ref447039694 \r \h 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11ADE">
        <w:rPr>
          <w:highlight w:val="green"/>
        </w:rPr>
        <w:t>4.2.4</w:t>
      </w:r>
      <w:r w:rsidRPr="00BE7B4F">
        <w:rPr>
          <w:highlight w:val="green"/>
        </w:rPr>
        <w:fldChar w:fldCharType="end"/>
      </w:r>
      <w:r w:rsidR="00684E8F">
        <w:t xml:space="preserve"> и </w:t>
      </w:r>
      <w:r w:rsidR="00684E8F" w:rsidRPr="00BE7B4F">
        <w:rPr>
          <w:highlight w:val="green"/>
        </w:rPr>
        <w:fldChar w:fldCharType="begin"/>
      </w:r>
      <w:r w:rsidR="00684E8F" w:rsidRPr="00BE7B4F">
        <w:rPr>
          <w:highlight w:val="green"/>
        </w:rPr>
        <w:instrText xml:space="preserve"> REF _Ref447042567 \h </w:instrText>
      </w:r>
      <w:r w:rsidR="00BE7B4F">
        <w:rPr>
          <w:highlight w:val="green"/>
        </w:rPr>
        <w:instrText xml:space="preserve"> \* MERGEFORMAT </w:instrText>
      </w:r>
      <w:r w:rsidR="00684E8F" w:rsidRPr="00BE7B4F">
        <w:rPr>
          <w:highlight w:val="green"/>
        </w:rPr>
      </w:r>
      <w:r w:rsidR="00684E8F" w:rsidRPr="00BE7B4F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2</w:t>
      </w:r>
      <w:r w:rsidR="00684E8F" w:rsidRPr="00BE7B4F">
        <w:rPr>
          <w:highlight w:val="green"/>
        </w:rPr>
        <w:fldChar w:fldCharType="end"/>
      </w:r>
      <w:r w:rsidR="00684E8F">
        <w:t>).</w:t>
      </w:r>
    </w:p>
    <w:p w14:paraId="7655BD5F" w14:textId="77777777" w:rsidR="004E5EAE" w:rsidRPr="007D6959" w:rsidRDefault="004E5EAE" w:rsidP="004E5EAE">
      <w:pPr>
        <w:rPr>
          <w:lang w:val="en-US"/>
        </w:rPr>
      </w:pPr>
      <w:r>
        <w:lastRenderedPageBreak/>
        <w:t>Оценка включает:</w:t>
      </w:r>
    </w:p>
    <w:p w14:paraId="524EE869" w14:textId="193B76A8" w:rsidR="004E5EAE" w:rsidRDefault="00261F91" w:rsidP="001E690A">
      <w:pPr>
        <w:pStyle w:val="1"/>
      </w:pPr>
      <w:r>
        <w:t>измерение температуры тела</w:t>
      </w:r>
      <w:r w:rsidR="004E5EAE">
        <w:t>;</w:t>
      </w:r>
    </w:p>
    <w:p w14:paraId="3836EA93" w14:textId="79EC9C28" w:rsidR="004E5EAE" w:rsidRDefault="004E5EAE" w:rsidP="001E690A">
      <w:pPr>
        <w:pStyle w:val="1"/>
      </w:pPr>
      <w:r>
        <w:t xml:space="preserve">измерение систолического и диастолического </w:t>
      </w:r>
      <w:r w:rsidR="00755CCA">
        <w:t>артериального давления (АД)</w:t>
      </w:r>
      <w:r>
        <w:t>;</w:t>
      </w:r>
    </w:p>
    <w:p w14:paraId="2DD1C87E" w14:textId="052FB1A2" w:rsidR="004E5EAE" w:rsidRDefault="00755CCA" w:rsidP="001E690A">
      <w:pPr>
        <w:pStyle w:val="1"/>
      </w:pPr>
      <w:r>
        <w:t xml:space="preserve">подсчет частоты сердечных сокращений (ЧСС) </w:t>
      </w:r>
      <w:r w:rsidR="004E5EAE">
        <w:t>за 1 минуту;</w:t>
      </w:r>
    </w:p>
    <w:p w14:paraId="6405615D" w14:textId="11BE3426" w:rsidR="004E5EAE" w:rsidRDefault="00755CCA" w:rsidP="001E690A">
      <w:pPr>
        <w:pStyle w:val="1"/>
      </w:pPr>
      <w:r>
        <w:t xml:space="preserve">подсчет частоты дыхательных движений (ЧДД) </w:t>
      </w:r>
      <w:r w:rsidR="004E5EAE">
        <w:t>за 1 минуту.</w:t>
      </w:r>
    </w:p>
    <w:p w14:paraId="1943DC55" w14:textId="53E8B586" w:rsidR="00261F91" w:rsidRPr="00261F91" w:rsidRDefault="00204FE8" w:rsidP="00204FE8">
      <w:r w:rsidRPr="00A20569">
        <w:t xml:space="preserve">Измерение температуры тела будет проводиться </w:t>
      </w:r>
      <w:r w:rsidRPr="001D6E09">
        <w:rPr>
          <w:highlight w:val="yellow"/>
        </w:rPr>
        <w:t xml:space="preserve">принятым в </w:t>
      </w:r>
      <w:r w:rsidR="007C57EF">
        <w:rPr>
          <w:highlight w:val="yellow"/>
        </w:rPr>
        <w:t>исследовательском</w:t>
      </w:r>
      <w:r w:rsidRPr="001D6E09">
        <w:rPr>
          <w:highlight w:val="yellow"/>
        </w:rPr>
        <w:t xml:space="preserve"> центре методом и прибором, идентичными на всем протяжении исследования для всех добровольцев. В качестве приборов для измерения температуры тела могут использоваться ртутные, электронные или инфракрасные термометры.</w:t>
      </w:r>
    </w:p>
    <w:p w14:paraId="3D751396" w14:textId="77777777" w:rsidR="004E5EAE" w:rsidRDefault="004E5EAE" w:rsidP="004E5EAE">
      <w:r>
        <w:t>Измерения систолического АД, диастолического АД и ЧСС выполняются в положении сидя или полулежа через 5 минут отдыха на одной и той же руке и, по возможности, одним и тем же сотрудником Исследовательского центра в период участия конкретного добровольца в исследовании.</w:t>
      </w:r>
    </w:p>
    <w:p w14:paraId="55FF8738" w14:textId="77777777" w:rsidR="00755CCA" w:rsidRDefault="00755CCA" w:rsidP="00755CCA">
      <w:r>
        <w:t xml:space="preserve">Для </w:t>
      </w:r>
      <w:r w:rsidRPr="00250523">
        <w:t xml:space="preserve">выявления НЯ </w:t>
      </w:r>
      <w:r>
        <w:t>И</w:t>
      </w:r>
      <w:r w:rsidRPr="00250523">
        <w:t>сследователь должен опросить добровольца на предмет изменения самочувствия или жалоб с помощью вопросов: «Как Вы себя чувствуете?», «Вас</w:t>
      </w:r>
      <w:r w:rsidRPr="008D08E8">
        <w:t xml:space="preserve"> </w:t>
      </w:r>
      <w:r>
        <w:t>что-нибудь</w:t>
      </w:r>
      <w:r w:rsidRPr="00250523">
        <w:t xml:space="preserve"> беспокоит?»</w:t>
      </w:r>
      <w:r>
        <w:t xml:space="preserve">, </w:t>
      </w:r>
      <w:r w:rsidRPr="00861FB4">
        <w:t>«Изменилось ли Ваше самочувствие с момента предыдущего опроса/за предшествующий период?»</w:t>
      </w:r>
      <w:r>
        <w:t>. Опрос для выявления НЯ может проводиться и в ходе наблюдения за добровольцем, в период госпитализации при подозрении на развитие НЯ.</w:t>
      </w:r>
    </w:p>
    <w:p w14:paraId="0FDCDC5A" w14:textId="77777777" w:rsidR="004E5EAE" w:rsidRDefault="004E5EAE" w:rsidP="0023580E">
      <w:pPr>
        <w:pStyle w:val="4"/>
      </w:pPr>
      <w:bookmarkStart w:id="66" w:name="_Toc75281780"/>
      <w:r>
        <w:t>Физикальное обследование</w:t>
      </w:r>
      <w:bookmarkEnd w:id="66"/>
    </w:p>
    <w:p w14:paraId="26FE325A" w14:textId="2D25514A" w:rsidR="004E5EAE" w:rsidRDefault="004E5EAE" w:rsidP="004E5EAE">
      <w:r>
        <w:t xml:space="preserve">Физикальное обследование будет выполняться Исследователем для выявления нормальных и измененных физических данных добровольца в соответствии с планом исследования (см. раздел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_Ref447039694 \r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11ADE">
        <w:rPr>
          <w:highlight w:val="green"/>
        </w:rPr>
        <w:t>4.2.4</w:t>
      </w:r>
      <w:r w:rsidRPr="007D6959">
        <w:rPr>
          <w:highlight w:val="green"/>
        </w:rPr>
        <w:fldChar w:fldCharType="end"/>
      </w:r>
      <w:r w:rsidR="00684E8F" w:rsidRPr="00684E8F">
        <w:t xml:space="preserve"> </w:t>
      </w:r>
      <w:r w:rsidR="00684E8F">
        <w:t xml:space="preserve">и </w:t>
      </w:r>
      <w:r w:rsidR="00684E8F" w:rsidRPr="007D6959">
        <w:rPr>
          <w:highlight w:val="green"/>
        </w:rPr>
        <w:fldChar w:fldCharType="begin"/>
      </w:r>
      <w:r w:rsidR="00684E8F" w:rsidRPr="007D6959">
        <w:rPr>
          <w:highlight w:val="green"/>
        </w:rPr>
        <w:instrText xml:space="preserve"> REF _Ref447042567 \h </w:instrText>
      </w:r>
      <w:r w:rsidR="007D6959">
        <w:rPr>
          <w:highlight w:val="green"/>
        </w:rPr>
        <w:instrText xml:space="preserve"> \* MERGEFORMAT </w:instrText>
      </w:r>
      <w:r w:rsidR="00684E8F" w:rsidRPr="007D6959">
        <w:rPr>
          <w:highlight w:val="green"/>
        </w:rPr>
      </w:r>
      <w:r w:rsidR="00684E8F" w:rsidRPr="007D6959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2</w:t>
      </w:r>
      <w:r w:rsidR="00684E8F" w:rsidRPr="007D6959">
        <w:rPr>
          <w:highlight w:val="green"/>
        </w:rPr>
        <w:fldChar w:fldCharType="end"/>
      </w:r>
      <w:r>
        <w:t>).</w:t>
      </w:r>
    </w:p>
    <w:p w14:paraId="00DE6F61" w14:textId="77777777" w:rsidR="004E5EAE" w:rsidRDefault="004E5EAE" w:rsidP="004E5EAE">
      <w:r>
        <w:t>Физикальное обследование включает в себя оценку:</w:t>
      </w:r>
    </w:p>
    <w:p w14:paraId="7063970E" w14:textId="77777777" w:rsidR="004E5EAE" w:rsidRPr="007D6959" w:rsidRDefault="004E5EAE" w:rsidP="001E690A">
      <w:pPr>
        <w:pStyle w:val="1"/>
      </w:pPr>
      <w:r w:rsidRPr="007D6959">
        <w:t xml:space="preserve">состояния </w:t>
      </w:r>
      <w:proofErr w:type="gramStart"/>
      <w:r w:rsidRPr="007D6959">
        <w:t>сердечно-сосудистой</w:t>
      </w:r>
      <w:proofErr w:type="gramEnd"/>
      <w:r w:rsidRPr="007D6959">
        <w:t xml:space="preserve"> системы;</w:t>
      </w:r>
    </w:p>
    <w:p w14:paraId="37A6E47B" w14:textId="77777777" w:rsidR="004E5EAE" w:rsidRPr="007D6959" w:rsidRDefault="004E5EAE" w:rsidP="001E690A">
      <w:pPr>
        <w:pStyle w:val="1"/>
      </w:pPr>
      <w:r w:rsidRPr="007D6959">
        <w:t>состояния респираторной системы;</w:t>
      </w:r>
    </w:p>
    <w:p w14:paraId="18981362" w14:textId="77777777" w:rsidR="004E5EAE" w:rsidRPr="007D6959" w:rsidRDefault="004E5EAE" w:rsidP="001E690A">
      <w:pPr>
        <w:pStyle w:val="1"/>
      </w:pPr>
      <w:r w:rsidRPr="007D6959">
        <w:t>состояния пищеварительной системы;</w:t>
      </w:r>
    </w:p>
    <w:p w14:paraId="1D2C6222" w14:textId="77777777" w:rsidR="004E5EAE" w:rsidRPr="007D6959" w:rsidRDefault="004E5EAE" w:rsidP="001E690A">
      <w:pPr>
        <w:pStyle w:val="1"/>
      </w:pPr>
      <w:r w:rsidRPr="007D6959">
        <w:t>состояния эндокринной системы;</w:t>
      </w:r>
    </w:p>
    <w:p w14:paraId="4ABD696C" w14:textId="77777777" w:rsidR="004E5EAE" w:rsidRPr="007D6959" w:rsidRDefault="004E5EAE" w:rsidP="001E690A">
      <w:pPr>
        <w:pStyle w:val="1"/>
      </w:pPr>
      <w:r w:rsidRPr="007D6959">
        <w:t>состояния скелетно-мышечной системы;</w:t>
      </w:r>
    </w:p>
    <w:p w14:paraId="5F82417A" w14:textId="77777777" w:rsidR="004E5EAE" w:rsidRPr="007D6959" w:rsidRDefault="004E5EAE" w:rsidP="001E690A">
      <w:pPr>
        <w:pStyle w:val="1"/>
      </w:pPr>
      <w:r w:rsidRPr="007D6959">
        <w:t>состояния нервной системы и органов чувств;</w:t>
      </w:r>
    </w:p>
    <w:p w14:paraId="0DC02C34" w14:textId="6465071D" w:rsidR="0023580E" w:rsidRPr="007D6959" w:rsidRDefault="004E5EAE" w:rsidP="001E690A">
      <w:pPr>
        <w:pStyle w:val="1"/>
      </w:pPr>
      <w:r w:rsidRPr="007D6959">
        <w:t>состояния кожи/видимых слизистых оболочек.</w:t>
      </w:r>
    </w:p>
    <w:p w14:paraId="696A31AC" w14:textId="77777777" w:rsidR="0023580E" w:rsidRDefault="0023580E" w:rsidP="0023580E">
      <w:pPr>
        <w:pStyle w:val="4"/>
        <w:rPr>
          <w:color w:val="000000"/>
          <w:sz w:val="26"/>
          <w:szCs w:val="26"/>
        </w:rPr>
      </w:pPr>
      <w:bookmarkStart w:id="67" w:name="_Toc75281781"/>
      <w:r>
        <w:t>Лабораторные исследования</w:t>
      </w:r>
      <w:bookmarkEnd w:id="67"/>
    </w:p>
    <w:p w14:paraId="2A007185" w14:textId="0BAC4BD1" w:rsidR="0023580E" w:rsidRDefault="0023580E" w:rsidP="0023580E">
      <w:r>
        <w:t xml:space="preserve">Лабораторные исследования для оценки безопасности препаратов будут выполняться в соответствии с планом исследования (см. раздел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_Ref447039694 \r \h 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11ADE">
        <w:rPr>
          <w:highlight w:val="green"/>
        </w:rPr>
        <w:t>4.2.4</w:t>
      </w:r>
      <w:r w:rsidRPr="007D6959">
        <w:rPr>
          <w:highlight w:val="green"/>
        </w:rPr>
        <w:fldChar w:fldCharType="end"/>
      </w:r>
      <w:r w:rsidR="00684E8F">
        <w:t xml:space="preserve"> и </w:t>
      </w:r>
      <w:r w:rsidR="00684E8F" w:rsidRPr="007D6959">
        <w:rPr>
          <w:highlight w:val="green"/>
        </w:rPr>
        <w:fldChar w:fldCharType="begin"/>
      </w:r>
      <w:r w:rsidR="00684E8F" w:rsidRPr="007D6959">
        <w:rPr>
          <w:highlight w:val="green"/>
        </w:rPr>
        <w:instrText xml:space="preserve"> REF _Ref447042567 \h </w:instrText>
      </w:r>
      <w:r w:rsidR="007D6959">
        <w:rPr>
          <w:highlight w:val="green"/>
        </w:rPr>
        <w:instrText xml:space="preserve"> \* MERGEFORMAT </w:instrText>
      </w:r>
      <w:r w:rsidR="00684E8F" w:rsidRPr="007D6959">
        <w:rPr>
          <w:highlight w:val="green"/>
        </w:rPr>
      </w:r>
      <w:r w:rsidR="00684E8F" w:rsidRPr="007D6959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2</w:t>
      </w:r>
      <w:r w:rsidR="00684E8F" w:rsidRPr="007D6959">
        <w:rPr>
          <w:highlight w:val="green"/>
        </w:rPr>
        <w:fldChar w:fldCharType="end"/>
      </w:r>
      <w:r>
        <w:t xml:space="preserve">). Объем крови для проведения биохимического и общего анализа крови составит </w:t>
      </w:r>
      <w:r>
        <w:rPr>
          <w:highlight w:val="yellow"/>
        </w:rPr>
        <w:t>6 мл</w:t>
      </w:r>
      <w:r w:rsidR="00DE18B8">
        <w:t xml:space="preserve"> для </w:t>
      </w:r>
      <w:r w:rsidR="00DE18B8">
        <w:lastRenderedPageBreak/>
        <w:t>каждого исследования</w:t>
      </w:r>
      <w:r>
        <w:t xml:space="preserve">. Объем крови для проведения серологического анализа крови составит </w:t>
      </w:r>
      <w:r>
        <w:rPr>
          <w:highlight w:val="yellow"/>
        </w:rPr>
        <w:t>6 мл</w:t>
      </w:r>
      <w:r>
        <w:t>. Исследования будут выполняться локальной лабораторией Исследовательского центра согласно стандартам соответствующего центра. Исследователь будет получать результаты исследований, просматривать, оценивать клиническую значимость значения каждого параметра, отклоняющегося от нормальных значений (используемых в локальной лаборатории соответствующего Исследовательского центра), ставить дату и подпись и хранить их в качестве первичной документации.</w:t>
      </w:r>
    </w:p>
    <w:p w14:paraId="6E0FD394" w14:textId="77777777" w:rsidR="0023580E" w:rsidRDefault="0023580E" w:rsidP="0023580E">
      <w:pPr>
        <w:pStyle w:val="5"/>
      </w:pPr>
      <w:bookmarkStart w:id="68" w:name="_Toc75281782"/>
      <w:r>
        <w:t>Общий анализ крови</w:t>
      </w:r>
      <w:bookmarkEnd w:id="68"/>
    </w:p>
    <w:p w14:paraId="7034D3EB" w14:textId="77777777" w:rsidR="0023580E" w:rsidRDefault="0023580E" w:rsidP="0023580E">
      <w:r>
        <w:t>Показатели общего анализа крови:</w:t>
      </w:r>
    </w:p>
    <w:p w14:paraId="35B2C1A7" w14:textId="49E7EA5A" w:rsidR="0023580E" w:rsidRPr="00937CDA" w:rsidRDefault="0023580E" w:rsidP="001E690A">
      <w:pPr>
        <w:pStyle w:val="1"/>
      </w:pPr>
      <w:r w:rsidRPr="00937CDA">
        <w:t>гемоглобин;</w:t>
      </w:r>
    </w:p>
    <w:p w14:paraId="25BBF112" w14:textId="77777777" w:rsidR="0023580E" w:rsidRPr="00937CDA" w:rsidRDefault="0023580E" w:rsidP="001E690A">
      <w:pPr>
        <w:pStyle w:val="1"/>
      </w:pPr>
      <w:r w:rsidRPr="00937CDA">
        <w:t>гематокрит;</w:t>
      </w:r>
    </w:p>
    <w:p w14:paraId="361C0B5E" w14:textId="77777777" w:rsidR="0023580E" w:rsidRPr="00937CDA" w:rsidRDefault="0023580E" w:rsidP="001E690A">
      <w:pPr>
        <w:pStyle w:val="1"/>
      </w:pPr>
      <w:r w:rsidRPr="00937CDA">
        <w:t>количество эритроцитов;</w:t>
      </w:r>
    </w:p>
    <w:p w14:paraId="6CECE817" w14:textId="77777777" w:rsidR="0023580E" w:rsidRPr="00937CDA" w:rsidRDefault="0023580E" w:rsidP="001E690A">
      <w:pPr>
        <w:pStyle w:val="1"/>
      </w:pPr>
      <w:r w:rsidRPr="00937CDA">
        <w:t>количество тромбоцитов;</w:t>
      </w:r>
    </w:p>
    <w:p w14:paraId="5790BD7B" w14:textId="77777777" w:rsidR="0023580E" w:rsidRPr="00937CDA" w:rsidRDefault="0023580E" w:rsidP="001E690A">
      <w:pPr>
        <w:pStyle w:val="1"/>
      </w:pPr>
      <w:r w:rsidRPr="00937CDA">
        <w:t>количество лейкоцитов;</w:t>
      </w:r>
    </w:p>
    <w:p w14:paraId="66C1ECBA" w14:textId="77777777" w:rsidR="0023580E" w:rsidRPr="00937CDA" w:rsidRDefault="0023580E" w:rsidP="001E690A">
      <w:pPr>
        <w:pStyle w:val="1"/>
      </w:pPr>
      <w:r w:rsidRPr="00937CDA">
        <w:t>лейкоцитарная формула;</w:t>
      </w:r>
    </w:p>
    <w:p w14:paraId="2C314A39" w14:textId="77777777" w:rsidR="00204FE8" w:rsidRPr="00937CDA" w:rsidRDefault="00204FE8" w:rsidP="001E690A">
      <w:pPr>
        <w:pStyle w:val="1"/>
      </w:pPr>
      <w:r>
        <w:t>скорость оседания эритроцитов (</w:t>
      </w:r>
      <w:r w:rsidRPr="00937CDA">
        <w:t>СОЭ</w:t>
      </w:r>
      <w:r>
        <w:t>)</w:t>
      </w:r>
      <w:r w:rsidRPr="00937CDA">
        <w:t>.</w:t>
      </w:r>
    </w:p>
    <w:p w14:paraId="72CAA414" w14:textId="3DB9E277" w:rsidR="0023580E" w:rsidRDefault="0023580E" w:rsidP="0023580E">
      <w:r>
        <w:rPr>
          <w:highlight w:val="yellow"/>
        </w:rPr>
        <w:t xml:space="preserve">Лейкоцитарная формула будет рассчитана с указанием относительного содержания: </w:t>
      </w:r>
      <w:proofErr w:type="spellStart"/>
      <w:r>
        <w:rPr>
          <w:highlight w:val="yellow"/>
        </w:rPr>
        <w:t>палочкоядерных</w:t>
      </w:r>
      <w:proofErr w:type="spellEnd"/>
      <w:r>
        <w:rPr>
          <w:highlight w:val="yellow"/>
        </w:rPr>
        <w:t xml:space="preserve"> нейтрофилов, сегментоядерных нейтрофилов, эозинофилов, базофилов, </w:t>
      </w:r>
      <w:r w:rsidR="00C54C48">
        <w:rPr>
          <w:highlight w:val="yellow"/>
        </w:rPr>
        <w:t xml:space="preserve">лимфоцитов, </w:t>
      </w:r>
      <w:r>
        <w:rPr>
          <w:highlight w:val="yellow"/>
        </w:rPr>
        <w:t>моноцитов.</w:t>
      </w:r>
    </w:p>
    <w:p w14:paraId="6305963D" w14:textId="77777777" w:rsidR="0023580E" w:rsidRDefault="0023580E" w:rsidP="0023580E">
      <w:pPr>
        <w:pStyle w:val="5"/>
      </w:pPr>
      <w:bookmarkStart w:id="69" w:name="_Toc75281783"/>
      <w:r>
        <w:t>Биохимический анализ крови</w:t>
      </w:r>
      <w:bookmarkEnd w:id="69"/>
    </w:p>
    <w:p w14:paraId="68618F7A" w14:textId="77777777" w:rsidR="0023580E" w:rsidRDefault="0023580E" w:rsidP="0023580E">
      <w:r>
        <w:t xml:space="preserve">Биохимический анализ крови должен быть проведен натощак (последний прием пищи должен закончиться не менее чем за </w:t>
      </w:r>
      <w:r w:rsidRPr="007D6959">
        <w:rPr>
          <w:highlight w:val="yellow"/>
        </w:rPr>
        <w:t>8</w:t>
      </w:r>
      <w:r>
        <w:t xml:space="preserve"> часов до процедуры). Показатели биохимического анализа крови:</w:t>
      </w:r>
    </w:p>
    <w:p w14:paraId="3A76DBC9" w14:textId="54E45EBC" w:rsidR="00AB28CE" w:rsidRPr="00D23007" w:rsidRDefault="00AB28CE">
      <w:pPr>
        <w:pStyle w:val="1"/>
      </w:pPr>
      <w:r w:rsidRPr="00D23007">
        <w:t>активность аланинаминотрансферазы (</w:t>
      </w:r>
      <w:proofErr w:type="spellStart"/>
      <w:r w:rsidRPr="00D23007">
        <w:t>АлАТ</w:t>
      </w:r>
      <w:proofErr w:type="spellEnd"/>
      <w:r w:rsidRPr="00D23007">
        <w:t>)</w:t>
      </w:r>
      <w:r>
        <w:rPr>
          <w:lang w:val="en-US"/>
        </w:rPr>
        <w:t>;</w:t>
      </w:r>
    </w:p>
    <w:p w14:paraId="69925C3A" w14:textId="3ABD83E6" w:rsidR="00AB28CE" w:rsidRDefault="00AB28CE" w:rsidP="001E690A">
      <w:pPr>
        <w:pStyle w:val="1"/>
      </w:pPr>
      <w:r w:rsidRPr="00D23007">
        <w:t>активность аспартатаминотрансферазы (</w:t>
      </w:r>
      <w:proofErr w:type="spellStart"/>
      <w:r w:rsidRPr="00D23007">
        <w:t>АсАТ</w:t>
      </w:r>
      <w:proofErr w:type="spellEnd"/>
      <w:r w:rsidRPr="00D23007">
        <w:t>)</w:t>
      </w:r>
      <w:r>
        <w:rPr>
          <w:lang w:val="en-US"/>
        </w:rPr>
        <w:t>;</w:t>
      </w:r>
    </w:p>
    <w:p w14:paraId="1B02C549" w14:textId="1343D04A" w:rsidR="00AB28CE" w:rsidRDefault="00AB28CE">
      <w:pPr>
        <w:pStyle w:val="1"/>
      </w:pPr>
      <w:r w:rsidRPr="00D23007">
        <w:t>концентрация общего билирубина;</w:t>
      </w:r>
    </w:p>
    <w:p w14:paraId="16761C53" w14:textId="2DF03886" w:rsidR="0023580E" w:rsidRDefault="0023580E" w:rsidP="001E690A">
      <w:pPr>
        <w:pStyle w:val="1"/>
      </w:pPr>
      <w:r w:rsidRPr="00D23007">
        <w:t>концентрация общего белка;</w:t>
      </w:r>
    </w:p>
    <w:p w14:paraId="0ED8B2AC" w14:textId="77777777" w:rsidR="00AB28CE" w:rsidRPr="00D23007" w:rsidRDefault="00AB28CE" w:rsidP="00AB28CE">
      <w:pPr>
        <w:pStyle w:val="1"/>
      </w:pPr>
      <w:r w:rsidRPr="00D23007">
        <w:t>концентрация креатинина;</w:t>
      </w:r>
    </w:p>
    <w:p w14:paraId="2B9A6D9E" w14:textId="37E9F9B3" w:rsidR="00AB28CE" w:rsidRDefault="00AB28CE">
      <w:pPr>
        <w:pStyle w:val="1"/>
      </w:pPr>
      <w:r w:rsidRPr="007D6959">
        <w:t>активность щелочной фосф</w:t>
      </w:r>
      <w:r w:rsidR="00B04054">
        <w:t>а</w:t>
      </w:r>
      <w:r w:rsidRPr="007D6959">
        <w:t>тазы (ЩФ);</w:t>
      </w:r>
    </w:p>
    <w:p w14:paraId="09A52D1F" w14:textId="6B54E2D2" w:rsidR="00AB28CE" w:rsidRPr="00D23007" w:rsidRDefault="00AB28CE">
      <w:pPr>
        <w:pStyle w:val="1"/>
      </w:pPr>
      <w:r w:rsidRPr="00D23007">
        <w:t>концентрация общего холестерина;</w:t>
      </w:r>
    </w:p>
    <w:p w14:paraId="073A305E" w14:textId="58133726" w:rsidR="005A3F73" w:rsidRPr="00D23007" w:rsidRDefault="005A3F73" w:rsidP="005A3F73">
      <w:pPr>
        <w:pStyle w:val="1"/>
      </w:pPr>
      <w:r w:rsidRPr="00D23007">
        <w:t>концентрация глюкозы;</w:t>
      </w:r>
    </w:p>
    <w:p w14:paraId="21356A25" w14:textId="7107F0CD" w:rsidR="0023580E" w:rsidRPr="00D23007" w:rsidRDefault="0023580E" w:rsidP="009B6657">
      <w:pPr>
        <w:pStyle w:val="1"/>
        <w:numPr>
          <w:ilvl w:val="0"/>
          <w:numId w:val="0"/>
        </w:numPr>
        <w:ind w:left="567"/>
      </w:pPr>
    </w:p>
    <w:p w14:paraId="1935C890" w14:textId="77777777" w:rsidR="0023580E" w:rsidRDefault="0023580E" w:rsidP="0023580E">
      <w:pPr>
        <w:pStyle w:val="5"/>
      </w:pPr>
      <w:bookmarkStart w:id="70" w:name="_Toc75281784"/>
      <w:r>
        <w:lastRenderedPageBreak/>
        <w:t>Серологический анализ крови</w:t>
      </w:r>
      <w:bookmarkEnd w:id="70"/>
    </w:p>
    <w:p w14:paraId="3F5BFBDA" w14:textId="588954B5" w:rsidR="0023580E" w:rsidRDefault="00DE18B8" w:rsidP="001E690A">
      <w:pPr>
        <w:pStyle w:val="1"/>
      </w:pPr>
      <w:r w:rsidRPr="00DE18B8">
        <w:t>HB</w:t>
      </w:r>
      <w:r w:rsidR="00CF7EE9">
        <w:rPr>
          <w:lang w:val="en-US"/>
        </w:rPr>
        <w:t>s</w:t>
      </w:r>
      <w:r w:rsidRPr="00DE18B8">
        <w:t>-антиген вируса гепатита</w:t>
      </w:r>
      <w:proofErr w:type="gramStart"/>
      <w:r w:rsidRPr="00DE18B8">
        <w:t xml:space="preserve"> В</w:t>
      </w:r>
      <w:proofErr w:type="gramEnd"/>
      <w:r w:rsidR="0023580E">
        <w:t>;</w:t>
      </w:r>
    </w:p>
    <w:p w14:paraId="46D9B53C" w14:textId="489C569C" w:rsidR="0023580E" w:rsidRDefault="00DE18B8" w:rsidP="001E690A">
      <w:pPr>
        <w:pStyle w:val="1"/>
      </w:pPr>
      <w:r w:rsidRPr="00DE18B8">
        <w:t>антитела к антигенам вируса гепатита C</w:t>
      </w:r>
      <w:r w:rsidR="0023580E">
        <w:t>;</w:t>
      </w:r>
    </w:p>
    <w:p w14:paraId="290A8CE0" w14:textId="5FA6A372" w:rsidR="0023580E" w:rsidRDefault="00DE18B8" w:rsidP="001E690A">
      <w:pPr>
        <w:pStyle w:val="1"/>
      </w:pPr>
      <w:r>
        <w:t>а</w:t>
      </w:r>
      <w:r w:rsidRPr="00DE18B8">
        <w:t>нтитела к ВИЧ 1 и 2</w:t>
      </w:r>
      <w:r w:rsidR="0023580E">
        <w:t>;</w:t>
      </w:r>
    </w:p>
    <w:p w14:paraId="14CB2B32" w14:textId="16D93EE8" w:rsidR="0023580E" w:rsidRPr="00D2207A" w:rsidRDefault="00DE18B8" w:rsidP="001E690A">
      <w:pPr>
        <w:pStyle w:val="1"/>
      </w:pPr>
      <w:r w:rsidRPr="00DE18B8">
        <w:t xml:space="preserve">антитела к антигенам </w:t>
      </w:r>
      <w:proofErr w:type="spellStart"/>
      <w:r w:rsidRPr="00DE18B8">
        <w:t>Treponema</w:t>
      </w:r>
      <w:proofErr w:type="spellEnd"/>
      <w:r w:rsidRPr="00DE18B8">
        <w:t xml:space="preserve"> </w:t>
      </w:r>
      <w:proofErr w:type="spellStart"/>
      <w:r w:rsidRPr="00DE18B8">
        <w:t>pallidum</w:t>
      </w:r>
      <w:proofErr w:type="spellEnd"/>
      <w:r w:rsidR="0023580E">
        <w:t>.</w:t>
      </w:r>
    </w:p>
    <w:p w14:paraId="13C8BD65" w14:textId="213198B4" w:rsidR="00D2207A" w:rsidRPr="00D2207A" w:rsidRDefault="00D2207A" w:rsidP="00D2207A">
      <w:r>
        <w:t>Д</w:t>
      </w:r>
      <w:r w:rsidRPr="00E32BBF">
        <w:t xml:space="preserve">опустимо использовать результаты ранее выполненных обследований, если их давность не превышает </w:t>
      </w:r>
      <w:r w:rsidR="00CE24A8" w:rsidRPr="009B6657">
        <w:t>14</w:t>
      </w:r>
      <w:r w:rsidR="00CE24A8" w:rsidRPr="00E32BBF">
        <w:t xml:space="preserve"> </w:t>
      </w:r>
      <w:r w:rsidRPr="00E32BBF">
        <w:t>дней до даты проведения скр</w:t>
      </w:r>
      <w:r>
        <w:t>ининга.</w:t>
      </w:r>
    </w:p>
    <w:p w14:paraId="5144CB05" w14:textId="77777777" w:rsidR="0023580E" w:rsidRDefault="0023580E" w:rsidP="0023580E">
      <w:pPr>
        <w:pStyle w:val="5"/>
      </w:pPr>
      <w:bookmarkStart w:id="71" w:name="_Toc75281785"/>
      <w:r>
        <w:t>Общий анализ мочи</w:t>
      </w:r>
      <w:bookmarkEnd w:id="71"/>
    </w:p>
    <w:p w14:paraId="02A06BD8" w14:textId="77777777" w:rsidR="0023580E" w:rsidRDefault="0023580E" w:rsidP="001E690A">
      <w:pPr>
        <w:pStyle w:val="1"/>
      </w:pPr>
      <w:r>
        <w:t>относительная плотность;</w:t>
      </w:r>
    </w:p>
    <w:p w14:paraId="5F55EF98" w14:textId="77777777" w:rsidR="0023580E" w:rsidRDefault="0023580E" w:rsidP="001E690A">
      <w:pPr>
        <w:pStyle w:val="1"/>
      </w:pPr>
      <w:r>
        <w:t>цвет;</w:t>
      </w:r>
    </w:p>
    <w:p w14:paraId="7ED587EA" w14:textId="77777777" w:rsidR="0023580E" w:rsidRDefault="0023580E" w:rsidP="001E690A">
      <w:pPr>
        <w:pStyle w:val="1"/>
      </w:pPr>
      <w:r>
        <w:t>прозрачность;</w:t>
      </w:r>
    </w:p>
    <w:p w14:paraId="60CC09DA" w14:textId="77777777" w:rsidR="0023580E" w:rsidRDefault="0023580E" w:rsidP="001E690A">
      <w:pPr>
        <w:pStyle w:val="1"/>
      </w:pPr>
      <w:r>
        <w:t>уровень кислотности (</w:t>
      </w:r>
      <w:proofErr w:type="spellStart"/>
      <w:r>
        <w:t>pH</w:t>
      </w:r>
      <w:proofErr w:type="spellEnd"/>
      <w:r>
        <w:t>);</w:t>
      </w:r>
    </w:p>
    <w:p w14:paraId="0EA2D521" w14:textId="77777777" w:rsidR="0023580E" w:rsidRPr="00821666" w:rsidRDefault="0023580E" w:rsidP="001E690A">
      <w:pPr>
        <w:pStyle w:val="1"/>
      </w:pPr>
      <w:r w:rsidRPr="00821666">
        <w:t>концентрация белка;</w:t>
      </w:r>
    </w:p>
    <w:p w14:paraId="17D6F9CE" w14:textId="77777777" w:rsidR="0023580E" w:rsidRPr="00821666" w:rsidRDefault="0023580E" w:rsidP="001E690A">
      <w:pPr>
        <w:pStyle w:val="1"/>
      </w:pPr>
      <w:r w:rsidRPr="00821666">
        <w:t>концентрация глюкозы;</w:t>
      </w:r>
    </w:p>
    <w:p w14:paraId="2D3A0AC3" w14:textId="77777777" w:rsidR="0023580E" w:rsidRPr="00821666" w:rsidRDefault="0023580E" w:rsidP="001E690A">
      <w:pPr>
        <w:pStyle w:val="1"/>
      </w:pPr>
      <w:r w:rsidRPr="00821666">
        <w:t>содержание эритроцитов;</w:t>
      </w:r>
    </w:p>
    <w:p w14:paraId="26BB93CA" w14:textId="77777777" w:rsidR="0023580E" w:rsidRPr="00821666" w:rsidRDefault="0023580E" w:rsidP="001E690A">
      <w:pPr>
        <w:pStyle w:val="1"/>
      </w:pPr>
      <w:r w:rsidRPr="00821666">
        <w:t>содержание лейкоцитов;</w:t>
      </w:r>
    </w:p>
    <w:p w14:paraId="052161A9" w14:textId="77777777" w:rsidR="0023580E" w:rsidRDefault="0023580E" w:rsidP="001E690A">
      <w:pPr>
        <w:pStyle w:val="1"/>
      </w:pPr>
      <w:r>
        <w:t xml:space="preserve">содержание </w:t>
      </w:r>
      <w:proofErr w:type="spellStart"/>
      <w:r>
        <w:t>эпителиоцитов</w:t>
      </w:r>
      <w:proofErr w:type="spellEnd"/>
      <w:r>
        <w:t>;</w:t>
      </w:r>
    </w:p>
    <w:p w14:paraId="6CAC497D" w14:textId="77777777" w:rsidR="0023580E" w:rsidRDefault="0023580E" w:rsidP="001E690A">
      <w:pPr>
        <w:pStyle w:val="1"/>
      </w:pPr>
      <w:r>
        <w:t>наличие цилиндров;</w:t>
      </w:r>
    </w:p>
    <w:p w14:paraId="288C29FC" w14:textId="77777777" w:rsidR="0023580E" w:rsidRDefault="0023580E" w:rsidP="001E690A">
      <w:pPr>
        <w:pStyle w:val="1"/>
      </w:pPr>
      <w:r>
        <w:t>наличие слизи;</w:t>
      </w:r>
    </w:p>
    <w:p w14:paraId="7F6539E0" w14:textId="577B8E88" w:rsidR="0023580E" w:rsidRPr="0023580E" w:rsidRDefault="0023580E" w:rsidP="001E690A">
      <w:pPr>
        <w:pStyle w:val="1"/>
      </w:pPr>
      <w:r>
        <w:t>наличие бактерий.</w:t>
      </w:r>
    </w:p>
    <w:p w14:paraId="4A45F2CE" w14:textId="77777777" w:rsidR="00582643" w:rsidRDefault="00582643" w:rsidP="0023580E">
      <w:pPr>
        <w:pStyle w:val="4"/>
      </w:pPr>
      <w:bookmarkStart w:id="72" w:name="_Toc75281786"/>
      <w:r>
        <w:t>Тест на беременность</w:t>
      </w:r>
      <w:bookmarkEnd w:id="72"/>
    </w:p>
    <w:p w14:paraId="7880B82D" w14:textId="77777777" w:rsidR="00582643" w:rsidRDefault="00582643" w:rsidP="00582643">
      <w:r>
        <w:t xml:space="preserve">Тест на беременность у женщин будет проводиться в условиях Исследовательского центра методом </w:t>
      </w:r>
      <w:proofErr w:type="gramStart"/>
      <w:r>
        <w:t>экспресс-определения</w:t>
      </w:r>
      <w:proofErr w:type="gramEnd"/>
      <w:r>
        <w:t xml:space="preserve"> содержания бета фракции хорионического гонадотропина человека (бета-ХГЧ) в моче с помощью тест-полоски.</w:t>
      </w:r>
    </w:p>
    <w:p w14:paraId="1CC6A115" w14:textId="77777777" w:rsidR="0023580E" w:rsidRDefault="0023580E" w:rsidP="0023580E">
      <w:pPr>
        <w:pStyle w:val="4"/>
      </w:pPr>
      <w:bookmarkStart w:id="73" w:name="_Toc75281787"/>
      <w:r>
        <w:t>Тест на содержание наркотических и сильнодействующих лекарственных веществ в моче</w:t>
      </w:r>
      <w:bookmarkEnd w:id="73"/>
    </w:p>
    <w:p w14:paraId="0B1E55A9" w14:textId="77777777" w:rsidR="0023580E" w:rsidRDefault="0023580E" w:rsidP="0023580E">
      <w:r>
        <w:t xml:space="preserve">Для выявления наркотических и сильнодействующих лекарственных веществ в моче должны быть использованы </w:t>
      </w:r>
      <w:proofErr w:type="gramStart"/>
      <w:r>
        <w:t>экспресс-тесты</w:t>
      </w:r>
      <w:proofErr w:type="gramEnd"/>
      <w:r>
        <w:t xml:space="preserve"> определяющие:</w:t>
      </w:r>
    </w:p>
    <w:p w14:paraId="25C8DC42" w14:textId="77777777" w:rsidR="0023580E" w:rsidRPr="007D6959" w:rsidRDefault="0023580E" w:rsidP="001E690A">
      <w:pPr>
        <w:pStyle w:val="1"/>
        <w:rPr>
          <w:highlight w:val="yellow"/>
        </w:rPr>
      </w:pPr>
      <w:r w:rsidRPr="007D6959">
        <w:rPr>
          <w:highlight w:val="yellow"/>
        </w:rPr>
        <w:t>каннабиноиды;</w:t>
      </w:r>
    </w:p>
    <w:p w14:paraId="25B69BBB" w14:textId="77777777" w:rsidR="0023580E" w:rsidRPr="007D6959" w:rsidRDefault="0023580E" w:rsidP="001E690A">
      <w:pPr>
        <w:pStyle w:val="1"/>
        <w:rPr>
          <w:highlight w:val="yellow"/>
        </w:rPr>
      </w:pPr>
      <w:r w:rsidRPr="007D6959">
        <w:rPr>
          <w:highlight w:val="yellow"/>
        </w:rPr>
        <w:t>амфетамин (фенамин);</w:t>
      </w:r>
    </w:p>
    <w:p w14:paraId="698120E9" w14:textId="77777777" w:rsidR="0023580E" w:rsidRPr="007D6959" w:rsidRDefault="0023580E" w:rsidP="001E690A">
      <w:pPr>
        <w:pStyle w:val="1"/>
        <w:rPr>
          <w:highlight w:val="yellow"/>
        </w:rPr>
      </w:pPr>
      <w:r w:rsidRPr="007D6959">
        <w:rPr>
          <w:highlight w:val="yellow"/>
        </w:rPr>
        <w:t>опиаты;</w:t>
      </w:r>
    </w:p>
    <w:p w14:paraId="19D86B88" w14:textId="77777777" w:rsidR="0023580E" w:rsidRPr="007D6959" w:rsidRDefault="0023580E" w:rsidP="001E690A">
      <w:pPr>
        <w:pStyle w:val="1"/>
        <w:rPr>
          <w:highlight w:val="yellow"/>
        </w:rPr>
      </w:pPr>
      <w:r w:rsidRPr="007D6959">
        <w:rPr>
          <w:highlight w:val="yellow"/>
        </w:rPr>
        <w:t>барбитураты;</w:t>
      </w:r>
    </w:p>
    <w:p w14:paraId="11484689" w14:textId="69742E59" w:rsidR="0023580E" w:rsidRPr="007D6959" w:rsidRDefault="0023580E" w:rsidP="001E690A">
      <w:pPr>
        <w:pStyle w:val="1"/>
        <w:rPr>
          <w:highlight w:val="yellow"/>
        </w:rPr>
      </w:pPr>
      <w:r w:rsidRPr="007D6959">
        <w:rPr>
          <w:highlight w:val="yellow"/>
        </w:rPr>
        <w:lastRenderedPageBreak/>
        <w:t>бензодиазипины.</w:t>
      </w:r>
    </w:p>
    <w:p w14:paraId="7D269366" w14:textId="77777777" w:rsidR="00582643" w:rsidRDefault="00582643" w:rsidP="0023580E">
      <w:pPr>
        <w:pStyle w:val="4"/>
      </w:pPr>
      <w:bookmarkStart w:id="74" w:name="_Toc75281788"/>
      <w:r>
        <w:t>Тест на содержание паров алкоголя в выдыхаемом воздухе</w:t>
      </w:r>
      <w:bookmarkEnd w:id="74"/>
    </w:p>
    <w:p w14:paraId="4BF1B667" w14:textId="58B3A259" w:rsidR="00582643" w:rsidRDefault="00582643" w:rsidP="00582643">
      <w:r>
        <w:t>Тест на содержание паров алкоголя в выдыхаемом воздухе будет проводиться с помощью алкометра.</w:t>
      </w:r>
      <w:r w:rsidR="00441A94">
        <w:t xml:space="preserve"> </w:t>
      </w:r>
      <w:r w:rsidR="00441A94" w:rsidRPr="000B1D63">
        <w:t>Алкометр должен иметь регистрационное удостоверение, которое подтверждает, что данное изделие медицинского назначения разрешено использовать в медицинской практике.</w:t>
      </w:r>
    </w:p>
    <w:p w14:paraId="1345E5A6" w14:textId="77777777" w:rsidR="00582643" w:rsidRDefault="00582643" w:rsidP="0023580E">
      <w:pPr>
        <w:pStyle w:val="4"/>
      </w:pPr>
      <w:bookmarkStart w:id="75" w:name="_Toc75281789"/>
      <w:r>
        <w:t>Инструментальные исследования</w:t>
      </w:r>
      <w:bookmarkEnd w:id="75"/>
    </w:p>
    <w:p w14:paraId="7B87C228" w14:textId="77777777" w:rsidR="00582643" w:rsidRDefault="00582643" w:rsidP="0023580E">
      <w:pPr>
        <w:pStyle w:val="5"/>
      </w:pPr>
      <w:bookmarkStart w:id="76" w:name="_Toc75281790"/>
      <w:r>
        <w:t>ЭКГ</w:t>
      </w:r>
      <w:bookmarkEnd w:id="76"/>
    </w:p>
    <w:p w14:paraId="223062DB" w14:textId="590A13F3" w:rsidR="00582643" w:rsidRDefault="00582643" w:rsidP="00582643">
      <w:r>
        <w:t xml:space="preserve">Стандартная ЭКГ </w:t>
      </w:r>
      <w:r w:rsidR="00204FE8">
        <w:t xml:space="preserve">(в состоянии покоя) </w:t>
      </w:r>
      <w:r>
        <w:t>в 12 отведениях (с измерением частоты сердечных сокращений (ЧСС), интервалов P</w:t>
      </w:r>
      <w:r>
        <w:rPr>
          <w:lang w:val="en-US"/>
        </w:rPr>
        <w:t>Q</w:t>
      </w:r>
      <w:r w:rsidR="00C35DF1">
        <w:t>, QRS, QT</w:t>
      </w:r>
      <w:r>
        <w:t xml:space="preserve">) будет выполняться в соответствии с планом исследования (см. раздел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_Ref447039694 \r \h 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11ADE">
        <w:rPr>
          <w:highlight w:val="green"/>
        </w:rPr>
        <w:t>4.2.4</w:t>
      </w:r>
      <w:r w:rsidRPr="007D6959">
        <w:rPr>
          <w:highlight w:val="green"/>
        </w:rPr>
        <w:fldChar w:fldCharType="end"/>
      </w:r>
      <w:r>
        <w:t>). Запись ритма в соответствующих отведениях должна содержать поддающиеся оценке данные как минимум трех сердечных циклов.</w:t>
      </w:r>
    </w:p>
    <w:p w14:paraId="354D3BCF" w14:textId="77777777" w:rsidR="00582643" w:rsidRDefault="00582643" w:rsidP="00582643">
      <w:r>
        <w:rPr>
          <w:highlight w:val="yellow"/>
        </w:rPr>
        <w:t>Результаты ЭКГ на термобумаге (или других не стойких носителях) должны быть скопированы, копия должна быть завизирована Исследователем подписью и датой.</w:t>
      </w:r>
    </w:p>
    <w:p w14:paraId="60976456" w14:textId="77777777" w:rsidR="00222987" w:rsidRDefault="00582643" w:rsidP="000437A9">
      <w:r>
        <w:t xml:space="preserve">При наличии изменений на ЭКГ Исследователь должен оценить их клиническую значимость. При выявлении клинически значимых отклонений при скрининге Исследователь должен оценить возможность </w:t>
      </w:r>
      <w:r w:rsidR="00204FE8">
        <w:t xml:space="preserve">продолжения участия </w:t>
      </w:r>
      <w:r>
        <w:t>добровольца в исследовани</w:t>
      </w:r>
      <w:r w:rsidR="00204FE8">
        <w:t>и</w:t>
      </w:r>
      <w:r>
        <w:t xml:space="preserve">, в остальных периодах – оценить на соответствие критериям НЯ (см. раздел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_Ref447043635 \r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11ADE">
        <w:rPr>
          <w:highlight w:val="green"/>
        </w:rPr>
        <w:t>8.2</w:t>
      </w:r>
      <w:r w:rsidRPr="007D6959">
        <w:rPr>
          <w:highlight w:val="green"/>
        </w:rPr>
        <w:fldChar w:fldCharType="end"/>
      </w:r>
      <w:r>
        <w:t>).</w:t>
      </w:r>
    </w:p>
    <w:p w14:paraId="4D613102" w14:textId="2AF12ED4" w:rsidR="00250523" w:rsidRDefault="00222987" w:rsidP="000437A9">
      <w:r w:rsidRPr="001D6E09">
        <w:t>Допустимо использовать результаты ранее выполненных обследований, если их давность не превышает 14 дней до даты проведения скрининга;</w:t>
      </w:r>
    </w:p>
    <w:p w14:paraId="26024B6B" w14:textId="41141FD6" w:rsidR="0023580E" w:rsidRPr="0023580E" w:rsidRDefault="0023580E" w:rsidP="0023580E">
      <w:pPr>
        <w:pStyle w:val="4"/>
      </w:pPr>
      <w:bookmarkStart w:id="77" w:name="_Ref468129598"/>
      <w:bookmarkStart w:id="78" w:name="_Toc75281791"/>
      <w:bookmarkStart w:id="79" w:name="_Ref447906977"/>
      <w:r w:rsidRPr="0023580E">
        <w:t>Режим и ограничения</w:t>
      </w:r>
      <w:bookmarkEnd w:id="77"/>
      <w:bookmarkEnd w:id="78"/>
    </w:p>
    <w:p w14:paraId="5DA165F4" w14:textId="77777777" w:rsidR="00582643" w:rsidRDefault="00582643" w:rsidP="00073570">
      <w:pPr>
        <w:pStyle w:val="5"/>
      </w:pPr>
      <w:bookmarkStart w:id="80" w:name="_Toc75281792"/>
      <w:r>
        <w:t>Режим питания</w:t>
      </w:r>
      <w:bookmarkEnd w:id="79"/>
      <w:bookmarkEnd w:id="80"/>
    </w:p>
    <w:p w14:paraId="13D12CB7" w14:textId="77777777" w:rsidR="00582643" w:rsidRDefault="00582643" w:rsidP="00582643">
      <w:r>
        <w:t xml:space="preserve">Стандартный завтрак в первые сутки добровольцы получат через 4 часа, обед – через </w:t>
      </w:r>
      <w:r w:rsidRPr="00142216">
        <w:rPr>
          <w:highlight w:val="yellow"/>
        </w:rPr>
        <w:t>6</w:t>
      </w:r>
      <w:r>
        <w:t xml:space="preserve"> часов, ужин – через </w:t>
      </w:r>
      <w:r w:rsidRPr="00142216">
        <w:rPr>
          <w:highlight w:val="yellow"/>
        </w:rPr>
        <w:t>10</w:t>
      </w:r>
      <w:r>
        <w:t xml:space="preserve"> часов после приема препарата. Пищевой режим в дальнейшем – свободный, за исключением </w:t>
      </w:r>
      <w:r w:rsidRPr="001D6E09">
        <w:rPr>
          <w:highlight w:val="yellow"/>
        </w:rPr>
        <w:t>8</w:t>
      </w:r>
      <w:r>
        <w:t xml:space="preserve"> часового периода воздержания от приема пищи перед отбором крови для биохимического анализа в точке </w:t>
      </w:r>
      <w:r>
        <w:rPr>
          <w:highlight w:val="yellow"/>
        </w:rPr>
        <w:t>72</w:t>
      </w:r>
      <w:r>
        <w:t xml:space="preserve"> часа. </w:t>
      </w:r>
      <w:r w:rsidRPr="004B16C0">
        <w:rPr>
          <w:highlight w:val="yellow"/>
        </w:rPr>
        <w:t>На Визите наблюдения предшествующий прием пищи должен заканчиваться не позднее, чем за 8 часов до отбора крови и не должен включать жирную пищу.</w:t>
      </w:r>
    </w:p>
    <w:p w14:paraId="5AAD319C" w14:textId="77777777" w:rsidR="00582643" w:rsidRPr="007D6959" w:rsidRDefault="00582643" w:rsidP="00582643">
      <w:r w:rsidRPr="007D6959">
        <w:t xml:space="preserve">На протяжении всего исследования добровольцу будет запрещено принимать пищу за </w:t>
      </w:r>
      <w:r w:rsidRPr="007D6959">
        <w:rPr>
          <w:highlight w:val="yellow"/>
        </w:rPr>
        <w:t>8</w:t>
      </w:r>
      <w:r w:rsidRPr="007D6959">
        <w:t xml:space="preserve"> часов перед приемом исследуемых лекарственных препаратов и в течение </w:t>
      </w:r>
      <w:r w:rsidRPr="007D6959">
        <w:rPr>
          <w:highlight w:val="yellow"/>
        </w:rPr>
        <w:t>4</w:t>
      </w:r>
      <w:r w:rsidRPr="007D6959">
        <w:t xml:space="preserve"> часов после приема исследуемых лекарственных препаратов.</w:t>
      </w:r>
    </w:p>
    <w:p w14:paraId="4155124D" w14:textId="57A5DC42" w:rsidR="00582643" w:rsidRDefault="00582643" w:rsidP="00582643">
      <w:r>
        <w:t>Доброволец должен соблюдать ограничения, изложенные в разделе</w:t>
      </w:r>
      <w:r w:rsidR="00264C7D">
        <w:t xml:space="preserve"> «</w:t>
      </w:r>
      <w:r w:rsidR="00264C7D" w:rsidRPr="007D6959">
        <w:rPr>
          <w:highlight w:val="green"/>
        </w:rPr>
        <w:fldChar w:fldCharType="begin"/>
      </w:r>
      <w:r w:rsidR="00264C7D" w:rsidRPr="007D6959">
        <w:rPr>
          <w:highlight w:val="green"/>
        </w:rPr>
        <w:instrText xml:space="preserve"> REF _Ref468128607 \h </w:instrText>
      </w:r>
      <w:r w:rsidR="007D6959">
        <w:rPr>
          <w:highlight w:val="green"/>
        </w:rPr>
        <w:instrText xml:space="preserve"> \* MERGEFORMAT </w:instrText>
      </w:r>
      <w:r w:rsidR="00264C7D" w:rsidRPr="007D6959">
        <w:rPr>
          <w:highlight w:val="green"/>
        </w:rPr>
      </w:r>
      <w:r w:rsidR="00264C7D" w:rsidRPr="007D6959">
        <w:rPr>
          <w:highlight w:val="green"/>
        </w:rPr>
        <w:fldChar w:fldCharType="separate"/>
      </w:r>
      <w:r w:rsidR="00A11ADE" w:rsidRPr="00A11ADE">
        <w:rPr>
          <w:highlight w:val="green"/>
        </w:rPr>
        <w:t>Ограничение в ходе участия в клиническом исследовании</w:t>
      </w:r>
      <w:r w:rsidR="00264C7D" w:rsidRPr="007D6959">
        <w:rPr>
          <w:highlight w:val="green"/>
        </w:rPr>
        <w:fldChar w:fldCharType="end"/>
      </w:r>
      <w:r w:rsidR="00264C7D">
        <w:t>» и</w:t>
      </w:r>
      <w:r>
        <w:t xml:space="preserve">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_Ref449031094 \r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11ADE">
        <w:rPr>
          <w:highlight w:val="green"/>
        </w:rPr>
        <w:t>6.2</w:t>
      </w:r>
      <w:r w:rsidRPr="007D6959">
        <w:rPr>
          <w:highlight w:val="green"/>
        </w:rPr>
        <w:fldChar w:fldCharType="end"/>
      </w:r>
      <w:r>
        <w:t xml:space="preserve"> – «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_Ref449031097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11ADE" w:rsidRPr="00A11ADE">
        <w:rPr>
          <w:highlight w:val="green"/>
        </w:rPr>
        <w:t>Разрешенная и неразрешенная терапия</w:t>
      </w:r>
      <w:r w:rsidRPr="007D6959">
        <w:rPr>
          <w:highlight w:val="green"/>
        </w:rPr>
        <w:fldChar w:fldCharType="end"/>
      </w:r>
      <w:r>
        <w:t>».</w:t>
      </w:r>
    </w:p>
    <w:p w14:paraId="77ABEBA3" w14:textId="77777777" w:rsidR="00582643" w:rsidRDefault="00582643" w:rsidP="00073570">
      <w:pPr>
        <w:pStyle w:val="5"/>
      </w:pPr>
      <w:bookmarkStart w:id="81" w:name="_Ref447906995"/>
      <w:bookmarkStart w:id="82" w:name="_Toc75281793"/>
      <w:r>
        <w:lastRenderedPageBreak/>
        <w:t>Питьевой режим</w:t>
      </w:r>
      <w:bookmarkEnd w:id="81"/>
      <w:bookmarkEnd w:id="82"/>
    </w:p>
    <w:p w14:paraId="197BB9FD" w14:textId="3D3EF049" w:rsidR="00582643" w:rsidRDefault="004B16C0">
      <w:r>
        <w:t xml:space="preserve">За </w:t>
      </w:r>
      <w:r w:rsidRPr="007D6959">
        <w:rPr>
          <w:highlight w:val="yellow"/>
        </w:rPr>
        <w:t>1.00 – 2.00</w:t>
      </w:r>
      <w:r w:rsidR="00582643">
        <w:t xml:space="preserve"> часа до приема препарата доброволец должен выпить 200 мл кипяченой или </w:t>
      </w:r>
      <w:r w:rsidR="00441A94" w:rsidRPr="00CD547B">
        <w:t>бутилированной негазированной питьевой вод</w:t>
      </w:r>
      <w:r w:rsidR="00441A94">
        <w:t>ы</w:t>
      </w:r>
      <w:r w:rsidR="00441A94" w:rsidRPr="00CD547B">
        <w:t xml:space="preserve"> комнатной температуры</w:t>
      </w:r>
      <w:r w:rsidR="00582643">
        <w:t xml:space="preserve">. Далее прием жидкости не разрешен до приема исследуемых лекарственных препаратов и в течение </w:t>
      </w:r>
      <w:r w:rsidR="00582643" w:rsidRPr="007D6959">
        <w:rPr>
          <w:highlight w:val="yellow"/>
        </w:rPr>
        <w:t>2-х</w:t>
      </w:r>
      <w:r w:rsidR="00582643">
        <w:t xml:space="preserve"> часов после их приема (за исключением жидкости, прием которой предусмотрен в разделе «</w:t>
      </w:r>
      <w:r w:rsidR="00684E8F" w:rsidRPr="007D6959">
        <w:rPr>
          <w:highlight w:val="green"/>
        </w:rPr>
        <w:fldChar w:fldCharType="begin"/>
      </w:r>
      <w:r w:rsidR="00684E8F" w:rsidRPr="007D6959">
        <w:rPr>
          <w:highlight w:val="green"/>
        </w:rPr>
        <w:instrText xml:space="preserve"> REF _Ref468127931 \h </w:instrText>
      </w:r>
      <w:r w:rsidR="007D6959">
        <w:rPr>
          <w:highlight w:val="green"/>
        </w:rPr>
        <w:instrText xml:space="preserve"> \* MERGEFORMAT </w:instrText>
      </w:r>
      <w:r w:rsidR="00684E8F" w:rsidRPr="007D6959">
        <w:rPr>
          <w:highlight w:val="green"/>
        </w:rPr>
      </w:r>
      <w:r w:rsidR="00684E8F" w:rsidRPr="007D6959">
        <w:rPr>
          <w:highlight w:val="green"/>
        </w:rPr>
        <w:fldChar w:fldCharType="separate"/>
      </w:r>
      <w:r w:rsidR="00A11ADE" w:rsidRPr="00A11ADE">
        <w:rPr>
          <w:highlight w:val="green"/>
        </w:rPr>
        <w:t>Процедура приема исследуемого препарата</w:t>
      </w:r>
      <w:r w:rsidR="00684E8F" w:rsidRPr="007D6959">
        <w:rPr>
          <w:highlight w:val="green"/>
        </w:rPr>
        <w:fldChar w:fldCharType="end"/>
      </w:r>
      <w:r w:rsidR="00582643">
        <w:t>»). Далее питьевой режим свободный.</w:t>
      </w:r>
    </w:p>
    <w:p w14:paraId="3A9AD66F" w14:textId="1724BACE" w:rsidR="00582643" w:rsidRDefault="00582643" w:rsidP="00582643">
      <w:bookmarkStart w:id="83" w:name="_Ref447823973"/>
      <w:r>
        <w:t>Доброволец должен соблюдать ограничения, изложенные в разделе</w:t>
      </w:r>
      <w:r w:rsidR="00264C7D">
        <w:t xml:space="preserve"> «</w:t>
      </w:r>
      <w:r w:rsidR="00264C7D" w:rsidRPr="007D6959">
        <w:rPr>
          <w:highlight w:val="green"/>
        </w:rPr>
        <w:fldChar w:fldCharType="begin"/>
      </w:r>
      <w:r w:rsidR="00264C7D" w:rsidRPr="007D6959">
        <w:rPr>
          <w:highlight w:val="green"/>
        </w:rPr>
        <w:instrText xml:space="preserve"> REF _Ref468128607 \h </w:instrText>
      </w:r>
      <w:r w:rsidR="007D6959">
        <w:rPr>
          <w:highlight w:val="green"/>
        </w:rPr>
        <w:instrText xml:space="preserve"> \* MERGEFORMAT </w:instrText>
      </w:r>
      <w:r w:rsidR="00264C7D" w:rsidRPr="007D6959">
        <w:rPr>
          <w:highlight w:val="green"/>
        </w:rPr>
      </w:r>
      <w:r w:rsidR="00264C7D" w:rsidRPr="007D6959">
        <w:rPr>
          <w:highlight w:val="green"/>
        </w:rPr>
        <w:fldChar w:fldCharType="separate"/>
      </w:r>
      <w:r w:rsidR="00A11ADE" w:rsidRPr="00A11ADE">
        <w:rPr>
          <w:highlight w:val="green"/>
        </w:rPr>
        <w:t>Ограничение в ходе участия в клиническом исследовании</w:t>
      </w:r>
      <w:r w:rsidR="00264C7D" w:rsidRPr="007D6959">
        <w:rPr>
          <w:highlight w:val="green"/>
        </w:rPr>
        <w:fldChar w:fldCharType="end"/>
      </w:r>
      <w:r w:rsidR="00264C7D">
        <w:t>» и</w:t>
      </w:r>
      <w:r>
        <w:t xml:space="preserve">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_Ref449031094 \r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11ADE">
        <w:rPr>
          <w:highlight w:val="green"/>
        </w:rPr>
        <w:t>6.2</w:t>
      </w:r>
      <w:r w:rsidRPr="007D6959">
        <w:rPr>
          <w:highlight w:val="green"/>
        </w:rPr>
        <w:fldChar w:fldCharType="end"/>
      </w:r>
      <w:r>
        <w:t xml:space="preserve"> – «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_Ref449031097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11ADE" w:rsidRPr="00A11ADE">
        <w:rPr>
          <w:highlight w:val="green"/>
        </w:rPr>
        <w:t>Разрешенная и неразрешенная терапия</w:t>
      </w:r>
      <w:r w:rsidRPr="007D6959">
        <w:rPr>
          <w:highlight w:val="green"/>
        </w:rPr>
        <w:fldChar w:fldCharType="end"/>
      </w:r>
      <w:r>
        <w:t>».</w:t>
      </w:r>
    </w:p>
    <w:p w14:paraId="60F4A010" w14:textId="77777777" w:rsidR="00477FBC" w:rsidRDefault="00477FBC" w:rsidP="00477FBC">
      <w:pPr>
        <w:pStyle w:val="5"/>
      </w:pPr>
      <w:bookmarkStart w:id="84" w:name="_Toc531621334"/>
      <w:bookmarkStart w:id="85" w:name="_Toc75281794"/>
      <w:r>
        <w:t>Положения тела и физическая активность</w:t>
      </w:r>
      <w:bookmarkEnd w:id="84"/>
      <w:bookmarkEnd w:id="85"/>
    </w:p>
    <w:p w14:paraId="23AD6054" w14:textId="77777777" w:rsidR="00477FBC" w:rsidRPr="00234730" w:rsidRDefault="00477FBC" w:rsidP="00477FBC">
      <w:pPr>
        <w:rPr>
          <w:highlight w:val="yellow"/>
        </w:rPr>
      </w:pPr>
      <w:r w:rsidRPr="00234730">
        <w:rPr>
          <w:highlight w:val="yellow"/>
        </w:rPr>
        <w:t xml:space="preserve">После приема препарата добровольцы должны находиться в положении сидя или в полулежачем положении на спине </w:t>
      </w:r>
      <w:proofErr w:type="gramStart"/>
      <w:r w:rsidRPr="00234730">
        <w:rPr>
          <w:highlight w:val="yellow"/>
        </w:rPr>
        <w:t>в первые</w:t>
      </w:r>
      <w:proofErr w:type="gramEnd"/>
      <w:r w:rsidRPr="00234730">
        <w:rPr>
          <w:highlight w:val="yellow"/>
        </w:rPr>
        <w:t xml:space="preserve"> 6 часов (в этот период не допускается лежать и спать).</w:t>
      </w:r>
    </w:p>
    <w:p w14:paraId="655DF7B4" w14:textId="59A5AB02" w:rsidR="00477FBC" w:rsidRDefault="00477FBC" w:rsidP="00477FBC">
      <w:r w:rsidRPr="00234730">
        <w:rPr>
          <w:highlight w:val="yellow"/>
        </w:rPr>
        <w:t>В ходе исследования добровольцы не должны выполнять физические упражнения, быстро перемещаться (бегать), поднимать тяжести, без необходимости перемещаться по лестнице.</w:t>
      </w:r>
    </w:p>
    <w:p w14:paraId="2B28164C" w14:textId="67E2D3EF" w:rsidR="0023580E" w:rsidRPr="0023580E" w:rsidRDefault="0023580E" w:rsidP="00073570">
      <w:pPr>
        <w:pStyle w:val="5"/>
      </w:pPr>
      <w:bookmarkStart w:id="86" w:name="_Toc75281795"/>
      <w:r w:rsidRPr="0023580E">
        <w:t>Применение методов контрацепции</w:t>
      </w:r>
      <w:bookmarkEnd w:id="86"/>
    </w:p>
    <w:p w14:paraId="0C8CA0E7" w14:textId="1DEBDC27" w:rsidR="00441A94" w:rsidRDefault="00441A94" w:rsidP="00441A94">
      <w:r w:rsidRPr="0005402C">
        <w:t xml:space="preserve">Женщины с сохраненным репродуктивным потенциалом и мужчины должны предоставить согласие (в рамках подписания письменной формы информированного согласия добровольца) на применение разрешенного метода контрацепции или полное воздержание от половых контактов с момента включения в исследование, на всем его протяжении и в течение </w:t>
      </w:r>
      <w:r w:rsidRPr="00F43FEE">
        <w:rPr>
          <w:highlight w:val="yellow"/>
        </w:rPr>
        <w:t>3</w:t>
      </w:r>
      <w:r>
        <w:t xml:space="preserve"> месяцев</w:t>
      </w:r>
      <w:r w:rsidRPr="0005402C">
        <w:t xml:space="preserve"> после окончания. К разрешенным методам контрацепции в данном исследовании относятся:</w:t>
      </w:r>
    </w:p>
    <w:p w14:paraId="0A057392" w14:textId="7CE996A3" w:rsidR="00441A94" w:rsidRDefault="00441A94" w:rsidP="001E690A">
      <w:pPr>
        <w:pStyle w:val="1"/>
      </w:pPr>
      <w:r>
        <w:t>двойной барьерный метод (презерватив со спермицидом);</w:t>
      </w:r>
    </w:p>
    <w:p w14:paraId="0E2F5D9E" w14:textId="7493715E" w:rsidR="00441A94" w:rsidRDefault="00441A94" w:rsidP="001E690A">
      <w:pPr>
        <w:pStyle w:val="1"/>
      </w:pPr>
      <w:r>
        <w:t>негормональная внутриматочная спираль.</w:t>
      </w:r>
    </w:p>
    <w:p w14:paraId="4A272501" w14:textId="77777777" w:rsidR="00441A94" w:rsidRDefault="00441A94" w:rsidP="00441A94">
      <w:r>
        <w:t xml:space="preserve">Прием </w:t>
      </w:r>
      <w:proofErr w:type="gramStart"/>
      <w:r>
        <w:t>гормональных</w:t>
      </w:r>
      <w:proofErr w:type="gramEnd"/>
      <w:r>
        <w:t xml:space="preserve"> контрацептивов менее чем за </w:t>
      </w:r>
      <w:r w:rsidRPr="007D6959">
        <w:rPr>
          <w:highlight w:val="yellow"/>
        </w:rPr>
        <w:t>2</w:t>
      </w:r>
      <w:r>
        <w:t xml:space="preserve"> месяца до Визита скрининга и на протяжении всего участия в исследовании запрещен.</w:t>
      </w:r>
    </w:p>
    <w:p w14:paraId="5AC37074" w14:textId="77777777" w:rsidR="00441A94" w:rsidRDefault="00441A94" w:rsidP="00441A94">
      <w:r>
        <w:t xml:space="preserve">В исследовании могут участвовать женщины, не использующие разрешенные методы контрацепции или воздержание от половых контактов, если их сочтут женщинами, не способными к деторождению (не обладающими репродуктивным потенциалом). Женщины признаются не </w:t>
      </w:r>
      <w:proofErr w:type="gramStart"/>
      <w:r>
        <w:t>способными</w:t>
      </w:r>
      <w:proofErr w:type="gramEnd"/>
      <w:r>
        <w:t xml:space="preserve"> к деторождению, если имеется документально подтвержденная постменопауза (отсутствие менструации в течение как минимум 12 месяцев подряд без другой медицинской причины).</w:t>
      </w:r>
    </w:p>
    <w:p w14:paraId="63115649" w14:textId="30909CC3" w:rsidR="0023580E" w:rsidRDefault="00441A94" w:rsidP="00441A94">
      <w:r>
        <w:t>Женщинам, не способным к деторождению, тест на беременность проводиться не будет</w:t>
      </w:r>
      <w:r w:rsidR="0023580E">
        <w:t>.</w:t>
      </w:r>
    </w:p>
    <w:p w14:paraId="123A2926" w14:textId="77777777" w:rsidR="00D564F9" w:rsidRPr="0023580E" w:rsidRDefault="00D564F9" w:rsidP="00073570">
      <w:pPr>
        <w:pStyle w:val="5"/>
      </w:pPr>
      <w:bookmarkStart w:id="87" w:name="_Ref468128607"/>
      <w:bookmarkStart w:id="88" w:name="_Toc75281796"/>
      <w:r w:rsidRPr="0023580E">
        <w:lastRenderedPageBreak/>
        <w:t>Ограничение в ходе участия в клиническом исследовании</w:t>
      </w:r>
      <w:bookmarkEnd w:id="87"/>
      <w:bookmarkEnd w:id="88"/>
    </w:p>
    <w:p w14:paraId="5C4945DC" w14:textId="77777777" w:rsidR="00D564F9" w:rsidRPr="00A042F9" w:rsidRDefault="00D564F9" w:rsidP="00D564F9">
      <w:pPr>
        <w:rPr>
          <w:highlight w:val="yellow"/>
        </w:rPr>
      </w:pPr>
      <w:r>
        <w:rPr>
          <w:highlight w:val="yellow"/>
        </w:rPr>
        <w:t>В ходе исследования добровольцу будет запрещено:</w:t>
      </w:r>
    </w:p>
    <w:p w14:paraId="0209E576" w14:textId="4BC8263A" w:rsidR="00D564F9" w:rsidRPr="00821666" w:rsidRDefault="00D564F9" w:rsidP="001E690A">
      <w:pPr>
        <w:pStyle w:val="1"/>
      </w:pPr>
      <w:r w:rsidRPr="00821666">
        <w:t xml:space="preserve">Употребление алкоголя на протяжении </w:t>
      </w:r>
      <w:r w:rsidR="00441A94">
        <w:t>всего исследования</w:t>
      </w:r>
      <w:r w:rsidRPr="00821666">
        <w:t>;</w:t>
      </w:r>
    </w:p>
    <w:p w14:paraId="50B49FDB" w14:textId="5F526B19" w:rsidR="00D564F9" w:rsidRPr="00821666" w:rsidRDefault="00D564F9" w:rsidP="001E690A">
      <w:pPr>
        <w:pStyle w:val="1"/>
      </w:pPr>
      <w:r w:rsidRPr="00821666">
        <w:t>Курение более 10 сигарет в сутки на протяжении всего исследования</w:t>
      </w:r>
      <w:r w:rsidR="00142216">
        <w:t>,</w:t>
      </w:r>
      <w:commentRangeStart w:id="89"/>
      <w:r w:rsidR="004B16C0">
        <w:t xml:space="preserve"> курение полностью запрещается в периодах госпитализации</w:t>
      </w:r>
      <w:commentRangeEnd w:id="89"/>
      <w:r w:rsidR="004B16C0">
        <w:rPr>
          <w:rStyle w:val="aff7"/>
          <w:rFonts w:ascii="Arial Unicode MS" w:eastAsia="Arial Unicode MS" w:hAnsi="Arial Unicode MS" w:cs="Times New Roman"/>
          <w:color w:val="000000"/>
          <w:lang w:val="x-none" w:eastAsia="x-none"/>
        </w:rPr>
        <w:commentReference w:id="89"/>
      </w:r>
      <w:r w:rsidRPr="00821666">
        <w:t>;</w:t>
      </w:r>
    </w:p>
    <w:p w14:paraId="3C65730C" w14:textId="22EBBE83" w:rsidR="00D564F9" w:rsidRPr="00821666" w:rsidRDefault="00D564F9" w:rsidP="001E690A">
      <w:pPr>
        <w:pStyle w:val="1"/>
      </w:pPr>
      <w:r w:rsidRPr="00821666">
        <w:t xml:space="preserve">Употребление напитков и продуктов </w:t>
      </w:r>
      <w:proofErr w:type="gramStart"/>
      <w:r w:rsidRPr="00821666">
        <w:t>питания</w:t>
      </w:r>
      <w:proofErr w:type="gramEnd"/>
      <w:r w:rsidRPr="00821666">
        <w:t xml:space="preserve"> содержащих производные </w:t>
      </w:r>
      <w:proofErr w:type="spellStart"/>
      <w:r w:rsidRPr="00821666">
        <w:t>ксантина</w:t>
      </w:r>
      <w:proofErr w:type="spellEnd"/>
      <w:r w:rsidRPr="00821666">
        <w:t xml:space="preserve"> оказывающих стимулирующее и/или метаболическое действие (шоколад, кофе, чай, газированных напитков содержащие кофеин (кола), энергетических напитков содержащих таурин, экстракт </w:t>
      </w:r>
      <w:proofErr w:type="spellStart"/>
      <w:r w:rsidRPr="00821666">
        <w:t>гуараны</w:t>
      </w:r>
      <w:proofErr w:type="spellEnd"/>
      <w:r w:rsidRPr="00821666">
        <w:t xml:space="preserve"> и т.д.) за </w:t>
      </w:r>
      <w:r w:rsidR="00240A43">
        <w:t>72</w:t>
      </w:r>
      <w:r w:rsidRPr="00821666">
        <w:t xml:space="preserve"> час</w:t>
      </w:r>
      <w:r w:rsidR="00240A43">
        <w:t>а</w:t>
      </w:r>
      <w:r w:rsidRPr="00821666">
        <w:t xml:space="preserve"> до приема исследуемых лекарственных препаратов,</w:t>
      </w:r>
      <w:r w:rsidR="00CD5EBC">
        <w:t xml:space="preserve"> а также на протяжении каждого П</w:t>
      </w:r>
      <w:r w:rsidRPr="00821666">
        <w:t>ериода приема</w:t>
      </w:r>
      <w:r w:rsidR="003D0A7C" w:rsidRPr="00821666">
        <w:t xml:space="preserve"> исследуемого</w:t>
      </w:r>
      <w:r w:rsidRPr="00821666">
        <w:t xml:space="preserve"> препарата;</w:t>
      </w:r>
    </w:p>
    <w:p w14:paraId="1AFB5FB7" w14:textId="3AAE9B5C" w:rsidR="00D564F9" w:rsidRPr="00821666" w:rsidRDefault="00D564F9" w:rsidP="001E690A">
      <w:pPr>
        <w:pStyle w:val="1"/>
      </w:pPr>
      <w:r w:rsidRPr="00821666">
        <w:t>Употребление напитков и продуктов питания</w:t>
      </w:r>
      <w:r w:rsidR="00690C95">
        <w:t>,</w:t>
      </w:r>
      <w:r w:rsidRPr="00821666">
        <w:t xml:space="preserve"> содержащих ингибиторы ферментных систем организма и </w:t>
      </w:r>
      <w:proofErr w:type="gramStart"/>
      <w:r w:rsidRPr="00821666">
        <w:t>переносчиков</w:t>
      </w:r>
      <w:proofErr w:type="gramEnd"/>
      <w:r w:rsidRPr="00821666">
        <w:t xml:space="preserve"> органических киназ (грейпфрут, помело, зверобой продырявленный) за </w:t>
      </w:r>
      <w:r w:rsidR="00240A43">
        <w:t>72</w:t>
      </w:r>
      <w:r w:rsidRPr="00821666">
        <w:t xml:space="preserve"> час</w:t>
      </w:r>
      <w:r w:rsidR="00240A43">
        <w:t>а</w:t>
      </w:r>
      <w:r w:rsidRPr="00821666">
        <w:t xml:space="preserve"> </w:t>
      </w:r>
      <w:r w:rsidRPr="00821666">
        <w:rPr>
          <w:highlight w:val="yellow"/>
        </w:rPr>
        <w:t xml:space="preserve">до </w:t>
      </w:r>
      <w:r w:rsidRPr="00821666">
        <w:t>приема исследуемых лекарственных препаратов,</w:t>
      </w:r>
      <w:r w:rsidR="00CD5EBC">
        <w:t xml:space="preserve"> а также на протяжении каждого П</w:t>
      </w:r>
      <w:r w:rsidRPr="00821666">
        <w:t>ериода приема</w:t>
      </w:r>
      <w:r w:rsidR="003D0A7C" w:rsidRPr="00821666">
        <w:t xml:space="preserve"> исследуемого</w:t>
      </w:r>
      <w:r w:rsidRPr="00821666">
        <w:t xml:space="preserve"> препарата;</w:t>
      </w:r>
    </w:p>
    <w:p w14:paraId="6FB2B2CC" w14:textId="047C8676" w:rsidR="00D564F9" w:rsidRPr="00821666" w:rsidRDefault="00D564F9" w:rsidP="001E690A">
      <w:pPr>
        <w:pStyle w:val="1"/>
      </w:pPr>
      <w:proofErr w:type="gramStart"/>
      <w:r w:rsidRPr="00821666">
        <w:t>Употребление напитков и продуктов питания</w:t>
      </w:r>
      <w:r w:rsidR="00690C95">
        <w:t>,</w:t>
      </w:r>
      <w:r w:rsidRPr="00821666">
        <w:t xml:space="preserve"> содержащих природные лекарственные средства, биологические добавки, витамины (отвары/настои трав, </w:t>
      </w:r>
      <w:r w:rsidR="00631CCF">
        <w:t xml:space="preserve">ромашка, </w:t>
      </w:r>
      <w:r w:rsidRPr="00821666">
        <w:t>кошачий коготь, дягиль, энотера, клевер красный, чеснок, имбирь, гинкго, женьшень,</w:t>
      </w:r>
      <w:r w:rsidR="00A56017">
        <w:t xml:space="preserve"> шиповник,</w:t>
      </w:r>
      <w:r w:rsidRPr="00821666">
        <w:t xml:space="preserve"> аралия и т.д.) за </w:t>
      </w:r>
      <w:r w:rsidRPr="00142216">
        <w:rPr>
          <w:highlight w:val="yellow"/>
        </w:rPr>
        <w:t>7</w:t>
      </w:r>
      <w:r w:rsidRPr="00821666">
        <w:t xml:space="preserve"> дней </w:t>
      </w:r>
      <w:r w:rsidRPr="00821666">
        <w:rPr>
          <w:highlight w:val="yellow"/>
        </w:rPr>
        <w:t xml:space="preserve">до </w:t>
      </w:r>
      <w:r w:rsidRPr="00821666">
        <w:t>приема исследуемых лекарственных препаратов, а также на протяжении всего исследования.</w:t>
      </w:r>
      <w:proofErr w:type="gramEnd"/>
    </w:p>
    <w:p w14:paraId="242FED88" w14:textId="77777777" w:rsidR="0023580E" w:rsidRPr="00684E8F" w:rsidRDefault="0023580E">
      <w:pPr>
        <w:pStyle w:val="4"/>
      </w:pPr>
      <w:bookmarkStart w:id="90" w:name="_Ref468129285"/>
      <w:bookmarkStart w:id="91" w:name="_Toc75281797"/>
      <w:bookmarkStart w:id="92" w:name="_Ref450761829"/>
      <w:r w:rsidRPr="00684E8F">
        <w:t>Установка кубитального катетера</w:t>
      </w:r>
      <w:bookmarkEnd w:id="90"/>
      <w:bookmarkEnd w:id="91"/>
    </w:p>
    <w:p w14:paraId="5DB8458F" w14:textId="59E36A94" w:rsidR="0023580E" w:rsidRDefault="0023580E">
      <w:r>
        <w:t xml:space="preserve">Установка кубитального катетера и отбор «Пробы 0» должны быть выполнены до приема исследуемых лекарственных препаратов. «Проба 0» отбирается сразу после установки кубитального катетера. Кубитальный катетер извлекается </w:t>
      </w:r>
      <w:r w:rsidR="00631CCF">
        <w:t xml:space="preserve">после отбора пробы крови отбираемой через </w:t>
      </w:r>
      <w:commentRangeStart w:id="93"/>
      <w:r w:rsidR="00631CCF">
        <w:t>12</w:t>
      </w:r>
      <w:commentRangeEnd w:id="93"/>
      <w:r w:rsidR="000E6EEB">
        <w:rPr>
          <w:rStyle w:val="aff7"/>
          <w:rFonts w:ascii="Arial Unicode MS" w:eastAsia="Arial Unicode MS" w:hAnsi="Arial Unicode MS" w:cs="Times New Roman"/>
          <w:color w:val="000000"/>
          <w:lang w:val="x-none" w:eastAsia="x-none"/>
        </w:rPr>
        <w:commentReference w:id="93"/>
      </w:r>
      <w:r w:rsidR="00631CCF">
        <w:t xml:space="preserve"> часов </w:t>
      </w:r>
      <w:r w:rsidR="00690C95">
        <w:t>с момента приема препарата,</w:t>
      </w:r>
      <w:r w:rsidR="00441A94" w:rsidRPr="00125B57">
        <w:t xml:space="preserve"> дальнейший отбор проб крови будет проводиться с помощью прямой венепункции</w:t>
      </w:r>
      <w:r>
        <w:t>.</w:t>
      </w:r>
    </w:p>
    <w:p w14:paraId="3B1AB698" w14:textId="4B02B4A3" w:rsidR="000E6EEB" w:rsidRDefault="000E6EEB">
      <w:r>
        <w:t>В случае тромбирования катетера может быть выполнена переустановка катетера по согласованию с добровольцем.</w:t>
      </w:r>
    </w:p>
    <w:p w14:paraId="44E1C42E" w14:textId="2503D70A" w:rsidR="0023580E" w:rsidRDefault="0023580E" w:rsidP="00073570">
      <w:r>
        <w:t>Кубитальный катетер может не устанавливаться по просьбе добровольца</w:t>
      </w:r>
      <w:r w:rsidR="00264C7D">
        <w:t>, в этом случае отбор проб крови будет проводиться с помощью</w:t>
      </w:r>
      <w:r w:rsidR="000E6EEB">
        <w:t xml:space="preserve"> прямой</w:t>
      </w:r>
      <w:r w:rsidR="00264C7D">
        <w:t xml:space="preserve"> венепункции</w:t>
      </w:r>
      <w:r>
        <w:t>.</w:t>
      </w:r>
    </w:p>
    <w:p w14:paraId="61212AA7" w14:textId="77777777" w:rsidR="00582643" w:rsidRDefault="00582643">
      <w:pPr>
        <w:pStyle w:val="4"/>
      </w:pPr>
      <w:bookmarkStart w:id="94" w:name="_Ref468127931"/>
      <w:bookmarkStart w:id="95" w:name="_Toc75281798"/>
      <w:r>
        <w:t>Процедура приема исследуемого препарата</w:t>
      </w:r>
      <w:bookmarkEnd w:id="83"/>
      <w:bookmarkEnd w:id="92"/>
      <w:bookmarkEnd w:id="94"/>
      <w:bookmarkEnd w:id="95"/>
      <w:r>
        <w:t xml:space="preserve"> </w:t>
      </w:r>
    </w:p>
    <w:p w14:paraId="506E29B3" w14:textId="771F32B2" w:rsidR="00582643" w:rsidRDefault="00582643" w:rsidP="00582643">
      <w:r>
        <w:t xml:space="preserve">Перед приемом исследуемые лекарственные препараты должны быть подготовлены в соответствии с требованиями раздела 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_Ref447825974 \r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11ADE">
        <w:rPr>
          <w:highlight w:val="green"/>
        </w:rPr>
        <w:t>4.7.1</w:t>
      </w:r>
      <w:r w:rsidRPr="00025545">
        <w:rPr>
          <w:highlight w:val="green"/>
        </w:rPr>
        <w:fldChar w:fldCharType="end"/>
      </w:r>
      <w:r>
        <w:t xml:space="preserve"> «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_Ref447825974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11ADE" w:rsidRPr="00A11ADE">
        <w:rPr>
          <w:highlight w:val="green"/>
        </w:rPr>
        <w:t>Подготовка препарата перед дозированием</w:t>
      </w:r>
      <w:r w:rsidRPr="00025545">
        <w:rPr>
          <w:highlight w:val="green"/>
        </w:rPr>
        <w:fldChar w:fldCharType="end"/>
      </w:r>
      <w:r>
        <w:t>».</w:t>
      </w:r>
    </w:p>
    <w:p w14:paraId="2D429A7C" w14:textId="4239D158" w:rsidR="00582643" w:rsidRDefault="00582643" w:rsidP="00582643">
      <w:r>
        <w:lastRenderedPageBreak/>
        <w:fldChar w:fldCharType="begin"/>
      </w:r>
      <w:r>
        <w:instrText xml:space="preserve"> REF Прием_исследуемых_препаратов \h </w:instrText>
      </w:r>
      <w:r>
        <w:fldChar w:fldCharType="separate"/>
      </w:r>
      <w:sdt>
        <w:sdtPr>
          <w:rPr>
            <w:lang w:val="en-US"/>
          </w:rPr>
          <w:alias w:val="Прием исследуемых препаратов"/>
          <w:tag w:val="Прием исследуемых препаратов"/>
          <w:id w:val="-499501072"/>
          <w:placeholder>
            <w:docPart w:val="059F294F52B341509DBC60225D2BC1C2"/>
          </w:placeholder>
        </w:sdtPr>
        <w:sdtContent>
          <w:r w:rsidR="00A11ADE" w:rsidRPr="00DD1E37">
            <w:rPr>
              <w:highlight w:val="green"/>
            </w:rPr>
            <w:t>Прием исследуемых лекарственных препаратов будет проведен натощак (после предшествующего периода воздержания от приема пищи продолжительностью не менее 8 часов), в промежуток времени с 7:00 до 11:00 часов утра. Перед приемом препарат должен быть выдан добровольцу. По команде Исследователя доброволец принимает исследуемый лекарственный препарат и запивает его 200 мл</w:t>
          </w:r>
          <w:proofErr w:type="gramStart"/>
          <w:r w:rsidR="00A11ADE" w:rsidRPr="00DD1E37">
            <w:rPr>
              <w:highlight w:val="green"/>
            </w:rPr>
            <w:t>.</w:t>
          </w:r>
          <w:proofErr w:type="gramEnd"/>
          <w:r w:rsidR="00A11ADE" w:rsidRPr="00DD1E37">
            <w:rPr>
              <w:highlight w:val="green"/>
            </w:rPr>
            <w:t xml:space="preserve"> </w:t>
          </w:r>
          <w:proofErr w:type="gramStart"/>
          <w:r w:rsidR="00A11ADE" w:rsidRPr="00DD1E37">
            <w:rPr>
              <w:highlight w:val="green"/>
            </w:rPr>
            <w:t>к</w:t>
          </w:r>
          <w:proofErr w:type="gramEnd"/>
          <w:r w:rsidR="00A11ADE" w:rsidRPr="00DD1E37">
            <w:rPr>
              <w:highlight w:val="green"/>
            </w:rPr>
            <w:t>ипяченой или бутилированной негазированной питьевой водой комнатной температуры.</w:t>
          </w:r>
        </w:sdtContent>
      </w:sdt>
      <w:r>
        <w:fldChar w:fldCharType="end"/>
      </w:r>
      <w:r>
        <w:t xml:space="preserve"> Время приема препарата фиксируется в первичной документации и считается «Точкой 0» для последующего отбора биологических образцов.</w:t>
      </w:r>
    </w:p>
    <w:p w14:paraId="6F2D5472" w14:textId="77777777" w:rsidR="00582643" w:rsidRDefault="00582643" w:rsidP="00582643">
      <w:r>
        <w:t>После приема препарата Исследователь проведет контроль рук и ротовой полости добровольца для того чтобы удостовериться в приеме исследуемого лекарственного препарата.</w:t>
      </w:r>
    </w:p>
    <w:p w14:paraId="2FF015C5" w14:textId="77777777" w:rsidR="00582643" w:rsidRDefault="00582643" w:rsidP="0023580E">
      <w:pPr>
        <w:pStyle w:val="4"/>
      </w:pPr>
      <w:bookmarkStart w:id="96" w:name="_Toc75281799"/>
      <w:r>
        <w:t>Отбор проб крови для изучения фармакокинетических параметров</w:t>
      </w:r>
      <w:bookmarkEnd w:id="96"/>
    </w:p>
    <w:p w14:paraId="3A8FB90C" w14:textId="366A2860" w:rsidR="00B94CCA" w:rsidRDefault="00B94CCA" w:rsidP="00B94CCA">
      <w:r>
        <w:t xml:space="preserve">Перед отбором пробы из катетера отбирается 0.5 мл крови для удаления содержащей гепарин крови в случае промывания катетера раствором гепарина или при использовании гепаринизированного мандрена. При отборе «Точки 0» и при отборе </w:t>
      </w:r>
      <w:r w:rsidRPr="00AE062D">
        <w:t>путем прямой венепункции</w:t>
      </w:r>
      <w:r>
        <w:t>, дополнительные 0.5 мл крови не отбираются.</w:t>
      </w:r>
    </w:p>
    <w:p w14:paraId="287FF8B1" w14:textId="3B869B40" w:rsidR="00582643" w:rsidRDefault="00582643" w:rsidP="00582643">
      <w:r>
        <w:t xml:space="preserve">В каждый запланированный момент времени у добровольца из кубитального катетера или путем прямой венепункции будет отбираться кровь в объеме </w:t>
      </w:r>
      <w:r>
        <w:fldChar w:fldCharType="begin"/>
      </w:r>
      <w:r>
        <w:instrText xml:space="preserve"> REF Объем_ФК_пробы \h </w:instrText>
      </w:r>
      <w:r>
        <w:fldChar w:fldCharType="separate"/>
      </w:r>
      <w:sdt>
        <w:sdtPr>
          <w:rPr>
            <w:lang w:val="en-US"/>
          </w:rPr>
          <w:alias w:val="Объем пробы крови для ФК"/>
          <w:tag w:val="Объем пробы крови для ФК"/>
          <w:id w:val="1382283326"/>
          <w:placeholder>
            <w:docPart w:val="28A546E75CB04DFD9C2640DD70B7A995"/>
          </w:placeholder>
        </w:sdtPr>
        <w:sdtContent>
          <w:r w:rsidR="00A11ADE" w:rsidRPr="00E2267E">
            <w:rPr>
              <w:highlight w:val="green"/>
            </w:rPr>
            <w:t>6 мл</w:t>
          </w:r>
        </w:sdtContent>
      </w:sdt>
      <w:r>
        <w:fldChar w:fldCharType="end"/>
      </w:r>
      <w:r>
        <w:t xml:space="preserve"> в стерильные, маркированные центрифужные </w:t>
      </w:r>
      <w:r w:rsidRPr="00E13C3C">
        <w:rPr>
          <w:highlight w:val="yellow"/>
        </w:rPr>
        <w:t>вакуумные</w:t>
      </w:r>
      <w:r>
        <w:t xml:space="preserve"> герметично закрывающиеся одноразовые пластиковые пробирки с указанием: кода исследования, </w:t>
      </w:r>
      <w:r w:rsidR="00801A0D">
        <w:t xml:space="preserve">рандомизационного </w:t>
      </w:r>
      <w:r>
        <w:t xml:space="preserve">номера добровольца, </w:t>
      </w:r>
      <w:r w:rsidR="000E6EEB">
        <w:t xml:space="preserve">периода исследования, </w:t>
      </w:r>
      <w:r>
        <w:t xml:space="preserve">номера пробы. В качестве консерванта будет использоваться </w:t>
      </w:r>
      <w:r w:rsidRPr="00153B72">
        <w:rPr>
          <w:highlight w:val="yellow"/>
        </w:rPr>
        <w:t>К</w:t>
      </w:r>
      <w:r w:rsidRPr="00153B72">
        <w:rPr>
          <w:highlight w:val="yellow"/>
          <w:vertAlign w:val="subscript"/>
        </w:rPr>
        <w:t>2</w:t>
      </w:r>
      <w:r w:rsidRPr="00153B72">
        <w:rPr>
          <w:highlight w:val="yellow"/>
        </w:rPr>
        <w:t>ЭДТА</w:t>
      </w:r>
      <w:r>
        <w:t xml:space="preserve">. Незамедлительно после отбора образца крови пробирку следует </w:t>
      </w:r>
      <w:r w:rsidR="000E6EEB" w:rsidRPr="00607F1F">
        <w:rPr>
          <w:highlight w:val="red"/>
        </w:rPr>
        <w:t>8</w:t>
      </w:r>
      <w:r w:rsidRPr="00607F1F">
        <w:rPr>
          <w:highlight w:val="red"/>
        </w:rPr>
        <w:t>-</w:t>
      </w:r>
      <w:r w:rsidR="000E6EEB" w:rsidRPr="00607F1F">
        <w:rPr>
          <w:highlight w:val="red"/>
        </w:rPr>
        <w:t>10</w:t>
      </w:r>
      <w:r>
        <w:t xml:space="preserve"> раз перевернуть, при этом не допускается резких движений и встряхивания. Точное время отбора </w:t>
      </w:r>
      <w:r w:rsidR="00D01F4A">
        <w:t xml:space="preserve">каждой </w:t>
      </w:r>
      <w:r>
        <w:t>пробы</w:t>
      </w:r>
      <w:r w:rsidR="00D01F4A">
        <w:t xml:space="preserve"> или отклонение от планируемого времени отбора в минутах</w:t>
      </w:r>
      <w:r>
        <w:t xml:space="preserve"> должно быть зафиксировано.</w:t>
      </w:r>
    </w:p>
    <w:p w14:paraId="77EE57BC" w14:textId="72A59CC0" w:rsidR="00D01F4A" w:rsidRDefault="00582643" w:rsidP="00D01F4A">
      <w:proofErr w:type="gramStart"/>
      <w:r>
        <w:rPr>
          <w:highlight w:val="yellow"/>
        </w:rPr>
        <w:t>Допустимое отклонение по времени составляет не более ±2 мин от планового времени для точек в интервале от 0 до 1,5 часа (включительно), не более ±5 мин – для точек в интервале 2 ч – 12 ч, не более ±60 мин для точек в интервале 24 – 48 ч. Отбор пробы через 72 ч не должен отклоняться от графика отбора образцов более чем на</w:t>
      </w:r>
      <w:proofErr w:type="gramEnd"/>
      <w:r>
        <w:rPr>
          <w:highlight w:val="yellow"/>
        </w:rPr>
        <w:t xml:space="preserve"> 3 часа.</w:t>
      </w:r>
      <w:r w:rsidR="00D01F4A">
        <w:t xml:space="preserve"> Отклонения менее </w:t>
      </w:r>
      <w:proofErr w:type="gramStart"/>
      <w:r w:rsidR="00D01F4A">
        <w:t>допустимых</w:t>
      </w:r>
      <w:proofErr w:type="gramEnd"/>
      <w:r w:rsidR="00D01F4A">
        <w:t xml:space="preserve"> не регистрируются ка</w:t>
      </w:r>
      <w:r w:rsidR="005F4CFF">
        <w:t>к</w:t>
      </w:r>
      <w:r w:rsidR="00D01F4A">
        <w:t xml:space="preserve"> отклонения</w:t>
      </w:r>
      <w:r w:rsidR="00EB3C5E">
        <w:t xml:space="preserve"> от протокола</w:t>
      </w:r>
      <w:r w:rsidR="00D01F4A">
        <w:t>.</w:t>
      </w:r>
    </w:p>
    <w:p w14:paraId="19E50BCB" w14:textId="3103DF31" w:rsidR="00582643" w:rsidRDefault="00582643" w:rsidP="00582643">
      <w:r>
        <w:t>Отклонения от допустимых временных интервалов отбора крови явля</w:t>
      </w:r>
      <w:r w:rsidR="00D01F4A">
        <w:t>ются</w:t>
      </w:r>
      <w:r>
        <w:t xml:space="preserve"> отклонени</w:t>
      </w:r>
      <w:r w:rsidR="00D01F4A">
        <w:t>ями</w:t>
      </w:r>
      <w:r>
        <w:t xml:space="preserve"> от протокола</w:t>
      </w:r>
      <w:r w:rsidR="00D01F4A">
        <w:t xml:space="preserve"> и</w:t>
      </w:r>
      <w:r>
        <w:t xml:space="preserve"> </w:t>
      </w:r>
      <w:r w:rsidR="00D01F4A">
        <w:t xml:space="preserve">должны </w:t>
      </w:r>
      <w:r>
        <w:t xml:space="preserve">быть </w:t>
      </w:r>
      <w:r w:rsidR="00D01F4A">
        <w:t xml:space="preserve">документированы </w:t>
      </w:r>
      <w:r>
        <w:t>и объяснен</w:t>
      </w:r>
      <w:r w:rsidR="00D01F4A">
        <w:t>ы</w:t>
      </w:r>
      <w:r>
        <w:t xml:space="preserve">. При расчете фармакокинетических параметров </w:t>
      </w:r>
      <w:r w:rsidR="00BE7C37">
        <w:t xml:space="preserve">все </w:t>
      </w:r>
      <w:r>
        <w:t xml:space="preserve">отклонения </w:t>
      </w:r>
      <w:r w:rsidR="00D01F4A">
        <w:t>будут</w:t>
      </w:r>
      <w:r>
        <w:t xml:space="preserve"> учтены.</w:t>
      </w:r>
    </w:p>
    <w:p w14:paraId="030238C0" w14:textId="5BD72027" w:rsidR="00582643" w:rsidRDefault="00582643" w:rsidP="00582643">
      <w:r>
        <w:t>При возни</w:t>
      </w:r>
      <w:r w:rsidR="00E84D40">
        <w:t>кновении ситуаций, исключающей</w:t>
      </w:r>
      <w:r>
        <w:t xml:space="preserve"> возможность отбора пробы крови до момента отбора </w:t>
      </w:r>
      <w:proofErr w:type="gramStart"/>
      <w:r>
        <w:t>следующего</w:t>
      </w:r>
      <w:proofErr w:type="gramEnd"/>
      <w:r>
        <w:t xml:space="preserve"> запланированного образца, работа с данным добровольцем продолжается, но маркированная пробирка остается пустой. Пустая пробирка также должна передаваться в </w:t>
      </w:r>
      <w:r w:rsidR="00544449">
        <w:t>биоаналитическую</w:t>
      </w:r>
      <w:r>
        <w:t xml:space="preserve"> лабораторию. Этот факт необходимо отразить в документации.</w:t>
      </w:r>
    </w:p>
    <w:p w14:paraId="0747D49A" w14:textId="77777777" w:rsidR="00582643" w:rsidRDefault="00582643" w:rsidP="0023580E">
      <w:pPr>
        <w:pStyle w:val="4"/>
      </w:pPr>
      <w:bookmarkStart w:id="97" w:name="_Toc75281800"/>
      <w:r>
        <w:lastRenderedPageBreak/>
        <w:t>Хранение, транспортировка и анализ образцов крови (для исследования фармакокинетики)</w:t>
      </w:r>
      <w:bookmarkEnd w:id="97"/>
    </w:p>
    <w:p w14:paraId="69B3C9EC" w14:textId="77777777" w:rsidR="00582643" w:rsidRDefault="00582643" w:rsidP="00582643">
      <w:r>
        <w:t>Обработка каждой пробы крови для фармакокинетического исследования будет проводиться в три этапа:</w:t>
      </w:r>
    </w:p>
    <w:p w14:paraId="3156597D" w14:textId="7C963B28" w:rsidR="00582643" w:rsidRDefault="00582643" w:rsidP="00582643">
      <w:r w:rsidRPr="00657752">
        <w:rPr>
          <w:rStyle w:val="ae"/>
        </w:rPr>
        <w:t>1 этап.</w:t>
      </w:r>
      <w:r>
        <w:t xml:space="preserve"> После отбора крови проба должна быть охлаждена (помещена в </w:t>
      </w:r>
      <w:r w:rsidR="00D8251F">
        <w:t>изотермический штатив-охладитель</w:t>
      </w:r>
      <w:r>
        <w:t>, охлажденную воду или на лед) до +4</w:t>
      </w:r>
      <w:proofErr w:type="gramStart"/>
      <w:r>
        <w:t>°С</w:t>
      </w:r>
      <w:proofErr w:type="gramEnd"/>
      <w:r>
        <w:t xml:space="preserve"> – +8°С.</w:t>
      </w:r>
    </w:p>
    <w:p w14:paraId="58B3D724" w14:textId="745D2EAF" w:rsidR="00582643" w:rsidRDefault="00582643" w:rsidP="00582643">
      <w:r w:rsidRPr="00657752">
        <w:rPr>
          <w:rStyle w:val="ae"/>
        </w:rPr>
        <w:t>2 этап.</w:t>
      </w:r>
      <w:r>
        <w:t xml:space="preserve"> Центрифугирование пробирки проводится в течение 10 минут при оборотах 3000 об/минуту при температуре +4</w:t>
      </w:r>
      <w:proofErr w:type="gramStart"/>
      <w:r>
        <w:t>°С</w:t>
      </w:r>
      <w:proofErr w:type="gramEnd"/>
      <w:r>
        <w:t xml:space="preserve"> – +8°С. В случае если конструктивные особенности центрифуги при 3000 об/мин создают ускорение менее 1000</w:t>
      </w:r>
      <w:r>
        <w:rPr>
          <w:lang w:val="en-US"/>
        </w:rPr>
        <w:t>G</w:t>
      </w:r>
      <w:r>
        <w:t xml:space="preserve"> или более 1500</w:t>
      </w:r>
      <w:r>
        <w:rPr>
          <w:lang w:val="en-US"/>
        </w:rPr>
        <w:t>G</w:t>
      </w:r>
      <w:r>
        <w:t>, скорость вращения устанавливается таким образом, что бы при этом создавалось ускорение равное 1200-1300</w:t>
      </w:r>
      <w:r>
        <w:rPr>
          <w:lang w:val="en-US"/>
        </w:rPr>
        <w:t>G</w:t>
      </w:r>
      <w:r w:rsidR="0098001D">
        <w:t>. С</w:t>
      </w:r>
      <w:r>
        <w:t xml:space="preserve">корость вращения ротора </w:t>
      </w:r>
      <w:r w:rsidR="0098001D">
        <w:t>и создаваемое ускорение должны быть документированы и не должны</w:t>
      </w:r>
      <w:r>
        <w:t xml:space="preserve"> изменяться на протяжении всего исследования. Время начала центрифугирования должно быть документировано и не должно превышать 30 минут со времени отбора пробы.</w:t>
      </w:r>
      <w:r w:rsidR="00A82175">
        <w:t xml:space="preserve"> </w:t>
      </w:r>
      <w:commentRangeStart w:id="98"/>
      <w:r w:rsidR="00A82175" w:rsidRPr="00A82175">
        <w:rPr>
          <w:highlight w:val="yellow"/>
        </w:rPr>
        <w:t>В случае гемолиза, данное событие должно быть зафиксировано.</w:t>
      </w:r>
      <w:commentRangeEnd w:id="98"/>
      <w:r w:rsidR="00A82175" w:rsidRPr="00A82175">
        <w:rPr>
          <w:rStyle w:val="aff7"/>
          <w:rFonts w:ascii="Arial Unicode MS" w:eastAsia="Arial Unicode MS" w:hAnsi="Arial Unicode MS" w:cs="Times New Roman"/>
          <w:color w:val="000000"/>
          <w:highlight w:val="yellow"/>
          <w:lang w:val="x-none" w:eastAsia="x-none"/>
        </w:rPr>
        <w:commentReference w:id="98"/>
      </w:r>
    </w:p>
    <w:p w14:paraId="06516BE7" w14:textId="2A685E00" w:rsidR="00582643" w:rsidRDefault="00582643" w:rsidP="00582643">
      <w:r w:rsidRPr="00657752">
        <w:rPr>
          <w:rStyle w:val="ae"/>
        </w:rPr>
        <w:t>3 этап.</w:t>
      </w:r>
      <w:r>
        <w:t xml:space="preserve"> Полученная плазма разделяется на две, по возможности равные, аликвоты </w:t>
      </w:r>
      <w:proofErr w:type="gramStart"/>
      <w:r>
        <w:t>в</w:t>
      </w:r>
      <w:proofErr w:type="gramEnd"/>
      <w:r>
        <w:t xml:space="preserve"> маркированные криопробирки. При этом первая </w:t>
      </w:r>
      <w:proofErr w:type="spellStart"/>
      <w:r>
        <w:t>аликвота</w:t>
      </w:r>
      <w:proofErr w:type="spellEnd"/>
      <w:r>
        <w:t xml:space="preserve"> «А» должна быть объемом не менее </w:t>
      </w:r>
      <w:r>
        <w:rPr>
          <w:highlight w:val="yellow"/>
        </w:rPr>
        <w:t>0,5</w:t>
      </w:r>
      <w:r>
        <w:t xml:space="preserve"> мл. В случае если общий объем плазмы составил менее </w:t>
      </w:r>
      <w:r>
        <w:rPr>
          <w:highlight w:val="yellow"/>
        </w:rPr>
        <w:t>0,5</w:t>
      </w:r>
      <w:r>
        <w:t xml:space="preserve"> мл, разделение не проводится, и весь материал помещается в пробирку «А», а пробирка «В» остается пустой. Данн</w:t>
      </w:r>
      <w:r w:rsidR="00801A0D">
        <w:t>ое</w:t>
      </w:r>
      <w:r>
        <w:t xml:space="preserve"> </w:t>
      </w:r>
      <w:r w:rsidR="00801A0D">
        <w:t>событие</w:t>
      </w:r>
      <w:r>
        <w:t xml:space="preserve"> должн</w:t>
      </w:r>
      <w:r w:rsidR="00801A0D">
        <w:t>о</w:t>
      </w:r>
      <w:r>
        <w:t xml:space="preserve"> быть документирован</w:t>
      </w:r>
      <w:r w:rsidR="00801A0D">
        <w:t>о</w:t>
      </w:r>
      <w:r>
        <w:t xml:space="preserve">. Затем материал помещают в морозильную камеру где хранится при температуре не выше </w:t>
      </w:r>
      <w:r w:rsidRPr="00E32BBF">
        <w:rPr>
          <w:highlight w:val="yellow"/>
        </w:rPr>
        <w:t>–24</w:t>
      </w:r>
      <w:proofErr w:type="gramStart"/>
      <w:r>
        <w:t>°С</w:t>
      </w:r>
      <w:proofErr w:type="gramEnd"/>
      <w:r>
        <w:t xml:space="preserve"> не более </w:t>
      </w:r>
      <w:r>
        <w:rPr>
          <w:highlight w:val="yellow"/>
        </w:rPr>
        <w:t>4-</w:t>
      </w:r>
      <w:r>
        <w:t xml:space="preserve">х месяцев или при температуре не выше </w:t>
      </w:r>
      <w:r w:rsidRPr="00E32BBF">
        <w:rPr>
          <w:highlight w:val="yellow"/>
        </w:rPr>
        <w:t>-70</w:t>
      </w:r>
      <w:r>
        <w:t>°С не более 6-ти месяцев с момента отбора до доставки в аналитическую лабораторию. Время помещения образцов в морозильную камеру должно быть зафиксировано в журнале. Повторное замораживание/размораживание образцов не допускается.</w:t>
      </w:r>
    </w:p>
    <w:p w14:paraId="7CA53F00" w14:textId="77777777" w:rsidR="00582643" w:rsidRDefault="00582643" w:rsidP="00582643">
      <w:r>
        <w:t xml:space="preserve">Максимально допустимый интервал времени от отбора пробы крови до помещения пробирки с плазмой крови в морозильную камеру должен составлять не более </w:t>
      </w:r>
      <w:r>
        <w:rPr>
          <w:highlight w:val="yellow"/>
        </w:rPr>
        <w:t>60</w:t>
      </w:r>
      <w:r>
        <w:t xml:space="preserve"> минут.</w:t>
      </w:r>
    </w:p>
    <w:p w14:paraId="7EF23C0D" w14:textId="19665D60" w:rsidR="009E6AD9" w:rsidRDefault="009E6AD9" w:rsidP="009E6AD9">
      <w:r>
        <w:t xml:space="preserve">В течение всего периода хранения образцов будет выполняться ежедневный (допустимо – за исключением выходных и праздничных дней) контроль температуры морозильной камеры с документированием текущих </w:t>
      </w:r>
      <w:r>
        <w:rPr>
          <w:highlight w:val="yellow"/>
        </w:rPr>
        <w:t>значений</w:t>
      </w:r>
      <w:r>
        <w:t xml:space="preserve"> температуры, а также </w:t>
      </w:r>
      <w:r w:rsidRPr="00FC7D06">
        <w:t>минимальн</w:t>
      </w:r>
      <w:r>
        <w:t xml:space="preserve">ой </w:t>
      </w:r>
      <w:r w:rsidRPr="00FC7D06">
        <w:t>и</w:t>
      </w:r>
      <w:r>
        <w:t xml:space="preserve"> </w:t>
      </w:r>
      <w:r w:rsidRPr="00FC7D06">
        <w:t>максимальн</w:t>
      </w:r>
      <w:r>
        <w:t xml:space="preserve">ой </w:t>
      </w:r>
      <w:r w:rsidRPr="00FC7D06">
        <w:t>температур</w:t>
      </w:r>
      <w:r>
        <w:t xml:space="preserve">ы </w:t>
      </w:r>
      <w:r w:rsidRPr="00FC7D06">
        <w:t>с</w:t>
      </w:r>
      <w:r>
        <w:t xml:space="preserve"> </w:t>
      </w:r>
      <w:r w:rsidRPr="00FC7D06">
        <w:t>момента</w:t>
      </w:r>
      <w:r>
        <w:t xml:space="preserve"> </w:t>
      </w:r>
      <w:r w:rsidRPr="00FC7D06">
        <w:t>предыдущего</w:t>
      </w:r>
      <w:r>
        <w:t xml:space="preserve"> </w:t>
      </w:r>
      <w:r w:rsidRPr="00FC7D06">
        <w:t>измерения</w:t>
      </w:r>
      <w:r>
        <w:t>. Ответственность за соблюдение температурного режима несет Исследователь.</w:t>
      </w:r>
    </w:p>
    <w:p w14:paraId="3C3FC5EE" w14:textId="77777777" w:rsidR="00582643" w:rsidRDefault="00582643" w:rsidP="00073570">
      <w:pPr>
        <w:pStyle w:val="4"/>
      </w:pPr>
      <w:bookmarkStart w:id="99" w:name="_Toc75281801"/>
      <w:r>
        <w:t>Маркировка образцов</w:t>
      </w:r>
      <w:bookmarkEnd w:id="99"/>
    </w:p>
    <w:p w14:paraId="75990CFB" w14:textId="699E66EB" w:rsidR="00582643" w:rsidRDefault="00582643" w:rsidP="00582643">
      <w:proofErr w:type="gramStart"/>
      <w:r>
        <w:t xml:space="preserve">Пробирки с плазмой крови будут соответствующим образом маркироваться с указанием кода (номера) исследования, типа образца – «Плазма», </w:t>
      </w:r>
      <w:r w:rsidR="00E52CD8" w:rsidRPr="00E52CD8">
        <w:rPr>
          <w:highlight w:val="yellow"/>
        </w:rPr>
        <w:t xml:space="preserve">рандомизационного </w:t>
      </w:r>
      <w:r w:rsidRPr="00E52CD8">
        <w:rPr>
          <w:highlight w:val="yellow"/>
        </w:rPr>
        <w:t>номера добровольца</w:t>
      </w:r>
      <w:r>
        <w:t xml:space="preserve">, </w:t>
      </w:r>
      <w:r w:rsidR="00D6188E">
        <w:t>п</w:t>
      </w:r>
      <w:r>
        <w:t xml:space="preserve">ериода </w:t>
      </w:r>
      <w:r w:rsidR="00CB7D92">
        <w:t>приема исс</w:t>
      </w:r>
      <w:r w:rsidR="000A06B1">
        <w:t>ледуемого</w:t>
      </w:r>
      <w:r w:rsidR="00D6188E">
        <w:t xml:space="preserve"> препарат</w:t>
      </w:r>
      <w:r w:rsidR="000A06B1">
        <w:t>а</w:t>
      </w:r>
      <w:r>
        <w:t xml:space="preserve">, </w:t>
      </w:r>
      <w:r w:rsidR="002E0A8A">
        <w:t>номера пробы</w:t>
      </w:r>
      <w:r>
        <w:t>, пробы «А» или пробы «В».</w:t>
      </w:r>
      <w:proofErr w:type="gramEnd"/>
      <w:r>
        <w:t xml:space="preserve"> Пример маркировки см. </w:t>
      </w:r>
      <w:r w:rsidR="00BD7B0F">
        <w:fldChar w:fldCharType="begin"/>
      </w:r>
      <w:r w:rsidR="00BD7B0F">
        <w:instrText xml:space="preserve"> REF _Ref520478633 \h </w:instrText>
      </w:r>
      <w:r w:rsidR="00BD7B0F">
        <w:fldChar w:fldCharType="separate"/>
      </w:r>
      <w:r w:rsidR="00A11ADE">
        <w:t>Приложение 3</w:t>
      </w:r>
      <w:r w:rsidR="00BD7B0F">
        <w:fldChar w:fldCharType="end"/>
      </w:r>
      <w:r w:rsidR="00BD7B0F">
        <w:t>.</w:t>
      </w:r>
    </w:p>
    <w:p w14:paraId="0B93EB01" w14:textId="77777777" w:rsidR="00582643" w:rsidRDefault="00582643" w:rsidP="0023580E">
      <w:pPr>
        <w:pStyle w:val="5"/>
      </w:pPr>
      <w:bookmarkStart w:id="100" w:name="_Toc75281802"/>
      <w:r>
        <w:lastRenderedPageBreak/>
        <w:t>Транспортировка образцов</w:t>
      </w:r>
      <w:bookmarkEnd w:id="100"/>
    </w:p>
    <w:p w14:paraId="44AB358B" w14:textId="77777777" w:rsidR="00582643" w:rsidRDefault="00582643" w:rsidP="00582643">
      <w:r>
        <w:t xml:space="preserve">Транспортировка замороженных проб к месту определения концентрации (аналитическую лабораторию) должна осуществляться при температуре не выше </w:t>
      </w:r>
      <w:r w:rsidRPr="00E32BBF">
        <w:rPr>
          <w:highlight w:val="yellow"/>
        </w:rPr>
        <w:t>–24</w:t>
      </w:r>
      <w:r>
        <w:t>°С. Транспортировка должна осуществляться с сопроводительной документацией и контролем температурного режима.</w:t>
      </w:r>
    </w:p>
    <w:p w14:paraId="7731E777" w14:textId="77777777" w:rsidR="00582643" w:rsidRDefault="00582643" w:rsidP="00582643">
      <w:r>
        <w:t>Передаче в аналитическую лабораторию подлежат только аликвоты проб плазмы для анализа (пробы «А»). Контрольные аликвоты проб плазмы (пробы «В») подлежат хранению в Исследовательском центре до момента получения от Спонсора уведомления о возможности утилизации.</w:t>
      </w:r>
    </w:p>
    <w:p w14:paraId="5089B57E" w14:textId="33BAE861" w:rsidR="00582643" w:rsidRDefault="00582643" w:rsidP="00582643">
      <w:r>
        <w:t xml:space="preserve">В случае необходимости проведения повторного анализа (при утрате, порче/контаминации при анализе, нарушении правил хранения, нарушении правил транспортировки) данное событие должно быть документировано с подробным описанием обстоятельств утраты образцов и уведомлением Спонсора. После чего, контрольные аликвоты плазмы передаются в аналитическую лабораторию с соблюдением правил хранения и транспортировки. </w:t>
      </w:r>
      <w:r w:rsidR="002E0A8A">
        <w:t>В случае если утрачено для анализа 3 и более образцов одного периода, то п</w:t>
      </w:r>
      <w:r>
        <w:t xml:space="preserve">овторный анализ проводится с использованием </w:t>
      </w:r>
      <w:proofErr w:type="spellStart"/>
      <w:r>
        <w:t>аликвот</w:t>
      </w:r>
      <w:proofErr w:type="spellEnd"/>
      <w:r>
        <w:t xml:space="preserve"> «В» для всех образцов субъекта исследования. При этом</w:t>
      </w:r>
      <w:proofErr w:type="gramStart"/>
      <w:r>
        <w:t>,</w:t>
      </w:r>
      <w:proofErr w:type="gramEnd"/>
      <w:r>
        <w:t xml:space="preserve"> по возможности, должен быть проведен анализ испорченных образцов с предоставлением полученных результатов и их обсуждением. Пробирки, оставленные пустыми вследствие невыполнения отбора проб крови, также должны быть переданы в аналитическую лабораторию.</w:t>
      </w:r>
    </w:p>
    <w:p w14:paraId="4E0486F4" w14:textId="77777777" w:rsidR="00582643" w:rsidRDefault="00582643" w:rsidP="001E690A">
      <w:pPr>
        <w:pStyle w:val="3"/>
      </w:pPr>
      <w:bookmarkStart w:id="101" w:name="_Ref447039694"/>
      <w:bookmarkStart w:id="102" w:name="_Toc75281803"/>
      <w:r>
        <w:t>Описание периодов исследования</w:t>
      </w:r>
      <w:bookmarkEnd w:id="101"/>
      <w:bookmarkEnd w:id="102"/>
    </w:p>
    <w:p w14:paraId="1EBA12DD" w14:textId="35FEB873" w:rsidR="00582643" w:rsidRDefault="00582643" w:rsidP="00025545">
      <w:r w:rsidRPr="00025545">
        <w:t xml:space="preserve">План исследования см. 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_Ref447042567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2</w:t>
      </w:r>
      <w:r w:rsidRPr="00025545">
        <w:rPr>
          <w:highlight w:val="green"/>
        </w:rPr>
        <w:fldChar w:fldCharType="end"/>
      </w:r>
      <w:r>
        <w:t>.</w:t>
      </w:r>
    </w:p>
    <w:p w14:paraId="6372620E" w14:textId="77777777" w:rsidR="00582643" w:rsidRDefault="00582643" w:rsidP="0023580E">
      <w:pPr>
        <w:pStyle w:val="4"/>
      </w:pPr>
      <w:bookmarkStart w:id="103" w:name="_Toc75281804"/>
      <w:r>
        <w:t>Скрининг</w:t>
      </w:r>
      <w:bookmarkEnd w:id="103"/>
    </w:p>
    <w:p w14:paraId="36288EA6" w14:textId="6DD53E6F" w:rsidR="00582643" w:rsidRPr="00E32BBF" w:rsidRDefault="00582643" w:rsidP="00582643">
      <w:r w:rsidRPr="00E32BBF">
        <w:t xml:space="preserve">Скрининг будет проводиться в течение </w:t>
      </w:r>
      <w:r w:rsidRPr="00943CF5">
        <w:rPr>
          <w:highlight w:val="green"/>
        </w:rPr>
        <w:fldChar w:fldCharType="begin"/>
      </w:r>
      <w:r w:rsidRPr="00943CF5">
        <w:rPr>
          <w:highlight w:val="green"/>
        </w:rPr>
        <w:instrText xml:space="preserve"> REF Длительность_скрининга \h </w:instrText>
      </w:r>
      <w:r w:rsidR="00897775" w:rsidRPr="00943CF5">
        <w:rPr>
          <w:highlight w:val="green"/>
        </w:rPr>
        <w:instrText xml:space="preserve"> \* MERGEFORMAT </w:instrText>
      </w:r>
      <w:r w:rsidRPr="00943CF5">
        <w:rPr>
          <w:highlight w:val="green"/>
        </w:rPr>
      </w:r>
      <w:r w:rsidRPr="00943CF5">
        <w:rPr>
          <w:highlight w:val="green"/>
        </w:rPr>
        <w:fldChar w:fldCharType="separate"/>
      </w:r>
      <w:sdt>
        <w:sdtPr>
          <w:rPr>
            <w:highlight w:val="green"/>
          </w:rPr>
          <w:alias w:val="Длительность скрининга"/>
          <w:tag w:val="Длительность скрининга"/>
          <w:id w:val="-660920691"/>
          <w:placeholder>
            <w:docPart w:val="7C1DC33DBCFD4CFEAE1EAAEB0AA43ACB"/>
          </w:placeholder>
        </w:sdtPr>
        <w:sdtContent>
          <w:r w:rsidR="00A11ADE" w:rsidRPr="00716000">
            <w:rPr>
              <w:highlight w:val="green"/>
            </w:rPr>
            <w:t>1-</w:t>
          </w:r>
          <w:r w:rsidR="00A11ADE" w:rsidRPr="00A11ADE">
            <w:rPr>
              <w:highlight w:val="green"/>
            </w:rPr>
            <w:t>XX</w:t>
          </w:r>
          <w:r w:rsidR="00A11ADE" w:rsidRPr="00716000">
            <w:rPr>
              <w:highlight w:val="green"/>
            </w:rPr>
            <w:t xml:space="preserve"> дней</w:t>
          </w:r>
        </w:sdtContent>
      </w:sdt>
      <w:r w:rsidRPr="00943CF5">
        <w:rPr>
          <w:highlight w:val="green"/>
        </w:rPr>
        <w:fldChar w:fldCharType="end"/>
      </w:r>
      <w:r w:rsidRPr="00E32BBF">
        <w:t xml:space="preserve"> до начала Период</w:t>
      </w:r>
      <w:r w:rsidR="00F55EFF" w:rsidRPr="00E32BBF">
        <w:t>ов</w:t>
      </w:r>
      <w:r w:rsidRPr="00E32BBF">
        <w:t xml:space="preserve"> приема исследуемых препаратов. До начала проведения любых процедур и обследований </w:t>
      </w:r>
      <w:r w:rsidR="00204FE8">
        <w:t>И</w:t>
      </w:r>
      <w:r w:rsidRPr="00E32BBF">
        <w:t>сследователем будет предоставлена добровольцу информация об исследовании – «Информационный листок добровольца» на русском языке.</w:t>
      </w:r>
    </w:p>
    <w:p w14:paraId="3FA62E3A" w14:textId="356DC8B8" w:rsidR="00582643" w:rsidRDefault="003E7A45" w:rsidP="00582643">
      <w:r>
        <w:t>Процедура получения информированного согласия описана в разделе «</w:t>
      </w:r>
      <w:r w:rsidR="004E5EAE">
        <w:fldChar w:fldCharType="begin"/>
      </w:r>
      <w:r w:rsidR="004E5EAE">
        <w:instrText xml:space="preserve"> REF _Ref468124318 \h </w:instrText>
      </w:r>
      <w:r w:rsidR="004E5EAE">
        <w:fldChar w:fldCharType="separate"/>
      </w:r>
      <w:r w:rsidR="00A11ADE">
        <w:t>Получение информированного согласия</w:t>
      </w:r>
      <w:r w:rsidR="004E5EAE">
        <w:fldChar w:fldCharType="end"/>
      </w:r>
      <w:r>
        <w:t>»</w:t>
      </w:r>
      <w:r w:rsidR="004E5EAE">
        <w:t xml:space="preserve">, стр. </w:t>
      </w:r>
      <w:r w:rsidR="004E5EAE" w:rsidRPr="00025545">
        <w:rPr>
          <w:highlight w:val="green"/>
        </w:rPr>
        <w:fldChar w:fldCharType="begin"/>
      </w:r>
      <w:r w:rsidR="004E5EAE" w:rsidRPr="00025545">
        <w:rPr>
          <w:highlight w:val="green"/>
        </w:rPr>
        <w:instrText xml:space="preserve"> PAGEREF _Ref468124318 \h </w:instrText>
      </w:r>
      <w:r w:rsidR="004E5EAE" w:rsidRPr="00025545">
        <w:rPr>
          <w:highlight w:val="green"/>
        </w:rPr>
      </w:r>
      <w:r w:rsidR="004E5EAE" w:rsidRPr="00025545">
        <w:rPr>
          <w:highlight w:val="green"/>
        </w:rPr>
        <w:fldChar w:fldCharType="separate"/>
      </w:r>
      <w:r w:rsidR="00A11ADE">
        <w:rPr>
          <w:noProof/>
          <w:highlight w:val="green"/>
        </w:rPr>
        <w:t>22</w:t>
      </w:r>
      <w:r w:rsidR="004E5EAE" w:rsidRPr="00025545">
        <w:rPr>
          <w:highlight w:val="green"/>
        </w:rPr>
        <w:fldChar w:fldCharType="end"/>
      </w:r>
      <w:r>
        <w:t xml:space="preserve">. </w:t>
      </w:r>
      <w:r w:rsidR="00582643" w:rsidRPr="00E32BBF">
        <w:t xml:space="preserve">Для участия в исследовании до начала любых процедур скрининга доброволец должен ознакомиться </w:t>
      </w:r>
      <w:r w:rsidR="000437A9">
        <w:t xml:space="preserve">с </w:t>
      </w:r>
      <w:r w:rsidR="000437A9" w:rsidRPr="00E32BBF">
        <w:t>Информационны</w:t>
      </w:r>
      <w:r w:rsidR="000437A9">
        <w:t>м лист</w:t>
      </w:r>
      <w:r w:rsidR="000437A9" w:rsidRPr="00E32BBF">
        <w:t>к</w:t>
      </w:r>
      <w:r w:rsidR="000437A9">
        <w:t>ом</w:t>
      </w:r>
      <w:r w:rsidR="000437A9" w:rsidRPr="00E32BBF">
        <w:t xml:space="preserve"> добровольца </w:t>
      </w:r>
      <w:r w:rsidR="00582643" w:rsidRPr="00E32BBF">
        <w:t>и собственноручно подписать и датировать форму Информированного согласия добровольца на участие в исследовании в двух экземплярах. Один экземпляр этого документа выдается на руки добровольцу, второй экземпляр хранится в Файле исследователя.</w:t>
      </w:r>
    </w:p>
    <w:p w14:paraId="12F4BD98" w14:textId="5A56FBA2" w:rsidR="007F4C07" w:rsidRDefault="007F4C07" w:rsidP="007F4C07">
      <w:r>
        <w:t xml:space="preserve">После получения письменного Информированного согласия до </w:t>
      </w:r>
      <w:r w:rsidR="00BB00B1" w:rsidRPr="00BB00B1">
        <w:t>проведения любых процедур</w:t>
      </w:r>
      <w:r>
        <w:t xml:space="preserve"> добровольцу будет присвоен скрининговый (порядковый) номер и Индивидуальный Идентификационный Код (ИИК) добровольца (см. раздел 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_Ref447037561 \r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11ADE">
        <w:rPr>
          <w:highlight w:val="green"/>
        </w:rPr>
        <w:t>14</w:t>
      </w:r>
      <w:r w:rsidRPr="00025545">
        <w:rPr>
          <w:highlight w:val="green"/>
        </w:rPr>
        <w:fldChar w:fldCharType="end"/>
      </w:r>
      <w:r>
        <w:t>) на основании которых будет проходить идентификация добровольцев</w:t>
      </w:r>
      <w:r w:rsidR="00BB00B1">
        <w:t>,</w:t>
      </w:r>
      <w:r w:rsidR="00BB00B1" w:rsidRPr="00BB00B1">
        <w:t xml:space="preserve"> а также оформлени</w:t>
      </w:r>
      <w:r w:rsidR="00BB00B1">
        <w:t>е</w:t>
      </w:r>
      <w:r w:rsidR="00BB00B1" w:rsidRPr="00BB00B1">
        <w:t xml:space="preserve"> </w:t>
      </w:r>
      <w:r w:rsidR="00BB00B1" w:rsidRPr="00BB00B1">
        <w:lastRenderedPageBreak/>
        <w:t xml:space="preserve">и выдача </w:t>
      </w:r>
      <w:r w:rsidR="008D2CC9" w:rsidRPr="008D2CC9">
        <w:t>Полис</w:t>
      </w:r>
      <w:r w:rsidR="008D2CC9">
        <w:t>а</w:t>
      </w:r>
      <w:r w:rsidR="008D2CC9" w:rsidRPr="008D2CC9">
        <w:t xml:space="preserve"> обязательного страхования жизни и здоровья пациента, участвующего в клиническом исследовании</w:t>
      </w:r>
      <w:r w:rsidR="008D2CC9">
        <w:t xml:space="preserve"> (см. раздел </w:t>
      </w:r>
      <w:r w:rsidR="008D2CC9">
        <w:fldChar w:fldCharType="begin"/>
      </w:r>
      <w:r w:rsidR="008D2CC9">
        <w:instrText xml:space="preserve"> REF _Ref447037561 \r \h </w:instrText>
      </w:r>
      <w:r w:rsidR="008D2CC9">
        <w:fldChar w:fldCharType="separate"/>
      </w:r>
      <w:r w:rsidR="00A11ADE">
        <w:t>14</w:t>
      </w:r>
      <w:r w:rsidR="008D2CC9">
        <w:fldChar w:fldCharType="end"/>
      </w:r>
      <w:r w:rsidR="008D2CC9">
        <w:t>)</w:t>
      </w:r>
      <w:r>
        <w:t>.</w:t>
      </w:r>
    </w:p>
    <w:p w14:paraId="7F945C9F" w14:textId="464B4894" w:rsidR="00030111" w:rsidRDefault="00030111" w:rsidP="00030111">
      <w:r>
        <w:t>В случае превышения длительности Периода скрининга доброволец выбывает из исследования, процедура повторного скрининга (</w:t>
      </w:r>
      <w:proofErr w:type="spellStart"/>
      <w:r>
        <w:t>рескрининга</w:t>
      </w:r>
      <w:proofErr w:type="spellEnd"/>
      <w:r>
        <w:t>) в исследовании не предусмотрена.</w:t>
      </w:r>
    </w:p>
    <w:p w14:paraId="38AAFE90" w14:textId="28FF952D" w:rsidR="007F4C07" w:rsidRPr="00E32BBF" w:rsidRDefault="007F4C07" w:rsidP="007F4C07">
      <w:r>
        <w:t xml:space="preserve">Если доброволец преждевременно прекращает участие в Исследовании до момента рандомизации его ИИК и скрининговый номер повторно использоваться не будут, а доброволец впоследствии не сможет вновь вернуться в Исследование (процедура рандомизации описана в разделе 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_Ref453323027 \r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11ADE">
        <w:rPr>
          <w:highlight w:val="green"/>
        </w:rPr>
        <w:t>4.3</w:t>
      </w:r>
      <w:r w:rsidRPr="00025545">
        <w:rPr>
          <w:highlight w:val="green"/>
        </w:rPr>
        <w:fldChar w:fldCharType="end"/>
      </w:r>
      <w:r>
        <w:t>).</w:t>
      </w:r>
    </w:p>
    <w:p w14:paraId="65483285" w14:textId="77777777" w:rsidR="00582643" w:rsidRPr="00E32BBF" w:rsidRDefault="00582643" w:rsidP="00582643">
      <w:r w:rsidRPr="00E32BBF">
        <w:t>Процедуры скрининга могут проводиться в стационаре, в форме дневного стационара или амбулаторно и включают следующие процедуры:</w:t>
      </w:r>
    </w:p>
    <w:p w14:paraId="1DC71526" w14:textId="7AE0FB3F" w:rsidR="00582643" w:rsidRPr="00E32BBF" w:rsidRDefault="004E5EAE" w:rsidP="001E690A">
      <w:pPr>
        <w:pStyle w:val="1"/>
      </w:pPr>
      <w:r>
        <w:t>Получение</w:t>
      </w:r>
      <w:r w:rsidR="00582643" w:rsidRPr="00E32BBF">
        <w:t xml:space="preserve"> </w:t>
      </w:r>
      <w:r>
        <w:t>и</w:t>
      </w:r>
      <w:r w:rsidR="00582643" w:rsidRPr="00E32BBF">
        <w:t>нформированного согласия;</w:t>
      </w:r>
    </w:p>
    <w:p w14:paraId="79831DCE" w14:textId="77777777" w:rsidR="00582643" w:rsidRDefault="00582643" w:rsidP="001E690A">
      <w:pPr>
        <w:pStyle w:val="1"/>
      </w:pPr>
      <w:r w:rsidRPr="00E32BBF">
        <w:t>Сбор демографических данных и анамнеза, антропометрия;</w:t>
      </w:r>
    </w:p>
    <w:p w14:paraId="428A02ED" w14:textId="2692FB6A" w:rsidR="004E5EAE" w:rsidRPr="00E32BBF" w:rsidRDefault="004E5EAE" w:rsidP="001E690A">
      <w:pPr>
        <w:pStyle w:val="1"/>
      </w:pPr>
      <w:r w:rsidRPr="00E32BBF">
        <w:t>Оценка основных показателей жизнедеятельности;</w:t>
      </w:r>
    </w:p>
    <w:p w14:paraId="536D8513" w14:textId="77777777" w:rsidR="00582643" w:rsidRDefault="00582643" w:rsidP="001E690A">
      <w:pPr>
        <w:pStyle w:val="1"/>
      </w:pPr>
      <w:r w:rsidRPr="00E32BBF">
        <w:t>Физикальный осмотр;</w:t>
      </w:r>
    </w:p>
    <w:p w14:paraId="300F44B4" w14:textId="77777777" w:rsidR="00E7771D" w:rsidRPr="00E32BBF" w:rsidRDefault="00E7771D" w:rsidP="00E7771D">
      <w:pPr>
        <w:pStyle w:val="1"/>
      </w:pPr>
      <w:r w:rsidRPr="00E32BBF">
        <w:t>Тест на беременность у женщин с сохраненным репродуктивным потенциалом;</w:t>
      </w:r>
    </w:p>
    <w:p w14:paraId="54CB8761" w14:textId="77777777" w:rsidR="00E7771D" w:rsidRPr="00E32BBF" w:rsidRDefault="00E7771D" w:rsidP="00E7771D">
      <w:pPr>
        <w:pStyle w:val="1"/>
      </w:pPr>
      <w:r w:rsidRPr="00E32BBF">
        <w:t>Тест на содержание наркотических и сильнодействующих лекарственных веществ в моче;</w:t>
      </w:r>
    </w:p>
    <w:p w14:paraId="03FD8621" w14:textId="43FCD418" w:rsidR="00E7771D" w:rsidRDefault="00E7771D" w:rsidP="00E7771D">
      <w:pPr>
        <w:pStyle w:val="1"/>
      </w:pPr>
      <w:r w:rsidRPr="00E32BBF">
        <w:t>Тест на содержание паров алкоголя в выдыхаемом воздухе, при помощи алкометра;</w:t>
      </w:r>
    </w:p>
    <w:p w14:paraId="79062636" w14:textId="59CFF511" w:rsidR="00E7771D" w:rsidRPr="00E32BBF" w:rsidRDefault="00E7771D" w:rsidP="009B6657">
      <w:pPr>
        <w:pStyle w:val="1"/>
      </w:pPr>
      <w:r w:rsidRPr="00E32BBF">
        <w:t xml:space="preserve">ЭКГ </w:t>
      </w:r>
      <w:r>
        <w:t>в 12 отведениях;</w:t>
      </w:r>
    </w:p>
    <w:p w14:paraId="5A1B9158" w14:textId="77777777" w:rsidR="00582643" w:rsidRPr="00E32BBF" w:rsidRDefault="00582643" w:rsidP="001E690A">
      <w:pPr>
        <w:pStyle w:val="1"/>
      </w:pPr>
      <w:r w:rsidRPr="00E32BBF">
        <w:t>Общий анализ крови;</w:t>
      </w:r>
    </w:p>
    <w:p w14:paraId="6EA3B648" w14:textId="77777777" w:rsidR="00582643" w:rsidRPr="00E32BBF" w:rsidRDefault="00582643" w:rsidP="001E690A">
      <w:pPr>
        <w:pStyle w:val="1"/>
      </w:pPr>
      <w:r w:rsidRPr="00E32BBF">
        <w:t>Биохимический анализ крови;</w:t>
      </w:r>
    </w:p>
    <w:p w14:paraId="1994D5C7" w14:textId="5344C76B" w:rsidR="00582643" w:rsidRPr="00E32BBF" w:rsidRDefault="00582643" w:rsidP="001E690A">
      <w:pPr>
        <w:pStyle w:val="1"/>
      </w:pPr>
      <w:r w:rsidRPr="00E32BBF">
        <w:t xml:space="preserve">Анализ крови на </w:t>
      </w:r>
      <w:proofErr w:type="gramStart"/>
      <w:r w:rsidRPr="00E32BBF">
        <w:t>Н</w:t>
      </w:r>
      <w:proofErr w:type="spellStart"/>
      <w:proofErr w:type="gramEnd"/>
      <w:r w:rsidRPr="00E32BBF">
        <w:rPr>
          <w:lang w:val="en-US"/>
        </w:rPr>
        <w:t>bs</w:t>
      </w:r>
      <w:proofErr w:type="spellEnd"/>
      <w:r w:rsidRPr="00E32BBF">
        <w:t xml:space="preserve"> </w:t>
      </w:r>
      <w:r w:rsidRPr="00E32BBF">
        <w:rPr>
          <w:lang w:val="en-US"/>
        </w:rPr>
        <w:t>Ag</w:t>
      </w:r>
      <w:r w:rsidRPr="00E32BBF">
        <w:t xml:space="preserve">, антитела </w:t>
      </w:r>
      <w:r w:rsidRPr="00E32BBF">
        <w:rPr>
          <w:lang w:val="en-US"/>
        </w:rPr>
        <w:t>anti</w:t>
      </w:r>
      <w:r w:rsidRPr="00E32BBF">
        <w:t>-</w:t>
      </w:r>
      <w:r w:rsidRPr="00E32BBF">
        <w:rPr>
          <w:lang w:val="en-US"/>
        </w:rPr>
        <w:t>HCV</w:t>
      </w:r>
      <w:r w:rsidRPr="00E32BBF">
        <w:t xml:space="preserve">, антитела к ВИЧ, </w:t>
      </w:r>
      <w:proofErr w:type="spellStart"/>
      <w:r w:rsidRPr="00E32BBF">
        <w:rPr>
          <w:lang w:val="en-US"/>
        </w:rPr>
        <w:t>Tr</w:t>
      </w:r>
      <w:proofErr w:type="spellEnd"/>
      <w:r w:rsidRPr="00E32BBF">
        <w:t xml:space="preserve">. </w:t>
      </w:r>
      <w:r w:rsidRPr="00E32BBF">
        <w:rPr>
          <w:lang w:val="en-US"/>
        </w:rPr>
        <w:t>Pallidum</w:t>
      </w:r>
      <w:r w:rsidRPr="00E32BBF">
        <w:t xml:space="preserve"> (сифилис)</w:t>
      </w:r>
      <w:r w:rsidR="00802A9C">
        <w:t>;</w:t>
      </w:r>
    </w:p>
    <w:p w14:paraId="7DDA033D" w14:textId="77777777" w:rsidR="00582643" w:rsidRPr="00E32BBF" w:rsidRDefault="00582643" w:rsidP="001E690A">
      <w:pPr>
        <w:pStyle w:val="1"/>
      </w:pPr>
      <w:r w:rsidRPr="00E32BBF">
        <w:t>Общий анализ мочи;</w:t>
      </w:r>
    </w:p>
    <w:p w14:paraId="717F7C87" w14:textId="6573FBEB" w:rsidR="00582643" w:rsidRPr="00E32BBF" w:rsidRDefault="004E5EAE" w:rsidP="001E690A">
      <w:pPr>
        <w:pStyle w:val="1"/>
      </w:pPr>
      <w:r w:rsidRPr="00E32BBF">
        <w:t>Оценка критериев включения/невключения</w:t>
      </w:r>
      <w:r w:rsidR="00582643" w:rsidRPr="00E32BBF">
        <w:t>.</w:t>
      </w:r>
    </w:p>
    <w:p w14:paraId="42D9363D" w14:textId="77777777" w:rsidR="00582643" w:rsidRDefault="00582643" w:rsidP="00582643">
      <w:r w:rsidRPr="00E32BBF">
        <w:t>После принятия Исследователем решения об участии добровольца в исследовании с учетом критериев включения и отсутствием критериев невключения, собранной информации и результатов, проведенных на скрининге процедур, доброволец будет оповещен о дате и времени визита в Исследовательский центр.</w:t>
      </w:r>
    </w:p>
    <w:p w14:paraId="22028AEB" w14:textId="61C8AE35" w:rsidR="00582643" w:rsidRDefault="00582643" w:rsidP="0023580E">
      <w:pPr>
        <w:pStyle w:val="4"/>
      </w:pPr>
      <w:bookmarkStart w:id="104" w:name="_Toc75281805"/>
      <w:r>
        <w:lastRenderedPageBreak/>
        <w:t xml:space="preserve">Период </w:t>
      </w:r>
      <w:r w:rsidR="00FD1C28">
        <w:t xml:space="preserve">приема исследуемого препарата </w:t>
      </w:r>
      <w:r w:rsidR="00897775">
        <w:rPr>
          <w:lang w:val="en-US"/>
        </w:rPr>
        <w:t>I</w:t>
      </w:r>
      <w:bookmarkEnd w:id="104"/>
    </w:p>
    <w:p w14:paraId="7191324B" w14:textId="0D17DFC0" w:rsidR="009E5D0E" w:rsidRPr="009E5D0E" w:rsidRDefault="009E5D0E" w:rsidP="009E5D0E">
      <w:pPr>
        <w:pStyle w:val="5"/>
      </w:pPr>
      <w:bookmarkStart w:id="105" w:name="_Toc75281806"/>
      <w:r>
        <w:t xml:space="preserve">День </w:t>
      </w:r>
      <w:r w:rsidR="00DE30FC">
        <w:t>0 (</w:t>
      </w:r>
      <w:r w:rsidR="009B1C98">
        <w:t>Госпитализация</w:t>
      </w:r>
      <w:r w:rsidR="00DE30FC">
        <w:t>)</w:t>
      </w:r>
      <w:bookmarkEnd w:id="105"/>
    </w:p>
    <w:p w14:paraId="1414828D" w14:textId="50BB58DD" w:rsidR="009E5E8D" w:rsidRDefault="00411D63" w:rsidP="009E5E8D">
      <w:r>
        <w:t xml:space="preserve">Добровольцы прибывают в клинику с вечера предыдущего дня не позднее </w:t>
      </w:r>
      <w:r>
        <w:rPr>
          <w:highlight w:val="yellow"/>
        </w:rPr>
        <w:t>22:00</w:t>
      </w:r>
      <w:r>
        <w:t xml:space="preserve">. Длительность </w:t>
      </w:r>
      <w:r w:rsidR="00441A94">
        <w:t>пребывания в Исследовательском центре составит</w:t>
      </w:r>
      <w:r>
        <w:t xml:space="preserve"> не менее</w:t>
      </w:r>
      <w:r w:rsidDel="00411D63">
        <w:t xml:space="preserve"> </w:t>
      </w:r>
      <w:r w:rsidR="00582643">
        <w:rPr>
          <w:highlight w:val="yellow"/>
        </w:rPr>
        <w:fldChar w:fldCharType="begin"/>
      </w:r>
      <w:r w:rsidR="00582643">
        <w:instrText xml:space="preserve"> REF Длительность_госпитализации \h </w:instrText>
      </w:r>
      <w:r w:rsidR="00582643">
        <w:rPr>
          <w:highlight w:val="yellow"/>
        </w:rPr>
      </w:r>
      <w:r w:rsidR="00582643">
        <w:rPr>
          <w:highlight w:val="yellow"/>
        </w:rPr>
        <w:fldChar w:fldCharType="separate"/>
      </w:r>
      <w:sdt>
        <w:sdtPr>
          <w:alias w:val="Длительность госпитализации"/>
          <w:tag w:val="Длительность госпитализации"/>
          <w:id w:val="872652384"/>
          <w:placeholder>
            <w:docPart w:val="6145D6A111614292A0468FA739185094"/>
          </w:placeholder>
        </w:sdtPr>
        <w:sdtContent>
          <w:r w:rsidR="00A11ADE" w:rsidRPr="00716000">
            <w:rPr>
              <w:highlight w:val="green"/>
              <w:lang w:val="en-US"/>
            </w:rPr>
            <w:t>X</w:t>
          </w:r>
          <w:r w:rsidR="00A11ADE" w:rsidRPr="00716000">
            <w:rPr>
              <w:highlight w:val="green"/>
            </w:rPr>
            <w:t xml:space="preserve"> дня</w:t>
          </w:r>
        </w:sdtContent>
      </w:sdt>
      <w:r w:rsidR="00582643">
        <w:rPr>
          <w:highlight w:val="yellow"/>
        </w:rPr>
        <w:fldChar w:fldCharType="end"/>
      </w:r>
      <w:r w:rsidRPr="00411D63">
        <w:t xml:space="preserve"> </w:t>
      </w:r>
      <w:r>
        <w:t xml:space="preserve">от момента приема препарата. Добровольцам будет предоставлен стандартный ужин, который они должны </w:t>
      </w:r>
      <w:r w:rsidR="00657752">
        <w:t>закончить</w:t>
      </w:r>
      <w:r>
        <w:t xml:space="preserve"> </w:t>
      </w:r>
      <w:r w:rsidR="00C667C2">
        <w:t xml:space="preserve">не </w:t>
      </w:r>
      <w:r>
        <w:t xml:space="preserve">позднее </w:t>
      </w:r>
      <w:r>
        <w:rPr>
          <w:highlight w:val="yellow"/>
        </w:rPr>
        <w:t>23:00.</w:t>
      </w:r>
    </w:p>
    <w:p w14:paraId="6EA83D33" w14:textId="71860D86" w:rsidR="00113F92" w:rsidRDefault="006E0974" w:rsidP="00582643">
      <w:r>
        <w:t xml:space="preserve">Для </w:t>
      </w:r>
      <w:r w:rsidR="00665DC4">
        <w:t xml:space="preserve">сохранения числа рандомизированных добровольцев вследствие </w:t>
      </w:r>
      <w:r w:rsidR="00144D53">
        <w:t xml:space="preserve">возможного </w:t>
      </w:r>
      <w:r w:rsidR="00665DC4">
        <w:t xml:space="preserve">выбывания </w:t>
      </w:r>
      <w:r>
        <w:t>до процедуры приема исследуемых лекарственных преп</w:t>
      </w:r>
      <w:r w:rsidR="009E5E8D">
        <w:t>аратов</w:t>
      </w:r>
      <w:r w:rsidR="00665DC4">
        <w:t xml:space="preserve"> (отзыв Информированного согласия, </w:t>
      </w:r>
      <w:r w:rsidR="00144D53">
        <w:t>несоблюдения правил пребывания в исследовательском центре и др.</w:t>
      </w:r>
      <w:r w:rsidR="00665DC4">
        <w:t>)</w:t>
      </w:r>
      <w:r w:rsidR="009E5E8D">
        <w:t xml:space="preserve"> может быть выполнена госпитализация дополнительного числа добровольцев прошедших все процедуры скрининга и соответствующих всем критериям включения/невключения</w:t>
      </w:r>
      <w:r>
        <w:t>.</w:t>
      </w:r>
      <w:r w:rsidR="009E5E8D">
        <w:t xml:space="preserve"> Такие добровольцы будут предупреждены о целях госпитализации (</w:t>
      </w:r>
      <w:r w:rsidR="00144D53">
        <w:t>компенсация</w:t>
      </w:r>
      <w:r w:rsidR="009E5E8D">
        <w:t xml:space="preserve"> выбывших добровольцев), должны соблюдать все требования Протокола исследования</w:t>
      </w:r>
      <w:r w:rsidR="008D000B">
        <w:t>,</w:t>
      </w:r>
      <w:r w:rsidR="009E5E8D">
        <w:t xml:space="preserve"> и будут выписаны из клиники после процедуры приема исследуемых лекарственных препаратов</w:t>
      </w:r>
      <w:r w:rsidR="004A14B8">
        <w:t xml:space="preserve"> рандомизированными добровольцами (см. раздел </w:t>
      </w:r>
      <w:r w:rsidR="004A14B8" w:rsidRPr="00943CF5">
        <w:rPr>
          <w:highlight w:val="green"/>
        </w:rPr>
        <w:fldChar w:fldCharType="begin"/>
      </w:r>
      <w:r w:rsidR="004A14B8" w:rsidRPr="00943CF5">
        <w:rPr>
          <w:highlight w:val="green"/>
        </w:rPr>
        <w:instrText xml:space="preserve"> REF _Ref479686433 \r \h </w:instrText>
      </w:r>
      <w:r w:rsidR="00943CF5">
        <w:rPr>
          <w:highlight w:val="green"/>
        </w:rPr>
        <w:instrText xml:space="preserve"> \* MERGEFORMAT </w:instrText>
      </w:r>
      <w:r w:rsidR="004A14B8" w:rsidRPr="00943CF5">
        <w:rPr>
          <w:highlight w:val="green"/>
        </w:rPr>
      </w:r>
      <w:r w:rsidR="004A14B8" w:rsidRPr="00943CF5">
        <w:rPr>
          <w:highlight w:val="green"/>
        </w:rPr>
        <w:fldChar w:fldCharType="separate"/>
      </w:r>
      <w:r w:rsidR="00A11ADE">
        <w:rPr>
          <w:highlight w:val="green"/>
        </w:rPr>
        <w:t>5.3.3</w:t>
      </w:r>
      <w:r w:rsidR="004A14B8" w:rsidRPr="00943CF5">
        <w:rPr>
          <w:highlight w:val="green"/>
        </w:rPr>
        <w:fldChar w:fldCharType="end"/>
      </w:r>
      <w:r w:rsidR="004A14B8">
        <w:t>).</w:t>
      </w:r>
    </w:p>
    <w:p w14:paraId="2456B9CE" w14:textId="762A31BD" w:rsidR="00582643" w:rsidRDefault="00716479" w:rsidP="00582643">
      <w:r>
        <w:t xml:space="preserve">После госпитализации </w:t>
      </w:r>
      <w:r w:rsidR="00582643">
        <w:t>будут проведены</w:t>
      </w:r>
      <w:r>
        <w:t xml:space="preserve"> следующие процедуры</w:t>
      </w:r>
      <w:r w:rsidR="00582643">
        <w:t>:</w:t>
      </w:r>
    </w:p>
    <w:p w14:paraId="10DFDB44" w14:textId="34EC74EC" w:rsidR="00264C7D" w:rsidRDefault="00264C7D" w:rsidP="001E690A">
      <w:pPr>
        <w:pStyle w:val="1"/>
      </w:pPr>
      <w:r>
        <w:t>измерение жизненно важных показателей;</w:t>
      </w:r>
    </w:p>
    <w:p w14:paraId="74FFCD75" w14:textId="603F8395" w:rsidR="009B6586" w:rsidRDefault="00582643" w:rsidP="001E690A">
      <w:pPr>
        <w:pStyle w:val="1"/>
      </w:pPr>
      <w:r>
        <w:t>физикальный осмотр;</w:t>
      </w:r>
    </w:p>
    <w:p w14:paraId="6DA0D95F" w14:textId="77777777" w:rsidR="009B6586" w:rsidRDefault="009B6586" w:rsidP="001E690A">
      <w:pPr>
        <w:pStyle w:val="1"/>
      </w:pPr>
      <w:r>
        <w:t>тест на беременность для женщин с сохраненным репродуктивным потенциалом;</w:t>
      </w:r>
    </w:p>
    <w:p w14:paraId="09F9DA92" w14:textId="76E1CD6E" w:rsidR="00582643" w:rsidRDefault="009B6586" w:rsidP="001E690A">
      <w:pPr>
        <w:pStyle w:val="1"/>
      </w:pPr>
      <w:r>
        <w:t>теста на содержание наркотических и сильнодействующих лекарственных веществ в моче;</w:t>
      </w:r>
    </w:p>
    <w:p w14:paraId="0A592108" w14:textId="77777777" w:rsidR="00582643" w:rsidRDefault="00582643" w:rsidP="001E690A">
      <w:pPr>
        <w:pStyle w:val="1"/>
      </w:pPr>
      <w:r>
        <w:t>тест на содержание паров алкоголя в выдыхаемом воздухе;</w:t>
      </w:r>
    </w:p>
    <w:p w14:paraId="0E923686" w14:textId="23BA376F" w:rsidR="00582643" w:rsidRDefault="00264C7D" w:rsidP="001E690A">
      <w:pPr>
        <w:pStyle w:val="1"/>
      </w:pPr>
      <w:r>
        <w:t xml:space="preserve">проверка </w:t>
      </w:r>
      <w:r w:rsidR="0086118D">
        <w:t>критериев исключения</w:t>
      </w:r>
      <w:r>
        <w:t>;</w:t>
      </w:r>
    </w:p>
    <w:p w14:paraId="44341B8A" w14:textId="1E11685C" w:rsidR="00716479" w:rsidRDefault="00716479" w:rsidP="001E690A">
      <w:pPr>
        <w:pStyle w:val="1"/>
      </w:pPr>
      <w:r>
        <w:t>стандартный ужин.</w:t>
      </w:r>
    </w:p>
    <w:p w14:paraId="6F3EA202" w14:textId="0FDDF28E" w:rsidR="00716479" w:rsidRDefault="00716479" w:rsidP="00716479">
      <w:r>
        <w:t xml:space="preserve">После госпитализации и до момента приема исследуемого лекарственного препарата должна пройти процедура рандомизации добровольца в соответствии с разделом </w:t>
      </w:r>
      <w:r w:rsidRPr="00943CF5">
        <w:rPr>
          <w:highlight w:val="green"/>
        </w:rPr>
        <w:fldChar w:fldCharType="begin"/>
      </w:r>
      <w:r w:rsidRPr="00943CF5">
        <w:rPr>
          <w:highlight w:val="green"/>
        </w:rPr>
        <w:instrText xml:space="preserve"> REF _Ref453323027 \r \h  \* MERGEFORMAT </w:instrText>
      </w:r>
      <w:r w:rsidRPr="00943CF5">
        <w:rPr>
          <w:highlight w:val="green"/>
        </w:rPr>
      </w:r>
      <w:r w:rsidRPr="00943CF5">
        <w:rPr>
          <w:highlight w:val="green"/>
        </w:rPr>
        <w:fldChar w:fldCharType="separate"/>
      </w:r>
      <w:r w:rsidR="00A11ADE">
        <w:rPr>
          <w:highlight w:val="green"/>
        </w:rPr>
        <w:t>4.3</w:t>
      </w:r>
      <w:r w:rsidRPr="00943CF5">
        <w:rPr>
          <w:highlight w:val="green"/>
        </w:rPr>
        <w:fldChar w:fldCharType="end"/>
      </w:r>
      <w:r>
        <w:t>.</w:t>
      </w:r>
    </w:p>
    <w:p w14:paraId="2AE2403F" w14:textId="46DAD588" w:rsidR="009E5D0E" w:rsidRDefault="009E5D0E" w:rsidP="009E5D0E">
      <w:pPr>
        <w:pStyle w:val="5"/>
      </w:pPr>
      <w:bookmarkStart w:id="106" w:name="_Toc75281807"/>
      <w:r>
        <w:t xml:space="preserve">День </w:t>
      </w:r>
      <w:r w:rsidR="00DE30FC">
        <w:t>1</w:t>
      </w:r>
      <w:bookmarkEnd w:id="106"/>
    </w:p>
    <w:p w14:paraId="2B2FC384" w14:textId="35FE0269" w:rsidR="009E5D0E" w:rsidRDefault="009E5D0E" w:rsidP="009E5D0E">
      <w:r>
        <w:t>Заблаговременно до приема препарата проводятся следующие процедуры:</w:t>
      </w:r>
    </w:p>
    <w:p w14:paraId="40D48B30" w14:textId="77777777" w:rsidR="009E5D0E" w:rsidRDefault="009E5D0E" w:rsidP="009E5D0E">
      <w:pPr>
        <w:pStyle w:val="1"/>
      </w:pPr>
      <w:r>
        <w:t xml:space="preserve">измерение жизненно важных показателей (далее измерение жизненно важных показателей будет проводиться согласно плану проведения физикального осмотра и регистрации жизненно важных показателей, см. </w:t>
      </w:r>
      <w:r w:rsidRPr="00943CF5">
        <w:rPr>
          <w:highlight w:val="green"/>
        </w:rPr>
        <w:fldChar w:fldCharType="begin"/>
      </w:r>
      <w:r w:rsidRPr="00943CF5">
        <w:rPr>
          <w:highlight w:val="green"/>
        </w:rPr>
        <w:instrText xml:space="preserve"> REF _Ref447042567 \h </w:instrText>
      </w:r>
      <w:r>
        <w:rPr>
          <w:highlight w:val="green"/>
        </w:rPr>
        <w:instrText xml:space="preserve"> \* MERGEFORMAT </w:instrText>
      </w:r>
      <w:r w:rsidRPr="00943CF5">
        <w:rPr>
          <w:highlight w:val="green"/>
        </w:rPr>
      </w:r>
      <w:r w:rsidRPr="00943CF5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2</w:t>
      </w:r>
      <w:r w:rsidRPr="00943CF5">
        <w:rPr>
          <w:highlight w:val="green"/>
        </w:rPr>
        <w:fldChar w:fldCharType="end"/>
      </w:r>
      <w:r>
        <w:t>);</w:t>
      </w:r>
    </w:p>
    <w:p w14:paraId="6CAF3BE6" w14:textId="70643402" w:rsidR="009E5D0E" w:rsidRPr="009E5D0E" w:rsidRDefault="009E5D0E" w:rsidP="009E5D0E">
      <w:pPr>
        <w:pStyle w:val="1"/>
      </w:pPr>
      <w:r>
        <w:lastRenderedPageBreak/>
        <w:t xml:space="preserve">физикальный осмотр (далее физикальный осмотр будет проводиться согласно плану проведения физикального осмотра и регистрации жизненно важных показателей, см. </w:t>
      </w:r>
      <w:r w:rsidRPr="00943CF5">
        <w:rPr>
          <w:highlight w:val="green"/>
        </w:rPr>
        <w:fldChar w:fldCharType="begin"/>
      </w:r>
      <w:r w:rsidRPr="00943CF5">
        <w:rPr>
          <w:highlight w:val="green"/>
        </w:rPr>
        <w:instrText xml:space="preserve"> REF _Ref447042567 \h  \* MERGEFORMAT </w:instrText>
      </w:r>
      <w:r w:rsidRPr="00943CF5">
        <w:rPr>
          <w:highlight w:val="green"/>
        </w:rPr>
      </w:r>
      <w:r w:rsidRPr="00943CF5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2</w:t>
      </w:r>
      <w:r w:rsidRPr="00943CF5">
        <w:rPr>
          <w:highlight w:val="green"/>
        </w:rPr>
        <w:fldChar w:fldCharType="end"/>
      </w:r>
      <w:r>
        <w:t>).</w:t>
      </w:r>
    </w:p>
    <w:p w14:paraId="3459F304" w14:textId="12B6112F" w:rsidR="00582643" w:rsidRDefault="00582643">
      <w:r>
        <w:t>Далее для осуществления наименее травматичной процедуры отбора био</w:t>
      </w:r>
      <w:r w:rsidR="004F3B18">
        <w:t xml:space="preserve">логических </w:t>
      </w:r>
      <w:r>
        <w:t>образцов добровольцам до приема препарата будет установлен кубитальный катетер (см. раздел «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REF _Ref468129285 \h </w:instrText>
      </w:r>
      <w:r w:rsidR="00943CF5">
        <w:rPr>
          <w:highlight w:val="green"/>
        </w:rPr>
        <w:instrText xml:space="preserve"> \* MERGEFORMAT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11ADE" w:rsidRPr="00A11ADE">
        <w:rPr>
          <w:highlight w:val="green"/>
        </w:rPr>
        <w:t>Установка кубитального катетера</w:t>
      </w:r>
      <w:r w:rsidR="009B6586" w:rsidRPr="00943CF5">
        <w:rPr>
          <w:highlight w:val="green"/>
        </w:rPr>
        <w:fldChar w:fldCharType="end"/>
      </w:r>
      <w:r>
        <w:t>», стр.</w:t>
      </w:r>
      <w:r w:rsidR="009B6586">
        <w:t xml:space="preserve"> 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PAGEREF _Ref468129285 \h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11ADE">
        <w:rPr>
          <w:noProof/>
          <w:highlight w:val="green"/>
        </w:rPr>
        <w:t>29</w:t>
      </w:r>
      <w:r w:rsidR="009B6586" w:rsidRPr="00943CF5">
        <w:rPr>
          <w:highlight w:val="green"/>
        </w:rPr>
        <w:fldChar w:fldCharType="end"/>
      </w:r>
      <w:r>
        <w:t xml:space="preserve">), после извлечения </w:t>
      </w:r>
      <w:r w:rsidR="009B6586">
        <w:t xml:space="preserve">катетера </w:t>
      </w:r>
      <w:r>
        <w:t>отбор крови буд</w:t>
      </w:r>
      <w:r w:rsidR="00E134C3">
        <w:t>ет</w:t>
      </w:r>
      <w:r>
        <w:t xml:space="preserve"> выполняться путем прямой венепункции. Сразу после установки катетера и до приема исследуемых лекарственных препаратов будет </w:t>
      </w:r>
      <w:r w:rsidR="00E134C3">
        <w:t xml:space="preserve">отобрана </w:t>
      </w:r>
      <w:r>
        <w:t>исходная проба крови для фармакокинетического анализа («Проба 0»).</w:t>
      </w:r>
      <w:r w:rsidR="00F529E8">
        <w:t xml:space="preserve"> </w:t>
      </w:r>
      <w:r>
        <w:t xml:space="preserve">После этого доброволец примет один из исследуемых лекарственных препаратов согласно таблице рандомизации и процедуре описанной в разделе </w:t>
      </w:r>
      <w:r w:rsidR="009B6586">
        <w:t>«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REF _Ref468127931 \h </w:instrText>
      </w:r>
      <w:r w:rsidR="00943CF5">
        <w:rPr>
          <w:highlight w:val="green"/>
        </w:rPr>
        <w:instrText xml:space="preserve"> \* MERGEFORMAT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11ADE" w:rsidRPr="00A11ADE">
        <w:rPr>
          <w:highlight w:val="green"/>
        </w:rPr>
        <w:t>Процедура приема исследуемого препарата</w:t>
      </w:r>
      <w:r w:rsidR="009B6586" w:rsidRPr="00943CF5">
        <w:rPr>
          <w:highlight w:val="green"/>
        </w:rPr>
        <w:fldChar w:fldCharType="end"/>
      </w:r>
      <w:r w:rsidR="009B6586">
        <w:t xml:space="preserve">», стр. 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PAGEREF _Ref468127931 \h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11ADE">
        <w:rPr>
          <w:noProof/>
          <w:highlight w:val="green"/>
        </w:rPr>
        <w:t>29</w:t>
      </w:r>
      <w:r w:rsidR="009B6586" w:rsidRPr="00943CF5">
        <w:rPr>
          <w:highlight w:val="green"/>
        </w:rPr>
        <w:fldChar w:fldCharType="end"/>
      </w:r>
      <w:r w:rsidR="009B6586">
        <w:t>.</w:t>
      </w:r>
    </w:p>
    <w:p w14:paraId="79CCA54F" w14:textId="6DBDE1F5" w:rsidR="00582643" w:rsidRDefault="00582643">
      <w:r>
        <w:t>В ходе всего периода добровольцами должен соблюдаться режим питания</w:t>
      </w:r>
      <w:r w:rsidR="009B6586">
        <w:t xml:space="preserve">, </w:t>
      </w:r>
      <w:r>
        <w:t>питьевой режим</w:t>
      </w:r>
      <w:r w:rsidR="00FE5A61">
        <w:t>,</w:t>
      </w:r>
      <w:r w:rsidR="009B6586">
        <w:t xml:space="preserve"> а также ограничения</w:t>
      </w:r>
      <w:r w:rsidR="006C30DA">
        <w:t>,</w:t>
      </w:r>
      <w:r>
        <w:t xml:space="preserve"> описанные в разделе </w:t>
      </w:r>
      <w:r w:rsidR="009B6586">
        <w:t>«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REF _Ref468129598 \h </w:instrText>
      </w:r>
      <w:r w:rsidR="00943CF5">
        <w:rPr>
          <w:highlight w:val="green"/>
        </w:rPr>
        <w:instrText xml:space="preserve"> \* MERGEFORMAT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11ADE" w:rsidRPr="00A11ADE">
        <w:rPr>
          <w:highlight w:val="green"/>
        </w:rPr>
        <w:t>Режим и ограничения</w:t>
      </w:r>
      <w:r w:rsidR="009B6586" w:rsidRPr="00943CF5">
        <w:rPr>
          <w:highlight w:val="green"/>
        </w:rPr>
        <w:fldChar w:fldCharType="end"/>
      </w:r>
      <w:r w:rsidR="009B6586">
        <w:t>»</w:t>
      </w:r>
      <w:r>
        <w:t xml:space="preserve"> (стр. 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PAGEREF _Ref468129598 \h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11ADE">
        <w:rPr>
          <w:noProof/>
          <w:highlight w:val="green"/>
        </w:rPr>
        <w:t>27</w:t>
      </w:r>
      <w:r w:rsidR="009B6586" w:rsidRPr="00943CF5">
        <w:rPr>
          <w:highlight w:val="green"/>
        </w:rPr>
        <w:fldChar w:fldCharType="end"/>
      </w:r>
      <w:r>
        <w:t>).</w:t>
      </w:r>
    </w:p>
    <w:p w14:paraId="3AEED2C4" w14:textId="72DA1358" w:rsidR="00582643" w:rsidRDefault="00582643" w:rsidP="00582643">
      <w:r>
        <w:t xml:space="preserve">После приема препарата у добровольцев будут отбираться пробы крови в объеме </w:t>
      </w:r>
      <w:r>
        <w:fldChar w:fldCharType="begin"/>
      </w:r>
      <w:r>
        <w:instrText xml:space="preserve"> REF Объем_ФК_пробы \h </w:instrText>
      </w:r>
      <w:r>
        <w:fldChar w:fldCharType="separate"/>
      </w:r>
      <w:sdt>
        <w:sdtPr>
          <w:rPr>
            <w:lang w:val="en-US"/>
          </w:rPr>
          <w:alias w:val="Объем пробы крови для ФК"/>
          <w:tag w:val="Объем пробы крови для ФК"/>
          <w:id w:val="1616406346"/>
          <w:placeholder>
            <w:docPart w:val="E303106A196545348D77D939E3DC35BA"/>
          </w:placeholder>
        </w:sdtPr>
        <w:sdtContent>
          <w:r w:rsidR="00A11ADE" w:rsidRPr="00E2267E">
            <w:rPr>
              <w:highlight w:val="green"/>
            </w:rPr>
            <w:t>6 мл</w:t>
          </w:r>
        </w:sdtContent>
      </w:sdt>
      <w:r>
        <w:fldChar w:fldCharType="end"/>
      </w:r>
      <w:r>
        <w:t xml:space="preserve">. </w:t>
      </w:r>
      <w:r>
        <w:fldChar w:fldCharType="begin"/>
      </w:r>
      <w:r>
        <w:instrText xml:space="preserve"> REF График_отбора_проб \h </w:instrText>
      </w:r>
      <w:r>
        <w:fldChar w:fldCharType="separate"/>
      </w:r>
      <w:sdt>
        <w:sdtPr>
          <w:rPr>
            <w:lang w:val="en-US"/>
          </w:rPr>
          <w:alias w:val="График отбора проб"/>
          <w:tag w:val="График отбора проб"/>
          <w:id w:val="-462888597"/>
          <w:placeholder>
            <w:docPart w:val="867240124C6E4FF0AD1499AEA2CBCC33"/>
          </w:placeholder>
        </w:sdtPr>
        <w:sdtContent>
          <w:r w:rsidR="00A11ADE" w:rsidRPr="00E2267E">
            <w:rPr>
              <w:highlight w:val="green"/>
            </w:rPr>
            <w:t>До приема препарата будет отобр</w:t>
          </w:r>
          <w:r w:rsidR="00A11ADE">
            <w:rPr>
              <w:highlight w:val="green"/>
            </w:rPr>
            <w:t xml:space="preserve">ана «Проба 0», далее через 0.Х </w:t>
          </w:r>
          <w:r w:rsidR="00A11ADE" w:rsidRPr="00E2267E">
            <w:rPr>
              <w:highlight w:val="green"/>
            </w:rPr>
            <w:t>ч.</w:t>
          </w:r>
        </w:sdtContent>
      </w:sdt>
      <w:r>
        <w:fldChar w:fldCharType="end"/>
      </w:r>
      <w:r>
        <w:t xml:space="preserve"> См. </w:t>
      </w:r>
      <w:r w:rsidRPr="00943CF5">
        <w:rPr>
          <w:highlight w:val="green"/>
        </w:rPr>
        <w:fldChar w:fldCharType="begin"/>
      </w:r>
      <w:r w:rsidRPr="00943CF5">
        <w:rPr>
          <w:highlight w:val="green"/>
        </w:rPr>
        <w:instrText xml:space="preserve"> REF _Ref447042567 \h </w:instrText>
      </w:r>
      <w:r w:rsidR="00943CF5">
        <w:rPr>
          <w:highlight w:val="green"/>
        </w:rPr>
        <w:instrText xml:space="preserve"> \* MERGEFORMAT </w:instrText>
      </w:r>
      <w:r w:rsidRPr="00943CF5">
        <w:rPr>
          <w:highlight w:val="green"/>
        </w:rPr>
      </w:r>
      <w:r w:rsidRPr="00943CF5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2</w:t>
      </w:r>
      <w:r w:rsidRPr="00943CF5">
        <w:rPr>
          <w:highlight w:val="green"/>
        </w:rPr>
        <w:fldChar w:fldCharType="end"/>
      </w:r>
      <w:r>
        <w:t>.</w:t>
      </w:r>
    </w:p>
    <w:p w14:paraId="14365A9D" w14:textId="4AB6D77F" w:rsidR="0048741A" w:rsidRDefault="0048741A" w:rsidP="0048741A">
      <w:r>
        <w:t xml:space="preserve">Физикальный осмотр и регистрация жизненно важных показателей в случае совпадения времени проведения со временем отбора крови проводятся до отбора крови в интервале до </w:t>
      </w:r>
      <w:r w:rsidR="000437A9">
        <w:t>30</w:t>
      </w:r>
      <w:r>
        <w:t xml:space="preserve"> мин</w:t>
      </w:r>
      <w:r w:rsidR="00F93F29" w:rsidRPr="00F93F29">
        <w:t>, но не ранее времени предыдущего отбора крови</w:t>
      </w:r>
      <w:r>
        <w:t>.</w:t>
      </w:r>
      <w:r w:rsidR="000437A9">
        <w:t xml:space="preserve"> В случае совпадения во времени процедуры о</w:t>
      </w:r>
      <w:r w:rsidR="000437A9" w:rsidRPr="00250523">
        <w:t>ценк</w:t>
      </w:r>
      <w:r w:rsidR="000437A9">
        <w:t>и</w:t>
      </w:r>
      <w:r w:rsidR="000437A9" w:rsidRPr="00250523">
        <w:t xml:space="preserve"> основных по</w:t>
      </w:r>
      <w:r w:rsidR="000437A9">
        <w:t xml:space="preserve">казателей </w:t>
      </w:r>
      <w:r w:rsidR="00937CDA">
        <w:t>жизнедеятельности и ЭКГ -</w:t>
      </w:r>
      <w:r w:rsidR="000437A9">
        <w:t xml:space="preserve"> ЭКГ проводится после оценки ЖВП.</w:t>
      </w:r>
    </w:p>
    <w:p w14:paraId="543E9247" w14:textId="6ABED5DC" w:rsidR="00DE30FC" w:rsidRDefault="00DE30FC" w:rsidP="00DE30FC">
      <w:pPr>
        <w:pStyle w:val="5"/>
      </w:pPr>
      <w:bookmarkStart w:id="107" w:name="_Toc75281808"/>
      <w:r>
        <w:t>День 2</w:t>
      </w:r>
      <w:bookmarkEnd w:id="107"/>
    </w:p>
    <w:p w14:paraId="750C3FE0" w14:textId="77777777" w:rsidR="00DE30FC" w:rsidRDefault="00DE30FC" w:rsidP="00DE30FC">
      <w:r>
        <w:t>В день 2 будет продолжен отбор образцов согласно плану исследования.</w:t>
      </w:r>
    </w:p>
    <w:p w14:paraId="71FB59AD" w14:textId="77777777" w:rsidR="00DE30FC" w:rsidRDefault="00DE30FC" w:rsidP="00DE30FC">
      <w:r>
        <w:t>Будут выполнены:</w:t>
      </w:r>
    </w:p>
    <w:p w14:paraId="52AC31DD" w14:textId="3FE9EED9" w:rsidR="00DE30FC" w:rsidRDefault="00DE30FC" w:rsidP="00DE30FC">
      <w:r>
        <w:t>•</w:t>
      </w:r>
      <w:r>
        <w:tab/>
        <w:t xml:space="preserve">Оценка основных показателей жизнедеятельности, через </w:t>
      </w:r>
      <w:r w:rsidR="00416E5A">
        <w:t>XXXX</w:t>
      </w:r>
      <w:r>
        <w:t xml:space="preserve"> часов;</w:t>
      </w:r>
    </w:p>
    <w:p w14:paraId="3301DA68" w14:textId="77777777" w:rsidR="00DE30FC" w:rsidRDefault="00DE30FC" w:rsidP="00DE30FC">
      <w:r>
        <w:t>•</w:t>
      </w:r>
      <w:r>
        <w:tab/>
        <w:t>Физикальный осмотр;</w:t>
      </w:r>
    </w:p>
    <w:p w14:paraId="69248991" w14:textId="297C58BD" w:rsidR="00DE30FC" w:rsidRDefault="00DE30FC" w:rsidP="00DE30FC">
      <w:r>
        <w:t>•</w:t>
      </w:r>
      <w:r>
        <w:tab/>
        <w:t xml:space="preserve">Взятие пробы крови через  </w:t>
      </w:r>
      <w:r w:rsidR="00416E5A">
        <w:t>XXXX</w:t>
      </w:r>
      <w:r>
        <w:t xml:space="preserve"> ч;</w:t>
      </w:r>
    </w:p>
    <w:p w14:paraId="771887D6" w14:textId="3FEEB30B" w:rsidR="00582643" w:rsidRDefault="00582643" w:rsidP="00582643">
      <w:r>
        <w:t xml:space="preserve">Через </w:t>
      </w:r>
      <w:r w:rsidR="005064DC">
        <w:rPr>
          <w:highlight w:val="yellow"/>
        </w:rPr>
        <w:fldChar w:fldCharType="begin"/>
      </w:r>
      <w:r w:rsidR="005064DC">
        <w:instrText xml:space="preserve"> REF Длительность_госпитализации \h </w:instrText>
      </w:r>
      <w:r w:rsidR="005064DC">
        <w:rPr>
          <w:highlight w:val="yellow"/>
        </w:rPr>
      </w:r>
      <w:r w:rsidR="005064DC">
        <w:rPr>
          <w:highlight w:val="yellow"/>
        </w:rPr>
        <w:fldChar w:fldCharType="separate"/>
      </w:r>
      <w:sdt>
        <w:sdtPr>
          <w:alias w:val="Длительность госпитализации"/>
          <w:tag w:val="Длительность госпитализации"/>
          <w:id w:val="-1788739869"/>
          <w:placeholder>
            <w:docPart w:val="097AAF320A054CD1AC6FCA05F1717906"/>
          </w:placeholder>
        </w:sdtPr>
        <w:sdtContent>
          <w:r w:rsidR="00A11ADE" w:rsidRPr="00716000">
            <w:rPr>
              <w:highlight w:val="green"/>
              <w:lang w:val="en-US"/>
            </w:rPr>
            <w:t>X</w:t>
          </w:r>
          <w:r w:rsidR="00A11ADE" w:rsidRPr="00716000">
            <w:rPr>
              <w:highlight w:val="green"/>
            </w:rPr>
            <w:t xml:space="preserve"> дня</w:t>
          </w:r>
        </w:sdtContent>
      </w:sdt>
      <w:r w:rsidR="005064DC">
        <w:rPr>
          <w:highlight w:val="yellow"/>
        </w:rPr>
        <w:fldChar w:fldCharType="end"/>
      </w:r>
      <w:r>
        <w:t xml:space="preserve"> после приема препарата</w:t>
      </w:r>
      <w:r w:rsidR="00DE30FC" w:rsidRPr="00DE30FC">
        <w:rPr>
          <w:highlight w:val="yellow"/>
        </w:rPr>
        <w:t xml:space="preserve"> в случае отсутствия показаний к продлению госпитализации доброволец будет выписан из стационара. Добровольцу будут даны указания по образу жизни в период до амбулаторного посещения исследовательского центра, а также будет сообщено время для прибытия в исследовательский центр.</w:t>
      </w:r>
    </w:p>
    <w:p w14:paraId="44560085" w14:textId="6B252397" w:rsidR="002E1DE3" w:rsidRPr="009B1C98" w:rsidRDefault="00DE30FC" w:rsidP="002A7AF5">
      <w:pPr>
        <w:pStyle w:val="5"/>
      </w:pPr>
      <w:bookmarkStart w:id="108" w:name="_Toc75281809"/>
      <w:r>
        <w:t>День 3</w:t>
      </w:r>
      <w:bookmarkEnd w:id="108"/>
    </w:p>
    <w:p w14:paraId="7AC3E618" w14:textId="77777777" w:rsidR="002E1DE3" w:rsidRDefault="002E1DE3" w:rsidP="002E1DE3">
      <w:r>
        <w:t>Для проведения амбулаторного визита в день 3 доброволец должен прибыть в исследовательский центр заблаговременно для выполнения следующих процедур:</w:t>
      </w:r>
    </w:p>
    <w:p w14:paraId="485F24F9" w14:textId="77777777" w:rsidR="002E1DE3" w:rsidRPr="002E1DE3" w:rsidRDefault="002E1DE3" w:rsidP="002E1DE3">
      <w:pPr>
        <w:pStyle w:val="1"/>
      </w:pPr>
      <w:r w:rsidRPr="002E1DE3">
        <w:t>измерение жизненно важных показателей;</w:t>
      </w:r>
    </w:p>
    <w:p w14:paraId="5B3676E2" w14:textId="637ACE37" w:rsidR="002E1DE3" w:rsidRPr="002E1DE3" w:rsidRDefault="002E1DE3" w:rsidP="002E1DE3">
      <w:pPr>
        <w:pStyle w:val="1"/>
      </w:pPr>
      <w:r w:rsidRPr="002E1DE3">
        <w:lastRenderedPageBreak/>
        <w:t>физикальный осмотр;</w:t>
      </w:r>
    </w:p>
    <w:p w14:paraId="537BA2D4" w14:textId="77777777" w:rsidR="002E1DE3" w:rsidRPr="002E1DE3" w:rsidRDefault="002E1DE3" w:rsidP="002E1DE3">
      <w:pPr>
        <w:pStyle w:val="1"/>
      </w:pPr>
      <w:r w:rsidRPr="002E1DE3">
        <w:t xml:space="preserve"> тест на беременность для женщин с сохраненным репродуктивным потенциалом;</w:t>
      </w:r>
    </w:p>
    <w:p w14:paraId="492279FA" w14:textId="77777777" w:rsidR="002E1DE3" w:rsidRPr="002E1DE3" w:rsidRDefault="002E1DE3" w:rsidP="002E1DE3">
      <w:pPr>
        <w:pStyle w:val="1"/>
      </w:pPr>
      <w:r w:rsidRPr="002E1DE3">
        <w:t>теста на содержание наркотических и сильнодействующих лекарственных веществ в моче;</w:t>
      </w:r>
    </w:p>
    <w:p w14:paraId="4AAE594A" w14:textId="77777777" w:rsidR="002E1DE3" w:rsidRPr="002E1DE3" w:rsidRDefault="002E1DE3" w:rsidP="002E1DE3">
      <w:pPr>
        <w:pStyle w:val="1"/>
      </w:pPr>
      <w:r w:rsidRPr="002E1DE3">
        <w:t>тест на содержание паров алкоголя в выдыхаемом воздухе;</w:t>
      </w:r>
    </w:p>
    <w:p w14:paraId="325ED2A6" w14:textId="15E67068" w:rsidR="002E1DE3" w:rsidRDefault="002E1DE3" w:rsidP="00E32BBF">
      <w:r>
        <w:t>После выполнения этих процедур добровольцу будет выполнен:</w:t>
      </w:r>
    </w:p>
    <w:p w14:paraId="447312F5" w14:textId="73CD1F6F" w:rsidR="002E1DE3" w:rsidRDefault="002E1DE3" w:rsidP="002E1DE3">
      <w:pPr>
        <w:pStyle w:val="1"/>
      </w:pPr>
      <w:r>
        <w:t>Отбор пробы крови в точке 72 ч;</w:t>
      </w:r>
    </w:p>
    <w:p w14:paraId="0E3FE9F4" w14:textId="77777777" w:rsidR="002A7AF5" w:rsidRDefault="002A7AF5" w:rsidP="002E1DE3">
      <w:pPr>
        <w:pStyle w:val="1"/>
      </w:pPr>
    </w:p>
    <w:p w14:paraId="4BD07E77" w14:textId="77777777" w:rsidR="002E1DE3" w:rsidRDefault="002E1DE3" w:rsidP="002A7AF5">
      <w:pPr>
        <w:pStyle w:val="1"/>
        <w:numPr>
          <w:ilvl w:val="0"/>
          <w:numId w:val="0"/>
        </w:numPr>
        <w:ind w:left="1134" w:hanging="567"/>
      </w:pPr>
    </w:p>
    <w:p w14:paraId="0AD33C0A" w14:textId="4459BDBD" w:rsidR="002A7AF5" w:rsidRDefault="002A7AF5" w:rsidP="002A7AF5">
      <w:r>
        <w:t xml:space="preserve">По завершению периода добровольцу будут даны рекомендации по образу жизни в отмывочном периоде и назначена дата и время следующей госпитализации. </w:t>
      </w:r>
    </w:p>
    <w:p w14:paraId="7EA208A9" w14:textId="1CB771C4" w:rsidR="00582643" w:rsidRDefault="002E1DE3" w:rsidP="00E32BBF">
      <w:r>
        <w:t xml:space="preserve">Общая продолжительность </w:t>
      </w:r>
      <w:r w:rsidR="00582643">
        <w:t>Период</w:t>
      </w:r>
      <w:r>
        <w:t>а</w:t>
      </w:r>
      <w:r w:rsidR="00582643">
        <w:t xml:space="preserve"> иссле</w:t>
      </w:r>
      <w:r>
        <w:t>дования (отбор проб крови)  составит</w:t>
      </w:r>
      <w:r w:rsidR="00582643">
        <w:t xml:space="preserve"> </w:t>
      </w:r>
      <w:r w:rsidR="00582643" w:rsidRPr="00E32BBF">
        <w:rPr>
          <w:highlight w:val="yellow"/>
        </w:rPr>
        <w:t>72</w:t>
      </w:r>
      <w:r w:rsidR="00582643">
        <w:t xml:space="preserve"> часа.</w:t>
      </w:r>
    </w:p>
    <w:p w14:paraId="3558D7C3" w14:textId="6A9AF92A" w:rsidR="00582643" w:rsidRDefault="008143EB" w:rsidP="0023580E">
      <w:pPr>
        <w:pStyle w:val="4"/>
      </w:pPr>
      <w:bookmarkStart w:id="109" w:name="_Toc75281810"/>
      <w:r>
        <w:t>Отмывочный п</w:t>
      </w:r>
      <w:r w:rsidR="00582643">
        <w:t>ериод</w:t>
      </w:r>
      <w:bookmarkEnd w:id="109"/>
    </w:p>
    <w:p w14:paraId="2C5A1E3F" w14:textId="04D0C253" w:rsidR="00582643" w:rsidRPr="00821666" w:rsidRDefault="008143EB" w:rsidP="00582643">
      <w:r>
        <w:t>Отмывочный период</w:t>
      </w:r>
      <w:r w:rsidR="009B6586">
        <w:t xml:space="preserve"> – отрезок времени от момента приема препарата в Периоде приема исследуемого препарата </w:t>
      </w:r>
      <w:r w:rsidR="009B6586">
        <w:rPr>
          <w:lang w:val="en-US"/>
        </w:rPr>
        <w:t>I</w:t>
      </w:r>
      <w:r w:rsidR="009B6586" w:rsidRPr="00073570">
        <w:t xml:space="preserve"> </w:t>
      </w:r>
      <w:r w:rsidR="009B6586">
        <w:t xml:space="preserve">до момента приема препарата в Периоде приема исследуемого препарата </w:t>
      </w:r>
      <w:r w:rsidR="009B6586">
        <w:rPr>
          <w:lang w:val="en-US"/>
        </w:rPr>
        <w:t>II</w:t>
      </w:r>
      <w:r w:rsidR="009B6586" w:rsidRPr="00073570">
        <w:t xml:space="preserve">. </w:t>
      </w:r>
      <w:r w:rsidR="00582643">
        <w:t xml:space="preserve">Продолжительность </w:t>
      </w:r>
      <w:r>
        <w:t>отмывочного периода</w:t>
      </w:r>
      <w:r w:rsidR="00582643">
        <w:t xml:space="preserve"> составит </w:t>
      </w:r>
      <w:r w:rsidR="00582643">
        <w:fldChar w:fldCharType="begin"/>
      </w:r>
      <w:r w:rsidR="00582643">
        <w:instrText xml:space="preserve"> REF Период_отмывания_дни \h </w:instrText>
      </w:r>
      <w:r w:rsidR="00582643">
        <w:fldChar w:fldCharType="separate"/>
      </w:r>
      <w:sdt>
        <w:sdtPr>
          <w:alias w:val="Отмывочный период"/>
          <w:tag w:val="Отмывочный период"/>
          <w:id w:val="-1488773495"/>
          <w:placeholder>
            <w:docPart w:val="89FEEDA1310D405DA1952E707820FBDE"/>
          </w:placeholder>
        </w:sdtPr>
        <w:sdtContent>
          <w:r w:rsidR="00A11ADE" w:rsidRPr="00F94DCC">
            <w:rPr>
              <w:highlight w:val="green"/>
              <w:lang w:val="en-US"/>
            </w:rPr>
            <w:t>XX</w:t>
          </w:r>
          <w:r w:rsidR="00A11ADE" w:rsidRPr="00F94DCC">
            <w:rPr>
              <w:highlight w:val="green"/>
            </w:rPr>
            <w:t xml:space="preserve"> дней</w:t>
          </w:r>
        </w:sdtContent>
      </w:sdt>
      <w:r w:rsidR="00582643">
        <w:fldChar w:fldCharType="end"/>
      </w:r>
      <w:r w:rsidR="00582643">
        <w:t>.</w:t>
      </w:r>
      <w:r w:rsidR="00821666">
        <w:t xml:space="preserve"> Перед тем как доброволец будет выписан из стационара в Периоде </w:t>
      </w:r>
      <w:r w:rsidR="00FE7BBF">
        <w:t xml:space="preserve">приема исследуемого препарата </w:t>
      </w:r>
      <w:r w:rsidR="00821666">
        <w:rPr>
          <w:lang w:val="en-US"/>
        </w:rPr>
        <w:t>I</w:t>
      </w:r>
      <w:r w:rsidR="00FE7BBF">
        <w:t>,</w:t>
      </w:r>
      <w:r w:rsidR="00821666" w:rsidRPr="00073570">
        <w:t xml:space="preserve"> </w:t>
      </w:r>
      <w:r w:rsidR="00821666">
        <w:t>Исследователь должен проинформировать добровольца об ограничениях, действующих в этом периоде. Доброволец должен избегать повышенной физической нагрузки, соблюдать оптимальный режим сна и бодрствования, а также придерживаться ограничений изложенных в разделе «</w:t>
      </w:r>
      <w:r w:rsidR="00352A18">
        <w:rPr>
          <w:highlight w:val="green"/>
        </w:rPr>
        <w:fldChar w:fldCharType="begin"/>
      </w:r>
      <w:r w:rsidR="00352A18">
        <w:instrText xml:space="preserve"> REF _Ref468128607 \h </w:instrText>
      </w:r>
      <w:r w:rsidR="00352A18">
        <w:rPr>
          <w:highlight w:val="green"/>
        </w:rPr>
      </w:r>
      <w:r w:rsidR="00352A18">
        <w:rPr>
          <w:highlight w:val="green"/>
        </w:rPr>
        <w:fldChar w:fldCharType="separate"/>
      </w:r>
      <w:r w:rsidR="00A11ADE" w:rsidRPr="0023580E">
        <w:t>Ограничение в ходе участия в клиническом исследовании</w:t>
      </w:r>
      <w:r w:rsidR="00352A18">
        <w:rPr>
          <w:highlight w:val="green"/>
        </w:rPr>
        <w:fldChar w:fldCharType="end"/>
      </w:r>
      <w:r w:rsidR="00821666">
        <w:t xml:space="preserve">», стр. </w:t>
      </w:r>
      <w:r w:rsidR="00821666" w:rsidRPr="00943CF5">
        <w:rPr>
          <w:highlight w:val="green"/>
        </w:rPr>
        <w:fldChar w:fldCharType="begin"/>
      </w:r>
      <w:r w:rsidR="00821666" w:rsidRPr="00943CF5">
        <w:rPr>
          <w:highlight w:val="green"/>
        </w:rPr>
        <w:instrText xml:space="preserve"> PAGEREF _Ref468128607 \h </w:instrText>
      </w:r>
      <w:r w:rsidR="00821666" w:rsidRPr="00943CF5">
        <w:rPr>
          <w:highlight w:val="green"/>
        </w:rPr>
      </w:r>
      <w:r w:rsidR="00821666" w:rsidRPr="00943CF5">
        <w:rPr>
          <w:highlight w:val="green"/>
        </w:rPr>
        <w:fldChar w:fldCharType="separate"/>
      </w:r>
      <w:r w:rsidR="00A11ADE">
        <w:rPr>
          <w:noProof/>
          <w:highlight w:val="green"/>
        </w:rPr>
        <w:t>29</w:t>
      </w:r>
      <w:r w:rsidR="00821666" w:rsidRPr="00943CF5">
        <w:rPr>
          <w:highlight w:val="green"/>
        </w:rPr>
        <w:fldChar w:fldCharType="end"/>
      </w:r>
      <w:r w:rsidR="00821666">
        <w:t>.</w:t>
      </w:r>
    </w:p>
    <w:p w14:paraId="18471887" w14:textId="4E7E5837" w:rsidR="00582643" w:rsidRDefault="00582643" w:rsidP="0023580E">
      <w:pPr>
        <w:pStyle w:val="4"/>
      </w:pPr>
      <w:bookmarkStart w:id="110" w:name="_Toc75281811"/>
      <w:r>
        <w:t xml:space="preserve">Период </w:t>
      </w:r>
      <w:r w:rsidR="00FD1C28">
        <w:t>приема исследуемого препарата</w:t>
      </w:r>
      <w:r>
        <w:t xml:space="preserve"> </w:t>
      </w:r>
      <w:r w:rsidR="0048741A">
        <w:rPr>
          <w:lang w:val="en-US"/>
        </w:rPr>
        <w:t>II</w:t>
      </w:r>
      <w:bookmarkEnd w:id="110"/>
    </w:p>
    <w:p w14:paraId="7A84AB03" w14:textId="37164FBA" w:rsidR="00582643" w:rsidRDefault="00FE7BBF" w:rsidP="00582643">
      <w:r>
        <w:t xml:space="preserve">Период приема исследуемого препарата </w:t>
      </w:r>
      <w:r>
        <w:rPr>
          <w:lang w:val="en-US"/>
        </w:rPr>
        <w:t>II</w:t>
      </w:r>
      <w:r>
        <w:t xml:space="preserve"> </w:t>
      </w:r>
      <w:r w:rsidR="00841EC8">
        <w:t xml:space="preserve">проводится </w:t>
      </w:r>
      <w:r w:rsidR="00582643">
        <w:t xml:space="preserve">не ранее, чем через </w:t>
      </w:r>
      <w:r w:rsidR="00582643">
        <w:fldChar w:fldCharType="begin"/>
      </w:r>
      <w:r w:rsidR="00582643">
        <w:instrText xml:space="preserve"> REF Период_отмывания_дни \h </w:instrText>
      </w:r>
      <w:r w:rsidR="00582643">
        <w:fldChar w:fldCharType="separate"/>
      </w:r>
      <w:sdt>
        <w:sdtPr>
          <w:alias w:val="Отмывочный период"/>
          <w:tag w:val="Отмывочный период"/>
          <w:id w:val="-1308320379"/>
          <w:placeholder>
            <w:docPart w:val="8147EF1C69DC4466ACF00C9C9C7BF965"/>
          </w:placeholder>
        </w:sdtPr>
        <w:sdtContent>
          <w:r w:rsidR="00A11ADE" w:rsidRPr="00F94DCC">
            <w:rPr>
              <w:highlight w:val="green"/>
              <w:lang w:val="en-US"/>
            </w:rPr>
            <w:t>XX</w:t>
          </w:r>
          <w:r w:rsidR="00A11ADE" w:rsidRPr="00F94DCC">
            <w:rPr>
              <w:highlight w:val="green"/>
            </w:rPr>
            <w:t xml:space="preserve"> дней</w:t>
          </w:r>
        </w:sdtContent>
      </w:sdt>
      <w:r w:rsidR="00582643">
        <w:fldChar w:fldCharType="end"/>
      </w:r>
      <w:r w:rsidR="00582643">
        <w:t xml:space="preserve"> от момента приема исследуемого лекарственного препарата в предыдущем периоде. Ход и процедуры Периода исследования </w:t>
      </w:r>
      <w:r w:rsidR="0048741A">
        <w:rPr>
          <w:lang w:val="en-US"/>
        </w:rPr>
        <w:t>II</w:t>
      </w:r>
      <w:r w:rsidR="00582643">
        <w:t xml:space="preserve"> аналогичны Периоду исследования </w:t>
      </w:r>
      <w:r w:rsidR="0048741A">
        <w:rPr>
          <w:lang w:val="en-US"/>
        </w:rPr>
        <w:t>I</w:t>
      </w:r>
      <w:r w:rsidR="00582643">
        <w:t>, за исключением процедуры рандомизации.</w:t>
      </w:r>
    </w:p>
    <w:p w14:paraId="4EA1863A" w14:textId="3DC769B8" w:rsidR="00582643" w:rsidRPr="00DD6DE2" w:rsidRDefault="00582643" w:rsidP="00582643">
      <w:r>
        <w:t xml:space="preserve">Прием исследуемых лекарственных препаратов в каждом периоде будет определяться </w:t>
      </w:r>
      <w:r w:rsidR="00D877A3">
        <w:t>группой пациента согласно плану рандомизации.</w:t>
      </w:r>
    </w:p>
    <w:p w14:paraId="25A74DE4" w14:textId="77777777" w:rsidR="00582643" w:rsidRDefault="00582643" w:rsidP="0023580E">
      <w:pPr>
        <w:pStyle w:val="4"/>
      </w:pPr>
      <w:bookmarkStart w:id="111" w:name="_Toc75281812"/>
      <w:r>
        <w:t>Период наблюдения (визит наблюдения)</w:t>
      </w:r>
      <w:bookmarkEnd w:id="111"/>
    </w:p>
    <w:p w14:paraId="44AE59B1" w14:textId="35D9B5AC" w:rsidR="00471DCA" w:rsidRDefault="00582643" w:rsidP="00471DCA">
      <w:r>
        <w:t xml:space="preserve">Период наблюдения будет проходить, начиная </w:t>
      </w:r>
      <w:r w:rsidR="00482EFC" w:rsidRPr="00482EFC">
        <w:rPr>
          <w:highlight w:val="yellow"/>
        </w:rPr>
        <w:t>от</w:t>
      </w:r>
      <w:r w:rsidRPr="00482EFC">
        <w:rPr>
          <w:highlight w:val="yellow"/>
        </w:rPr>
        <w:t xml:space="preserve"> момента </w:t>
      </w:r>
      <w:r w:rsidR="00482EFC" w:rsidRPr="00482EFC">
        <w:rPr>
          <w:highlight w:val="yellow"/>
        </w:rPr>
        <w:t>последнего приема препарата</w:t>
      </w:r>
      <w:r w:rsidRPr="00482EFC">
        <w:rPr>
          <w:highlight w:val="yellow"/>
        </w:rPr>
        <w:t>.</w:t>
      </w:r>
      <w:r>
        <w:t xml:space="preserve"> </w:t>
      </w:r>
      <w:r w:rsidR="00471DCA">
        <w:t>Период наблюдения предполагает пассивное наблюдение за состоянием здоровья добровольца в течени</w:t>
      </w:r>
      <w:r w:rsidR="00FE7BBF">
        <w:t>е</w:t>
      </w:r>
      <w:r w:rsidR="00471DCA">
        <w:t xml:space="preserve"> всего периода и обследование добровольца по завершению периода наблюдения. </w:t>
      </w:r>
      <w:r>
        <w:rPr>
          <w:highlight w:val="yellow"/>
        </w:rPr>
        <w:t>Длительность Периода наблюдения составит</w:t>
      </w:r>
      <w:r>
        <w:t xml:space="preserve"> </w:t>
      </w:r>
      <w:r>
        <w:fldChar w:fldCharType="begin"/>
      </w:r>
      <w:r>
        <w:instrText xml:space="preserve"> REF Длительность_периода_наблюдения \h </w:instrText>
      </w:r>
      <w:r>
        <w:fldChar w:fldCharType="separate"/>
      </w:r>
      <w:sdt>
        <w:sdtPr>
          <w:rPr>
            <w:lang w:val="en-US"/>
          </w:rPr>
          <w:alias w:val="Длительность периода наблюдения"/>
          <w:tag w:val="Длительность периода наблюдения"/>
          <w:id w:val="1346132117"/>
          <w:placeholder>
            <w:docPart w:val="4339619281274A4C876454770784CA84"/>
          </w:placeholder>
        </w:sdtPr>
        <w:sdtContent>
          <w:r w:rsidR="00A11ADE" w:rsidRPr="00F94DCC">
            <w:rPr>
              <w:highlight w:val="green"/>
              <w:lang w:val="en-US"/>
            </w:rPr>
            <w:t>X</w:t>
          </w:r>
          <w:r w:rsidR="00A11ADE" w:rsidRPr="00F94DCC">
            <w:rPr>
              <w:highlight w:val="green"/>
            </w:rPr>
            <w:t xml:space="preserve"> дней</w:t>
          </w:r>
        </w:sdtContent>
      </w:sdt>
      <w:r>
        <w:fldChar w:fldCharType="end"/>
      </w:r>
      <w:r w:rsidR="00471DCA">
        <w:t>.</w:t>
      </w:r>
      <w:r w:rsidR="00471DCA" w:rsidRPr="001D6E09">
        <w:t xml:space="preserve"> </w:t>
      </w:r>
      <w:r w:rsidR="00D84412">
        <w:lastRenderedPageBreak/>
        <w:t>В течение П</w:t>
      </w:r>
      <w:r w:rsidR="00471DCA">
        <w:t>ериода наблюдения доброволец может обратиться к Исследователю в случае возникновения жалоб и/или изменени</w:t>
      </w:r>
      <w:r w:rsidR="00D84412">
        <w:t>я</w:t>
      </w:r>
      <w:r w:rsidR="00471DCA">
        <w:t xml:space="preserve"> в состоянии здоровья. В случае обращения добровольца в течение периода наблюдения независимо от причины исследователем выполняются следующие процедуры:</w:t>
      </w:r>
    </w:p>
    <w:p w14:paraId="6FB3B8F5" w14:textId="28F2B818" w:rsidR="00471DCA" w:rsidRDefault="00FE7BBF" w:rsidP="001E690A">
      <w:pPr>
        <w:pStyle w:val="1"/>
      </w:pPr>
      <w:r w:rsidRPr="00A84D11">
        <w:t xml:space="preserve">оценка наличия и </w:t>
      </w:r>
      <w:r w:rsidR="00471DCA">
        <w:t>регистрация нежелательных явлений,</w:t>
      </w:r>
    </w:p>
    <w:p w14:paraId="5CCB9127" w14:textId="77777777" w:rsidR="00471DCA" w:rsidRDefault="00471DCA" w:rsidP="001E690A">
      <w:pPr>
        <w:pStyle w:val="1"/>
      </w:pPr>
      <w:r>
        <w:t>сбор информации о сопутствующей лекарственной или иной терапии.</w:t>
      </w:r>
    </w:p>
    <w:p w14:paraId="1CBDCD1E" w14:textId="75A266BC" w:rsidR="00FE7BBF" w:rsidRDefault="00FE7BBF" w:rsidP="00FE7BBF">
      <w:r>
        <w:t>При наличии показаний, дополнительно могут быть выполнены любые необходимые процедуры.</w:t>
      </w:r>
    </w:p>
    <w:p w14:paraId="7AFF1233" w14:textId="7C1B6AE9" w:rsidR="00582643" w:rsidRDefault="00471DCA" w:rsidP="00471DCA">
      <w:r>
        <w:t xml:space="preserve">По завершению периода наблюдения будет проведен Визит наблюдения. </w:t>
      </w:r>
      <w:r w:rsidR="00582643">
        <w:t>На Визите наблюдения будут проведены</w:t>
      </w:r>
      <w:r w:rsidR="000437A9">
        <w:t xml:space="preserve"> обследования согласно Плану исследования (см. </w:t>
      </w:r>
      <w:r w:rsidR="000437A9" w:rsidRPr="00943CF5">
        <w:rPr>
          <w:highlight w:val="green"/>
        </w:rPr>
        <w:fldChar w:fldCharType="begin"/>
      </w:r>
      <w:r w:rsidR="000437A9" w:rsidRPr="00943CF5">
        <w:rPr>
          <w:highlight w:val="green"/>
        </w:rPr>
        <w:instrText xml:space="preserve"> REF _Ref447042567 \h </w:instrText>
      </w:r>
      <w:r w:rsidR="00943CF5">
        <w:rPr>
          <w:highlight w:val="green"/>
        </w:rPr>
        <w:instrText xml:space="preserve"> \* MERGEFORMAT </w:instrText>
      </w:r>
      <w:r w:rsidR="000437A9" w:rsidRPr="00943CF5">
        <w:rPr>
          <w:highlight w:val="green"/>
        </w:rPr>
      </w:r>
      <w:r w:rsidR="000437A9" w:rsidRPr="00943CF5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2</w:t>
      </w:r>
      <w:r w:rsidR="000437A9" w:rsidRPr="00943CF5">
        <w:rPr>
          <w:highlight w:val="green"/>
        </w:rPr>
        <w:fldChar w:fldCharType="end"/>
      </w:r>
      <w:r w:rsidR="000437A9">
        <w:t>).</w:t>
      </w:r>
    </w:p>
    <w:p w14:paraId="60A9B8DC" w14:textId="77777777" w:rsidR="00582643" w:rsidRDefault="00582643" w:rsidP="00582643">
      <w:r>
        <w:t>Исследователь примет все меры для прохождения добровольцем всех процедур Визита наблюдения, однако в случае отказа добровольца посетить Исследовательский центр Визит может быть проведен в форме телефонного контакта.</w:t>
      </w:r>
    </w:p>
    <w:p w14:paraId="3B89960E" w14:textId="77777777" w:rsidR="00582643" w:rsidRDefault="00582643" w:rsidP="0023580E">
      <w:pPr>
        <w:pStyle w:val="4"/>
      </w:pPr>
      <w:bookmarkStart w:id="112" w:name="_Toc75281813"/>
      <w:r>
        <w:t>Внеплановый визит</w:t>
      </w:r>
      <w:bookmarkEnd w:id="112"/>
    </w:p>
    <w:p w14:paraId="284E5F9E" w14:textId="24869F53" w:rsidR="00582643" w:rsidRDefault="00582643" w:rsidP="00582643">
      <w:r>
        <w:t>Внеплановые визиты могут быть выполнены при возникновении НЯ/СНЯ или необходимости повторного выполнения обследований/анализов</w:t>
      </w:r>
      <w:r w:rsidR="00CF7702">
        <w:t xml:space="preserve"> в рамках исследования</w:t>
      </w:r>
      <w:r>
        <w:t xml:space="preserve">. При каждом </w:t>
      </w:r>
      <w:r w:rsidR="00CF7702">
        <w:t>внеплановом</w:t>
      </w:r>
      <w:r>
        <w:t xml:space="preserve"> визите независимо от его причины исследователем выполняются следующие процедуры:</w:t>
      </w:r>
    </w:p>
    <w:p w14:paraId="61B703A4" w14:textId="77777777" w:rsidR="00582643" w:rsidRDefault="00582643" w:rsidP="001E690A">
      <w:pPr>
        <w:pStyle w:val="1"/>
      </w:pPr>
      <w:r>
        <w:t>регистрация нежелательных явлений,</w:t>
      </w:r>
    </w:p>
    <w:p w14:paraId="4513A336" w14:textId="77777777" w:rsidR="00582643" w:rsidRDefault="00582643" w:rsidP="001E690A">
      <w:pPr>
        <w:pStyle w:val="1"/>
      </w:pPr>
      <w:r>
        <w:t>сбор информации о сопутствующей лекарственной или иной терапии.</w:t>
      </w:r>
    </w:p>
    <w:p w14:paraId="1D693964" w14:textId="1D082AAF" w:rsidR="00582643" w:rsidRDefault="00582643" w:rsidP="00582643">
      <w:r>
        <w:t xml:space="preserve">При наличии показаний, может быть дополнительно выполнена любая из процедур исследования (см. раздел </w:t>
      </w:r>
      <w:r w:rsidR="00025545" w:rsidRPr="00943CF5">
        <w:rPr>
          <w:highlight w:val="green"/>
        </w:rPr>
        <w:fldChar w:fldCharType="begin"/>
      </w:r>
      <w:r w:rsidR="00025545" w:rsidRPr="00943CF5">
        <w:rPr>
          <w:highlight w:val="green"/>
        </w:rPr>
        <w:instrText xml:space="preserve"> REF _Ref446096453 \r </w:instrText>
      </w:r>
      <w:r w:rsidR="00943CF5">
        <w:rPr>
          <w:highlight w:val="green"/>
        </w:rPr>
        <w:instrText xml:space="preserve"> \* MERGEFORMAT </w:instrText>
      </w:r>
      <w:r w:rsidR="00025545" w:rsidRPr="00943CF5">
        <w:rPr>
          <w:highlight w:val="green"/>
        </w:rPr>
        <w:fldChar w:fldCharType="separate"/>
      </w:r>
      <w:r w:rsidR="00A11ADE">
        <w:rPr>
          <w:highlight w:val="green"/>
        </w:rPr>
        <w:t>4.2.3</w:t>
      </w:r>
      <w:r w:rsidR="00025545" w:rsidRPr="00943CF5">
        <w:rPr>
          <w:highlight w:val="green"/>
        </w:rPr>
        <w:fldChar w:fldCharType="end"/>
      </w:r>
      <w:r>
        <w:t>). При этом заполняются соответствующие разделы ИРК (Внеплановый визит).</w:t>
      </w:r>
    </w:p>
    <w:p w14:paraId="3759173C" w14:textId="77777777" w:rsidR="00AF41A6" w:rsidRDefault="00AF41A6" w:rsidP="00AF41A6">
      <w:pPr>
        <w:pStyle w:val="4"/>
      </w:pPr>
      <w:bookmarkStart w:id="113" w:name="_Toc75281814"/>
      <w:r>
        <w:t>Телефонный контакт</w:t>
      </w:r>
      <w:bookmarkEnd w:id="113"/>
    </w:p>
    <w:p w14:paraId="6FDD352E" w14:textId="5D5A42FB" w:rsidR="00AF41A6" w:rsidRDefault="00AF41A6" w:rsidP="00AF41A6">
      <w:r>
        <w:t>Телефонный контакт может проводиться с целью информирования добровольцев о сроках проведения исследования, дате визита в Исследовательский цен</w:t>
      </w:r>
      <w:r w:rsidR="00943CF5">
        <w:t>т</w:t>
      </w:r>
      <w:r>
        <w:t>р, в случае поступления дополнительной информации о безопасности.</w:t>
      </w:r>
    </w:p>
    <w:p w14:paraId="3F298827" w14:textId="3431D040" w:rsidR="00AF41A6" w:rsidRDefault="00AF41A6" w:rsidP="00AF41A6">
      <w:r>
        <w:t>Телефонный контакт может проводит</w:t>
      </w:r>
      <w:r w:rsidR="003847A4">
        <w:t>ь</w:t>
      </w:r>
      <w:r>
        <w:t>ся с целью опроса добровольца на предмет оценки его состояния здоровья и выявления НЯ/СНЯ. В случае выявления таковых, доброволец должен быть вызван в Исследовательский центр для сбора детальной информации и, если применимо, сбора копий медицинских документов.</w:t>
      </w:r>
    </w:p>
    <w:p w14:paraId="1F5B32C9" w14:textId="199A150E" w:rsidR="00CF7702" w:rsidRDefault="00CF7702" w:rsidP="00CF7702">
      <w:pPr>
        <w:pStyle w:val="4"/>
      </w:pPr>
      <w:bookmarkStart w:id="114" w:name="_Toc75281815"/>
      <w:r>
        <w:t>Завершение исследования</w:t>
      </w:r>
      <w:bookmarkEnd w:id="114"/>
    </w:p>
    <w:p w14:paraId="5C14DB95" w14:textId="77777777" w:rsidR="00CF7702" w:rsidRDefault="00CF7702" w:rsidP="00CF7702">
      <w:r>
        <w:t xml:space="preserve">Завершение участия в исследовании по протоколу предусматривает прохождение добровольцем всех предусмотренных Протоколом процедур, описанных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_Ref446093316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4.2</w:t>
      </w:r>
      <w:r w:rsidRPr="003847A4">
        <w:rPr>
          <w:highlight w:val="green"/>
        </w:rPr>
        <w:fldChar w:fldCharType="end"/>
      </w:r>
      <w:r>
        <w:t xml:space="preserve">. Датой завершения участия в исследовании по Протоколу является дата последнего </w:t>
      </w:r>
      <w:r>
        <w:lastRenderedPageBreak/>
        <w:t>посещения исследовательского центра или последней запланированной процедуры (включая телефонный контакт), предусмотренной настоящим протоколом.</w:t>
      </w:r>
    </w:p>
    <w:p w14:paraId="3BA98480" w14:textId="29F8D860" w:rsidR="00CF7702" w:rsidRDefault="00CF7702" w:rsidP="00CF7702">
      <w:r>
        <w:t xml:space="preserve">В случае преждевременного завершения участия в исследовании </w:t>
      </w:r>
      <w:r w:rsidR="004C2461">
        <w:t>датой завершения участия в исследования считается дата исключения добровольца из исследовани</w:t>
      </w:r>
      <w:r w:rsidR="00BE71DD">
        <w:t>я</w:t>
      </w:r>
      <w:r w:rsidR="004C2461">
        <w:t xml:space="preserve">. Последующее наблюдение выполняется в соответствии с разделом </w:t>
      </w:r>
      <w:r w:rsidR="004C2461" w:rsidRPr="004C2461">
        <w:rPr>
          <w:highlight w:val="green"/>
        </w:rPr>
        <w:fldChar w:fldCharType="begin"/>
      </w:r>
      <w:r w:rsidR="004C2461" w:rsidRPr="004C2461">
        <w:rPr>
          <w:highlight w:val="green"/>
        </w:rPr>
        <w:instrText xml:space="preserve"> REF _Ref19645189 \r \h </w:instrText>
      </w:r>
      <w:r w:rsidR="004C2461">
        <w:rPr>
          <w:highlight w:val="green"/>
        </w:rPr>
        <w:instrText xml:space="preserve"> \* MERGEFORMAT </w:instrText>
      </w:r>
      <w:r w:rsidR="004C2461" w:rsidRPr="004C2461">
        <w:rPr>
          <w:highlight w:val="green"/>
        </w:rPr>
      </w:r>
      <w:r w:rsidR="004C2461" w:rsidRPr="004C2461">
        <w:rPr>
          <w:highlight w:val="green"/>
        </w:rPr>
        <w:fldChar w:fldCharType="separate"/>
      </w:r>
      <w:r w:rsidR="00A11ADE">
        <w:rPr>
          <w:highlight w:val="green"/>
        </w:rPr>
        <w:t>5.3.4</w:t>
      </w:r>
      <w:r w:rsidR="004C2461" w:rsidRPr="004C2461">
        <w:rPr>
          <w:highlight w:val="green"/>
        </w:rPr>
        <w:fldChar w:fldCharType="end"/>
      </w:r>
      <w:r w:rsidR="004C2461">
        <w:t>.</w:t>
      </w:r>
    </w:p>
    <w:p w14:paraId="30C12214" w14:textId="77777777" w:rsidR="00CF7702" w:rsidRPr="00CF7702" w:rsidRDefault="00CF7702" w:rsidP="00CF7702"/>
    <w:p w14:paraId="68CB84F2" w14:textId="77777777" w:rsidR="00582643" w:rsidRDefault="00582643" w:rsidP="001E690A">
      <w:pPr>
        <w:pStyle w:val="2"/>
      </w:pPr>
      <w:bookmarkStart w:id="115" w:name="_Ref453323027"/>
      <w:bookmarkStart w:id="116" w:name="_Ref453323056"/>
      <w:bookmarkStart w:id="117" w:name="_Toc75281816"/>
      <w:r>
        <w:t>Меры, направленные на минимизацию/исключение субъективности - рандомизация</w:t>
      </w:r>
      <w:bookmarkEnd w:id="115"/>
      <w:bookmarkEnd w:id="116"/>
      <w:bookmarkEnd w:id="117"/>
    </w:p>
    <w:p w14:paraId="62B82D06" w14:textId="56A49203" w:rsidR="00582643" w:rsidRDefault="00582643" w:rsidP="00582643">
      <w:r>
        <w:t>После подписания добровольцем формы Информированного согласия на участие в данном исследовании, подтверждении наличия критериев включения и отсутствия критериев невключения и успешного пр</w:t>
      </w:r>
      <w:r w:rsidR="006D4B3C">
        <w:t>охождения процедур скрининга</w:t>
      </w:r>
      <w:r>
        <w:t xml:space="preserve"> добровольцы будут рандомизированы в две группы.</w:t>
      </w:r>
    </w:p>
    <w:p w14:paraId="7FCCD08E" w14:textId="2E8C62E1" w:rsidR="00937CDA" w:rsidRPr="00937CDA" w:rsidRDefault="00937CDA" w:rsidP="00582643">
      <w:r>
        <w:t xml:space="preserve">Рандомизация добровольцев должна проводиться после госпитализации добровольцев в Периоде исследования </w:t>
      </w:r>
      <w:r>
        <w:rPr>
          <w:lang w:val="en-US"/>
        </w:rPr>
        <w:t>I</w:t>
      </w:r>
      <w:r w:rsidRPr="00937CDA">
        <w:t>.</w:t>
      </w:r>
    </w:p>
    <w:p w14:paraId="4EA43BB6" w14:textId="5E31F2B2" w:rsidR="00582643" w:rsidRDefault="00325E8A" w:rsidP="00582643">
      <w:pPr>
        <w:rPr>
          <w:bCs/>
        </w:rPr>
      </w:pPr>
      <w:r>
        <w:rPr>
          <w:bCs/>
          <w:highlight w:val="yellow"/>
        </w:rPr>
        <w:t>В ходе</w:t>
      </w:r>
      <w:r w:rsidR="00E52CD8" w:rsidRPr="00E52CD8">
        <w:rPr>
          <w:bCs/>
          <w:highlight w:val="yellow"/>
        </w:rPr>
        <w:t xml:space="preserve"> рандомизации добровольцу будет присвоен рандомизационный номер, который будет использоваться в дальнейшем</w:t>
      </w:r>
      <w:r w:rsidR="00E52CD8">
        <w:rPr>
          <w:bCs/>
          <w:highlight w:val="yellow"/>
        </w:rPr>
        <w:t xml:space="preserve"> для идентификации добровольцев</w:t>
      </w:r>
      <w:r w:rsidR="00E52CD8" w:rsidRPr="00E52CD8">
        <w:rPr>
          <w:bCs/>
          <w:highlight w:val="yellow"/>
        </w:rPr>
        <w:t>.</w:t>
      </w:r>
      <w:r w:rsidR="003B26AF" w:rsidRPr="003B26AF">
        <w:rPr>
          <w:bCs/>
          <w:highlight w:val="yellow"/>
        </w:rPr>
        <w:t xml:space="preserve"> </w:t>
      </w:r>
      <w:r w:rsidR="003B26AF" w:rsidRPr="00E52CD8">
        <w:rPr>
          <w:bCs/>
          <w:highlight w:val="yellow"/>
        </w:rPr>
        <w:t>В результате каждый доброволец будет определен в группу в соответствии с рандомизационным списком.</w:t>
      </w:r>
    </w:p>
    <w:p w14:paraId="7039662D" w14:textId="53915A69" w:rsidR="00582643" w:rsidRPr="00EB6DE6" w:rsidRDefault="00582643" w:rsidP="00E32BBF">
      <w:r>
        <w:rPr>
          <w:bCs/>
        </w:rPr>
        <w:t xml:space="preserve">Предусмотрены следующие последовательности введения препаратов: </w:t>
      </w:r>
      <w:r>
        <w:rPr>
          <w:bCs/>
          <w:lang w:val="en-US"/>
        </w:rPr>
        <w:t>TR</w:t>
      </w:r>
      <w:r>
        <w:rPr>
          <w:bCs/>
        </w:rPr>
        <w:t xml:space="preserve">, </w:t>
      </w:r>
      <w:r>
        <w:rPr>
          <w:bCs/>
          <w:lang w:val="en-US"/>
        </w:rPr>
        <w:t>RT</w:t>
      </w:r>
      <w:r>
        <w:rPr>
          <w:bCs/>
        </w:rPr>
        <w:t>.</w:t>
      </w:r>
    </w:p>
    <w:p w14:paraId="2EBFBE6C" w14:textId="2EC12D47" w:rsidR="006266C0" w:rsidRDefault="006266C0" w:rsidP="00E32BBF">
      <w:pPr>
        <w:pStyle w:val="aff5"/>
      </w:pPr>
      <w:r>
        <w:t xml:space="preserve">Табл. </w:t>
      </w:r>
      <w:fldSimple w:instr=" SEQ Таблица \* ARABIC ">
        <w:r w:rsidR="00A11ADE">
          <w:rPr>
            <w:noProof/>
          </w:rPr>
          <w:t>1</w:t>
        </w:r>
      </w:fldSimple>
      <w:r w:rsidRPr="006266C0">
        <w:t xml:space="preserve"> </w:t>
      </w:r>
      <w:r w:rsidRPr="00EB6DE6">
        <w:t>Схема последовательности введения препаратов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33"/>
        <w:gridCol w:w="2539"/>
        <w:gridCol w:w="2539"/>
      </w:tblGrid>
      <w:tr w:rsidR="00582643" w:rsidRPr="0005213F" w14:paraId="32947B4A" w14:textId="77777777" w:rsidTr="001D6E09">
        <w:trPr>
          <w:trHeight w:val="20"/>
          <w:jc w:val="center"/>
        </w:trPr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11AE94" w14:textId="77777777" w:rsidR="00582643" w:rsidRPr="0005213F" w:rsidRDefault="00582643" w:rsidP="001D6E09">
            <w:pPr>
              <w:pStyle w:val="afff5"/>
              <w:rPr>
                <w:rStyle w:val="ae"/>
                <w:bCs w:val="0"/>
                <w:iCs w:val="0"/>
                <w:color w:val="auto"/>
                <w:sz w:val="24"/>
                <w:szCs w:val="18"/>
              </w:rPr>
            </w:pPr>
            <w:proofErr w:type="spellStart"/>
            <w:r w:rsidRPr="0005213F">
              <w:rPr>
                <w:rStyle w:val="ae"/>
                <w:b/>
                <w:bCs w:val="0"/>
                <w:iCs w:val="0"/>
                <w:color w:val="auto"/>
              </w:rPr>
              <w:t>Группа</w:t>
            </w:r>
            <w:proofErr w:type="spellEnd"/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6342B2" w14:textId="7DB261EE" w:rsidR="00582643" w:rsidRPr="0059546B" w:rsidRDefault="004F7B8A" w:rsidP="001D6E09">
            <w:pPr>
              <w:pStyle w:val="afff5"/>
              <w:jc w:val="center"/>
              <w:rPr>
                <w:rStyle w:val="ae"/>
                <w:bCs w:val="0"/>
                <w:iCs w:val="0"/>
                <w:color w:val="auto"/>
              </w:rPr>
            </w:pPr>
            <w:proofErr w:type="spellStart"/>
            <w:r w:rsidRPr="0005213F">
              <w:rPr>
                <w:rStyle w:val="ae"/>
                <w:b/>
                <w:bCs w:val="0"/>
                <w:iCs w:val="0"/>
                <w:color w:val="auto"/>
              </w:rPr>
              <w:t>Период</w:t>
            </w:r>
            <w:proofErr w:type="spellEnd"/>
            <w:r w:rsidRPr="0005213F">
              <w:rPr>
                <w:rStyle w:val="ae"/>
                <w:b/>
                <w:bCs w:val="0"/>
                <w:iCs w:val="0"/>
                <w:color w:val="auto"/>
              </w:rPr>
              <w:t xml:space="preserve"> I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2AC2F" w14:textId="75011C54" w:rsidR="00582643" w:rsidRPr="00BB782F" w:rsidRDefault="004F7B8A" w:rsidP="001D6E09">
            <w:pPr>
              <w:pStyle w:val="afff5"/>
              <w:jc w:val="center"/>
              <w:rPr>
                <w:rStyle w:val="ae"/>
                <w:bCs w:val="0"/>
                <w:iCs w:val="0"/>
                <w:color w:val="auto"/>
              </w:rPr>
            </w:pPr>
            <w:proofErr w:type="spellStart"/>
            <w:r w:rsidRPr="00C37B3B">
              <w:rPr>
                <w:rStyle w:val="ae"/>
                <w:b/>
                <w:bCs w:val="0"/>
                <w:iCs w:val="0"/>
                <w:color w:val="auto"/>
              </w:rPr>
              <w:t>Период</w:t>
            </w:r>
            <w:proofErr w:type="spellEnd"/>
            <w:r w:rsidRPr="00C37B3B">
              <w:rPr>
                <w:rStyle w:val="ae"/>
                <w:b/>
                <w:bCs w:val="0"/>
                <w:iCs w:val="0"/>
                <w:color w:val="auto"/>
              </w:rPr>
              <w:t xml:space="preserve"> II</w:t>
            </w:r>
          </w:p>
        </w:tc>
      </w:tr>
      <w:tr w:rsidR="00582643" w14:paraId="3DDDB5A0" w14:textId="77777777" w:rsidTr="001D6E09">
        <w:trPr>
          <w:trHeight w:val="20"/>
          <w:jc w:val="center"/>
        </w:trPr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A9529" w14:textId="77777777" w:rsidR="00582643" w:rsidRDefault="00582643" w:rsidP="001D6E09">
            <w:pPr>
              <w:pStyle w:val="afff7"/>
              <w:rPr>
                <w:rStyle w:val="ae"/>
              </w:rPr>
            </w:pPr>
            <w:r>
              <w:rPr>
                <w:rStyle w:val="ae"/>
              </w:rPr>
              <w:t>Группа 1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9001E" w14:textId="77777777" w:rsidR="00582643" w:rsidRPr="004F3B18" w:rsidRDefault="00582643" w:rsidP="004F3B18">
            <w:pPr>
              <w:pStyle w:val="afff7"/>
              <w:jc w:val="center"/>
            </w:pPr>
            <w:r w:rsidRPr="004F3B18">
              <w:t>T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378C" w14:textId="77777777" w:rsidR="00582643" w:rsidRPr="004F3B18" w:rsidRDefault="00582643" w:rsidP="004F3B18">
            <w:pPr>
              <w:pStyle w:val="afff7"/>
              <w:jc w:val="center"/>
            </w:pPr>
            <w:r w:rsidRPr="004F3B18">
              <w:t>R</w:t>
            </w:r>
          </w:p>
        </w:tc>
      </w:tr>
      <w:tr w:rsidR="00582643" w14:paraId="763A004B" w14:textId="77777777" w:rsidTr="001D6E09">
        <w:trPr>
          <w:trHeight w:val="276"/>
          <w:jc w:val="center"/>
        </w:trPr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D84B3" w14:textId="77777777" w:rsidR="00582643" w:rsidRDefault="00582643" w:rsidP="001D6E09">
            <w:pPr>
              <w:pStyle w:val="afff7"/>
              <w:rPr>
                <w:rStyle w:val="ae"/>
              </w:rPr>
            </w:pPr>
            <w:r>
              <w:rPr>
                <w:rStyle w:val="ae"/>
              </w:rPr>
              <w:t>Группа 2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D577" w14:textId="77777777" w:rsidR="00582643" w:rsidRPr="004F3B18" w:rsidRDefault="00582643" w:rsidP="004F3B18">
            <w:pPr>
              <w:pStyle w:val="afff7"/>
              <w:jc w:val="center"/>
            </w:pPr>
            <w:r w:rsidRPr="004F3B18">
              <w:t>R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21B9B" w14:textId="77777777" w:rsidR="00582643" w:rsidRPr="004F3B18" w:rsidRDefault="00582643" w:rsidP="004F3B18">
            <w:pPr>
              <w:pStyle w:val="afff7"/>
              <w:jc w:val="center"/>
            </w:pPr>
            <w:r w:rsidRPr="004F3B18">
              <w:t>T</w:t>
            </w:r>
          </w:p>
        </w:tc>
      </w:tr>
    </w:tbl>
    <w:p w14:paraId="2E53DB41" w14:textId="0A4655EC" w:rsidR="00582643" w:rsidRDefault="00582643" w:rsidP="00582643">
      <w:r>
        <w:t>Соотношение количества добровольцев, получающих исследуемые лекарственные препараты в разных последовательностях, будет одинаковым (1:1).</w:t>
      </w:r>
    </w:p>
    <w:p w14:paraId="620F1A16" w14:textId="77777777" w:rsidR="00582643" w:rsidRDefault="00582643" w:rsidP="00582643">
      <w:r>
        <w:rPr>
          <w:highlight w:val="yellow"/>
        </w:rPr>
        <w:t>Генерация рандомизационного списка будет проведена сотрудником Спонсора на этапе подготовки к исследованию. Соответствующий рандомизационный список будет сгенерирован в статистической программе с помощью генератора случайных чисел</w:t>
      </w:r>
      <w:r>
        <w:t>.</w:t>
      </w:r>
    </w:p>
    <w:p w14:paraId="0A2E35AA" w14:textId="52F9FF70" w:rsidR="00D877A3" w:rsidRDefault="00582643" w:rsidP="00B74251">
      <w:r>
        <w:t xml:space="preserve">Будут сформированы журналы скрининга и рандомизации добровольцев. Заполнение журналов должно будет выполняться </w:t>
      </w:r>
      <w:r w:rsidR="00030111">
        <w:t>И</w:t>
      </w:r>
      <w:r>
        <w:t xml:space="preserve">сследователем регулярно с внесением всех необходимых данных. Заполненные журналы будут содержаться в </w:t>
      </w:r>
      <w:r w:rsidR="00030111">
        <w:t>Ф</w:t>
      </w:r>
      <w:r>
        <w:t xml:space="preserve">айле </w:t>
      </w:r>
      <w:r w:rsidR="00030111">
        <w:t>и</w:t>
      </w:r>
      <w:r w:rsidR="00B74251">
        <w:t>сследователя.</w:t>
      </w:r>
    </w:p>
    <w:p w14:paraId="6D29D1F5" w14:textId="77777777" w:rsidR="000321B4" w:rsidRPr="00872794" w:rsidRDefault="000321B4" w:rsidP="000321B4">
      <w:pPr>
        <w:pStyle w:val="4"/>
      </w:pPr>
      <w:bookmarkStart w:id="118" w:name="_Toc493513643"/>
      <w:bookmarkStart w:id="119" w:name="_Toc75281817"/>
      <w:r w:rsidRPr="00872794">
        <w:t>Скрытие данных</w:t>
      </w:r>
      <w:bookmarkEnd w:id="118"/>
      <w:bookmarkEnd w:id="119"/>
    </w:p>
    <w:p w14:paraId="1BF6FBE2" w14:textId="6105FBDC" w:rsidR="000321B4" w:rsidRPr="000321B4" w:rsidRDefault="000321B4" w:rsidP="000321B4">
      <w:pPr>
        <w:rPr>
          <w:color w:val="000000" w:themeColor="text1"/>
        </w:rPr>
      </w:pPr>
      <w:r w:rsidRPr="00872794">
        <w:rPr>
          <w:color w:val="000000" w:themeColor="text1"/>
        </w:rPr>
        <w:t>С целью минимизации субъективности сотрудники биоаналитической лаборатории не будут иметь доступ к плану рандомизации до окончания исследования.</w:t>
      </w:r>
    </w:p>
    <w:p w14:paraId="17EFEA69" w14:textId="77777777" w:rsidR="00582643" w:rsidRDefault="00582643" w:rsidP="001E690A">
      <w:pPr>
        <w:pStyle w:val="2"/>
      </w:pPr>
      <w:bookmarkStart w:id="120" w:name="_Toc75281818"/>
      <w:r>
        <w:lastRenderedPageBreak/>
        <w:t>Описание способа применения используемого в исследовании препарата, дозировки, схемы применения. Описание лекарственной формы, упаковки и маркировки.</w:t>
      </w:r>
      <w:bookmarkEnd w:id="120"/>
    </w:p>
    <w:p w14:paraId="6A008F84" w14:textId="42E16E45" w:rsidR="00582643" w:rsidRPr="002E25CC" w:rsidRDefault="00582643">
      <w:r>
        <w:t xml:space="preserve">Схема приема исследуемых лекарственных препаратов описана в разделе </w:t>
      </w:r>
      <w:r w:rsidR="002E25CC">
        <w:t>«</w:t>
      </w:r>
      <w:r w:rsidR="00821666" w:rsidRPr="003847A4">
        <w:rPr>
          <w:highlight w:val="green"/>
        </w:rPr>
        <w:fldChar w:fldCharType="begin"/>
      </w:r>
      <w:r w:rsidR="00821666" w:rsidRPr="003847A4">
        <w:rPr>
          <w:highlight w:val="green"/>
        </w:rPr>
        <w:instrText xml:space="preserve"> REF _Ref468127931 \h </w:instrText>
      </w:r>
      <w:r w:rsidR="003847A4">
        <w:rPr>
          <w:highlight w:val="green"/>
        </w:rPr>
        <w:instrText xml:space="preserve"> \* MERGEFORMAT </w:instrText>
      </w:r>
      <w:r w:rsidR="00821666" w:rsidRPr="003847A4">
        <w:rPr>
          <w:highlight w:val="green"/>
        </w:rPr>
      </w:r>
      <w:r w:rsidR="00821666" w:rsidRPr="003847A4">
        <w:rPr>
          <w:highlight w:val="green"/>
        </w:rPr>
        <w:fldChar w:fldCharType="separate"/>
      </w:r>
      <w:r w:rsidR="00A11ADE" w:rsidRPr="00A11ADE">
        <w:rPr>
          <w:highlight w:val="green"/>
        </w:rPr>
        <w:t>Процедура приема исследуемого препарата</w:t>
      </w:r>
      <w:r w:rsidR="00821666" w:rsidRPr="003847A4">
        <w:rPr>
          <w:highlight w:val="green"/>
        </w:rPr>
        <w:fldChar w:fldCharType="end"/>
      </w:r>
      <w:r w:rsidR="002E25CC">
        <w:t>»</w:t>
      </w:r>
      <w:r w:rsidR="00821666">
        <w:t xml:space="preserve">, стр. </w:t>
      </w:r>
      <w:r w:rsidR="00821666" w:rsidRPr="003847A4">
        <w:rPr>
          <w:highlight w:val="green"/>
        </w:rPr>
        <w:fldChar w:fldCharType="begin"/>
      </w:r>
      <w:r w:rsidR="00821666" w:rsidRPr="003847A4">
        <w:rPr>
          <w:highlight w:val="green"/>
        </w:rPr>
        <w:instrText xml:space="preserve"> PAGEREF _Ref468127931 \h </w:instrText>
      </w:r>
      <w:r w:rsidR="00821666" w:rsidRPr="003847A4">
        <w:rPr>
          <w:highlight w:val="green"/>
        </w:rPr>
      </w:r>
      <w:r w:rsidR="00821666" w:rsidRPr="003847A4">
        <w:rPr>
          <w:highlight w:val="green"/>
        </w:rPr>
        <w:fldChar w:fldCharType="separate"/>
      </w:r>
      <w:r w:rsidR="00A11ADE">
        <w:rPr>
          <w:noProof/>
          <w:highlight w:val="green"/>
        </w:rPr>
        <w:t>29</w:t>
      </w:r>
      <w:r w:rsidR="00821666" w:rsidRPr="003847A4">
        <w:rPr>
          <w:highlight w:val="green"/>
        </w:rPr>
        <w:fldChar w:fldCharType="end"/>
      </w:r>
      <w:r w:rsidR="002E25CC">
        <w:t>.</w:t>
      </w:r>
    </w:p>
    <w:p w14:paraId="29993526" w14:textId="77777777" w:rsidR="002E25CC" w:rsidRDefault="002E25CC" w:rsidP="001E690A">
      <w:pPr>
        <w:pStyle w:val="3"/>
      </w:pPr>
      <w:bookmarkStart w:id="121" w:name="_Ref491438868"/>
      <w:bookmarkStart w:id="122" w:name="_Ref491438878"/>
      <w:bookmarkStart w:id="123" w:name="_Toc75281819"/>
      <w:r>
        <w:t>Информация об исследуемых препаратах</w:t>
      </w:r>
      <w:bookmarkEnd w:id="121"/>
      <w:bookmarkEnd w:id="122"/>
      <w:bookmarkEnd w:id="123"/>
    </w:p>
    <w:p w14:paraId="186C54DF" w14:textId="1CD8680F" w:rsidR="007F59C6" w:rsidRDefault="00737484" w:rsidP="007F59C6">
      <w:pPr>
        <w:pStyle w:val="4"/>
      </w:pPr>
      <w:r>
        <w:fldChar w:fldCharType="begin"/>
      </w:r>
      <w:r>
        <w:instrText xml:space="preserve"> REF Название_препарата_Тест \h  \* MERGEFORMAT </w:instrText>
      </w:r>
      <w:r>
        <w:fldChar w:fldCharType="separate"/>
      </w:r>
      <w:bookmarkStart w:id="124" w:name="_Toc75281820"/>
      <w:sdt>
        <w:sdtPr>
          <w:alias w:val="Название препарата_Тест"/>
          <w:tag w:val="Название препарата_Тест"/>
          <w:id w:val="660822876"/>
          <w:placeholder>
            <w:docPart w:val="23F741531ADD4567831FEC8919EF99D0"/>
          </w:placeholder>
        </w:sdtPr>
        <w:sdtEndPr>
          <w:rPr>
            <w:highlight w:val="green"/>
          </w:rPr>
        </w:sdtEndPr>
        <w:sdtContent>
          <w:r w:rsidR="00A11ADE" w:rsidRPr="00A11ADE">
            <w:t>Название</w:t>
          </w:r>
          <w:r w:rsidR="00A11ADE">
            <w:rPr>
              <w:highlight w:val="green"/>
            </w:rPr>
            <w:t xml:space="preserve"> тестируемого препарата</w:t>
          </w:r>
        </w:sdtContent>
      </w:sdt>
      <w:bookmarkEnd w:id="124"/>
      <w:r>
        <w:fldChar w:fldCharType="end"/>
      </w:r>
    </w:p>
    <w:p w14:paraId="7D57C701" w14:textId="1A68D48E" w:rsidR="00737484" w:rsidRPr="007F59C6" w:rsidRDefault="007F59C6" w:rsidP="007F59C6">
      <w:pPr>
        <w:pStyle w:val="6"/>
      </w:pPr>
      <w:r>
        <w:t xml:space="preserve">Международное </w:t>
      </w:r>
      <w:proofErr w:type="spellStart"/>
      <w:r>
        <w:t>непатентванное</w:t>
      </w:r>
      <w:proofErr w:type="spellEnd"/>
      <w:r>
        <w:t xml:space="preserve"> или </w:t>
      </w:r>
      <w:proofErr w:type="spellStart"/>
      <w:r>
        <w:t>группировочное</w:t>
      </w:r>
      <w:proofErr w:type="spellEnd"/>
      <w:r>
        <w:t xml:space="preserve"> название:</w:t>
      </w:r>
    </w:p>
    <w:p w14:paraId="18D8FFB3" w14:textId="1BA68627" w:rsidR="00737484" w:rsidRPr="007F59C6" w:rsidRDefault="00416E5A" w:rsidP="00737484">
      <w:pPr>
        <w:rPr>
          <w:iCs/>
          <w:color w:val="000000" w:themeColor="text1"/>
        </w:rPr>
      </w:pPr>
      <w:r>
        <w:rPr>
          <w:iCs/>
          <w:color w:val="000000" w:themeColor="text1"/>
        </w:rPr>
        <w:t>XXXX</w:t>
      </w:r>
    </w:p>
    <w:p w14:paraId="2B7A6940" w14:textId="0E01B4E0" w:rsidR="00737484" w:rsidRPr="007F59C6" w:rsidRDefault="007F59C6" w:rsidP="007F59C6">
      <w:pPr>
        <w:pStyle w:val="6"/>
      </w:pPr>
      <w:r>
        <w:t>Лекарственная форма:</w:t>
      </w:r>
    </w:p>
    <w:p w14:paraId="4E9884CF" w14:textId="51BB65EA" w:rsidR="00737484" w:rsidRPr="0040139A" w:rsidRDefault="00416E5A" w:rsidP="00737484">
      <w:pPr>
        <w:rPr>
          <w:iCs/>
          <w:color w:val="000000" w:themeColor="text1"/>
        </w:rPr>
      </w:pPr>
      <w:r>
        <w:rPr>
          <w:iCs/>
          <w:color w:val="000000" w:themeColor="text1"/>
          <w:lang w:val="en-US"/>
        </w:rPr>
        <w:t>XXXX</w:t>
      </w:r>
    </w:p>
    <w:p w14:paraId="122487B5" w14:textId="65DB734E" w:rsidR="00737484" w:rsidRPr="00737484" w:rsidRDefault="00737484" w:rsidP="001964FA">
      <w:pPr>
        <w:pStyle w:val="6"/>
      </w:pPr>
      <w:r w:rsidRPr="00737484">
        <w:t>Состав:</w:t>
      </w:r>
    </w:p>
    <w:p w14:paraId="2E2FFF49" w14:textId="77777777" w:rsidR="00420138" w:rsidRDefault="00420138" w:rsidP="009B6657">
      <w:pPr>
        <w:rPr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7"/>
        <w:gridCol w:w="3794"/>
      </w:tblGrid>
      <w:tr w:rsidR="00420138" w:rsidRPr="0094137E" w14:paraId="4A11230F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D2BDEC" w14:textId="77777777" w:rsidR="00420138" w:rsidRPr="0094137E" w:rsidRDefault="00420138" w:rsidP="00E610FA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Компоненты</w:t>
            </w:r>
            <w:proofErr w:type="spellEnd"/>
          </w:p>
          <w:p w14:paraId="48CCE66C" w14:textId="77777777" w:rsidR="00420138" w:rsidRPr="0094137E" w:rsidRDefault="00420138" w:rsidP="00E610FA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лекарственного</w:t>
            </w:r>
            <w:proofErr w:type="spellEnd"/>
            <w:r w:rsidRPr="0094137E">
              <w:rPr>
                <w:lang w:eastAsia="ru-RU"/>
              </w:rPr>
              <w:t xml:space="preserve"> </w:t>
            </w:r>
            <w:proofErr w:type="spellStart"/>
            <w:r w:rsidRPr="0094137E">
              <w:rPr>
                <w:lang w:eastAsia="ru-RU"/>
              </w:rPr>
              <w:t>средства</w:t>
            </w:r>
            <w:proofErr w:type="spellEnd"/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B085FD" w14:textId="77777777" w:rsidR="00420138" w:rsidRPr="0094137E" w:rsidRDefault="00420138" w:rsidP="00E610FA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Количество</w:t>
            </w:r>
            <w:proofErr w:type="spellEnd"/>
            <w:r w:rsidRPr="0094137E">
              <w:rPr>
                <w:lang w:eastAsia="ru-RU"/>
              </w:rPr>
              <w:t xml:space="preserve">, </w:t>
            </w:r>
            <w:proofErr w:type="spellStart"/>
            <w:r w:rsidRPr="0094137E">
              <w:rPr>
                <w:lang w:eastAsia="ru-RU"/>
              </w:rPr>
              <w:t>мг</w:t>
            </w:r>
            <w:proofErr w:type="spellEnd"/>
          </w:p>
        </w:tc>
      </w:tr>
      <w:tr w:rsidR="00420138" w:rsidRPr="0094137E" w14:paraId="1B5E587C" w14:textId="77777777" w:rsidTr="00E610FA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E2E0" w14:textId="77777777" w:rsidR="00420138" w:rsidRPr="0094137E" w:rsidRDefault="00420138" w:rsidP="00E610FA">
            <w:pPr>
              <w:pStyle w:val="afff5"/>
            </w:pPr>
            <w:r>
              <w:rPr>
                <w:lang w:val="ru-RU"/>
              </w:rPr>
              <w:t>Действующее</w:t>
            </w:r>
            <w:r w:rsidRPr="0094137E">
              <w:t xml:space="preserve"> </w:t>
            </w:r>
            <w:proofErr w:type="spellStart"/>
            <w:r w:rsidRPr="0094137E">
              <w:t>вещество</w:t>
            </w:r>
            <w:proofErr w:type="spellEnd"/>
            <w:r w:rsidRPr="0094137E">
              <w:t>:</w:t>
            </w:r>
          </w:p>
        </w:tc>
      </w:tr>
      <w:tr w:rsidR="00420138" w:rsidRPr="0094137E" w14:paraId="6676C49F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54DDD" w14:textId="77777777" w:rsidR="00420138" w:rsidRPr="0094137E" w:rsidRDefault="00420138" w:rsidP="00E610FA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CF54" w14:textId="77777777" w:rsidR="00420138" w:rsidRPr="00737484" w:rsidRDefault="00420138" w:rsidP="00E610FA">
            <w:pPr>
              <w:pStyle w:val="afff7"/>
              <w:rPr>
                <w:lang w:eastAsia="ru-RU"/>
              </w:rPr>
            </w:pPr>
          </w:p>
        </w:tc>
      </w:tr>
      <w:tr w:rsidR="00420138" w:rsidRPr="0094137E" w14:paraId="26799E7C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F24F" w14:textId="77777777" w:rsidR="00420138" w:rsidRPr="0094137E" w:rsidRDefault="00420138" w:rsidP="00E610FA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A5C7" w14:textId="77777777" w:rsidR="00420138" w:rsidRPr="00737484" w:rsidRDefault="00420138" w:rsidP="00E610FA">
            <w:pPr>
              <w:pStyle w:val="afff7"/>
              <w:rPr>
                <w:lang w:eastAsia="ru-RU"/>
              </w:rPr>
            </w:pPr>
          </w:p>
        </w:tc>
      </w:tr>
      <w:tr w:rsidR="00420138" w:rsidRPr="0094137E" w14:paraId="7BA47899" w14:textId="77777777" w:rsidTr="00E610FA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1B0B3" w14:textId="77777777" w:rsidR="00420138" w:rsidRPr="0094137E" w:rsidRDefault="00420138" w:rsidP="00E610FA">
            <w:pPr>
              <w:pStyle w:val="afff5"/>
            </w:pPr>
            <w:proofErr w:type="spellStart"/>
            <w:r w:rsidRPr="0094137E">
              <w:t>Вспомогательные</w:t>
            </w:r>
            <w:proofErr w:type="spellEnd"/>
            <w:r w:rsidRPr="0094137E">
              <w:t xml:space="preserve"> </w:t>
            </w:r>
            <w:proofErr w:type="spellStart"/>
            <w:r w:rsidRPr="0094137E">
              <w:t>вещества</w:t>
            </w:r>
            <w:proofErr w:type="spellEnd"/>
            <w:r w:rsidRPr="0094137E">
              <w:t>:</w:t>
            </w:r>
          </w:p>
        </w:tc>
      </w:tr>
      <w:tr w:rsidR="00420138" w:rsidRPr="0094137E" w14:paraId="51A9D99D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80E9" w14:textId="77777777" w:rsidR="00420138" w:rsidRPr="0094137E" w:rsidRDefault="00420138" w:rsidP="00E610FA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6A3F" w14:textId="77777777" w:rsidR="00420138" w:rsidRPr="00737484" w:rsidRDefault="00420138" w:rsidP="00E610FA">
            <w:pPr>
              <w:pStyle w:val="afff7"/>
            </w:pPr>
          </w:p>
        </w:tc>
      </w:tr>
      <w:tr w:rsidR="00420138" w:rsidRPr="0094137E" w14:paraId="43036E2F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36FF" w14:textId="77777777" w:rsidR="00420138" w:rsidRPr="0094137E" w:rsidRDefault="00420138" w:rsidP="00E610FA">
            <w:pPr>
              <w:pStyle w:val="afff7"/>
              <w:rPr>
                <w:lang w:val="x-none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C21B" w14:textId="77777777" w:rsidR="00420138" w:rsidRPr="00737484" w:rsidRDefault="00420138" w:rsidP="00E610FA">
            <w:pPr>
              <w:pStyle w:val="afff7"/>
            </w:pPr>
          </w:p>
        </w:tc>
      </w:tr>
      <w:tr w:rsidR="00420138" w:rsidRPr="0094137E" w14:paraId="659E9141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DBE2" w14:textId="77777777" w:rsidR="00420138" w:rsidRPr="0094137E" w:rsidRDefault="00420138" w:rsidP="00E610FA">
            <w:pPr>
              <w:pStyle w:val="afff7"/>
              <w:rPr>
                <w:lang w:val="x-none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7300" w14:textId="77777777" w:rsidR="00420138" w:rsidRPr="00737484" w:rsidRDefault="00420138" w:rsidP="00E610FA">
            <w:pPr>
              <w:pStyle w:val="afff7"/>
            </w:pPr>
          </w:p>
        </w:tc>
      </w:tr>
      <w:tr w:rsidR="00420138" w:rsidRPr="0094137E" w14:paraId="37222DA0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44AE" w14:textId="77777777" w:rsidR="00420138" w:rsidRPr="0094137E" w:rsidRDefault="00420138" w:rsidP="00E610FA">
            <w:pPr>
              <w:pStyle w:val="afff7"/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2876C" w14:textId="77777777" w:rsidR="00420138" w:rsidRPr="00737484" w:rsidRDefault="00420138" w:rsidP="00E610FA">
            <w:pPr>
              <w:pStyle w:val="afff7"/>
            </w:pPr>
          </w:p>
        </w:tc>
      </w:tr>
      <w:tr w:rsidR="00420138" w:rsidRPr="0094137E" w14:paraId="05606383" w14:textId="77777777" w:rsidTr="00E610FA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227A" w14:textId="77777777" w:rsidR="00420138" w:rsidRPr="0094137E" w:rsidRDefault="00420138" w:rsidP="00E610FA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Состав</w:t>
            </w:r>
            <w:proofErr w:type="spellEnd"/>
            <w:r w:rsidRPr="0094137E">
              <w:rPr>
                <w:lang w:eastAsia="ru-RU"/>
              </w:rPr>
              <w:t xml:space="preserve"> </w:t>
            </w:r>
            <w:proofErr w:type="spellStart"/>
            <w:r w:rsidRPr="0094137E">
              <w:rPr>
                <w:lang w:eastAsia="ru-RU"/>
              </w:rPr>
              <w:t>оболочки</w:t>
            </w:r>
            <w:proofErr w:type="spellEnd"/>
            <w:r w:rsidRPr="0094137E">
              <w:rPr>
                <w:lang w:eastAsia="ru-RU"/>
              </w:rPr>
              <w:t>:</w:t>
            </w:r>
          </w:p>
        </w:tc>
      </w:tr>
      <w:tr w:rsidR="00420138" w:rsidRPr="00737484" w14:paraId="42F962C6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64D1D" w14:textId="77777777" w:rsidR="00420138" w:rsidRPr="00737484" w:rsidRDefault="00420138" w:rsidP="00E610FA">
            <w:pPr>
              <w:pStyle w:val="afff7"/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380B" w14:textId="77777777" w:rsidR="00420138" w:rsidRPr="00737484" w:rsidRDefault="00420138" w:rsidP="00E610FA">
            <w:pPr>
              <w:pStyle w:val="afff7"/>
            </w:pPr>
          </w:p>
          <w:p w14:paraId="56C79DB1" w14:textId="77777777" w:rsidR="00420138" w:rsidRPr="00737484" w:rsidRDefault="00420138" w:rsidP="00E610FA">
            <w:pPr>
              <w:pStyle w:val="afff7"/>
            </w:pPr>
          </w:p>
        </w:tc>
      </w:tr>
    </w:tbl>
    <w:p w14:paraId="026167AB" w14:textId="77777777" w:rsidR="00420138" w:rsidRDefault="00420138" w:rsidP="009B6657">
      <w:pPr>
        <w:rPr>
          <w:lang w:eastAsia="ru-RU"/>
        </w:rPr>
      </w:pPr>
    </w:p>
    <w:p w14:paraId="2EE3652F" w14:textId="7861925A" w:rsidR="00737484" w:rsidRPr="00420138" w:rsidRDefault="00737484" w:rsidP="001964FA">
      <w:pPr>
        <w:pStyle w:val="6"/>
        <w:rPr>
          <w:rFonts w:eastAsia="Times New Roman" w:cs="Times New Roman"/>
          <w:bCs/>
          <w:szCs w:val="24"/>
          <w:lang w:eastAsia="ru-RU"/>
        </w:rPr>
      </w:pPr>
      <w:r w:rsidRPr="0094137E">
        <w:rPr>
          <w:lang w:eastAsia="ru-RU"/>
        </w:rPr>
        <w:t>Описание</w:t>
      </w:r>
      <w:r w:rsidRPr="0094137E">
        <w:rPr>
          <w:rFonts w:eastAsia="Times New Roman" w:cs="Times New Roman"/>
          <w:szCs w:val="24"/>
          <w:lang w:eastAsia="ru-RU"/>
        </w:rPr>
        <w:t>:</w:t>
      </w:r>
    </w:p>
    <w:p w14:paraId="10687677" w14:textId="7875A832" w:rsidR="00737484" w:rsidRDefault="00416E5A" w:rsidP="00737484">
      <w:pPr>
        <w:rPr>
          <w:lang w:eastAsia="ru-RU"/>
        </w:rPr>
      </w:pPr>
      <w:r>
        <w:rPr>
          <w:lang w:eastAsia="ru-RU"/>
        </w:rPr>
        <w:t>XXXX</w:t>
      </w:r>
    </w:p>
    <w:p w14:paraId="7849EC99" w14:textId="47069C13" w:rsidR="007F59C6" w:rsidRPr="0094137E" w:rsidRDefault="007F59C6" w:rsidP="007F59C6">
      <w:pPr>
        <w:pStyle w:val="6"/>
      </w:pPr>
      <w:r>
        <w:rPr>
          <w:lang w:eastAsia="ru-RU"/>
        </w:rPr>
        <w:t>Фармакотерапевтическая группа:</w:t>
      </w:r>
    </w:p>
    <w:p w14:paraId="51ABCF8E" w14:textId="431D132D" w:rsidR="00737484" w:rsidRPr="007F59C6" w:rsidRDefault="00416E5A" w:rsidP="00737484">
      <w:pPr>
        <w:rPr>
          <w:iCs/>
        </w:rPr>
      </w:pPr>
      <w:r>
        <w:rPr>
          <w:lang w:eastAsia="ru-RU"/>
        </w:rPr>
        <w:t>XXXX</w:t>
      </w:r>
    </w:p>
    <w:p w14:paraId="07169080" w14:textId="5C442088" w:rsidR="00737484" w:rsidRPr="001964FA" w:rsidRDefault="00737484" w:rsidP="001964FA">
      <w:pPr>
        <w:pStyle w:val="6"/>
      </w:pPr>
      <w:r w:rsidRPr="001964FA">
        <w:t>Код АТХ:</w:t>
      </w:r>
    </w:p>
    <w:p w14:paraId="70C863C4" w14:textId="31C22D69" w:rsidR="00737484" w:rsidRPr="007F59C6" w:rsidRDefault="00416E5A" w:rsidP="00737484">
      <w:r>
        <w:t>XXXX</w:t>
      </w:r>
    </w:p>
    <w:p w14:paraId="07B2386C" w14:textId="77777777" w:rsidR="00737484" w:rsidRPr="00737484" w:rsidRDefault="00737484" w:rsidP="001964FA">
      <w:pPr>
        <w:pStyle w:val="6"/>
      </w:pPr>
      <w:r w:rsidRPr="00737484">
        <w:lastRenderedPageBreak/>
        <w:t>Форма выпуска:</w:t>
      </w:r>
    </w:p>
    <w:p w14:paraId="386476EC" w14:textId="2F560E44" w:rsidR="00737484" w:rsidRPr="007F59C6" w:rsidRDefault="00416E5A" w:rsidP="00737484">
      <w:pPr>
        <w:rPr>
          <w:color w:val="000000" w:themeColor="text1"/>
          <w:spacing w:val="-2"/>
          <w:lang w:eastAsia="ru-RU"/>
        </w:rPr>
      </w:pPr>
      <w:r>
        <w:rPr>
          <w:color w:val="000000" w:themeColor="text1"/>
          <w:spacing w:val="-2"/>
          <w:lang w:eastAsia="ru-RU"/>
        </w:rPr>
        <w:t>XXXX</w:t>
      </w:r>
    </w:p>
    <w:p w14:paraId="01330B8A" w14:textId="77777777" w:rsidR="00737484" w:rsidRPr="0094137E" w:rsidRDefault="00737484" w:rsidP="001964FA">
      <w:pPr>
        <w:pStyle w:val="6"/>
      </w:pPr>
      <w:r w:rsidRPr="0094137E">
        <w:t>Условия хранения:</w:t>
      </w:r>
    </w:p>
    <w:p w14:paraId="3CAF96F2" w14:textId="0375EB14" w:rsidR="00737484" w:rsidRPr="007F59C6" w:rsidRDefault="00416E5A" w:rsidP="00737484">
      <w:pPr>
        <w:rPr>
          <w:iCs/>
          <w:color w:val="000000" w:themeColor="text1"/>
        </w:rPr>
      </w:pPr>
      <w:r>
        <w:rPr>
          <w:color w:val="000000" w:themeColor="text1"/>
          <w:lang w:eastAsia="ru-RU"/>
        </w:rPr>
        <w:t>XXXX</w:t>
      </w:r>
    </w:p>
    <w:p w14:paraId="373E8FCE" w14:textId="77777777" w:rsidR="00737484" w:rsidRPr="0094137E" w:rsidRDefault="00737484" w:rsidP="001964FA">
      <w:pPr>
        <w:pStyle w:val="6"/>
      </w:pPr>
      <w:r w:rsidRPr="0094137E">
        <w:t>Срок годности:</w:t>
      </w:r>
    </w:p>
    <w:p w14:paraId="761F915F" w14:textId="5EBDEEDF" w:rsidR="00737484" w:rsidRPr="007F59C6" w:rsidRDefault="00416E5A" w:rsidP="00737484">
      <w:pPr>
        <w:rPr>
          <w:iCs/>
          <w:color w:val="000000" w:themeColor="text1"/>
        </w:rPr>
      </w:pPr>
      <w:r>
        <w:rPr>
          <w:color w:val="000000" w:themeColor="text1"/>
          <w:lang w:eastAsia="ru-RU"/>
        </w:rPr>
        <w:t>XXXX</w:t>
      </w:r>
    </w:p>
    <w:p w14:paraId="3418EAEA" w14:textId="77777777" w:rsidR="00737484" w:rsidRPr="0094137E" w:rsidRDefault="00737484" w:rsidP="001964FA">
      <w:pPr>
        <w:pStyle w:val="6"/>
      </w:pPr>
      <w:r w:rsidRPr="0094137E">
        <w:t>Предприятие-производитель:</w:t>
      </w:r>
    </w:p>
    <w:p w14:paraId="78E2A6AD" w14:textId="098210FF" w:rsidR="00737484" w:rsidRPr="007F59C6" w:rsidRDefault="00416E5A" w:rsidP="00737484">
      <w:pPr>
        <w:rPr>
          <w:rFonts w:eastAsia="Times New Roman" w:cs="Times New Roman"/>
          <w:color w:val="000000" w:themeColor="text1"/>
          <w:szCs w:val="24"/>
          <w:lang w:eastAsia="ru-RU" w:bidi="ru-RU"/>
        </w:rPr>
      </w:pPr>
      <w:r>
        <w:rPr>
          <w:rFonts w:eastAsia="Times New Roman" w:cs="Times New Roman"/>
          <w:color w:val="000000" w:themeColor="text1"/>
          <w:szCs w:val="24"/>
          <w:lang w:eastAsia="ru-RU" w:bidi="ru-RU"/>
        </w:rPr>
        <w:t>XXXX</w:t>
      </w:r>
    </w:p>
    <w:p w14:paraId="2A213150" w14:textId="77777777" w:rsidR="00737484" w:rsidRPr="0094137E" w:rsidRDefault="00737484" w:rsidP="001964FA">
      <w:pPr>
        <w:pStyle w:val="6"/>
        <w:rPr>
          <w:rFonts w:eastAsia="Times New Roman"/>
          <w:lang w:eastAsia="ru-RU"/>
        </w:rPr>
      </w:pPr>
      <w:r w:rsidRPr="0094137E">
        <w:rPr>
          <w:rFonts w:eastAsia="Times New Roman"/>
          <w:lang w:eastAsia="ru-RU"/>
        </w:rPr>
        <w:t>Предприятие-упаковщик:</w:t>
      </w:r>
    </w:p>
    <w:p w14:paraId="7598AD9F" w14:textId="793A90B2" w:rsidR="002E25CC" w:rsidRPr="007F59C6" w:rsidRDefault="00416E5A" w:rsidP="00737484">
      <w:pPr>
        <w:rPr>
          <w:rFonts w:eastAsia="Times New Roman" w:cs="Times New Roman"/>
          <w:color w:val="000000" w:themeColor="text1"/>
          <w:szCs w:val="24"/>
          <w:lang w:eastAsia="ru-RU"/>
        </w:rPr>
      </w:pPr>
      <w:r>
        <w:rPr>
          <w:rFonts w:eastAsia="Times New Roman" w:cs="Times New Roman"/>
          <w:color w:val="000000" w:themeColor="text1"/>
          <w:szCs w:val="24"/>
          <w:lang w:eastAsia="ru-RU"/>
        </w:rPr>
        <w:t>XXXX</w:t>
      </w:r>
    </w:p>
    <w:p w14:paraId="1CF93915" w14:textId="13D368ED" w:rsidR="00737484" w:rsidRPr="007F59C6" w:rsidRDefault="00737484" w:rsidP="00737484">
      <w:pPr>
        <w:pStyle w:val="4"/>
        <w:rPr>
          <w:rFonts w:eastAsia="Times New Roman"/>
          <w:lang w:eastAsia="ru-RU"/>
        </w:rPr>
      </w:pPr>
      <w:r>
        <w:rPr>
          <w:rFonts w:eastAsia="Times New Roman"/>
          <w:lang w:val="en-US" w:eastAsia="ru-RU"/>
        </w:rPr>
        <w:fldChar w:fldCharType="begin"/>
      </w:r>
      <w:r w:rsidRPr="007F59C6">
        <w:rPr>
          <w:rFonts w:eastAsia="Times New Roman"/>
          <w:lang w:eastAsia="ru-RU"/>
        </w:rPr>
        <w:instrText xml:space="preserve"> </w:instrText>
      </w:r>
      <w:r>
        <w:rPr>
          <w:rFonts w:eastAsia="Times New Roman"/>
          <w:lang w:val="en-US" w:eastAsia="ru-RU"/>
        </w:rPr>
        <w:instrText>REF</w:instrText>
      </w:r>
      <w:r w:rsidRPr="007F59C6">
        <w:rPr>
          <w:rFonts w:eastAsia="Times New Roman"/>
          <w:lang w:eastAsia="ru-RU"/>
        </w:rPr>
        <w:instrText xml:space="preserve"> Название_препарата_Реф \</w:instrText>
      </w:r>
      <w:r>
        <w:rPr>
          <w:rFonts w:eastAsia="Times New Roman"/>
          <w:lang w:val="en-US" w:eastAsia="ru-RU"/>
        </w:rPr>
        <w:instrText>h</w:instrText>
      </w:r>
      <w:r w:rsidRPr="007F59C6">
        <w:rPr>
          <w:rFonts w:eastAsia="Times New Roman"/>
          <w:lang w:eastAsia="ru-RU"/>
        </w:rPr>
        <w:instrText xml:space="preserve">  \* </w:instrText>
      </w:r>
      <w:r>
        <w:rPr>
          <w:rFonts w:eastAsia="Times New Roman"/>
          <w:lang w:val="en-US" w:eastAsia="ru-RU"/>
        </w:rPr>
        <w:instrText>MERGEFORMAT</w:instrText>
      </w:r>
      <w:r w:rsidRPr="007F59C6">
        <w:rPr>
          <w:rFonts w:eastAsia="Times New Roman"/>
          <w:lang w:eastAsia="ru-RU"/>
        </w:rPr>
        <w:instrText xml:space="preserve"> </w:instrText>
      </w:r>
      <w:r>
        <w:rPr>
          <w:rFonts w:eastAsia="Times New Roman"/>
          <w:lang w:val="en-US" w:eastAsia="ru-RU"/>
        </w:rPr>
      </w:r>
      <w:r>
        <w:rPr>
          <w:rFonts w:eastAsia="Times New Roman"/>
          <w:lang w:val="en-US" w:eastAsia="ru-RU"/>
        </w:rPr>
        <w:fldChar w:fldCharType="separate"/>
      </w:r>
      <w:bookmarkStart w:id="125" w:name="_Toc75281821"/>
      <w:sdt>
        <w:sdtPr>
          <w:alias w:val="Название препарата_Реф"/>
          <w:tag w:val="Название препарата_Реф"/>
          <w:id w:val="2082789085"/>
          <w:placeholder>
            <w:docPart w:val="EBE4B77DB15446D086C7DBA9C2787EEE"/>
          </w:placeholder>
        </w:sdtPr>
        <w:sdtEndPr>
          <w:rPr>
            <w:highlight w:val="green"/>
          </w:rPr>
        </w:sdtEndPr>
        <w:sdtContent>
          <w:r w:rsidR="00A11ADE" w:rsidRPr="00A11ADE">
            <w:t>Название</w:t>
          </w:r>
          <w:r w:rsidR="00A11ADE">
            <w:rPr>
              <w:highlight w:val="green"/>
            </w:rPr>
            <w:t xml:space="preserve"> препарата</w:t>
          </w:r>
          <w:r w:rsidR="00A11ADE" w:rsidRPr="00A11ADE">
            <w:rPr>
              <w:highlight w:val="green"/>
            </w:rPr>
            <w:t xml:space="preserve"> сравнения</w:t>
          </w:r>
        </w:sdtContent>
      </w:sdt>
      <w:bookmarkEnd w:id="125"/>
      <w:r>
        <w:rPr>
          <w:rFonts w:eastAsia="Times New Roman"/>
          <w:lang w:val="en-US" w:eastAsia="ru-RU"/>
        </w:rPr>
        <w:fldChar w:fldCharType="end"/>
      </w:r>
    </w:p>
    <w:p w14:paraId="3C585E7A" w14:textId="77777777" w:rsidR="007F59C6" w:rsidRDefault="007F59C6" w:rsidP="00085563">
      <w:pPr>
        <w:rPr>
          <w:rStyle w:val="50"/>
          <w:b w:val="0"/>
          <w:spacing w:val="0"/>
        </w:rPr>
      </w:pPr>
    </w:p>
    <w:p w14:paraId="13FC3D7F" w14:textId="77777777" w:rsidR="007F59C6" w:rsidRPr="007F59C6" w:rsidRDefault="007F59C6" w:rsidP="007F59C6">
      <w:pPr>
        <w:pStyle w:val="6"/>
      </w:pPr>
      <w:r>
        <w:t xml:space="preserve">Международное </w:t>
      </w:r>
      <w:proofErr w:type="spellStart"/>
      <w:r>
        <w:t>непатентванное</w:t>
      </w:r>
      <w:proofErr w:type="spellEnd"/>
      <w:r>
        <w:t xml:space="preserve"> или </w:t>
      </w:r>
      <w:proofErr w:type="spellStart"/>
      <w:r>
        <w:t>группировочное</w:t>
      </w:r>
      <w:proofErr w:type="spellEnd"/>
      <w:r>
        <w:t xml:space="preserve"> название:</w:t>
      </w:r>
    </w:p>
    <w:p w14:paraId="73AAA21B" w14:textId="3420685D" w:rsidR="00737484" w:rsidRPr="0040139A" w:rsidRDefault="00416E5A" w:rsidP="007F59C6">
      <w:pPr>
        <w:rPr>
          <w:iCs/>
          <w:color w:val="000000" w:themeColor="text1"/>
        </w:rPr>
      </w:pPr>
      <w:r>
        <w:rPr>
          <w:iCs/>
          <w:color w:val="000000" w:themeColor="text1"/>
          <w:lang w:val="en-US"/>
        </w:rPr>
        <w:t>XXXX</w:t>
      </w:r>
    </w:p>
    <w:p w14:paraId="56C630AA" w14:textId="77777777" w:rsidR="007F59C6" w:rsidRPr="007F59C6" w:rsidRDefault="007F59C6" w:rsidP="007F59C6">
      <w:pPr>
        <w:pStyle w:val="6"/>
      </w:pPr>
      <w:r>
        <w:t>Лекарственная форма:</w:t>
      </w:r>
    </w:p>
    <w:p w14:paraId="2109EDDF" w14:textId="5EEFA44E" w:rsidR="00737484" w:rsidRPr="0040139A" w:rsidRDefault="00416E5A" w:rsidP="007F59C6">
      <w:pPr>
        <w:rPr>
          <w:iCs/>
          <w:color w:val="000000" w:themeColor="text1"/>
        </w:rPr>
      </w:pPr>
      <w:r>
        <w:rPr>
          <w:iCs/>
          <w:color w:val="000000" w:themeColor="text1"/>
          <w:lang w:val="en-US"/>
        </w:rPr>
        <w:t>XXXX</w:t>
      </w:r>
    </w:p>
    <w:p w14:paraId="14F73DC9" w14:textId="77777777" w:rsidR="00737484" w:rsidRPr="001964FA" w:rsidRDefault="00737484" w:rsidP="001964FA">
      <w:pPr>
        <w:pStyle w:val="6"/>
      </w:pPr>
      <w:r w:rsidRPr="001964FA">
        <w:t>Состав: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7"/>
        <w:gridCol w:w="3794"/>
      </w:tblGrid>
      <w:tr w:rsidR="00737484" w:rsidRPr="0094137E" w14:paraId="4865719D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09FD37" w14:textId="77777777" w:rsidR="00737484" w:rsidRPr="0094137E" w:rsidRDefault="00737484" w:rsidP="009A2038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Компоненты</w:t>
            </w:r>
            <w:proofErr w:type="spellEnd"/>
          </w:p>
          <w:p w14:paraId="564425D5" w14:textId="77777777" w:rsidR="00737484" w:rsidRPr="0094137E" w:rsidRDefault="00737484" w:rsidP="009A2038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лекарственного</w:t>
            </w:r>
            <w:proofErr w:type="spellEnd"/>
            <w:r w:rsidRPr="0094137E">
              <w:rPr>
                <w:lang w:eastAsia="ru-RU"/>
              </w:rPr>
              <w:t xml:space="preserve"> </w:t>
            </w:r>
            <w:proofErr w:type="spellStart"/>
            <w:r w:rsidRPr="0094137E">
              <w:rPr>
                <w:lang w:eastAsia="ru-RU"/>
              </w:rPr>
              <w:t>средства</w:t>
            </w:r>
            <w:proofErr w:type="spellEnd"/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6C4A27" w14:textId="77777777" w:rsidR="00737484" w:rsidRPr="0094137E" w:rsidRDefault="00737484" w:rsidP="009A2038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Количество</w:t>
            </w:r>
            <w:proofErr w:type="spellEnd"/>
            <w:r w:rsidRPr="0094137E">
              <w:rPr>
                <w:lang w:eastAsia="ru-RU"/>
              </w:rPr>
              <w:t xml:space="preserve">, </w:t>
            </w:r>
            <w:proofErr w:type="spellStart"/>
            <w:r w:rsidRPr="0094137E">
              <w:rPr>
                <w:lang w:eastAsia="ru-RU"/>
              </w:rPr>
              <w:t>мг</w:t>
            </w:r>
            <w:proofErr w:type="spellEnd"/>
          </w:p>
        </w:tc>
      </w:tr>
      <w:tr w:rsidR="00737484" w:rsidRPr="0094137E" w14:paraId="6B1960A1" w14:textId="77777777" w:rsidTr="009A2038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47DC2" w14:textId="6E954087" w:rsidR="00737484" w:rsidRPr="0094137E" w:rsidRDefault="00E87F8F" w:rsidP="009A2038">
            <w:pPr>
              <w:pStyle w:val="afff5"/>
            </w:pPr>
            <w:r>
              <w:rPr>
                <w:lang w:val="ru-RU"/>
              </w:rPr>
              <w:t>Действующее</w:t>
            </w:r>
            <w:r w:rsidR="00737484" w:rsidRPr="0094137E">
              <w:t xml:space="preserve"> </w:t>
            </w:r>
            <w:proofErr w:type="spellStart"/>
            <w:r w:rsidR="00737484" w:rsidRPr="0094137E">
              <w:t>вещество</w:t>
            </w:r>
            <w:proofErr w:type="spellEnd"/>
            <w:r w:rsidR="00737484" w:rsidRPr="0094137E">
              <w:t>:</w:t>
            </w:r>
          </w:p>
        </w:tc>
      </w:tr>
      <w:tr w:rsidR="00737484" w:rsidRPr="0094137E" w14:paraId="24A93074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E2B8" w14:textId="77777777" w:rsidR="00737484" w:rsidRPr="0094137E" w:rsidRDefault="00737484" w:rsidP="009A2038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8BC7" w14:textId="77777777" w:rsidR="00737484" w:rsidRPr="00737484" w:rsidRDefault="00737484" w:rsidP="009A2038">
            <w:pPr>
              <w:pStyle w:val="afff7"/>
              <w:rPr>
                <w:lang w:eastAsia="ru-RU"/>
              </w:rPr>
            </w:pPr>
          </w:p>
        </w:tc>
      </w:tr>
      <w:tr w:rsidR="00737484" w:rsidRPr="0094137E" w14:paraId="7164E2CE" w14:textId="77777777" w:rsidTr="009A2038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49FD8" w14:textId="77777777" w:rsidR="00737484" w:rsidRPr="0094137E" w:rsidRDefault="00737484" w:rsidP="009A2038">
            <w:pPr>
              <w:pStyle w:val="afff5"/>
            </w:pPr>
            <w:proofErr w:type="spellStart"/>
            <w:r w:rsidRPr="0094137E">
              <w:t>Вспомогательные</w:t>
            </w:r>
            <w:proofErr w:type="spellEnd"/>
            <w:r w:rsidRPr="0094137E">
              <w:t xml:space="preserve"> </w:t>
            </w:r>
            <w:proofErr w:type="spellStart"/>
            <w:r w:rsidRPr="0094137E">
              <w:t>вещества</w:t>
            </w:r>
            <w:proofErr w:type="spellEnd"/>
            <w:r w:rsidRPr="0094137E">
              <w:t>:</w:t>
            </w:r>
          </w:p>
        </w:tc>
      </w:tr>
      <w:tr w:rsidR="00737484" w:rsidRPr="0094137E" w14:paraId="112149B6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E1A9" w14:textId="77777777" w:rsidR="00737484" w:rsidRPr="0094137E" w:rsidRDefault="00737484" w:rsidP="009A2038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6EEBB" w14:textId="77777777" w:rsidR="00737484" w:rsidRPr="00737484" w:rsidRDefault="00737484" w:rsidP="009A2038">
            <w:pPr>
              <w:pStyle w:val="afff7"/>
            </w:pPr>
          </w:p>
        </w:tc>
      </w:tr>
      <w:tr w:rsidR="00737484" w:rsidRPr="0094137E" w14:paraId="1E0A27D3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936C" w14:textId="77777777" w:rsidR="00737484" w:rsidRPr="0094137E" w:rsidRDefault="00737484" w:rsidP="009A2038">
            <w:pPr>
              <w:pStyle w:val="afff7"/>
              <w:rPr>
                <w:lang w:val="x-none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57AF0" w14:textId="77777777" w:rsidR="00737484" w:rsidRPr="00737484" w:rsidRDefault="00737484" w:rsidP="009A2038">
            <w:pPr>
              <w:pStyle w:val="afff7"/>
            </w:pPr>
          </w:p>
        </w:tc>
      </w:tr>
      <w:tr w:rsidR="00737484" w:rsidRPr="0094137E" w14:paraId="5D966FB6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8CF1" w14:textId="77777777" w:rsidR="00737484" w:rsidRPr="0094137E" w:rsidRDefault="00737484" w:rsidP="009A2038">
            <w:pPr>
              <w:pStyle w:val="afff7"/>
              <w:rPr>
                <w:lang w:val="x-none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B15F" w14:textId="77777777" w:rsidR="00737484" w:rsidRPr="00737484" w:rsidRDefault="00737484" w:rsidP="009A2038">
            <w:pPr>
              <w:pStyle w:val="afff7"/>
            </w:pPr>
          </w:p>
        </w:tc>
      </w:tr>
      <w:tr w:rsidR="00737484" w:rsidRPr="0094137E" w14:paraId="63192DF6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9007" w14:textId="77777777" w:rsidR="00737484" w:rsidRPr="0094137E" w:rsidRDefault="00737484" w:rsidP="009A2038">
            <w:pPr>
              <w:pStyle w:val="afff7"/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407F" w14:textId="77777777" w:rsidR="00737484" w:rsidRPr="00737484" w:rsidRDefault="00737484" w:rsidP="009A2038">
            <w:pPr>
              <w:pStyle w:val="afff7"/>
            </w:pPr>
          </w:p>
        </w:tc>
      </w:tr>
      <w:tr w:rsidR="00737484" w:rsidRPr="0094137E" w14:paraId="5A2DFAAB" w14:textId="77777777" w:rsidTr="009A2038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30CD" w14:textId="77777777" w:rsidR="00737484" w:rsidRPr="0094137E" w:rsidRDefault="00737484" w:rsidP="009A2038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Состав</w:t>
            </w:r>
            <w:proofErr w:type="spellEnd"/>
            <w:r w:rsidRPr="0094137E">
              <w:rPr>
                <w:lang w:eastAsia="ru-RU"/>
              </w:rPr>
              <w:t xml:space="preserve"> </w:t>
            </w:r>
            <w:proofErr w:type="spellStart"/>
            <w:r w:rsidRPr="0094137E">
              <w:rPr>
                <w:lang w:eastAsia="ru-RU"/>
              </w:rPr>
              <w:t>оболочки</w:t>
            </w:r>
            <w:proofErr w:type="spellEnd"/>
            <w:r w:rsidRPr="0094137E">
              <w:rPr>
                <w:lang w:eastAsia="ru-RU"/>
              </w:rPr>
              <w:t>:</w:t>
            </w:r>
          </w:p>
        </w:tc>
      </w:tr>
      <w:tr w:rsidR="00737484" w:rsidRPr="00737484" w14:paraId="10BC9287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55ED" w14:textId="77777777" w:rsidR="00737484" w:rsidRPr="00737484" w:rsidRDefault="00737484" w:rsidP="009A2038">
            <w:pPr>
              <w:pStyle w:val="afff7"/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3CD6" w14:textId="77777777" w:rsidR="00737484" w:rsidRPr="00737484" w:rsidRDefault="00737484" w:rsidP="009A2038">
            <w:pPr>
              <w:pStyle w:val="afff7"/>
            </w:pPr>
          </w:p>
          <w:p w14:paraId="6269D27B" w14:textId="77777777" w:rsidR="00737484" w:rsidRPr="00737484" w:rsidRDefault="00737484" w:rsidP="009A2038">
            <w:pPr>
              <w:pStyle w:val="afff7"/>
            </w:pPr>
          </w:p>
        </w:tc>
      </w:tr>
    </w:tbl>
    <w:p w14:paraId="2D4DF05A" w14:textId="014ECAF8" w:rsidR="00737484" w:rsidRPr="001964FA" w:rsidRDefault="00737484" w:rsidP="001964FA">
      <w:pPr>
        <w:pStyle w:val="6"/>
        <w:rPr>
          <w:rFonts w:eastAsia="Times New Roman" w:cs="Times New Roman"/>
          <w:bCs/>
          <w:szCs w:val="24"/>
          <w:lang w:val="en-US" w:eastAsia="ru-RU"/>
        </w:rPr>
      </w:pPr>
      <w:r w:rsidRPr="001964FA">
        <w:rPr>
          <w:lang w:eastAsia="ru-RU"/>
        </w:rPr>
        <w:t>Описание</w:t>
      </w:r>
      <w:r w:rsidRPr="001964FA">
        <w:rPr>
          <w:rFonts w:eastAsia="Times New Roman" w:cs="Times New Roman"/>
          <w:szCs w:val="24"/>
          <w:lang w:eastAsia="ru-RU"/>
        </w:rPr>
        <w:t>:</w:t>
      </w:r>
    </w:p>
    <w:p w14:paraId="220A8616" w14:textId="6CDD31AD" w:rsidR="00737484" w:rsidRPr="0094137E" w:rsidRDefault="00416E5A" w:rsidP="00737484">
      <w:pPr>
        <w:rPr>
          <w:iCs/>
        </w:rPr>
      </w:pPr>
      <w:r>
        <w:rPr>
          <w:lang w:eastAsia="ru-RU"/>
        </w:rPr>
        <w:t>XXXX</w:t>
      </w:r>
    </w:p>
    <w:p w14:paraId="41AA4EE1" w14:textId="77777777" w:rsidR="007F59C6" w:rsidRPr="0094137E" w:rsidRDefault="007F59C6" w:rsidP="007F59C6">
      <w:pPr>
        <w:pStyle w:val="6"/>
      </w:pPr>
      <w:r>
        <w:rPr>
          <w:lang w:eastAsia="ru-RU"/>
        </w:rPr>
        <w:t>Фармакотерапевтическая группа:</w:t>
      </w:r>
    </w:p>
    <w:p w14:paraId="4CFBD819" w14:textId="1417039C" w:rsidR="00737484" w:rsidRPr="009B6657" w:rsidRDefault="00416E5A" w:rsidP="007F59C6">
      <w:pPr>
        <w:rPr>
          <w:iCs/>
        </w:rPr>
      </w:pPr>
      <w:r>
        <w:rPr>
          <w:lang w:eastAsia="ru-RU"/>
        </w:rPr>
        <w:t>XXXX</w:t>
      </w:r>
    </w:p>
    <w:p w14:paraId="749E030E" w14:textId="77777777" w:rsidR="00737484" w:rsidRPr="009B6657" w:rsidRDefault="00737484" w:rsidP="001964FA">
      <w:pPr>
        <w:pStyle w:val="6"/>
      </w:pPr>
      <w:r w:rsidRPr="001964FA">
        <w:lastRenderedPageBreak/>
        <w:t>Код АТХ:</w:t>
      </w:r>
    </w:p>
    <w:p w14:paraId="6CE83754" w14:textId="53991507" w:rsidR="00737484" w:rsidRPr="009B6657" w:rsidRDefault="00416E5A" w:rsidP="00737484">
      <w:r>
        <w:t>XXXX</w:t>
      </w:r>
    </w:p>
    <w:p w14:paraId="239F8C7A" w14:textId="77777777" w:rsidR="00737484" w:rsidRPr="001964FA" w:rsidRDefault="00737484" w:rsidP="001964FA">
      <w:pPr>
        <w:pStyle w:val="6"/>
      </w:pPr>
      <w:r w:rsidRPr="001964FA">
        <w:t>Форма выпуска:</w:t>
      </w:r>
    </w:p>
    <w:p w14:paraId="3ADCDAA5" w14:textId="50F0586E" w:rsidR="00737484" w:rsidRPr="009B6657" w:rsidRDefault="00416E5A" w:rsidP="00737484">
      <w:pPr>
        <w:rPr>
          <w:color w:val="000000" w:themeColor="text1"/>
          <w:spacing w:val="-2"/>
          <w:lang w:eastAsia="ru-RU"/>
        </w:rPr>
      </w:pPr>
      <w:r>
        <w:rPr>
          <w:color w:val="000000" w:themeColor="text1"/>
          <w:spacing w:val="-2"/>
          <w:lang w:eastAsia="ru-RU"/>
        </w:rPr>
        <w:t>XXXX</w:t>
      </w:r>
    </w:p>
    <w:p w14:paraId="45BCB9DE" w14:textId="77777777" w:rsidR="00737484" w:rsidRPr="001964FA" w:rsidRDefault="00737484" w:rsidP="001964FA">
      <w:pPr>
        <w:pStyle w:val="6"/>
      </w:pPr>
      <w:r w:rsidRPr="001964FA">
        <w:t>Условия хранения:</w:t>
      </w:r>
    </w:p>
    <w:p w14:paraId="74334FE3" w14:textId="759CFD74" w:rsidR="00737484" w:rsidRPr="009B6657" w:rsidRDefault="00416E5A" w:rsidP="00737484">
      <w:pPr>
        <w:rPr>
          <w:iCs/>
          <w:color w:val="000000" w:themeColor="text1"/>
        </w:rPr>
      </w:pPr>
      <w:r>
        <w:rPr>
          <w:color w:val="000000" w:themeColor="text1"/>
          <w:lang w:eastAsia="ru-RU"/>
        </w:rPr>
        <w:t>XXXX</w:t>
      </w:r>
    </w:p>
    <w:p w14:paraId="6F8CBA49" w14:textId="77777777" w:rsidR="00737484" w:rsidRPr="001964FA" w:rsidRDefault="00737484" w:rsidP="001964FA">
      <w:pPr>
        <w:pStyle w:val="6"/>
      </w:pPr>
      <w:r w:rsidRPr="001964FA">
        <w:t>Срок годности:</w:t>
      </w:r>
    </w:p>
    <w:p w14:paraId="04D3886C" w14:textId="757CB199" w:rsidR="00737484" w:rsidRPr="009B6657" w:rsidRDefault="00416E5A" w:rsidP="00737484">
      <w:pPr>
        <w:rPr>
          <w:iCs/>
          <w:color w:val="000000" w:themeColor="text1"/>
        </w:rPr>
      </w:pPr>
      <w:r>
        <w:rPr>
          <w:color w:val="000000" w:themeColor="text1"/>
          <w:lang w:eastAsia="ru-RU"/>
        </w:rPr>
        <w:t>XXXX</w:t>
      </w:r>
    </w:p>
    <w:p w14:paraId="42253B20" w14:textId="77777777" w:rsidR="00737484" w:rsidRPr="001964FA" w:rsidRDefault="00737484" w:rsidP="001964FA">
      <w:pPr>
        <w:pStyle w:val="6"/>
      </w:pPr>
      <w:r w:rsidRPr="001964FA">
        <w:t>Предприятие-производитель:</w:t>
      </w:r>
    </w:p>
    <w:p w14:paraId="295A14B1" w14:textId="27AF7191" w:rsidR="00737484" w:rsidRPr="009B6657" w:rsidRDefault="00416E5A" w:rsidP="00737484">
      <w:pPr>
        <w:rPr>
          <w:rFonts w:eastAsia="Times New Roman" w:cs="Times New Roman"/>
          <w:color w:val="000000" w:themeColor="text1"/>
          <w:szCs w:val="24"/>
          <w:lang w:eastAsia="ru-RU" w:bidi="ru-RU"/>
          <w:rPrChange w:id="126" w:author="Владимир Арнаутов" w:date="2020-07-31T22:31:00Z">
            <w:rPr>
              <w:rFonts w:eastAsia="Times New Roman" w:cs="Times New Roman"/>
              <w:color w:val="000000" w:themeColor="text1"/>
              <w:szCs w:val="24"/>
              <w:lang w:val="en-US" w:eastAsia="ru-RU" w:bidi="ru-RU"/>
            </w:rPr>
          </w:rPrChange>
        </w:rPr>
      </w:pPr>
      <w:r>
        <w:rPr>
          <w:rFonts w:eastAsia="Times New Roman" w:cs="Times New Roman"/>
          <w:color w:val="000000" w:themeColor="text1"/>
          <w:szCs w:val="24"/>
          <w:lang w:eastAsia="ru-RU" w:bidi="ru-RU"/>
        </w:rPr>
        <w:t>XXXX</w:t>
      </w:r>
    </w:p>
    <w:p w14:paraId="7FD88A83" w14:textId="77777777" w:rsidR="00737484" w:rsidRPr="001964FA" w:rsidRDefault="00737484" w:rsidP="001964FA">
      <w:pPr>
        <w:pStyle w:val="6"/>
        <w:rPr>
          <w:rFonts w:eastAsia="Times New Roman"/>
          <w:lang w:eastAsia="ru-RU"/>
        </w:rPr>
      </w:pPr>
      <w:r w:rsidRPr="001964FA">
        <w:rPr>
          <w:rFonts w:eastAsia="Times New Roman"/>
          <w:lang w:eastAsia="ru-RU"/>
        </w:rPr>
        <w:t>Предприятие-упаковщик:</w:t>
      </w:r>
    </w:p>
    <w:p w14:paraId="746CB2AF" w14:textId="130C6236" w:rsidR="00737484" w:rsidRPr="00737484" w:rsidRDefault="00416E5A" w:rsidP="00737484">
      <w:pPr>
        <w:rPr>
          <w:rFonts w:eastAsia="Times New Roman" w:cs="Times New Roman"/>
          <w:color w:val="000000" w:themeColor="text1"/>
          <w:szCs w:val="24"/>
          <w:lang w:val="en-US" w:eastAsia="ru-RU"/>
        </w:rPr>
      </w:pPr>
      <w:r>
        <w:rPr>
          <w:rFonts w:eastAsia="Times New Roman" w:cs="Times New Roman"/>
          <w:color w:val="000000" w:themeColor="text1"/>
          <w:szCs w:val="24"/>
          <w:lang w:val="en-US" w:eastAsia="ru-RU"/>
        </w:rPr>
        <w:t>XXXX</w:t>
      </w:r>
    </w:p>
    <w:p w14:paraId="7D499D27" w14:textId="77777777" w:rsidR="002E25CC" w:rsidRDefault="002E25CC" w:rsidP="001E690A">
      <w:pPr>
        <w:pStyle w:val="3"/>
      </w:pPr>
      <w:bookmarkStart w:id="127" w:name="_Ref448424354"/>
      <w:bookmarkStart w:id="128" w:name="_Toc75281822"/>
      <w:r>
        <w:t>Упаковка и маркировка</w:t>
      </w:r>
      <w:bookmarkEnd w:id="127"/>
      <w:bookmarkEnd w:id="128"/>
    </w:p>
    <w:p w14:paraId="22851427" w14:textId="77777777" w:rsidR="00D67037" w:rsidRPr="00F31626" w:rsidRDefault="00D67037" w:rsidP="00D67037">
      <w:r w:rsidRPr="00F31626">
        <w:t>В Исследовательский центр исследуемый препарат будет предоставлен в необходимом для проведения исследования количестве.</w:t>
      </w:r>
    </w:p>
    <w:p w14:paraId="6662EA8A" w14:textId="77777777" w:rsidR="00D67037" w:rsidRDefault="00D67037" w:rsidP="00D67037">
      <w:proofErr w:type="gramStart"/>
      <w:r w:rsidRPr="00F31626">
        <w:t>В соответствии с законодательством РФ на первичную и вторичную упаковку исследуемого ЛС для клинического исследования будет нанесена следующая информация: информация о производителе препарата (наименование и адрес) и Спонсоре (наименование, адрес и телефон), номер (код) исследования, ФИО Исследователя, название препарата, лекарственная форма, дозировка, количество дозированных единиц, номер серии, срок годности, условия хранения, предупреждающая надпись «Для клинических исследований», а также надписи в</w:t>
      </w:r>
      <w:proofErr w:type="gramEnd"/>
      <w:r w:rsidRPr="00F31626">
        <w:t xml:space="preserve"> </w:t>
      </w:r>
      <w:proofErr w:type="gramStart"/>
      <w:r w:rsidRPr="00F31626">
        <w:t xml:space="preserve">соответствии с иными требованиями (Федеральный закон № 61-ФЗ «Об обращении ЛС» от 12.04.2010 и Приказ </w:t>
      </w:r>
      <w:proofErr w:type="spellStart"/>
      <w:r w:rsidRPr="00F31626">
        <w:t>Минпромторга</w:t>
      </w:r>
      <w:proofErr w:type="spellEnd"/>
      <w:r w:rsidRPr="00F31626">
        <w:t xml:space="preserve"> России от 14.06.2013 N 916 «Об утверждении Правил организации производства и контроля качества лекарственных средств», Требования к маркировке лекарственных средств для медицинского применения и ветеринарных лекарственных средств ЕАЭС (утв. Решением Совета Евразийской экономической комиссии от 3 ноября 2016 г. № 76)).</w:t>
      </w:r>
      <w:proofErr w:type="gramEnd"/>
    </w:p>
    <w:p w14:paraId="149F6EF5" w14:textId="77777777" w:rsidR="002E25CC" w:rsidRDefault="002E25CC" w:rsidP="001E690A">
      <w:pPr>
        <w:pStyle w:val="3"/>
      </w:pPr>
      <w:bookmarkStart w:id="129" w:name="_Ref448762272"/>
      <w:bookmarkStart w:id="130" w:name="_Toc75281823"/>
      <w:r>
        <w:t>Условия хранения</w:t>
      </w:r>
      <w:bookmarkEnd w:id="129"/>
      <w:bookmarkEnd w:id="130"/>
    </w:p>
    <w:p w14:paraId="6B4695F3" w14:textId="61D9F7FB" w:rsidR="009A2038" w:rsidRPr="00FC7D06" w:rsidRDefault="009A2038" w:rsidP="009A2038">
      <w:r w:rsidRPr="00FC7D06">
        <w:t>Исследуемый препарат долж</w:t>
      </w:r>
      <w:r>
        <w:t>е</w:t>
      </w:r>
      <w:r w:rsidRPr="00FC7D06">
        <w:t xml:space="preserve">н храниться в безопасном месте с ограниченным доступом без возможности проникновения персонала, </w:t>
      </w:r>
      <w:r w:rsidR="008E79E1">
        <w:t>не имеющего полномочий для обращения с исследуемым препаратом</w:t>
      </w:r>
      <w:r w:rsidR="008E79E1" w:rsidRPr="00FC7D06">
        <w:t>.</w:t>
      </w:r>
    </w:p>
    <w:p w14:paraId="0DF374B4" w14:textId="306D0EEF" w:rsidR="009A2038" w:rsidRPr="00FC7D06" w:rsidRDefault="009A2038" w:rsidP="009A2038">
      <w:r w:rsidRPr="00FC7D06">
        <w:t>Препарат долж</w:t>
      </w:r>
      <w:r>
        <w:t>ен</w:t>
      </w:r>
      <w:r w:rsidRPr="00FC7D06">
        <w:t xml:space="preserve"> храниться в комнатных условиях в соответствии с условиями хранения, описанными в раздел</w:t>
      </w:r>
      <w:r>
        <w:t>е</w:t>
      </w:r>
      <w:r w:rsidRPr="009A2038">
        <w:t xml:space="preserve">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_Ref491438878 \r \h </w:instrText>
      </w:r>
      <w:r w:rsid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4.4.1</w:t>
      </w:r>
      <w:r w:rsidRPr="003847A4">
        <w:rPr>
          <w:highlight w:val="green"/>
        </w:rPr>
        <w:fldChar w:fldCharType="end"/>
      </w:r>
      <w:r w:rsidRPr="009A2038">
        <w:t xml:space="preserve"> </w:t>
      </w:r>
      <w:r>
        <w:t>«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_Ref491438868 \h </w:instrText>
      </w:r>
      <w:r w:rsid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 w:rsidRPr="00A11ADE">
        <w:rPr>
          <w:highlight w:val="green"/>
        </w:rPr>
        <w:t>Информация об исследуемых препаратах</w:t>
      </w:r>
      <w:r w:rsidRPr="003847A4">
        <w:rPr>
          <w:highlight w:val="green"/>
        </w:rPr>
        <w:fldChar w:fldCharType="end"/>
      </w:r>
      <w:r>
        <w:t>»</w:t>
      </w:r>
      <w:r w:rsidRPr="00FC7D06">
        <w:t xml:space="preserve">. Температурный контроль должен проводиться ежедневно, </w:t>
      </w:r>
      <w:r w:rsidRPr="00FC7D06">
        <w:rPr>
          <w:snapToGrid w:val="0"/>
        </w:rPr>
        <w:t xml:space="preserve">за исключением выходных и </w:t>
      </w:r>
      <w:r w:rsidRPr="00FC7D06">
        <w:rPr>
          <w:snapToGrid w:val="0"/>
        </w:rPr>
        <w:lastRenderedPageBreak/>
        <w:t xml:space="preserve">праздничных дней, </w:t>
      </w:r>
      <w:r w:rsidRPr="00FC7D06">
        <w:t>при помощи сертифицированного и поверенного термометра. Для препарат</w:t>
      </w:r>
      <w:r>
        <w:t>а</w:t>
      </w:r>
      <w:r w:rsidRPr="00FC7D06">
        <w:t xml:space="preserve"> должна будет регистрироваться минимальная и максимальная температура с момента предыдущего измерения. Условия хранения препарат</w:t>
      </w:r>
      <w:r>
        <w:t>а</w:t>
      </w:r>
      <w:r w:rsidRPr="00FC7D06">
        <w:t xml:space="preserve"> в Исследовательском центре будут подтверждены представителем Спонсора в ходе визита оценки центра и должны регулярно проверяться в ходе исследования.</w:t>
      </w:r>
    </w:p>
    <w:p w14:paraId="4FD0E6BF" w14:textId="77777777" w:rsidR="009A2038" w:rsidRPr="00FC7D06" w:rsidRDefault="009A2038" w:rsidP="009A2038">
      <w:r w:rsidRPr="00FC7D06">
        <w:t>Отклонения в границах температурного режима должны сообщаться представителю Спонсора незамедлительно после обнаружения. Данные учета температуры должны быть направлены Спонсору и препарат не долж</w:t>
      </w:r>
      <w:r>
        <w:t>е</w:t>
      </w:r>
      <w:r w:rsidRPr="00FC7D06">
        <w:t>н использоваться до письменного разрешения Спонсора.</w:t>
      </w:r>
    </w:p>
    <w:p w14:paraId="328E9ED5" w14:textId="77777777" w:rsidR="00582643" w:rsidRDefault="00582643" w:rsidP="001E690A">
      <w:pPr>
        <w:pStyle w:val="2"/>
      </w:pPr>
      <w:bookmarkStart w:id="131" w:name="_Toc75281824"/>
      <w:r>
        <w:t>Продолжительность участия добровольцев в исследовании</w:t>
      </w:r>
      <w:bookmarkEnd w:id="131"/>
    </w:p>
    <w:p w14:paraId="24703017" w14:textId="26AD04C9" w:rsidR="00582643" w:rsidRDefault="00582643">
      <w:r>
        <w:t xml:space="preserve">Длительность периода скрининга составит </w:t>
      </w:r>
      <w:r>
        <w:fldChar w:fldCharType="begin"/>
      </w:r>
      <w:r>
        <w:instrText xml:space="preserve"> REF Длительность_скрининга \h </w:instrText>
      </w:r>
      <w:r w:rsidR="00821666">
        <w:instrText xml:space="preserve"> \* MERGEFORMAT </w:instrText>
      </w:r>
      <w:r>
        <w:fldChar w:fldCharType="separate"/>
      </w:r>
      <w:sdt>
        <w:sdtPr>
          <w:rPr>
            <w:highlight w:val="green"/>
          </w:rPr>
          <w:alias w:val="Длительность скрининга"/>
          <w:tag w:val="Длительность скрининга"/>
          <w:id w:val="1222869408"/>
          <w:placeholder>
            <w:docPart w:val="B007D121D9AB45EB9F252753F24573B3"/>
          </w:placeholder>
        </w:sdtPr>
        <w:sdtContent>
          <w:r w:rsidR="00A11ADE" w:rsidRPr="00716000">
            <w:rPr>
              <w:highlight w:val="green"/>
            </w:rPr>
            <w:t>1-</w:t>
          </w:r>
          <w:r w:rsidR="00A11ADE" w:rsidRPr="00A11ADE">
            <w:rPr>
              <w:highlight w:val="green"/>
            </w:rPr>
            <w:t>XX</w:t>
          </w:r>
          <w:r w:rsidR="00A11ADE" w:rsidRPr="00716000">
            <w:rPr>
              <w:highlight w:val="green"/>
            </w:rPr>
            <w:t xml:space="preserve"> дней</w:t>
          </w:r>
        </w:sdtContent>
      </w:sdt>
      <w:r>
        <w:fldChar w:fldCharType="end"/>
      </w:r>
      <w:r>
        <w:t>.</w:t>
      </w:r>
    </w:p>
    <w:p w14:paraId="7EF1AC9B" w14:textId="6988557E" w:rsidR="00582643" w:rsidRDefault="00582643" w:rsidP="006C30DA">
      <w:pPr>
        <w:rPr>
          <w:color w:val="000000"/>
          <w:sz w:val="26"/>
          <w:szCs w:val="26"/>
        </w:rPr>
      </w:pPr>
      <w:r>
        <w:t xml:space="preserve">В каждом периоде приема исследуемого препарата доброволец будет госпитализирован на </w:t>
      </w:r>
      <w:r>
        <w:fldChar w:fldCharType="begin"/>
      </w:r>
      <w:r>
        <w:instrText xml:space="preserve"> REF Длительность_госпитализации \h </w:instrText>
      </w:r>
      <w:r w:rsidR="00821666">
        <w:instrText xml:space="preserve"> \* MERGEFORMAT </w:instrText>
      </w:r>
      <w:r>
        <w:fldChar w:fldCharType="separate"/>
      </w:r>
      <w:sdt>
        <w:sdtPr>
          <w:rPr>
            <w:highlight w:val="green"/>
          </w:rPr>
          <w:alias w:val="Длительность госпитализации"/>
          <w:tag w:val="Длительность госпитализации"/>
          <w:id w:val="-969199052"/>
          <w:placeholder>
            <w:docPart w:val="AC31864602EE4C60B1F5D2A74A67AE90"/>
          </w:placeholder>
        </w:sdtPr>
        <w:sdtContent>
          <w:r w:rsidR="00A11ADE" w:rsidRPr="00A11ADE">
            <w:rPr>
              <w:highlight w:val="green"/>
            </w:rPr>
            <w:t>X</w:t>
          </w:r>
          <w:r w:rsidR="00A11ADE" w:rsidRPr="00716000">
            <w:rPr>
              <w:highlight w:val="green"/>
            </w:rPr>
            <w:t xml:space="preserve"> дня</w:t>
          </w:r>
        </w:sdtContent>
      </w:sdt>
      <w:r>
        <w:fldChar w:fldCharType="end"/>
      </w:r>
      <w:r>
        <w:t xml:space="preserve">, в течение </w:t>
      </w:r>
      <w:proofErr w:type="gramStart"/>
      <w:r>
        <w:t>которых</w:t>
      </w:r>
      <w:proofErr w:type="gramEnd"/>
      <w:r>
        <w:t xml:space="preserve"> будут проводиться запланированные процедуры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_Ref446093316 \r \h </w:instrText>
      </w:r>
      <w:r w:rsidR="00821666" w:rsidRP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4.2</w:t>
      </w:r>
      <w:r w:rsidRPr="003847A4">
        <w:rPr>
          <w:highlight w:val="green"/>
        </w:rPr>
        <w:fldChar w:fldCharType="end"/>
      </w:r>
      <w:r>
        <w:t xml:space="preserve">). Общая продолжительность каждого периода приема исследуемого препарата составит </w:t>
      </w:r>
      <w:r w:rsidRPr="00DD6DE2">
        <w:fldChar w:fldCharType="begin"/>
      </w:r>
      <w:r w:rsidRPr="00DD6DE2">
        <w:instrText xml:space="preserve"> REF Длительность_периода_приема_ИП \h </w:instrText>
      </w:r>
      <w:r w:rsidR="00821666" w:rsidRPr="00DD6DE2">
        <w:instrText xml:space="preserve"> \* MERGEFORMAT </w:instrText>
      </w:r>
      <w:r w:rsidRPr="00DD6DE2">
        <w:fldChar w:fldCharType="separate"/>
      </w:r>
      <w:sdt>
        <w:sdtPr>
          <w:rPr>
            <w:highlight w:val="green"/>
          </w:rPr>
          <w:alias w:val="Длительность периода приема ИП"/>
          <w:tag w:val="Длительность периода приема ИП"/>
          <w:id w:val="597293267"/>
          <w:placeholder>
            <w:docPart w:val="1F049BDF7BF145A18A6DDD99493B17E1"/>
          </w:placeholder>
        </w:sdtPr>
        <w:sdtContent>
          <w:r w:rsidR="00A11ADE" w:rsidRPr="00A11ADE">
            <w:rPr>
              <w:highlight w:val="green"/>
            </w:rPr>
            <w:t>X</w:t>
          </w:r>
          <w:r w:rsidR="00A11ADE" w:rsidRPr="00716000">
            <w:rPr>
              <w:highlight w:val="green"/>
            </w:rPr>
            <w:t xml:space="preserve"> дня</w:t>
          </w:r>
        </w:sdtContent>
      </w:sdt>
      <w:r w:rsidRPr="00DD6DE2">
        <w:fldChar w:fldCharType="end"/>
      </w:r>
      <w:r w:rsidRPr="00DD6DE2">
        <w:t>.</w:t>
      </w:r>
    </w:p>
    <w:p w14:paraId="1877B6BD" w14:textId="07116AB0" w:rsidR="00582643" w:rsidRDefault="008143EB" w:rsidP="00073570">
      <w:r>
        <w:t>Отмывочный период</w:t>
      </w:r>
      <w:r w:rsidR="00582643">
        <w:t xml:space="preserve"> (время между приемами исследуемых лекарственных препаратов) составит </w:t>
      </w:r>
      <w:r w:rsidR="00582643">
        <w:fldChar w:fldCharType="begin"/>
      </w:r>
      <w:r w:rsidR="00582643">
        <w:instrText xml:space="preserve"> REF Период_отмывания_дни \h </w:instrText>
      </w:r>
      <w:r w:rsidR="00821666">
        <w:instrText xml:space="preserve"> \* MERGEFORMAT </w:instrText>
      </w:r>
      <w:r w:rsidR="00582643">
        <w:fldChar w:fldCharType="separate"/>
      </w:r>
      <w:sdt>
        <w:sdtPr>
          <w:rPr>
            <w:highlight w:val="green"/>
          </w:rPr>
          <w:alias w:val="Отмывочный период"/>
          <w:tag w:val="Отмывочный период"/>
          <w:id w:val="-1010822546"/>
          <w:placeholder>
            <w:docPart w:val="F24F4FD02A82483F9A2A42FF34186C12"/>
          </w:placeholder>
        </w:sdtPr>
        <w:sdtContent>
          <w:r w:rsidR="00A11ADE" w:rsidRPr="00A11ADE">
            <w:rPr>
              <w:highlight w:val="green"/>
            </w:rPr>
            <w:t>XX</w:t>
          </w:r>
          <w:r w:rsidR="00A11ADE" w:rsidRPr="00F94DCC">
            <w:rPr>
              <w:highlight w:val="green"/>
            </w:rPr>
            <w:t xml:space="preserve"> дней</w:t>
          </w:r>
        </w:sdtContent>
      </w:sdt>
      <w:r w:rsidR="00582643">
        <w:fldChar w:fldCharType="end"/>
      </w:r>
      <w:r w:rsidR="00582643">
        <w:t>.</w:t>
      </w:r>
    </w:p>
    <w:p w14:paraId="43AA3106" w14:textId="0F2AEBAD" w:rsidR="00582643" w:rsidRDefault="00582643" w:rsidP="00073570">
      <w:r>
        <w:t>Продолжительность наблюдения за добровольцем после завершения последнего периода приема исследуем</w:t>
      </w:r>
      <w:r w:rsidR="000A06B1">
        <w:t>ого</w:t>
      </w:r>
      <w:r>
        <w:t xml:space="preserve"> препарат</w:t>
      </w:r>
      <w:r w:rsidR="000A06B1">
        <w:t>а</w:t>
      </w:r>
      <w:r>
        <w:t xml:space="preserve"> составит </w:t>
      </w:r>
      <w:r>
        <w:fldChar w:fldCharType="begin"/>
      </w:r>
      <w:r>
        <w:instrText xml:space="preserve"> REF Длительность_периода_наблюдения \h </w:instrText>
      </w:r>
      <w:r w:rsidR="00821666">
        <w:instrText xml:space="preserve"> \* MERGEFORMAT </w:instrText>
      </w:r>
      <w:r>
        <w:fldChar w:fldCharType="separate"/>
      </w:r>
      <w:sdt>
        <w:sdtPr>
          <w:rPr>
            <w:highlight w:val="green"/>
          </w:rPr>
          <w:alias w:val="Длительность периода наблюдения"/>
          <w:tag w:val="Длительность периода наблюдения"/>
          <w:id w:val="-700630562"/>
          <w:placeholder>
            <w:docPart w:val="8ED74F7B39C54F96A22F7C4E76FE05BC"/>
          </w:placeholder>
        </w:sdtPr>
        <w:sdtContent>
          <w:r w:rsidR="00A11ADE" w:rsidRPr="00A11ADE">
            <w:rPr>
              <w:highlight w:val="green"/>
            </w:rPr>
            <w:t>X</w:t>
          </w:r>
          <w:r w:rsidR="00A11ADE" w:rsidRPr="00F94DCC">
            <w:rPr>
              <w:highlight w:val="green"/>
            </w:rPr>
            <w:t xml:space="preserve"> дней</w:t>
          </w:r>
        </w:sdtContent>
      </w:sdt>
      <w:r>
        <w:fldChar w:fldCharType="end"/>
      </w:r>
      <w:r>
        <w:t>.</w:t>
      </w:r>
    </w:p>
    <w:p w14:paraId="73278E24" w14:textId="59BEEF6E" w:rsidR="00582643" w:rsidRDefault="00582643">
      <w:r>
        <w:t xml:space="preserve">Общая продолжительность участия в исследовании для добровольца составит не более </w:t>
      </w:r>
      <w:r>
        <w:fldChar w:fldCharType="begin"/>
      </w:r>
      <w:r>
        <w:instrText xml:space="preserve"> REF Общая_продолжительность_исследования \h  \* MERGEFORMAT </w:instrText>
      </w:r>
      <w:r>
        <w:fldChar w:fldCharType="separate"/>
      </w:r>
      <w:sdt>
        <w:sdtPr>
          <w:rPr>
            <w:highlight w:val="green"/>
          </w:rPr>
          <w:alias w:val="Общая продожительность исследования"/>
          <w:tag w:val="Общая продожительность исследования"/>
          <w:id w:val="1740521841"/>
          <w:placeholder>
            <w:docPart w:val="614C5D540177455EA48EED640F8605C0"/>
          </w:placeholder>
        </w:sdtPr>
        <w:sdtContent>
          <w:r w:rsidR="00A11ADE" w:rsidRPr="00A11ADE">
            <w:rPr>
              <w:highlight w:val="green"/>
            </w:rPr>
            <w:t>XX</w:t>
          </w:r>
          <w:r w:rsidR="00A11ADE" w:rsidRPr="00F94DCC">
            <w:rPr>
              <w:highlight w:val="green"/>
            </w:rPr>
            <w:t xml:space="preserve"> Дней</w:t>
          </w:r>
        </w:sdtContent>
      </w:sdt>
      <w:r>
        <w:fldChar w:fldCharType="end"/>
      </w:r>
      <w:r>
        <w:t>.</w:t>
      </w:r>
    </w:p>
    <w:p w14:paraId="4F84E88C" w14:textId="77777777" w:rsidR="00582643" w:rsidRDefault="00582643" w:rsidP="001E690A">
      <w:pPr>
        <w:pStyle w:val="2"/>
      </w:pPr>
      <w:bookmarkStart w:id="132" w:name="_Ref446093470"/>
      <w:bookmarkStart w:id="133" w:name="_Toc75281825"/>
      <w:r>
        <w:t>Описание «правил остановки» или «критериев исключения» для отдельных добровольцев или исследования в целом</w:t>
      </w:r>
      <w:bookmarkEnd w:id="132"/>
      <w:bookmarkEnd w:id="133"/>
    </w:p>
    <w:p w14:paraId="38DA2B3C" w14:textId="6F4624EB" w:rsidR="00582643" w:rsidRDefault="00582643" w:rsidP="00582643">
      <w:r>
        <w:t xml:space="preserve">Критерии исключения для отдельных субъектов описаны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_Ref448340746 \r \h </w:instrText>
      </w:r>
      <w:r w:rsid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5.3</w:t>
      </w:r>
      <w:r w:rsidRPr="003847A4">
        <w:rPr>
          <w:highlight w:val="green"/>
        </w:rPr>
        <w:fldChar w:fldCharType="end"/>
      </w:r>
      <w:r>
        <w:t>.</w:t>
      </w:r>
    </w:p>
    <w:p w14:paraId="24B9779D" w14:textId="51A27769" w:rsidR="00582643" w:rsidRDefault="00582643" w:rsidP="00582643">
      <w:r>
        <w:t>В соответствии со статьей 40 ФЗ № 61-ФЗ «Об обращении ЛС» от 12.04.2010 в актуальной</w:t>
      </w:r>
      <w:r w:rsidR="00095CC7">
        <w:t xml:space="preserve"> редакции, Спонсор или И</w:t>
      </w:r>
      <w:r>
        <w:t>сследователь могут временно или окончательно остановить проведение исследования по соображениям безопасности или по другим причинам. В случае возникновения подобной необходимости Спонсор предпримет меры по своевременному информированию Исследовательского центра о приостановке или прекращении и</w:t>
      </w:r>
      <w:r w:rsidR="00095CC7">
        <w:t>сследования. Спонсор и И</w:t>
      </w:r>
      <w:r>
        <w:t xml:space="preserve">сследователь обязаны также своевременно проинформировать об этом локальный </w:t>
      </w:r>
      <w:r w:rsidR="002028C7">
        <w:t>Экспертн</w:t>
      </w:r>
      <w:r w:rsidR="00B74775" w:rsidRPr="00B74775">
        <w:t>ый совет организации/Независимый этический комитет (ЭСО/НЭК)</w:t>
      </w:r>
      <w:r>
        <w:t xml:space="preserve"> и регуляторные органы.</w:t>
      </w:r>
    </w:p>
    <w:p w14:paraId="7A2E7B34" w14:textId="1CB44134" w:rsidR="00582643" w:rsidRDefault="00095CC7" w:rsidP="00582643">
      <w:r>
        <w:t>И</w:t>
      </w:r>
      <w:r w:rsidR="00582643">
        <w:t>сследователь может приостановить или прекратить исследование в Исследовательском центре без предварительного согласования со Спонсором, однако, он обязан в кратчайший срок поставить Спонсора в известность и предоставить письменное объяснение причин приостановки или прекращения исследования.</w:t>
      </w:r>
    </w:p>
    <w:p w14:paraId="64396A6E" w14:textId="77777777" w:rsidR="00582643" w:rsidRDefault="00582643" w:rsidP="00582643">
      <w:r>
        <w:lastRenderedPageBreak/>
        <w:t>Исследователь обязан также незамедлительно проинформировать участников исследования о приостановке или прекращении исследования, обеспечить им надлежащую медицинскую помощь и наблюдение. Прекращая исследование, исследователь должен убедиться в том, что интересы субъектов исследования защищены надлежащим образом.</w:t>
      </w:r>
    </w:p>
    <w:p w14:paraId="09B4F793" w14:textId="77777777" w:rsidR="00582643" w:rsidRDefault="00582643" w:rsidP="00582643">
      <w:r>
        <w:t>Исследование может быть прекращено по решению уполномоченного федерального органа исполнительной власти на основании письменного сообщения руководителю Исследовательского центра или Спонсора.</w:t>
      </w:r>
    </w:p>
    <w:p w14:paraId="7E8A6E4F" w14:textId="77777777" w:rsidR="00582643" w:rsidRDefault="00582643" w:rsidP="00582643">
      <w:r>
        <w:t>Исследование может быть завершено преждевременно:</w:t>
      </w:r>
    </w:p>
    <w:p w14:paraId="1FB6B779" w14:textId="77777777" w:rsidR="00582643" w:rsidRDefault="00582643" w:rsidP="001E690A">
      <w:pPr>
        <w:pStyle w:val="1"/>
      </w:pPr>
      <w:r>
        <w:t>При выявлении в ходе исследования НЯ/СНЯ, связанных с применением исследуемых лекарственных препаратов, и делающих их дальнейшее применение недопустимым с этической точки зрения.</w:t>
      </w:r>
    </w:p>
    <w:p w14:paraId="3FA970A7" w14:textId="77777777" w:rsidR="00582643" w:rsidRDefault="00582643" w:rsidP="001E690A">
      <w:pPr>
        <w:pStyle w:val="1"/>
      </w:pPr>
      <w:r>
        <w:t>При получении новой информации, свидетельствующей о высоком риске (негативном изменении соотношения польза/риск) для субъектов исследования.</w:t>
      </w:r>
    </w:p>
    <w:p w14:paraId="62538C62" w14:textId="77777777" w:rsidR="00582643" w:rsidRDefault="00582643" w:rsidP="001E690A">
      <w:pPr>
        <w:pStyle w:val="1"/>
      </w:pPr>
      <w:r>
        <w:t>В случае наступления обстоятельств, расцениваемых как форс-мажорные обстоятельства.</w:t>
      </w:r>
    </w:p>
    <w:p w14:paraId="3A3D8403" w14:textId="77777777" w:rsidR="00582643" w:rsidRDefault="00582643" w:rsidP="001E690A">
      <w:pPr>
        <w:pStyle w:val="1"/>
      </w:pPr>
      <w:r>
        <w:t>По требованию регуляторных органов.</w:t>
      </w:r>
    </w:p>
    <w:p w14:paraId="64FE3CF5" w14:textId="4C7DB7EA" w:rsidR="00582643" w:rsidRDefault="00582643" w:rsidP="001E690A">
      <w:pPr>
        <w:pStyle w:val="2"/>
      </w:pPr>
      <w:bookmarkStart w:id="134" w:name="_Toc75281826"/>
      <w:r>
        <w:t xml:space="preserve">Подготовка и учет </w:t>
      </w:r>
      <w:r w:rsidR="00030111">
        <w:t xml:space="preserve">исследуемых </w:t>
      </w:r>
      <w:r>
        <w:t>препарат</w:t>
      </w:r>
      <w:r w:rsidR="00030111">
        <w:t>ов</w:t>
      </w:r>
      <w:bookmarkEnd w:id="134"/>
    </w:p>
    <w:p w14:paraId="443A26EB" w14:textId="77777777" w:rsidR="003D5BCC" w:rsidRDefault="003D5BCC" w:rsidP="003D5BCC">
      <w:r>
        <w:t>Исследуемые лекарственные препараты будут переданы Спонсором организатору исследования с Актом приема-передачи, аналитическим паспортом (протоколом анализа), сертификатом на лекарственное вещество. Исследуемые лекарственные препараты должны быть переданы на клиническую базу в неповрежденной упаковке.</w:t>
      </w:r>
    </w:p>
    <w:p w14:paraId="581ED3F9" w14:textId="05F3E2A9" w:rsidR="003D5BCC" w:rsidRDefault="003D5BCC" w:rsidP="003D5BCC">
      <w:r>
        <w:t>Качество исследуемого препарата является ответственностью Спонсора; документация, подтверждающая контроль качества исследуемого препарата будет предоставлена Исследователю и должна храниться вместе с документами исследования.</w:t>
      </w:r>
    </w:p>
    <w:p w14:paraId="087562FE" w14:textId="77777777" w:rsidR="00582643" w:rsidRPr="003847A4" w:rsidRDefault="00582643" w:rsidP="00582643">
      <w:r w:rsidRPr="003847A4">
        <w:t>Количество исследуемых лекарственных препаратов будет достаточным для всего периода проведения исследования. Исследовательский центр должен использовать исследуемые лекарственные препараты только в целях проведения данного клинического исследования в строгом соответствии с протоколом исследования.</w:t>
      </w:r>
    </w:p>
    <w:p w14:paraId="1A63518A" w14:textId="77777777" w:rsidR="00582643" w:rsidRPr="003847A4" w:rsidRDefault="00582643" w:rsidP="00582643">
      <w:r w:rsidRPr="003847A4">
        <w:t>В случае чрезмерной задержки с выполнением исследования ответственный сотрудник Исследовательского центра, отвечающий за обращение исследуемых лекарственных препаратов, должен подтвердить, что срок их годности не истек.</w:t>
      </w:r>
    </w:p>
    <w:p w14:paraId="6F3BD580" w14:textId="0CF433AB" w:rsidR="00582643" w:rsidRPr="003847A4" w:rsidRDefault="00582643" w:rsidP="006C30DA">
      <w:r w:rsidRPr="003847A4">
        <w:t xml:space="preserve">Исследуемые лекарственные препараты будут выдаваться добровольцам непосредственно перед приемом, и их применение будет проводиться в стационаре в соответствии с планом процедур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_Ref446096453 \r \h </w:instrText>
      </w:r>
      <w:r w:rsidR="00821666" w:rsidRP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4.2.3</w:t>
      </w:r>
      <w:r w:rsidRPr="003847A4">
        <w:rPr>
          <w:highlight w:val="green"/>
        </w:rPr>
        <w:fldChar w:fldCharType="end"/>
      </w:r>
      <w:r w:rsidRPr="003847A4">
        <w:t>, «</w:t>
      </w:r>
      <w:r w:rsidR="00821666" w:rsidRPr="003847A4">
        <w:rPr>
          <w:highlight w:val="green"/>
        </w:rPr>
        <w:fldChar w:fldCharType="begin"/>
      </w:r>
      <w:r w:rsidR="00821666" w:rsidRPr="003847A4">
        <w:rPr>
          <w:highlight w:val="green"/>
        </w:rPr>
        <w:instrText xml:space="preserve"> REF _Ref468127931 \h </w:instrText>
      </w:r>
      <w:r w:rsidR="003847A4" w:rsidRPr="003847A4">
        <w:rPr>
          <w:highlight w:val="green"/>
        </w:rPr>
        <w:instrText xml:space="preserve"> \* MERGEFORMAT </w:instrText>
      </w:r>
      <w:r w:rsidR="00821666" w:rsidRPr="003847A4">
        <w:rPr>
          <w:highlight w:val="green"/>
        </w:rPr>
      </w:r>
      <w:r w:rsidR="00821666" w:rsidRPr="003847A4">
        <w:rPr>
          <w:highlight w:val="green"/>
        </w:rPr>
        <w:fldChar w:fldCharType="separate"/>
      </w:r>
      <w:r w:rsidR="00A11ADE" w:rsidRPr="00A11ADE">
        <w:rPr>
          <w:highlight w:val="green"/>
        </w:rPr>
        <w:t>Процедура приема исследуемого препарата</w:t>
      </w:r>
      <w:r w:rsidR="00821666" w:rsidRPr="003847A4">
        <w:rPr>
          <w:highlight w:val="green"/>
        </w:rPr>
        <w:fldChar w:fldCharType="end"/>
      </w:r>
      <w:r w:rsidRPr="003847A4">
        <w:t>»</w:t>
      </w:r>
      <w:r w:rsidR="00821666" w:rsidRPr="003847A4">
        <w:t xml:space="preserve">, стр. </w:t>
      </w:r>
      <w:r w:rsidR="00821666" w:rsidRPr="003847A4">
        <w:rPr>
          <w:highlight w:val="green"/>
        </w:rPr>
        <w:fldChar w:fldCharType="begin"/>
      </w:r>
      <w:r w:rsidR="00821666" w:rsidRPr="003847A4">
        <w:rPr>
          <w:highlight w:val="green"/>
        </w:rPr>
        <w:instrText xml:space="preserve"> PAGEREF _Ref468127931 \h </w:instrText>
      </w:r>
      <w:r w:rsidR="00821666" w:rsidRPr="003847A4">
        <w:rPr>
          <w:highlight w:val="green"/>
        </w:rPr>
      </w:r>
      <w:r w:rsidR="00821666" w:rsidRPr="003847A4">
        <w:rPr>
          <w:highlight w:val="green"/>
        </w:rPr>
        <w:fldChar w:fldCharType="separate"/>
      </w:r>
      <w:r w:rsidR="00A11ADE">
        <w:rPr>
          <w:noProof/>
          <w:highlight w:val="green"/>
        </w:rPr>
        <w:t>29</w:t>
      </w:r>
      <w:r w:rsidR="00821666" w:rsidRPr="003847A4">
        <w:rPr>
          <w:highlight w:val="green"/>
        </w:rPr>
        <w:fldChar w:fldCharType="end"/>
      </w:r>
      <w:r w:rsidRPr="003847A4">
        <w:t>).</w:t>
      </w:r>
    </w:p>
    <w:p w14:paraId="657A7C72" w14:textId="77777777" w:rsidR="00582643" w:rsidRPr="003847A4" w:rsidRDefault="00582643" w:rsidP="00582643">
      <w:r w:rsidRPr="003847A4">
        <w:lastRenderedPageBreak/>
        <w:t>Исследователь несет ответственность за то, чтобы исследуемые лекарственные препараты:</w:t>
      </w:r>
    </w:p>
    <w:p w14:paraId="2704FF73" w14:textId="77777777" w:rsidR="00582643" w:rsidRPr="003847A4" w:rsidRDefault="00582643" w:rsidP="001E690A">
      <w:pPr>
        <w:pStyle w:val="1"/>
      </w:pPr>
      <w:r w:rsidRPr="003847A4">
        <w:t>использовались только для добровольцев данного исследования;</w:t>
      </w:r>
    </w:p>
    <w:p w14:paraId="05C8B70C" w14:textId="11F0F055" w:rsidR="00582643" w:rsidRPr="003847A4" w:rsidRDefault="00582643" w:rsidP="001E690A">
      <w:pPr>
        <w:pStyle w:val="1"/>
      </w:pPr>
      <w:r w:rsidRPr="003847A4">
        <w:t xml:space="preserve">хранились в запирающемся и безопасном месте, куда имеют доступ только сотрудники, </w:t>
      </w:r>
      <w:r w:rsidR="00104F55" w:rsidRPr="003847A4">
        <w:t>имеющие полномочия для обращения с исследуемым препаратом</w:t>
      </w:r>
      <w:r w:rsidRPr="003847A4">
        <w:t>;</w:t>
      </w:r>
    </w:p>
    <w:p w14:paraId="0022F9CA" w14:textId="7D36BEC3" w:rsidR="00582643" w:rsidRPr="003847A4" w:rsidRDefault="00582643" w:rsidP="001E690A">
      <w:pPr>
        <w:pStyle w:val="1"/>
      </w:pPr>
      <w:r w:rsidRPr="003847A4">
        <w:t xml:space="preserve">учет выданных препаратов проводится в расчете на каждого добровольца, при этом регистрируется </w:t>
      </w:r>
      <w:r w:rsidR="00104F55" w:rsidRPr="003847A4">
        <w:t>рандомизационный</w:t>
      </w:r>
      <w:r w:rsidRPr="003847A4">
        <w:t xml:space="preserve"> номер и инициалы добровольца, получившего препарат, количество выданного препарата и дата приема препарата.</w:t>
      </w:r>
    </w:p>
    <w:p w14:paraId="58D57739" w14:textId="27B140C7" w:rsidR="00582643" w:rsidRPr="003847A4" w:rsidRDefault="00582643" w:rsidP="00582643">
      <w:r w:rsidRPr="003847A4">
        <w:t>Препараты должны назначаться</w:t>
      </w:r>
      <w:r w:rsidR="00030111" w:rsidRPr="003847A4">
        <w:t>/выдаваться</w:t>
      </w:r>
      <w:r w:rsidRPr="003847A4">
        <w:t xml:space="preserve"> только теми исследователями, в чьи обязанности (согласно форме распределения обязанностей) входит учет и назначение</w:t>
      </w:r>
      <w:r w:rsidR="00030111" w:rsidRPr="003847A4">
        <w:t>/выдача</w:t>
      </w:r>
      <w:r w:rsidRPr="003847A4">
        <w:t xml:space="preserve"> препаратов. Распределение обязанностей фиксируется в специальной форме до начала набора добровольцев в Исследовательском центре.</w:t>
      </w:r>
    </w:p>
    <w:p w14:paraId="104BB26F" w14:textId="0F6EDF65" w:rsidR="00582643" w:rsidRPr="003847A4" w:rsidRDefault="00582643" w:rsidP="00582643">
      <w:r w:rsidRPr="003847A4">
        <w:t xml:space="preserve">Исследователь обеспечивает хранение препаратов в соответствии с требованиями раздела </w:t>
      </w:r>
      <w:r w:rsidR="00BC3710" w:rsidRPr="003847A4">
        <w:rPr>
          <w:highlight w:val="green"/>
        </w:rPr>
        <w:fldChar w:fldCharType="begin"/>
      </w:r>
      <w:r w:rsidR="00BC3710" w:rsidRPr="003847A4">
        <w:rPr>
          <w:highlight w:val="green"/>
        </w:rPr>
        <w:instrText xml:space="preserve"> REF _Ref491438868 \r \h </w:instrText>
      </w:r>
      <w:r w:rsidR="003847A4" w:rsidRPr="003847A4">
        <w:rPr>
          <w:highlight w:val="green"/>
        </w:rPr>
        <w:instrText xml:space="preserve"> \* MERGEFORMAT </w:instrText>
      </w:r>
      <w:r w:rsidR="00BC3710" w:rsidRPr="003847A4">
        <w:rPr>
          <w:highlight w:val="green"/>
        </w:rPr>
      </w:r>
      <w:r w:rsidR="00BC3710" w:rsidRPr="003847A4">
        <w:rPr>
          <w:highlight w:val="green"/>
        </w:rPr>
        <w:fldChar w:fldCharType="separate"/>
      </w:r>
      <w:r w:rsidR="00A11ADE">
        <w:rPr>
          <w:highlight w:val="green"/>
        </w:rPr>
        <w:t>4.4.1</w:t>
      </w:r>
      <w:r w:rsidR="00BC3710" w:rsidRPr="003847A4">
        <w:rPr>
          <w:highlight w:val="green"/>
        </w:rPr>
        <w:fldChar w:fldCharType="end"/>
      </w:r>
      <w:r w:rsidRPr="003847A4">
        <w:t xml:space="preserve"> – «</w:t>
      </w:r>
      <w:r w:rsidR="00BC3710" w:rsidRPr="003847A4">
        <w:rPr>
          <w:highlight w:val="green"/>
        </w:rPr>
        <w:fldChar w:fldCharType="begin"/>
      </w:r>
      <w:r w:rsidR="00BC3710" w:rsidRPr="003847A4">
        <w:rPr>
          <w:highlight w:val="green"/>
        </w:rPr>
        <w:instrText xml:space="preserve"> REF _Ref491438868 \h </w:instrText>
      </w:r>
      <w:r w:rsidR="003847A4" w:rsidRPr="003847A4">
        <w:rPr>
          <w:highlight w:val="green"/>
        </w:rPr>
        <w:instrText xml:space="preserve"> \* MERGEFORMAT </w:instrText>
      </w:r>
      <w:r w:rsidR="00BC3710" w:rsidRPr="003847A4">
        <w:rPr>
          <w:highlight w:val="green"/>
        </w:rPr>
      </w:r>
      <w:r w:rsidR="00BC3710" w:rsidRPr="003847A4">
        <w:rPr>
          <w:highlight w:val="green"/>
        </w:rPr>
        <w:fldChar w:fldCharType="separate"/>
      </w:r>
      <w:r w:rsidR="00A11ADE" w:rsidRPr="00A11ADE">
        <w:rPr>
          <w:highlight w:val="green"/>
        </w:rPr>
        <w:t>Информация об исследуемых препаратах</w:t>
      </w:r>
      <w:r w:rsidR="00BC3710" w:rsidRPr="003847A4">
        <w:rPr>
          <w:highlight w:val="green"/>
        </w:rPr>
        <w:fldChar w:fldCharType="end"/>
      </w:r>
      <w:r w:rsidRPr="003847A4">
        <w:t>»</w:t>
      </w:r>
      <w:proofErr w:type="gramStart"/>
      <w:r w:rsidRPr="003847A4">
        <w:t>.</w:t>
      </w:r>
      <w:proofErr w:type="gramEnd"/>
      <w:r w:rsidR="006170C4" w:rsidRPr="003847A4">
        <w:t xml:space="preserve"> (</w:t>
      </w:r>
      <w:proofErr w:type="gramStart"/>
      <w:r w:rsidR="006170C4" w:rsidRPr="003847A4">
        <w:t>т</w:t>
      </w:r>
      <w:proofErr w:type="gramEnd"/>
      <w:r w:rsidR="006170C4" w:rsidRPr="003847A4">
        <w:t xml:space="preserve">акже см. раздел </w:t>
      </w:r>
      <w:r w:rsidR="00114067" w:rsidRPr="00114067">
        <w:rPr>
          <w:highlight w:val="green"/>
        </w:rPr>
        <w:fldChar w:fldCharType="begin"/>
      </w:r>
      <w:r w:rsidR="00114067" w:rsidRPr="00114067">
        <w:rPr>
          <w:highlight w:val="green"/>
        </w:rPr>
        <w:instrText xml:space="preserve"> REF _Ref448762272 \r \h </w:instrText>
      </w:r>
      <w:r w:rsidR="00114067">
        <w:rPr>
          <w:highlight w:val="green"/>
        </w:rPr>
        <w:instrText xml:space="preserve"> \* MERGEFORMAT </w:instrText>
      </w:r>
      <w:r w:rsidR="00114067" w:rsidRPr="00114067">
        <w:rPr>
          <w:highlight w:val="green"/>
        </w:rPr>
      </w:r>
      <w:r w:rsidR="00114067" w:rsidRPr="00114067">
        <w:rPr>
          <w:highlight w:val="green"/>
        </w:rPr>
        <w:fldChar w:fldCharType="separate"/>
      </w:r>
      <w:r w:rsidR="00A11ADE">
        <w:rPr>
          <w:highlight w:val="green"/>
        </w:rPr>
        <w:t>4.4.3</w:t>
      </w:r>
      <w:r w:rsidR="00114067" w:rsidRPr="00114067">
        <w:rPr>
          <w:highlight w:val="green"/>
        </w:rPr>
        <w:fldChar w:fldCharType="end"/>
      </w:r>
      <w:r w:rsidR="006170C4" w:rsidRPr="003847A4">
        <w:t xml:space="preserve"> – «</w:t>
      </w:r>
      <w:r w:rsidR="00114067">
        <w:rPr>
          <w:highlight w:val="green"/>
        </w:rPr>
        <w:fldChar w:fldCharType="begin"/>
      </w:r>
      <w:r w:rsidR="00114067">
        <w:instrText xml:space="preserve"> REF _Ref448762272 \h </w:instrText>
      </w:r>
      <w:r w:rsidR="00114067">
        <w:rPr>
          <w:highlight w:val="green"/>
        </w:rPr>
      </w:r>
      <w:r w:rsidR="00114067">
        <w:rPr>
          <w:highlight w:val="green"/>
        </w:rPr>
        <w:fldChar w:fldCharType="separate"/>
      </w:r>
      <w:r w:rsidR="00A11ADE">
        <w:t>Условия хранения</w:t>
      </w:r>
      <w:r w:rsidR="00114067">
        <w:rPr>
          <w:highlight w:val="green"/>
        </w:rPr>
        <w:fldChar w:fldCharType="end"/>
      </w:r>
      <w:r w:rsidR="006170C4" w:rsidRPr="003847A4">
        <w:t>»)</w:t>
      </w:r>
      <w:r w:rsidRPr="003847A4">
        <w:t xml:space="preserve"> </w:t>
      </w:r>
    </w:p>
    <w:p w14:paraId="4308FD54" w14:textId="77777777" w:rsidR="00582643" w:rsidRDefault="00582643" w:rsidP="00582643">
      <w:r w:rsidRPr="003847A4">
        <w:t>Исследователь возвращает Спонсору все использованные и неиспользованные упаковки предусмотренных настоящим Протоколом препаратов.</w:t>
      </w:r>
    </w:p>
    <w:p w14:paraId="2F1821C3" w14:textId="77777777" w:rsidR="00582643" w:rsidRDefault="00582643" w:rsidP="001E690A">
      <w:pPr>
        <w:pStyle w:val="3"/>
      </w:pPr>
      <w:bookmarkStart w:id="135" w:name="_Ref447825974"/>
      <w:bookmarkStart w:id="136" w:name="_Toc75281827"/>
      <w:r>
        <w:t>Подготовка препарата перед дозированием</w:t>
      </w:r>
      <w:bookmarkEnd w:id="135"/>
      <w:bookmarkEnd w:id="136"/>
    </w:p>
    <w:p w14:paraId="4BD3FD19" w14:textId="21B052EC" w:rsidR="00582643" w:rsidRPr="003847A4" w:rsidRDefault="008A0787" w:rsidP="00582643">
      <w:r w:rsidRPr="003847A4">
        <w:t xml:space="preserve">Перед приемом добровольцами исследуемый препарат будет </w:t>
      </w:r>
      <w:r>
        <w:t>заблаговременно подготовлен уполномоченным сотрудником исследовательского центра:</w:t>
      </w:r>
      <w:r w:rsidR="00582643" w:rsidRPr="003847A4">
        <w:t xml:space="preserve"> извлечен из первичной упаковки и помещен в индивидуальный маркированный (</w:t>
      </w:r>
      <w:r w:rsidR="008F10A1" w:rsidRPr="003847A4">
        <w:t>код протокола, название препарата, доза, р</w:t>
      </w:r>
      <w:r w:rsidR="00C351F9" w:rsidRPr="003847A4">
        <w:t xml:space="preserve">андомизационный </w:t>
      </w:r>
      <w:r w:rsidR="00582643" w:rsidRPr="003847A4">
        <w:t>номер) пластиковый контейнер (стакан). Для обеспечения экстренной замены, в случае если доброволец уронит выданный препарат, должен быть предусмотрен запасной контейнер с извлеченным препаратом.</w:t>
      </w:r>
    </w:p>
    <w:p w14:paraId="1EA177F5" w14:textId="77777777" w:rsidR="00582643" w:rsidRDefault="00582643" w:rsidP="001E690A">
      <w:pPr>
        <w:pStyle w:val="3"/>
      </w:pPr>
      <w:bookmarkStart w:id="137" w:name="_Toc75281828"/>
      <w:r>
        <w:t>Процедуры учета исследуемых лекарственных препаратов</w:t>
      </w:r>
      <w:bookmarkEnd w:id="137"/>
    </w:p>
    <w:p w14:paraId="3383BD9C" w14:textId="77777777" w:rsidR="00582643" w:rsidRPr="003847A4" w:rsidRDefault="00582643" w:rsidP="00582643">
      <w:r w:rsidRPr="003847A4">
        <w:t xml:space="preserve">Исследуемые лекарственные препараты, упакованные и маркированные в соответствии с существующими требованиями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_Ref448424354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4.4.2</w:t>
      </w:r>
      <w:r w:rsidRPr="003847A4">
        <w:rPr>
          <w:highlight w:val="green"/>
        </w:rPr>
        <w:fldChar w:fldCharType="end"/>
      </w:r>
      <w:r w:rsidRPr="003847A4">
        <w:t>), будут предоставлены Спонсором в количестве, достаточном для всего периода проведения исследования. Исследовательский центр получает исследуемые препараты от Спонсора исследования или уполномоченной КИО по Акту приема-передачи.</w:t>
      </w:r>
    </w:p>
    <w:p w14:paraId="600DC7B6" w14:textId="4578782A" w:rsidR="00582643" w:rsidRPr="003847A4" w:rsidRDefault="00582643" w:rsidP="00582643">
      <w:r w:rsidRPr="003847A4">
        <w:t>Исследователь должен содержать своевременно и в полном объеме вести записи в Журнале у</w:t>
      </w:r>
      <w:r w:rsidR="00831033" w:rsidRPr="003847A4">
        <w:t>чета исследуемых</w:t>
      </w:r>
      <w:r w:rsidRPr="003847A4">
        <w:t xml:space="preserve"> препаратов, отражающие количество использованных препаратов. Спонсор или уполномоченная КИО будет контролировать, как исследователь использует препараты, проводя их учет.</w:t>
      </w:r>
    </w:p>
    <w:p w14:paraId="2F3D99DE" w14:textId="77777777" w:rsidR="00BC5F29" w:rsidRDefault="00BC5F29" w:rsidP="00BC5F29">
      <w:r w:rsidRPr="009B0D7C">
        <w:t>По</w:t>
      </w:r>
      <w:r>
        <w:t xml:space="preserve"> </w:t>
      </w:r>
      <w:r w:rsidRPr="009B0D7C">
        <w:t>завершении</w:t>
      </w:r>
      <w:r>
        <w:t xml:space="preserve"> </w:t>
      </w:r>
      <w:r w:rsidRPr="009B0D7C">
        <w:t>исследования</w:t>
      </w:r>
      <w:r>
        <w:t xml:space="preserve"> </w:t>
      </w:r>
      <w:r w:rsidRPr="009B0D7C">
        <w:t>необходимо</w:t>
      </w:r>
      <w:r>
        <w:t xml:space="preserve"> </w:t>
      </w:r>
      <w:r w:rsidRPr="009B0D7C">
        <w:t>провести</w:t>
      </w:r>
      <w:r>
        <w:t xml:space="preserve"> </w:t>
      </w:r>
      <w:r w:rsidRPr="009B0D7C">
        <w:t>подсчет</w:t>
      </w:r>
      <w:r>
        <w:t xml:space="preserve"> </w:t>
      </w:r>
      <w:r w:rsidRPr="009B0D7C">
        <w:t>количества</w:t>
      </w:r>
      <w:r>
        <w:t xml:space="preserve"> каждого из исследуемых препаратов </w:t>
      </w:r>
      <w:r w:rsidRPr="009B0D7C">
        <w:t>и</w:t>
      </w:r>
      <w:r>
        <w:t xml:space="preserve"> </w:t>
      </w:r>
      <w:r w:rsidRPr="009B0D7C">
        <w:t>предоставить</w:t>
      </w:r>
      <w:r>
        <w:t xml:space="preserve"> </w:t>
      </w:r>
      <w:r w:rsidRPr="009B0D7C">
        <w:t>письменное</w:t>
      </w:r>
      <w:r>
        <w:t xml:space="preserve"> </w:t>
      </w:r>
      <w:r w:rsidRPr="009B0D7C">
        <w:t>объяснение</w:t>
      </w:r>
      <w:r>
        <w:t xml:space="preserve"> </w:t>
      </w:r>
      <w:r w:rsidRPr="009B0D7C">
        <w:t>при</w:t>
      </w:r>
      <w:r>
        <w:t xml:space="preserve"> </w:t>
      </w:r>
      <w:r w:rsidRPr="009B0D7C">
        <w:t>выявлении</w:t>
      </w:r>
      <w:r>
        <w:t xml:space="preserve"> </w:t>
      </w:r>
      <w:r w:rsidRPr="009B0D7C">
        <w:t>каких-</w:t>
      </w:r>
      <w:r w:rsidRPr="009B0D7C">
        <w:lastRenderedPageBreak/>
        <w:t>либо</w:t>
      </w:r>
      <w:r>
        <w:t xml:space="preserve"> </w:t>
      </w:r>
      <w:r w:rsidRPr="009B0D7C">
        <w:t>несоответствий.</w:t>
      </w:r>
      <w:r>
        <w:t xml:space="preserve"> </w:t>
      </w:r>
      <w:r w:rsidRPr="009B0D7C">
        <w:t>Упаковки</w:t>
      </w:r>
      <w:r>
        <w:t xml:space="preserve"> </w:t>
      </w:r>
      <w:r w:rsidRPr="009B0D7C">
        <w:t>использованных</w:t>
      </w:r>
      <w:r>
        <w:t xml:space="preserve"> </w:t>
      </w:r>
      <w:r w:rsidRPr="009B0D7C">
        <w:t>препаратов</w:t>
      </w:r>
      <w:r>
        <w:t xml:space="preserve"> </w:t>
      </w:r>
      <w:r w:rsidRPr="009B0D7C">
        <w:t>и</w:t>
      </w:r>
      <w:r>
        <w:t xml:space="preserve"> </w:t>
      </w:r>
      <w:r w:rsidRPr="009B0D7C">
        <w:t>неиспользованные</w:t>
      </w:r>
      <w:r>
        <w:t xml:space="preserve"> </w:t>
      </w:r>
      <w:r w:rsidRPr="009B0D7C">
        <w:t>препараты</w:t>
      </w:r>
      <w:r>
        <w:t xml:space="preserve"> </w:t>
      </w:r>
      <w:r w:rsidRPr="009B0D7C">
        <w:t>должны</w:t>
      </w:r>
      <w:r>
        <w:t xml:space="preserve"> </w:t>
      </w:r>
      <w:r w:rsidRPr="009B0D7C">
        <w:t>быть</w:t>
      </w:r>
      <w:r>
        <w:t xml:space="preserve"> </w:t>
      </w:r>
      <w:r w:rsidRPr="009B0D7C">
        <w:t>возвращены</w:t>
      </w:r>
      <w:r>
        <w:t xml:space="preserve"> </w:t>
      </w:r>
      <w:r w:rsidRPr="009B0D7C">
        <w:t>Спонсору,</w:t>
      </w:r>
      <w:r>
        <w:t xml:space="preserve"> </w:t>
      </w:r>
      <w:r w:rsidRPr="009B0D7C">
        <w:t>либо</w:t>
      </w:r>
      <w:r>
        <w:t xml:space="preserve">, по согласованию со Спонсором, </w:t>
      </w:r>
      <w:r w:rsidRPr="009B0D7C">
        <w:t>могут</w:t>
      </w:r>
      <w:r>
        <w:t xml:space="preserve"> </w:t>
      </w:r>
      <w:r w:rsidRPr="009B0D7C">
        <w:t>быть</w:t>
      </w:r>
      <w:r>
        <w:t xml:space="preserve"> </w:t>
      </w:r>
      <w:r w:rsidRPr="009B0D7C">
        <w:t>уничтожены</w:t>
      </w:r>
      <w:r>
        <w:t xml:space="preserve"> </w:t>
      </w:r>
      <w:r w:rsidRPr="009B0D7C">
        <w:t>в</w:t>
      </w:r>
      <w:r>
        <w:t xml:space="preserve"> </w:t>
      </w:r>
      <w:r w:rsidRPr="009B0D7C">
        <w:t>Исследовательском</w:t>
      </w:r>
      <w:r>
        <w:t xml:space="preserve"> </w:t>
      </w:r>
      <w:r w:rsidRPr="009B0D7C">
        <w:t>центре</w:t>
      </w:r>
      <w:r>
        <w:t xml:space="preserve"> </w:t>
      </w:r>
      <w:r w:rsidRPr="009B0D7C">
        <w:t>с</w:t>
      </w:r>
      <w:r>
        <w:t xml:space="preserve"> </w:t>
      </w:r>
      <w:r w:rsidRPr="009B0D7C">
        <w:t>предоставлением</w:t>
      </w:r>
      <w:r>
        <w:t xml:space="preserve"> </w:t>
      </w:r>
      <w:r w:rsidRPr="009B0D7C">
        <w:t>акта</w:t>
      </w:r>
      <w:r>
        <w:t xml:space="preserve"> </w:t>
      </w:r>
      <w:r w:rsidRPr="009B0D7C">
        <w:t>об</w:t>
      </w:r>
      <w:r>
        <w:t xml:space="preserve"> </w:t>
      </w:r>
      <w:r w:rsidRPr="009B0D7C">
        <w:t>уничтожении</w:t>
      </w:r>
      <w:r>
        <w:t xml:space="preserve"> </w:t>
      </w:r>
      <w:r w:rsidRPr="009B0D7C">
        <w:t>после</w:t>
      </w:r>
      <w:r>
        <w:t xml:space="preserve"> </w:t>
      </w:r>
      <w:r w:rsidRPr="009B0D7C">
        <w:t>проведения</w:t>
      </w:r>
      <w:r>
        <w:t xml:space="preserve"> </w:t>
      </w:r>
      <w:r w:rsidRPr="009B0D7C">
        <w:t>Спонсором</w:t>
      </w:r>
      <w:r>
        <w:t xml:space="preserve"> </w:t>
      </w:r>
      <w:r w:rsidRPr="009B0D7C">
        <w:t>процедур</w:t>
      </w:r>
      <w:r>
        <w:t xml:space="preserve"> </w:t>
      </w:r>
      <w:r w:rsidRPr="009B0D7C">
        <w:t>по</w:t>
      </w:r>
      <w:r>
        <w:t xml:space="preserve"> </w:t>
      </w:r>
      <w:r w:rsidRPr="009B0D7C">
        <w:t>учету</w:t>
      </w:r>
      <w:r>
        <w:t xml:space="preserve"> </w:t>
      </w:r>
      <w:r w:rsidRPr="009B0D7C">
        <w:t>препарата.</w:t>
      </w:r>
      <w:r>
        <w:t xml:space="preserve"> </w:t>
      </w:r>
      <w:r w:rsidRPr="009B0D7C">
        <w:t>Возврат</w:t>
      </w:r>
      <w:r>
        <w:t xml:space="preserve"> </w:t>
      </w:r>
      <w:r w:rsidRPr="009B0D7C">
        <w:t>проводится</w:t>
      </w:r>
      <w:r>
        <w:t xml:space="preserve"> </w:t>
      </w:r>
      <w:r w:rsidRPr="009B0D7C">
        <w:t>по</w:t>
      </w:r>
      <w:r>
        <w:t xml:space="preserve"> </w:t>
      </w:r>
      <w:r w:rsidRPr="009B0D7C">
        <w:t>акту</w:t>
      </w:r>
      <w:r>
        <w:t xml:space="preserve"> </w:t>
      </w:r>
      <w:r w:rsidRPr="009B0D7C">
        <w:t>приема-передачи.</w:t>
      </w:r>
    </w:p>
    <w:p w14:paraId="6944AD0B" w14:textId="77777777" w:rsidR="00BC5F29" w:rsidRDefault="00BC5F29" w:rsidP="00BC5F29">
      <w:pPr>
        <w:rPr>
          <w:rFonts w:eastAsia="Calibri"/>
          <w:color w:val="000000" w:themeColor="text1"/>
        </w:rPr>
      </w:pPr>
      <w:r w:rsidRPr="009B0D7C">
        <w:rPr>
          <w:rFonts w:eastAsia="Calibri"/>
          <w:color w:val="000000" w:themeColor="text1"/>
        </w:rPr>
        <w:t>После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подтверждения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Спонсор</w:t>
      </w:r>
      <w:r>
        <w:rPr>
          <w:rFonts w:eastAsia="Calibri"/>
          <w:color w:val="000000" w:themeColor="text1"/>
        </w:rPr>
        <w:t xml:space="preserve">ом </w:t>
      </w:r>
      <w:r w:rsidRPr="009B0D7C">
        <w:rPr>
          <w:rFonts w:eastAsia="Calibri"/>
          <w:color w:val="000000" w:themeColor="text1"/>
        </w:rPr>
        <w:t>надлежащего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оформления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Журнала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учета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исследуем</w:t>
      </w:r>
      <w:r>
        <w:rPr>
          <w:rFonts w:eastAsia="Calibri"/>
          <w:color w:val="000000" w:themeColor="text1"/>
        </w:rPr>
        <w:t xml:space="preserve">ых </w:t>
      </w:r>
      <w:r w:rsidRPr="009B0D7C">
        <w:rPr>
          <w:rFonts w:eastAsia="Calibri"/>
          <w:color w:val="000000" w:themeColor="text1"/>
        </w:rPr>
        <w:t>препарат</w:t>
      </w:r>
      <w:r>
        <w:rPr>
          <w:rFonts w:eastAsia="Calibri"/>
          <w:color w:val="000000" w:themeColor="text1"/>
        </w:rPr>
        <w:t>ов</w:t>
      </w:r>
      <w:r w:rsidRPr="009B0D7C">
        <w:rPr>
          <w:rFonts w:eastAsia="Calibri"/>
          <w:color w:val="000000" w:themeColor="text1"/>
        </w:rPr>
        <w:t>,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оригинал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данного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документа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размещается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в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Файл</w:t>
      </w:r>
      <w:r>
        <w:rPr>
          <w:rFonts w:eastAsia="Calibri"/>
          <w:color w:val="000000" w:themeColor="text1"/>
        </w:rPr>
        <w:t xml:space="preserve">е </w:t>
      </w:r>
      <w:r w:rsidRPr="009B0D7C">
        <w:rPr>
          <w:rFonts w:eastAsia="Calibri"/>
          <w:color w:val="000000" w:themeColor="text1"/>
        </w:rPr>
        <w:t>исследователя,</w:t>
      </w:r>
      <w:r>
        <w:rPr>
          <w:rFonts w:eastAsia="Calibri"/>
          <w:color w:val="000000" w:themeColor="text1"/>
        </w:rPr>
        <w:t xml:space="preserve"> копия </w:t>
      </w:r>
      <w:r w:rsidRPr="009B0D7C">
        <w:rPr>
          <w:rFonts w:eastAsia="Calibri"/>
          <w:color w:val="000000" w:themeColor="text1"/>
        </w:rPr>
        <w:t>–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в</w:t>
      </w:r>
      <w:r>
        <w:rPr>
          <w:rFonts w:eastAsia="Calibri"/>
          <w:color w:val="000000" w:themeColor="text1"/>
        </w:rPr>
        <w:t xml:space="preserve"> Ф</w:t>
      </w:r>
      <w:r w:rsidRPr="009B0D7C">
        <w:rPr>
          <w:rFonts w:eastAsia="Calibri"/>
          <w:color w:val="000000" w:themeColor="text1"/>
        </w:rPr>
        <w:t>айле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исследования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Спонсора.</w:t>
      </w:r>
    </w:p>
    <w:p w14:paraId="7191C9EE" w14:textId="77777777" w:rsidR="00582643" w:rsidRDefault="00582643" w:rsidP="001E690A">
      <w:pPr>
        <w:pStyle w:val="2"/>
      </w:pPr>
      <w:bookmarkStart w:id="138" w:name="_Toc75281829"/>
      <w:r>
        <w:t>Хранение и правила раскрытия рандомизационных кодов</w:t>
      </w:r>
      <w:bookmarkEnd w:id="138"/>
    </w:p>
    <w:p w14:paraId="00FCA3D4" w14:textId="77777777" w:rsidR="00582643" w:rsidRDefault="00582643" w:rsidP="00582643">
      <w:r>
        <w:t>Так как данное исследование открытое, данная процедура не предусмотрена.</w:t>
      </w:r>
    </w:p>
    <w:p w14:paraId="7725B2EF" w14:textId="77777777" w:rsidR="00582643" w:rsidRDefault="00582643" w:rsidP="001E690A">
      <w:pPr>
        <w:pStyle w:val="2"/>
      </w:pPr>
      <w:bookmarkStart w:id="139" w:name="_Toc75281830"/>
      <w:r>
        <w:t>Перечень данных, регистрируемых непосредственно в ИРК и рассматриваемых в качестве первичных данных</w:t>
      </w:r>
      <w:bookmarkEnd w:id="139"/>
    </w:p>
    <w:p w14:paraId="7C4E807E" w14:textId="77777777" w:rsidR="00582643" w:rsidRDefault="00582643" w:rsidP="00582643">
      <w:pPr>
        <w:rPr>
          <w:iCs/>
        </w:rPr>
      </w:pPr>
      <w:r>
        <w:rPr>
          <w:iCs/>
        </w:rPr>
        <w:t>Все данные о добровольце, полученные в ходе исследования, вносятся сначала в первичную документацию (документация лечебного учреждения, ведущаяся в Исследовательском центре), а затем переносятся в ИРК добровольца. Данные, содержащиеся в ИРК, должны совпадать с данными в первичной документации.</w:t>
      </w:r>
    </w:p>
    <w:p w14:paraId="6AA46F50" w14:textId="606FDFBC" w:rsidR="00582643" w:rsidRDefault="00582643" w:rsidP="00582643">
      <w:pPr>
        <w:rPr>
          <w:iCs/>
        </w:rPr>
      </w:pPr>
      <w:r>
        <w:rPr>
          <w:iCs/>
        </w:rPr>
        <w:t>Прямой ввод данных в ИРК допускается только для расширенного толкования критериев включения/невключения и оценки связи НЯ с приемом исследуемых лекарственных препаратов.</w:t>
      </w:r>
    </w:p>
    <w:p w14:paraId="16BA80CD" w14:textId="0BEBFB63" w:rsidR="00336DF6" w:rsidRPr="00336DF6" w:rsidRDefault="00336DF6" w:rsidP="00336DF6">
      <w:pPr>
        <w:spacing w:before="0" w:after="200" w:line="276" w:lineRule="auto"/>
        <w:ind w:firstLine="0"/>
        <w:jc w:val="left"/>
        <w:rPr>
          <w:iCs/>
        </w:rPr>
      </w:pPr>
      <w:r>
        <w:rPr>
          <w:iCs/>
        </w:rPr>
        <w:br w:type="page"/>
      </w:r>
    </w:p>
    <w:p w14:paraId="414F2E8C" w14:textId="77777777" w:rsidR="00582643" w:rsidRDefault="00582643" w:rsidP="003D5DBE">
      <w:pPr>
        <w:pStyle w:val="10"/>
      </w:pPr>
      <w:bookmarkStart w:id="140" w:name="_Ref447130922"/>
      <w:bookmarkStart w:id="141" w:name="_Toc75281831"/>
      <w:r>
        <w:lastRenderedPageBreak/>
        <w:t>Отбор и исключение добровольцев</w:t>
      </w:r>
      <w:bookmarkEnd w:id="140"/>
      <w:bookmarkEnd w:id="141"/>
    </w:p>
    <w:p w14:paraId="15B98C93" w14:textId="77777777" w:rsidR="00582643" w:rsidRDefault="00582643" w:rsidP="001E690A">
      <w:pPr>
        <w:pStyle w:val="2"/>
      </w:pPr>
      <w:bookmarkStart w:id="142" w:name="_Ref447036381"/>
      <w:bookmarkStart w:id="143" w:name="_Ref446101036"/>
      <w:bookmarkStart w:id="144" w:name="_Toc75281832"/>
      <w:r>
        <w:t>Критерия включения</w:t>
      </w:r>
      <w:bookmarkEnd w:id="142"/>
      <w:bookmarkEnd w:id="143"/>
      <w:bookmarkEnd w:id="144"/>
    </w:p>
    <w:p w14:paraId="3796A655" w14:textId="1018B9F8" w:rsidR="009310B3" w:rsidRPr="009310B3" w:rsidRDefault="009310B3" w:rsidP="001D6E09">
      <w:r w:rsidRPr="005A667C">
        <w:rPr>
          <w:highlight w:val="cyan"/>
        </w:rPr>
        <w:t>[Цитаты - Протокол - Критерии включения, невключения, исключения (Биоэквивалентность)]</w:t>
      </w:r>
    </w:p>
    <w:p w14:paraId="7B2A1085" w14:textId="77777777" w:rsidR="00582643" w:rsidRDefault="00582643" w:rsidP="001E690A">
      <w:pPr>
        <w:pStyle w:val="2"/>
      </w:pPr>
      <w:bookmarkStart w:id="145" w:name="_Ref447036396"/>
      <w:bookmarkStart w:id="146" w:name="_Ref446101039"/>
      <w:bookmarkStart w:id="147" w:name="_Ref449455359"/>
      <w:bookmarkStart w:id="148" w:name="_Toc75281833"/>
      <w:r>
        <w:t>Критерии невключени</w:t>
      </w:r>
      <w:bookmarkEnd w:id="145"/>
      <w:bookmarkEnd w:id="146"/>
      <w:r>
        <w:t>я</w:t>
      </w:r>
      <w:bookmarkStart w:id="149" w:name="_Ref446093435"/>
      <w:bookmarkEnd w:id="147"/>
      <w:bookmarkEnd w:id="148"/>
    </w:p>
    <w:p w14:paraId="712F41A3" w14:textId="3107535E" w:rsidR="00582643" w:rsidRPr="00244E0E" w:rsidRDefault="009310B3" w:rsidP="001D6E09">
      <w:r w:rsidRPr="005A667C">
        <w:rPr>
          <w:highlight w:val="cyan"/>
        </w:rPr>
        <w:t>[Цитаты - Протокол - Критерии включения, невключения, исключения (Биоэквивалентность)]</w:t>
      </w:r>
    </w:p>
    <w:p w14:paraId="3CF5FA02" w14:textId="77777777" w:rsidR="00582643" w:rsidRDefault="00582643" w:rsidP="001E690A">
      <w:pPr>
        <w:pStyle w:val="2"/>
      </w:pPr>
      <w:bookmarkStart w:id="150" w:name="_Ref448340746"/>
      <w:bookmarkStart w:id="151" w:name="_Toc75281834"/>
      <w:r>
        <w:t>Критерии исключения</w:t>
      </w:r>
      <w:bookmarkEnd w:id="149"/>
      <w:bookmarkEnd w:id="150"/>
      <w:bookmarkEnd w:id="151"/>
    </w:p>
    <w:p w14:paraId="4384F8DE" w14:textId="2186F00F" w:rsidR="00582643" w:rsidRDefault="005A667C" w:rsidP="001E690A">
      <w:pPr>
        <w:pStyle w:val="3"/>
      </w:pPr>
      <w:bookmarkStart w:id="152" w:name="_Ref449024445"/>
      <w:bookmarkStart w:id="153" w:name="_Ref448846203"/>
      <w:bookmarkStart w:id="154" w:name="_Toc75281835"/>
      <w:r>
        <w:t>Преждевременное</w:t>
      </w:r>
      <w:r w:rsidR="00582643">
        <w:t xml:space="preserve"> прекращение участия добровольца в исследовании</w:t>
      </w:r>
      <w:bookmarkEnd w:id="152"/>
      <w:bookmarkEnd w:id="153"/>
      <w:bookmarkEnd w:id="154"/>
    </w:p>
    <w:p w14:paraId="0054BE16" w14:textId="776CE733" w:rsidR="009310B3" w:rsidRPr="005A667C" w:rsidRDefault="009310B3" w:rsidP="00C75A3E">
      <w:r w:rsidRPr="005A667C">
        <w:rPr>
          <w:highlight w:val="cyan"/>
        </w:rPr>
        <w:t>[Цитаты - Протокол - Критерии включения, невключения, исключения (Биоэквивалентность)]</w:t>
      </w:r>
    </w:p>
    <w:p w14:paraId="231333EC" w14:textId="77777777" w:rsidR="00DD27F0" w:rsidRDefault="00DD27F0" w:rsidP="00C75A3E"/>
    <w:p w14:paraId="32BBA2B4" w14:textId="635D8F2E" w:rsidR="00DD27F0" w:rsidRDefault="00DD27F0" w:rsidP="00C75A3E">
      <w:r>
        <w:t xml:space="preserve">Выявление у добровольцев, включенных в исследование, причин для преждевременного завершения исследования, приводит к их исключению из исследования на этапе выявления этих причин. При каждом случае преждевременного завершения добровольцем исследования или выбытия добровольца из исследования, Исследователь должен сделать соответствующую запись в ИРК с обязательным указанием причины преждевременного завершения/ выбытия из исследования, а также сообщить уполномоченному представителю Спонсора </w:t>
      </w:r>
      <w:r>
        <w:rPr>
          <w:highlight w:val="yellow"/>
        </w:rPr>
        <w:t>в течение 72 часов</w:t>
      </w:r>
      <w:r>
        <w:t>.</w:t>
      </w:r>
    </w:p>
    <w:p w14:paraId="72FAA98F" w14:textId="2B7CE8FB" w:rsidR="00C75A3E" w:rsidRDefault="00C75A3E" w:rsidP="00C75A3E">
      <w:r>
        <w:t xml:space="preserve">В случае если доброволец </w:t>
      </w:r>
      <w:r w:rsidR="005A667C">
        <w:t>преждевременно</w:t>
      </w:r>
      <w:r>
        <w:t xml:space="preserve"> завершает участие в исследовании по причине беременности Исследователь </w:t>
      </w:r>
      <w:r w:rsidR="002B3AC8">
        <w:t>ведет н</w:t>
      </w:r>
      <w:r>
        <w:t xml:space="preserve">аблюдение за добровольцем согласно разделу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_Ref465349626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8.2.4</w:t>
      </w:r>
      <w:r w:rsidRPr="003847A4">
        <w:rPr>
          <w:highlight w:val="green"/>
        </w:rPr>
        <w:fldChar w:fldCharType="end"/>
      </w:r>
      <w:r>
        <w:t xml:space="preserve"> – «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_Ref465349631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 w:rsidRPr="00A11ADE">
        <w:rPr>
          <w:highlight w:val="green"/>
        </w:rPr>
        <w:t>Наступление беременности в период проведения исследования</w:t>
      </w:r>
      <w:r w:rsidRPr="003847A4">
        <w:rPr>
          <w:highlight w:val="green"/>
        </w:rPr>
        <w:fldChar w:fldCharType="end"/>
      </w:r>
      <w:r w:rsidR="00694C0F">
        <w:t>».</w:t>
      </w:r>
    </w:p>
    <w:p w14:paraId="34BA980D" w14:textId="77777777" w:rsidR="00FB67FD" w:rsidRPr="00FB67FD" w:rsidRDefault="00FB67FD" w:rsidP="00FB67FD">
      <w:pPr>
        <w:rPr>
          <w:bCs/>
          <w:highlight w:val="yellow"/>
        </w:rPr>
      </w:pPr>
      <w:r w:rsidRPr="00FB67FD">
        <w:rPr>
          <w:bCs/>
          <w:highlight w:val="yellow"/>
        </w:rPr>
        <w:t>Если доброволец выбыл после проведения всех скрининговых мероприятий и до приема исследуемых лекарственных препаратов (не получил ни одной дозы), то такой доброволец будет считаться выбывшим на этапе скрининга (ну будет считаться рандомизированным).</w:t>
      </w:r>
    </w:p>
    <w:p w14:paraId="756806BB" w14:textId="77777777" w:rsidR="00FB67FD" w:rsidRPr="00FB67FD" w:rsidRDefault="00FB67FD" w:rsidP="00FB67FD">
      <w:pPr>
        <w:rPr>
          <w:bCs/>
          <w:highlight w:val="yellow"/>
        </w:rPr>
      </w:pPr>
      <w:r w:rsidRPr="00FB67FD">
        <w:rPr>
          <w:bCs/>
          <w:highlight w:val="yellow"/>
        </w:rPr>
        <w:t>Доброволец может быть исключен из исследования после рандомизации и до приема исследуемых лекарственных препаратов, при этом рандомизационный номер (рандомизационная последовательность) исключенного добровольца может быть присвоен другому добровольцу из числа скринированных добровольцев.</w:t>
      </w:r>
    </w:p>
    <w:p w14:paraId="7D8F8AA1" w14:textId="471DC82A" w:rsidR="00694C0F" w:rsidRDefault="00FB67FD" w:rsidP="00FB67FD">
      <w:pPr>
        <w:rPr>
          <w:bCs/>
        </w:rPr>
      </w:pPr>
      <w:r w:rsidRPr="00FB67FD">
        <w:rPr>
          <w:bCs/>
          <w:highlight w:val="yellow"/>
        </w:rPr>
        <w:t>Доброволец может быть исключен из исследования после приема исследуемых лекарственных препаратов, при этом рандомизационный номер (рандомизационная последовательность) исключенного добровольца не может быть присвоен следующему рандомизируемому субъекту.</w:t>
      </w:r>
      <w:r w:rsidRPr="00FB67FD">
        <w:rPr>
          <w:rStyle w:val="aff7"/>
          <w:rFonts w:ascii="Arial Unicode MS" w:eastAsia="Arial Unicode MS" w:hAnsi="Arial Unicode MS" w:cs="Times New Roman"/>
          <w:color w:val="000000"/>
          <w:highlight w:val="yellow"/>
          <w:lang w:val="x-none" w:eastAsia="x-none"/>
        </w:rPr>
        <w:commentReference w:id="155"/>
      </w:r>
    </w:p>
    <w:p w14:paraId="6698D34C" w14:textId="77777777" w:rsidR="00694C0F" w:rsidRDefault="00694C0F" w:rsidP="00694C0F">
      <w:r>
        <w:lastRenderedPageBreak/>
        <w:t xml:space="preserve">При исключении добровольцев в связи с развитием у них НЯ/СНЯ дальнейшее наблюдение за добровольцами будет проводиться согласно процедурам, приведенным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_Ref448846666 \r \h </w:instrText>
      </w:r>
      <w:r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8.4</w:t>
      </w:r>
      <w:r w:rsidRPr="003847A4">
        <w:rPr>
          <w:highlight w:val="green"/>
        </w:rPr>
        <w:fldChar w:fldCharType="end"/>
      </w:r>
      <w:r>
        <w:t>.</w:t>
      </w:r>
    </w:p>
    <w:p w14:paraId="0FEF0186" w14:textId="01EFBB3A" w:rsidR="00694C0F" w:rsidRDefault="00694C0F" w:rsidP="00694C0F">
      <w:r w:rsidRPr="009550E0">
        <w:rPr>
          <w:highlight w:val="yellow"/>
        </w:rPr>
        <w:t xml:space="preserve">При исключении добровольцев из исследования по другим причинам наблюдение за добровольцем будет продолжено в связи с возможностью возникновения нежелательных явлений в течение </w:t>
      </w:r>
      <w:r w:rsidRPr="009550E0">
        <w:rPr>
          <w:highlight w:val="yellow"/>
        </w:rPr>
        <w:fldChar w:fldCharType="begin"/>
      </w:r>
      <w:r w:rsidRPr="009550E0">
        <w:rPr>
          <w:highlight w:val="yellow"/>
        </w:rPr>
        <w:instrText xml:space="preserve"> REF Длительность_периода_наблюдения \h  \* MERGEFORMAT </w:instrText>
      </w:r>
      <w:r w:rsidRPr="009550E0">
        <w:rPr>
          <w:highlight w:val="yellow"/>
        </w:rPr>
      </w:r>
      <w:r w:rsidRPr="009550E0">
        <w:rPr>
          <w:highlight w:val="yellow"/>
        </w:rPr>
        <w:fldChar w:fldCharType="separate"/>
      </w:r>
      <w:sdt>
        <w:sdtPr>
          <w:rPr>
            <w:highlight w:val="yellow"/>
          </w:rPr>
          <w:alias w:val="Длительность периода наблюдения"/>
          <w:tag w:val="Длительность периода наблюдения"/>
          <w:id w:val="-1535262019"/>
          <w:placeholder>
            <w:docPart w:val="58C3F723E64B484E830A9992D449D227"/>
          </w:placeholder>
        </w:sdtPr>
        <w:sdtContent>
          <w:r w:rsidR="00A11ADE" w:rsidRPr="00A11ADE">
            <w:rPr>
              <w:highlight w:val="yellow"/>
            </w:rPr>
            <w:t>X дней</w:t>
          </w:r>
        </w:sdtContent>
      </w:sdt>
      <w:r w:rsidRPr="009550E0">
        <w:rPr>
          <w:highlight w:val="yellow"/>
        </w:rPr>
        <w:fldChar w:fldCharType="end"/>
      </w:r>
      <w:r w:rsidRPr="009550E0">
        <w:rPr>
          <w:highlight w:val="yellow"/>
        </w:rPr>
        <w:t xml:space="preserve"> после последнего приема препарата.</w:t>
      </w:r>
    </w:p>
    <w:p w14:paraId="73678CFE" w14:textId="360DD6E5" w:rsidR="00694C0F" w:rsidRPr="00FB67FD" w:rsidRDefault="00694C0F" w:rsidP="00FB67FD">
      <w:r>
        <w:t>Все случаи выбывания добровольцев из исследования будут задокументированы. Исследователь должен указать дату и причину преждевременного выбывания добровольца из исследования в первичной документации и ИРК в разделе по завершению исследования.</w:t>
      </w:r>
    </w:p>
    <w:p w14:paraId="65886FE4" w14:textId="77777777" w:rsidR="00582643" w:rsidRDefault="00582643" w:rsidP="001E690A">
      <w:pPr>
        <w:pStyle w:val="3"/>
      </w:pPr>
      <w:bookmarkStart w:id="156" w:name="_Toc75281836"/>
      <w:r>
        <w:t>Сбор данных добровольцев, преждевременно завершивших участие в исследовании</w:t>
      </w:r>
      <w:bookmarkEnd w:id="156"/>
    </w:p>
    <w:p w14:paraId="627DF7E8" w14:textId="5C2556C9" w:rsidR="00582643" w:rsidRDefault="00582643" w:rsidP="00582643">
      <w:proofErr w:type="gramStart"/>
      <w:r>
        <w:t xml:space="preserve">На добровольцев, которые преждевременно завершили участие в исследовании, заполняется раздел «Завершение исследования» в ИРК, где в обязательном порядке подробно указывается причина, по которой доброволец выбыл из исследования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_Ref446093470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4.6</w:t>
      </w:r>
      <w:r w:rsidRPr="003847A4">
        <w:rPr>
          <w:highlight w:val="green"/>
        </w:rPr>
        <w:fldChar w:fldCharType="end"/>
      </w:r>
      <w:r>
        <w:t>)</w:t>
      </w:r>
      <w:r w:rsidR="00CF7702">
        <w:t xml:space="preserve"> и этап исследования на котором произошло завершение</w:t>
      </w:r>
      <w:r w:rsidR="0011078C">
        <w:t>, при этом датой завершения участия в исследовании считается дата выявления критериев преждевременного завершения</w:t>
      </w:r>
      <w:r>
        <w:t>.</w:t>
      </w:r>
      <w:proofErr w:type="gramEnd"/>
    </w:p>
    <w:p w14:paraId="1413E453" w14:textId="21BC6B10" w:rsidR="00582643" w:rsidRDefault="00582643" w:rsidP="00582643">
      <w:r>
        <w:t>Если доброволец прекращает участие в исследовании по собственному желанию, исследователь долж</w:t>
      </w:r>
      <w:r w:rsidR="005B06A4">
        <w:t>ен постараться выяснить причину и</w:t>
      </w:r>
      <w:r w:rsidR="00D21BDA">
        <w:t>,</w:t>
      </w:r>
      <w:r>
        <w:t xml:space="preserve"> </w:t>
      </w:r>
      <w:r w:rsidR="005B06A4">
        <w:t>хотя доброволец не обязан сообщать о причинах, побудивших его прервать участие в исследовании, Исследователь должен попытаться выяснить эти причины, не нарушая при этом прав субъекта.</w:t>
      </w:r>
      <w:r w:rsidR="00DA63D4">
        <w:t xml:space="preserve"> </w:t>
      </w:r>
      <w:r>
        <w:t xml:space="preserve">Если </w:t>
      </w:r>
      <w:r w:rsidR="005A667C">
        <w:t>преждевременное</w:t>
      </w:r>
      <w:r>
        <w:t xml:space="preserve"> выбывание связано с НЯ/СНЯ, исследователь должен приложить все усилия для сбора информац</w:t>
      </w:r>
      <w:proofErr w:type="gramStart"/>
      <w:r>
        <w:t>ии о е</w:t>
      </w:r>
      <w:proofErr w:type="gramEnd"/>
      <w:r>
        <w:t xml:space="preserve">го исходе и занести ее в ИРК в раздел по НЯ/СНЯ. Если исключение/выбывание из исследования было связано со СНЯ, необходимо следовать процедуре по уведомлению спонсора о СНЯ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_Ref446093630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8.3</w:t>
      </w:r>
      <w:r w:rsidRPr="003847A4">
        <w:rPr>
          <w:highlight w:val="green"/>
        </w:rPr>
        <w:fldChar w:fldCharType="end"/>
      </w:r>
      <w:r>
        <w:t>).</w:t>
      </w:r>
    </w:p>
    <w:p w14:paraId="5A2B0125" w14:textId="77777777" w:rsidR="00582643" w:rsidRDefault="00582643" w:rsidP="00582643">
      <w:r>
        <w:t>Все НЯ, возникшие в ходе исследования у выбывших добровольцев, включая НЯ на момент прекращения участия добровольца в исследовании, будут проанализированы и включены в итоговый отчет о проведении исследования.</w:t>
      </w:r>
    </w:p>
    <w:p w14:paraId="3ED7BCBC" w14:textId="281B232B" w:rsidR="00582643" w:rsidRDefault="00582643" w:rsidP="00582643">
      <w:r>
        <w:t xml:space="preserve">Если выбывание/исключение из исследования произошло после первого приема добровольцем исследуемого лекарственного препарата, его данные, собранные до момента выбывания/исключения из исследования будут учитываться в анализе безопасности. Подходы к анализу данных субъектов, </w:t>
      </w:r>
      <w:r w:rsidR="005A667C">
        <w:t>преждевременно</w:t>
      </w:r>
      <w:r>
        <w:t xml:space="preserve"> завершивших участие в исследовании, описаны также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_Ref446093663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9.5</w:t>
      </w:r>
      <w:r w:rsidRPr="003847A4">
        <w:rPr>
          <w:highlight w:val="green"/>
        </w:rPr>
        <w:fldChar w:fldCharType="end"/>
      </w:r>
      <w:r>
        <w:t>.</w:t>
      </w:r>
    </w:p>
    <w:p w14:paraId="75705F65" w14:textId="77777777" w:rsidR="00582643" w:rsidRDefault="00582643" w:rsidP="001E690A">
      <w:pPr>
        <w:pStyle w:val="3"/>
      </w:pPr>
      <w:bookmarkStart w:id="157" w:name="_Ref479686433"/>
      <w:bookmarkStart w:id="158" w:name="_Toc75281837"/>
      <w:r>
        <w:t>Процедура замещения добровольцев</w:t>
      </w:r>
      <w:bookmarkEnd w:id="157"/>
      <w:bookmarkEnd w:id="158"/>
    </w:p>
    <w:p w14:paraId="7308A37E" w14:textId="1B1096DC" w:rsidR="00582643" w:rsidRDefault="00582643" w:rsidP="00582643">
      <w:r>
        <w:t xml:space="preserve">Процедура замещения </w:t>
      </w:r>
      <w:proofErr w:type="gramStart"/>
      <w:r w:rsidR="006B5E22">
        <w:t xml:space="preserve">добровольцев, получивших исследуемые лекарственные препараты </w:t>
      </w:r>
      <w:r>
        <w:t xml:space="preserve">в случае </w:t>
      </w:r>
      <w:r w:rsidR="005A667C">
        <w:t>преждевременного</w:t>
      </w:r>
      <w:r>
        <w:t xml:space="preserve"> выбывания из исследования не предусмотрена</w:t>
      </w:r>
      <w:proofErr w:type="gramEnd"/>
      <w:r>
        <w:t>.</w:t>
      </w:r>
    </w:p>
    <w:p w14:paraId="00298220" w14:textId="77777777" w:rsidR="00582643" w:rsidRDefault="00582643" w:rsidP="001E690A">
      <w:pPr>
        <w:pStyle w:val="3"/>
      </w:pPr>
      <w:bookmarkStart w:id="159" w:name="_Ref19645189"/>
      <w:bookmarkStart w:id="160" w:name="_Toc75281838"/>
      <w:r>
        <w:lastRenderedPageBreak/>
        <w:t>Последующее наблюдение за добровольцами, преждевременно завершившими участие в исследовании</w:t>
      </w:r>
      <w:bookmarkEnd w:id="159"/>
      <w:bookmarkEnd w:id="160"/>
    </w:p>
    <w:p w14:paraId="5371A458" w14:textId="130F9664" w:rsidR="00582643" w:rsidRDefault="00582643" w:rsidP="00C75A3E">
      <w:r>
        <w:t xml:space="preserve">Последующее наблюдение за </w:t>
      </w:r>
      <w:r w:rsidR="005A667C">
        <w:t>преждевременно</w:t>
      </w:r>
      <w:r>
        <w:t xml:space="preserve"> выбывшими добровольцами будет продолжено в связи с возможностью возникновения нежелательных явлений в течение </w:t>
      </w:r>
      <w:r w:rsidR="00DA63D4">
        <w:rPr>
          <w:highlight w:val="red"/>
        </w:rPr>
        <w:fldChar w:fldCharType="begin"/>
      </w:r>
      <w:r w:rsidR="00DA63D4">
        <w:instrText xml:space="preserve"> REF Длительность_периода_наблюдения \h </w:instrText>
      </w:r>
      <w:r w:rsidR="00DA63D4">
        <w:rPr>
          <w:highlight w:val="red"/>
        </w:rPr>
      </w:r>
      <w:r w:rsidR="00DA63D4">
        <w:rPr>
          <w:highlight w:val="red"/>
        </w:rPr>
        <w:fldChar w:fldCharType="separate"/>
      </w:r>
      <w:sdt>
        <w:sdtPr>
          <w:rPr>
            <w:lang w:val="en-US"/>
          </w:rPr>
          <w:alias w:val="Длительность периода наблюдения"/>
          <w:tag w:val="Длительность периода наблюдения"/>
          <w:id w:val="-622308294"/>
          <w:placeholder>
            <w:docPart w:val="32C7A943D2434FD38B60FE4D69DA7781"/>
          </w:placeholder>
        </w:sdtPr>
        <w:sdtContent>
          <w:r w:rsidR="00A11ADE" w:rsidRPr="00F94DCC">
            <w:rPr>
              <w:highlight w:val="green"/>
              <w:lang w:val="en-US"/>
            </w:rPr>
            <w:t>X</w:t>
          </w:r>
          <w:r w:rsidR="00A11ADE" w:rsidRPr="00F94DCC">
            <w:rPr>
              <w:highlight w:val="green"/>
            </w:rPr>
            <w:t xml:space="preserve"> дней</w:t>
          </w:r>
        </w:sdtContent>
      </w:sdt>
      <w:r w:rsidR="00DA63D4">
        <w:rPr>
          <w:highlight w:val="red"/>
        </w:rPr>
        <w:fldChar w:fldCharType="end"/>
      </w:r>
      <w:r>
        <w:t xml:space="preserve"> после </w:t>
      </w:r>
      <w:r w:rsidR="00DA63D4">
        <w:t xml:space="preserve">последнего </w:t>
      </w:r>
      <w:r>
        <w:t xml:space="preserve">приема </w:t>
      </w:r>
      <w:r w:rsidR="001F0B26">
        <w:t xml:space="preserve">исследуемого </w:t>
      </w:r>
      <w:r>
        <w:t>препарата.</w:t>
      </w:r>
    </w:p>
    <w:p w14:paraId="34CDDDD6" w14:textId="77777777" w:rsidR="00DA63D4" w:rsidRDefault="00DA63D4" w:rsidP="00DA63D4">
      <w:r>
        <w:t>По завершению периода наблюдения такие добровольцы будут приглашены на визит наблюдения.</w:t>
      </w:r>
    </w:p>
    <w:p w14:paraId="65396B24" w14:textId="4DEE2FDD" w:rsidR="00582643" w:rsidRDefault="00582643" w:rsidP="00E32BBF">
      <w:r>
        <w:t xml:space="preserve">Если доброволец выбыл из исследования по причине НЯ/СНЯ, то за ним проводится наблюдение до разрешения НЯ/СНЯ или до тех пор, пока исследователь не расценит их как «хронические» или «стабильные» или же до потери из-под наблюдения. Последующее наблюдение за </w:t>
      </w:r>
      <w:proofErr w:type="gramStart"/>
      <w:r>
        <w:t xml:space="preserve">добровольцами, преждевременно завершившими участие в исследовании и </w:t>
      </w:r>
      <w:r w:rsidR="00724220">
        <w:t>незавершенными</w:t>
      </w:r>
      <w:r>
        <w:t xml:space="preserve"> НЯ описано</w:t>
      </w:r>
      <w:proofErr w:type="gramEnd"/>
      <w:r>
        <w:t xml:space="preserve"> также в разделе</w:t>
      </w:r>
      <w:r w:rsidR="00724220">
        <w:t xml:space="preserve"> </w:t>
      </w:r>
      <w:r w:rsidR="00724220" w:rsidRPr="007D79D6">
        <w:rPr>
          <w:highlight w:val="green"/>
        </w:rPr>
        <w:fldChar w:fldCharType="begin"/>
      </w:r>
      <w:r w:rsidR="00724220" w:rsidRPr="007D79D6">
        <w:rPr>
          <w:highlight w:val="green"/>
        </w:rPr>
        <w:instrText xml:space="preserve"> REF _Ref448846666 \r \h </w:instrText>
      </w:r>
      <w:r w:rsidR="007D79D6">
        <w:rPr>
          <w:highlight w:val="green"/>
        </w:rPr>
        <w:instrText xml:space="preserve"> \* MERGEFORMAT </w:instrText>
      </w:r>
      <w:r w:rsidR="00724220" w:rsidRPr="007D79D6">
        <w:rPr>
          <w:highlight w:val="green"/>
        </w:rPr>
      </w:r>
      <w:r w:rsidR="00724220" w:rsidRPr="007D79D6">
        <w:rPr>
          <w:highlight w:val="green"/>
        </w:rPr>
        <w:fldChar w:fldCharType="separate"/>
      </w:r>
      <w:r w:rsidR="00A11ADE">
        <w:rPr>
          <w:highlight w:val="green"/>
        </w:rPr>
        <w:t>8.4</w:t>
      </w:r>
      <w:r w:rsidR="00724220" w:rsidRPr="007D79D6">
        <w:rPr>
          <w:highlight w:val="green"/>
        </w:rPr>
        <w:fldChar w:fldCharType="end"/>
      </w:r>
      <w:r>
        <w:t>.</w:t>
      </w:r>
      <w:r w:rsidR="00336DF6">
        <w:br w:type="page"/>
      </w:r>
    </w:p>
    <w:p w14:paraId="19FC8EF7" w14:textId="77777777" w:rsidR="00582643" w:rsidRDefault="00582643" w:rsidP="003D5DBE">
      <w:pPr>
        <w:pStyle w:val="10"/>
      </w:pPr>
      <w:bookmarkStart w:id="161" w:name="_Toc75281839"/>
      <w:r>
        <w:lastRenderedPageBreak/>
        <w:t>Лечение</w:t>
      </w:r>
      <w:bookmarkEnd w:id="161"/>
    </w:p>
    <w:p w14:paraId="0905481D" w14:textId="77777777" w:rsidR="00582643" w:rsidRDefault="00582643" w:rsidP="00582643">
      <w:r>
        <w:t>Данное исследование является нетерапевтическим. Применение исследуемого препарата здоровыми добровольцами будет проводиться с целью изучения сравнительной фармакокинетики, биоэквивалентности и безопасности исследуемых лекарственных препаратов.</w:t>
      </w:r>
    </w:p>
    <w:p w14:paraId="2AAC44B9" w14:textId="3923050C" w:rsidR="00582643" w:rsidRDefault="00582643" w:rsidP="001E690A">
      <w:pPr>
        <w:pStyle w:val="2"/>
      </w:pPr>
      <w:bookmarkStart w:id="162" w:name="_Toc75281840"/>
      <w:r>
        <w:t>Схема приема исследуем</w:t>
      </w:r>
      <w:r w:rsidR="00030111">
        <w:t xml:space="preserve">ых </w:t>
      </w:r>
      <w:r>
        <w:t>препарат</w:t>
      </w:r>
      <w:r w:rsidR="00030111">
        <w:t>ов</w:t>
      </w:r>
      <w:bookmarkEnd w:id="162"/>
    </w:p>
    <w:p w14:paraId="09DBBA23" w14:textId="27F545F5" w:rsidR="00192D93" w:rsidRDefault="00192D93">
      <w:r>
        <w:t xml:space="preserve">В каждом периоде исследуемые лекарственные препараты будут приниматься однократно в дозе </w:t>
      </w:r>
      <w:r>
        <w:fldChar w:fldCharType="begin"/>
      </w:r>
      <w:r>
        <w:instrText xml:space="preserve"> REF Доза_исследования \h </w:instrText>
      </w:r>
      <w:r>
        <w:fldChar w:fldCharType="separate"/>
      </w:r>
      <w:sdt>
        <w:sdtPr>
          <w:rPr>
            <w:lang w:val="en-US"/>
          </w:rPr>
          <w:alias w:val="Исследуемая доза"/>
          <w:tag w:val="Исследуемая доза"/>
          <w:id w:val="224803787"/>
          <w:placeholder>
            <w:docPart w:val="EAF683E1AF804A569A6A8B5C51B03708"/>
          </w:placeholder>
        </w:sdtPr>
        <w:sdtContent>
          <w:r w:rsidR="00A11ADE" w:rsidRPr="00E2267E">
            <w:rPr>
              <w:highlight w:val="green"/>
            </w:rPr>
            <w:t>исследуемая доза</w:t>
          </w:r>
        </w:sdtContent>
      </w:sdt>
      <w:r>
        <w:fldChar w:fldCharType="end"/>
      </w:r>
      <w:r>
        <w:t>.</w:t>
      </w:r>
    </w:p>
    <w:p w14:paraId="2DD52BEC" w14:textId="07898287" w:rsidR="00582643" w:rsidRDefault="00493D0C">
      <w:r>
        <w:t xml:space="preserve">Процедура </w:t>
      </w:r>
      <w:r w:rsidR="00582643">
        <w:t>приема исследуемых лекарственных препаратов описана в разделе</w:t>
      </w:r>
      <w:r w:rsidR="00C351F9">
        <w:t xml:space="preserve"> «</w:t>
      </w:r>
      <w:r w:rsidR="00C351F9" w:rsidRPr="003847A4">
        <w:rPr>
          <w:highlight w:val="green"/>
        </w:rPr>
        <w:fldChar w:fldCharType="begin"/>
      </w:r>
      <w:r w:rsidR="00C351F9" w:rsidRPr="003847A4">
        <w:rPr>
          <w:highlight w:val="green"/>
        </w:rPr>
        <w:instrText xml:space="preserve"> REF _Ref468127931 \h </w:instrText>
      </w:r>
      <w:r w:rsidR="003847A4">
        <w:rPr>
          <w:highlight w:val="green"/>
        </w:rPr>
        <w:instrText xml:space="preserve"> \* MERGEFORMAT </w:instrText>
      </w:r>
      <w:r w:rsidR="00C351F9" w:rsidRPr="003847A4">
        <w:rPr>
          <w:highlight w:val="green"/>
        </w:rPr>
      </w:r>
      <w:r w:rsidR="00C351F9" w:rsidRPr="003847A4">
        <w:rPr>
          <w:highlight w:val="green"/>
        </w:rPr>
        <w:fldChar w:fldCharType="separate"/>
      </w:r>
      <w:r w:rsidR="00A11ADE" w:rsidRPr="00A11ADE">
        <w:rPr>
          <w:highlight w:val="green"/>
        </w:rPr>
        <w:t>Процедура приема исследуемого препарата</w:t>
      </w:r>
      <w:r w:rsidR="00C351F9" w:rsidRPr="003847A4">
        <w:rPr>
          <w:highlight w:val="green"/>
        </w:rPr>
        <w:fldChar w:fldCharType="end"/>
      </w:r>
      <w:r w:rsidR="00C351F9">
        <w:t>», стр</w:t>
      </w:r>
      <w:r w:rsidR="00582643">
        <w:t>.</w:t>
      </w:r>
      <w:r w:rsidR="00C351F9">
        <w:t xml:space="preserve"> </w:t>
      </w:r>
      <w:r w:rsidR="00C351F9" w:rsidRPr="007D79D6">
        <w:rPr>
          <w:highlight w:val="green"/>
        </w:rPr>
        <w:fldChar w:fldCharType="begin"/>
      </w:r>
      <w:r w:rsidR="00C351F9" w:rsidRPr="007D79D6">
        <w:rPr>
          <w:highlight w:val="green"/>
        </w:rPr>
        <w:instrText xml:space="preserve"> PAGEREF _Ref468127931 \h </w:instrText>
      </w:r>
      <w:r w:rsidR="00C351F9" w:rsidRPr="007D79D6">
        <w:rPr>
          <w:highlight w:val="green"/>
        </w:rPr>
      </w:r>
      <w:r w:rsidR="00C351F9" w:rsidRPr="007D79D6">
        <w:rPr>
          <w:highlight w:val="green"/>
        </w:rPr>
        <w:fldChar w:fldCharType="separate"/>
      </w:r>
      <w:r w:rsidR="00A11ADE">
        <w:rPr>
          <w:noProof/>
          <w:highlight w:val="green"/>
        </w:rPr>
        <w:t>29</w:t>
      </w:r>
      <w:r w:rsidR="00C351F9" w:rsidRPr="007D79D6">
        <w:rPr>
          <w:highlight w:val="green"/>
        </w:rPr>
        <w:fldChar w:fldCharType="end"/>
      </w:r>
      <w:r w:rsidR="00C351F9">
        <w:t>.</w:t>
      </w:r>
    </w:p>
    <w:p w14:paraId="6602D7D8" w14:textId="77777777" w:rsidR="00582643" w:rsidRDefault="00582643" w:rsidP="001E690A">
      <w:pPr>
        <w:pStyle w:val="2"/>
      </w:pPr>
      <w:bookmarkStart w:id="163" w:name="_Ref449031097"/>
      <w:bookmarkStart w:id="164" w:name="_Ref449031094"/>
      <w:bookmarkStart w:id="165" w:name="_Ref449031088"/>
      <w:bookmarkStart w:id="166" w:name="_Toc75281841"/>
      <w:r>
        <w:t>Разрешенная и неразрешенная терапия</w:t>
      </w:r>
      <w:bookmarkEnd w:id="163"/>
      <w:bookmarkEnd w:id="164"/>
      <w:bookmarkEnd w:id="165"/>
      <w:bookmarkEnd w:id="166"/>
    </w:p>
    <w:p w14:paraId="161F74E1" w14:textId="21263B94" w:rsidR="00582643" w:rsidRDefault="00582643" w:rsidP="00582643">
      <w:r>
        <w:t xml:space="preserve">Настоящее клиническое исследование предполагает определение концентрации </w:t>
      </w:r>
      <w:r w:rsidRPr="009B6657">
        <w:rPr>
          <w:highlight w:val="yellow"/>
        </w:rPr>
        <w:t>активного компонента</w:t>
      </w:r>
      <w:r>
        <w:t xml:space="preserve"> исследуемых лекарственных препаратов в плазме крови здоровых добровольцев, с последующей оценкой их биоэквивалентности и безопасности. В связи с этим, в ходе участия в исследовании запрещен прием любых других, не предусмотренных протоколом, лекарственных препаратов.</w:t>
      </w:r>
    </w:p>
    <w:p w14:paraId="4FD3956F" w14:textId="0F8B0212" w:rsidR="00582643" w:rsidRPr="00E32BBF" w:rsidRDefault="00582643" w:rsidP="00582643">
      <w:r w:rsidRPr="00E32BBF">
        <w:t xml:space="preserve">В случае возникновения нежелательных явлений во время исследования возможно назначение лекарственных препаратов по решению </w:t>
      </w:r>
      <w:r w:rsidR="00030111">
        <w:t>И</w:t>
      </w:r>
      <w:r w:rsidRPr="00E32BBF">
        <w:t xml:space="preserve">сследователя. При этом назначенные лекарственные средства должны быть зарегистрированы, а Спонсор исследования или уполномоченная КИО должны быть в течение </w:t>
      </w:r>
      <w:r w:rsidRPr="00607F1F">
        <w:rPr>
          <w:highlight w:val="red"/>
        </w:rPr>
        <w:t>72</w:t>
      </w:r>
      <w:r w:rsidRPr="00E32BBF">
        <w:t xml:space="preserve"> часов проинформированы о данном событии. В этом случае доброволец, получивший лекарственные препараты, непредусмотренные Протоколом, может быть исключен из анализа фармакокинетических параметров, а наблюдение за ним Исследователем будет продолжаться до прекращения того состояния, которое стало причиной назначения лекарственных средств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_Ref448846666 \r \h </w:instrText>
      </w:r>
      <w:r w:rsidR="008D295D" w:rsidRP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8.4</w:t>
      </w:r>
      <w:r w:rsidRPr="003847A4">
        <w:rPr>
          <w:highlight w:val="green"/>
        </w:rPr>
        <w:fldChar w:fldCharType="end"/>
      </w:r>
      <w:r w:rsidRPr="00E32BBF">
        <w:t>).</w:t>
      </w:r>
    </w:p>
    <w:p w14:paraId="031897EC" w14:textId="41612333" w:rsidR="00582643" w:rsidRPr="008D295D" w:rsidRDefault="00582643">
      <w:r>
        <w:t>Добровольцы будут ограничены питьевым и пищевым режимами во время периодов приема исследуемых лекарственных препаратов (см. раздел «</w:t>
      </w:r>
      <w:r w:rsidR="00C351F9" w:rsidRPr="003847A4">
        <w:rPr>
          <w:highlight w:val="green"/>
        </w:rPr>
        <w:fldChar w:fldCharType="begin"/>
      </w:r>
      <w:r w:rsidR="00C351F9" w:rsidRPr="003847A4">
        <w:rPr>
          <w:highlight w:val="green"/>
        </w:rPr>
        <w:instrText xml:space="preserve"> REF _Ref468129598 \h </w:instrText>
      </w:r>
      <w:r w:rsidR="003847A4">
        <w:rPr>
          <w:highlight w:val="green"/>
        </w:rPr>
        <w:instrText xml:space="preserve"> \* MERGEFORMAT </w:instrText>
      </w:r>
      <w:r w:rsidR="00C351F9" w:rsidRPr="003847A4">
        <w:rPr>
          <w:highlight w:val="green"/>
        </w:rPr>
      </w:r>
      <w:r w:rsidR="00C351F9" w:rsidRPr="003847A4">
        <w:rPr>
          <w:highlight w:val="green"/>
        </w:rPr>
        <w:fldChar w:fldCharType="separate"/>
      </w:r>
      <w:r w:rsidR="00A11ADE" w:rsidRPr="00A11ADE">
        <w:rPr>
          <w:highlight w:val="green"/>
        </w:rPr>
        <w:t>Режим и ограничения</w:t>
      </w:r>
      <w:r w:rsidR="00C351F9" w:rsidRPr="003847A4">
        <w:rPr>
          <w:highlight w:val="green"/>
        </w:rPr>
        <w:fldChar w:fldCharType="end"/>
      </w:r>
      <w:r w:rsidR="00C351F9">
        <w:t xml:space="preserve">», стр. </w:t>
      </w:r>
      <w:r w:rsidR="00C351F9" w:rsidRPr="003847A4">
        <w:rPr>
          <w:highlight w:val="green"/>
        </w:rPr>
        <w:fldChar w:fldCharType="begin"/>
      </w:r>
      <w:r w:rsidR="00C351F9" w:rsidRPr="003847A4">
        <w:rPr>
          <w:highlight w:val="green"/>
        </w:rPr>
        <w:instrText xml:space="preserve"> PAGEREF _Ref468129598 \h </w:instrText>
      </w:r>
      <w:r w:rsidR="00C351F9" w:rsidRPr="003847A4">
        <w:rPr>
          <w:highlight w:val="green"/>
        </w:rPr>
      </w:r>
      <w:r w:rsidR="00C351F9" w:rsidRPr="003847A4">
        <w:rPr>
          <w:highlight w:val="green"/>
        </w:rPr>
        <w:fldChar w:fldCharType="separate"/>
      </w:r>
      <w:r w:rsidR="00A11ADE">
        <w:rPr>
          <w:noProof/>
          <w:highlight w:val="green"/>
        </w:rPr>
        <w:t>27</w:t>
      </w:r>
      <w:r w:rsidR="00C351F9" w:rsidRPr="003847A4">
        <w:rPr>
          <w:highlight w:val="green"/>
        </w:rPr>
        <w:fldChar w:fldCharType="end"/>
      </w:r>
      <w:r w:rsidR="00C351F9">
        <w:t>)</w:t>
      </w:r>
      <w:r>
        <w:t xml:space="preserve">, а также им будет </w:t>
      </w:r>
      <w:r w:rsidRPr="008D295D">
        <w:t>запрещено:</w:t>
      </w:r>
    </w:p>
    <w:p w14:paraId="649624DC" w14:textId="51B6671E" w:rsidR="00582643" w:rsidRPr="008D295D" w:rsidRDefault="00582643" w:rsidP="001E690A">
      <w:pPr>
        <w:pStyle w:val="1"/>
      </w:pPr>
      <w:r w:rsidRPr="00E32BBF">
        <w:t>Прием рецептурных и безрецептурных лекарственных средств на протяжени</w:t>
      </w:r>
      <w:r w:rsidR="004B5241">
        <w:t>и всего исследования</w:t>
      </w:r>
      <w:r w:rsidRPr="008D295D">
        <w:t>.</w:t>
      </w:r>
    </w:p>
    <w:p w14:paraId="6F10E562" w14:textId="77777777" w:rsidR="00582643" w:rsidRDefault="00582643" w:rsidP="001E690A">
      <w:pPr>
        <w:pStyle w:val="2"/>
      </w:pPr>
      <w:bookmarkStart w:id="167" w:name="_Toc75281842"/>
      <w:r>
        <w:t>Методы контроля над соблюдением процедур исследования добровольцами</w:t>
      </w:r>
      <w:bookmarkEnd w:id="167"/>
    </w:p>
    <w:p w14:paraId="763CDC28" w14:textId="77777777" w:rsidR="00582643" w:rsidRDefault="00582643" w:rsidP="00582643">
      <w:r>
        <w:t>Процедуры исследования будут проходить под наблюдением Исследователя, что позволит обеспечить высокий уровень выполнения запланированных Протоколом процедур и обеспечить своевременный и эффективный ответ на возникновение НЯ или СНЯ.</w:t>
      </w:r>
    </w:p>
    <w:p w14:paraId="17D6D89B" w14:textId="77777777" w:rsidR="00582643" w:rsidRDefault="00582643" w:rsidP="00582643">
      <w:r>
        <w:lastRenderedPageBreak/>
        <w:t xml:space="preserve">Результаты проводимых процедур, равно как и сам </w:t>
      </w:r>
      <w:proofErr w:type="gramStart"/>
      <w:r>
        <w:t>факт</w:t>
      </w:r>
      <w:proofErr w:type="gramEnd"/>
      <w:r>
        <w:t xml:space="preserve"> их проведения, будут регистрироваться в первичной документации и ИРК. Тщательный контроль над соблюдением Протокола в ходе исследования возлагается на Исследователя. Представители Спонсора в ходе мониторинговых визитов и мероприятий внутреннего аудита будут своевременно выявлять отклонения от </w:t>
      </w:r>
      <w:proofErr w:type="gramStart"/>
      <w:r>
        <w:t>протокола</w:t>
      </w:r>
      <w:proofErr w:type="gramEnd"/>
      <w:r>
        <w:t xml:space="preserve"> и принимать необходимые меры с целью повышения степени соблюдения запланированных процедур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_Ref446096007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11</w:t>
      </w:r>
      <w:r w:rsidRPr="003847A4">
        <w:rPr>
          <w:highlight w:val="green"/>
        </w:rPr>
        <w:fldChar w:fldCharType="end"/>
      </w:r>
      <w:r>
        <w:t>).</w:t>
      </w:r>
    </w:p>
    <w:p w14:paraId="28405F58" w14:textId="77777777" w:rsidR="00582643" w:rsidRDefault="00582643" w:rsidP="00582643">
      <w:r>
        <w:t>Добровольцы обязаны соблюдать правила пребывания в Исследовательском центре. Для добровольцев стандартизируются условия их пребывания, режим питания и потребления жидкости, режим физической активности.</w:t>
      </w:r>
    </w:p>
    <w:p w14:paraId="48966CD0" w14:textId="529ED19E" w:rsidR="00336DF6" w:rsidRDefault="00582643" w:rsidP="00582643">
      <w:r>
        <w:t xml:space="preserve">На протяжении всего периода исследования добровольцы должны соблюдать физиологически нормальный режим сна и бодрствования, без повышенной двигательной активности и физической нагрузки, а также режим питания и режим употребления жидкостей, описанные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_Ref446096453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11ADE">
        <w:rPr>
          <w:highlight w:val="green"/>
        </w:rPr>
        <w:t>4.2.3</w:t>
      </w:r>
      <w:r w:rsidRPr="003847A4">
        <w:rPr>
          <w:highlight w:val="green"/>
        </w:rPr>
        <w:fldChar w:fldCharType="end"/>
      </w:r>
      <w:r>
        <w:t>.</w:t>
      </w:r>
    </w:p>
    <w:p w14:paraId="12EABE9A" w14:textId="7127BC8C" w:rsidR="00582643" w:rsidRDefault="00336DF6" w:rsidP="00336DF6">
      <w:pPr>
        <w:spacing w:before="0" w:after="200" w:line="276" w:lineRule="auto"/>
        <w:ind w:firstLine="0"/>
        <w:jc w:val="left"/>
      </w:pPr>
      <w:r>
        <w:br w:type="page"/>
      </w:r>
    </w:p>
    <w:p w14:paraId="4DD94A18" w14:textId="77777777" w:rsidR="00582643" w:rsidRPr="001E690A" w:rsidRDefault="00582643" w:rsidP="003D5DBE">
      <w:pPr>
        <w:pStyle w:val="10"/>
      </w:pPr>
      <w:bookmarkStart w:id="168" w:name="_Toc75281843"/>
      <w:r w:rsidRPr="001E690A">
        <w:lastRenderedPageBreak/>
        <w:t>Оценка эффективности</w:t>
      </w:r>
      <w:bookmarkEnd w:id="168"/>
    </w:p>
    <w:p w14:paraId="23FC4F17" w14:textId="564A325E" w:rsidR="00582643" w:rsidRDefault="00C7526C" w:rsidP="00582643">
      <w:r w:rsidRPr="00C7526C">
        <w:t>Это исследование биоэквивалентности, основной целью которого является сравнительная оценка фармакокинетики при однократном приеме исследуемых лекарственных препар</w:t>
      </w:r>
      <w:r>
        <w:t>а</w:t>
      </w:r>
      <w:r w:rsidRPr="00C7526C">
        <w:t>тов здоровыми добровольцами, поэтому в настоящем исследовании в качестве параметров эффективности будут рассматриваться параметры фармакокинетики изучаемых препаратов.</w:t>
      </w:r>
    </w:p>
    <w:p w14:paraId="2172ED10" w14:textId="77777777" w:rsidR="00582643" w:rsidRDefault="00582643" w:rsidP="001E690A">
      <w:pPr>
        <w:pStyle w:val="2"/>
      </w:pPr>
      <w:bookmarkStart w:id="169" w:name="_Ref447634168"/>
      <w:bookmarkStart w:id="170" w:name="_Toc75281844"/>
      <w:r>
        <w:t>Перечень параметров фармакокинетики</w:t>
      </w:r>
      <w:bookmarkEnd w:id="169"/>
      <w:bookmarkEnd w:id="170"/>
    </w:p>
    <w:p w14:paraId="12C4E532" w14:textId="68944186" w:rsidR="003847A4" w:rsidRPr="003847A4" w:rsidRDefault="003847A4" w:rsidP="003847A4">
      <w:r>
        <w:fldChar w:fldCharType="begin"/>
      </w:r>
      <w:r>
        <w:instrText xml:space="preserve"> REF ФК_параметры_список \h </w:instrText>
      </w:r>
      <w:r>
        <w:fldChar w:fldCharType="separate"/>
      </w:r>
      <w:sdt>
        <w:sdtPr>
          <w:rPr>
            <w:lang w:val="en-US"/>
          </w:rPr>
          <w:alias w:val="ФК_параметры"/>
          <w:tag w:val="ФК_параметры"/>
          <w:id w:val="-1997803930"/>
          <w:placeholder>
            <w:docPart w:val="F5386D8B95D9457A8ACE87EC3A7824D7"/>
          </w:placeholder>
        </w:sdtPr>
        <w:sdtContent>
          <w:proofErr w:type="spellStart"/>
          <w:r w:rsidR="00A11ADE" w:rsidRPr="00F94DCC">
            <w:rPr>
              <w:highlight w:val="green"/>
              <w:lang w:val="en-US"/>
            </w:rPr>
            <w:t>C</w:t>
          </w:r>
          <w:r w:rsidR="00A11ADE" w:rsidRPr="00F94DCC">
            <w:rPr>
              <w:highlight w:val="green"/>
              <w:vertAlign w:val="subscript"/>
              <w:lang w:val="en-US"/>
            </w:rPr>
            <w:t>max</w:t>
          </w:r>
          <w:proofErr w:type="spellEnd"/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en-US"/>
            </w:rPr>
            <w:t>T</w:t>
          </w:r>
          <w:r w:rsidR="00A11ADE" w:rsidRPr="00F94DCC">
            <w:rPr>
              <w:highlight w:val="green"/>
              <w:vertAlign w:val="subscript"/>
              <w:lang w:val="en-US"/>
            </w:rPr>
            <w:t>max</w:t>
          </w:r>
          <w:proofErr w:type="spellEnd"/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en-US"/>
            </w:rPr>
            <w:t>T</w:t>
          </w:r>
          <w:r w:rsidR="00A11ADE" w:rsidRPr="00F94DCC">
            <w:rPr>
              <w:highlight w:val="green"/>
              <w:vertAlign w:val="subscript"/>
              <w:lang w:val="en-US"/>
            </w:rPr>
            <w:t>lag</w:t>
          </w:r>
          <w:proofErr w:type="spellEnd"/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en-US"/>
            </w:rPr>
            <w:t>AUC</w:t>
          </w:r>
          <w:r w:rsidR="00A11ADE" w:rsidRPr="00F94DCC">
            <w:rPr>
              <w:highlight w:val="green"/>
              <w:vertAlign w:val="subscript"/>
              <w:lang w:val="en-US"/>
            </w:rPr>
            <w:t>o</w:t>
          </w:r>
          <w:proofErr w:type="spellEnd"/>
          <w:r w:rsidR="00A11ADE" w:rsidRPr="00F94DCC">
            <w:rPr>
              <w:highlight w:val="green"/>
              <w:vertAlign w:val="subscript"/>
              <w:lang w:val="x-none"/>
            </w:rPr>
            <w:t>-</w:t>
          </w:r>
          <w:r w:rsidR="00A11ADE" w:rsidRPr="00F94DCC">
            <w:rPr>
              <w:highlight w:val="green"/>
              <w:vertAlign w:val="subscript"/>
              <w:lang w:val="en-US"/>
            </w:rPr>
            <w:t>t</w:t>
          </w:r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en-US"/>
            </w:rPr>
            <w:t>AUC</w:t>
          </w:r>
          <w:r w:rsidR="00A11ADE" w:rsidRPr="00F94DCC">
            <w:rPr>
              <w:highlight w:val="green"/>
              <w:vertAlign w:val="subscript"/>
              <w:lang w:val="en-US"/>
            </w:rPr>
            <w:t>inf</w:t>
          </w:r>
          <w:proofErr w:type="spellEnd"/>
          <w:r w:rsidR="00A11ADE" w:rsidRPr="00F94DCC">
            <w:rPr>
              <w:highlight w:val="green"/>
            </w:rPr>
            <w:t xml:space="preserve">, </w:t>
          </w:r>
          <w:r w:rsidR="00A11ADE" w:rsidRPr="00F94DCC">
            <w:rPr>
              <w:highlight w:val="green"/>
              <w:lang w:val="en-US"/>
            </w:rPr>
            <w:t>AUC</w:t>
          </w:r>
          <w:r w:rsidR="00A11ADE" w:rsidRPr="00F94DCC">
            <w:rPr>
              <w:highlight w:val="green"/>
              <w:vertAlign w:val="subscript"/>
            </w:rPr>
            <w:t>%</w:t>
          </w:r>
          <w:proofErr w:type="spellStart"/>
          <w:proofErr w:type="gramStart"/>
          <w:r w:rsidR="00A11ADE" w:rsidRPr="00F94DCC">
            <w:rPr>
              <w:highlight w:val="green"/>
              <w:vertAlign w:val="subscript"/>
              <w:lang w:val="en-US"/>
            </w:rPr>
            <w:t>inf</w:t>
          </w:r>
          <w:proofErr w:type="spellEnd"/>
          <w:proofErr w:type="gramEnd"/>
          <w:r w:rsidR="00A11ADE" w:rsidRPr="00F94DCC">
            <w:rPr>
              <w:highlight w:val="green"/>
            </w:rPr>
            <w:t xml:space="preserve">, </w:t>
          </w:r>
          <w:proofErr w:type="spellStart"/>
          <w:r w:rsidR="00A11ADE" w:rsidRPr="00F94DCC">
            <w:rPr>
              <w:highlight w:val="green"/>
              <w:lang w:val="x-none"/>
            </w:rPr>
            <w:t>K</w:t>
          </w:r>
          <w:r w:rsidR="00A11ADE" w:rsidRPr="00F94DCC">
            <w:rPr>
              <w:highlight w:val="green"/>
              <w:vertAlign w:val="subscript"/>
              <w:lang w:val="x-none"/>
            </w:rPr>
            <w:t>el</w:t>
          </w:r>
          <w:proofErr w:type="spellEnd"/>
          <w:r w:rsidR="00A11ADE" w:rsidRPr="00F94DCC">
            <w:rPr>
              <w:highlight w:val="green"/>
              <w:lang w:val="x-none"/>
            </w:rPr>
            <w:t xml:space="preserve"> </w:t>
          </w:r>
          <w:r w:rsidR="00A11ADE" w:rsidRPr="00F94DCC">
            <w:rPr>
              <w:highlight w:val="green"/>
            </w:rPr>
            <w:t>(λ</w:t>
          </w:r>
          <w:r w:rsidR="00A11ADE" w:rsidRPr="00F94DCC">
            <w:rPr>
              <w:highlight w:val="green"/>
              <w:vertAlign w:val="subscript"/>
              <w:lang w:val="en-US"/>
            </w:rPr>
            <w:t>z</w:t>
          </w:r>
          <w:r w:rsidR="00A11ADE" w:rsidRPr="00F94DCC">
            <w:rPr>
              <w:highlight w:val="green"/>
            </w:rPr>
            <w:t xml:space="preserve">), </w:t>
          </w:r>
          <w:r w:rsidR="00A11ADE" w:rsidRPr="00F94DCC">
            <w:rPr>
              <w:highlight w:val="green"/>
              <w:lang w:val="en-US"/>
            </w:rPr>
            <w:t>T</w:t>
          </w:r>
          <w:r w:rsidR="00A11ADE" w:rsidRPr="00F94DCC">
            <w:rPr>
              <w:highlight w:val="green"/>
              <w:vertAlign w:val="subscript"/>
              <w:lang w:val="x-none"/>
            </w:rPr>
            <w:t>1/2</w:t>
          </w:r>
          <w:r w:rsidR="00A11ADE" w:rsidRPr="00F94DCC">
            <w:rPr>
              <w:highlight w:val="green"/>
            </w:rPr>
            <w:t>, MRT</w:t>
          </w:r>
        </w:sdtContent>
      </w:sdt>
      <w:r>
        <w:fldChar w:fldCharType="end"/>
      </w:r>
      <w:r>
        <w:t>.</w:t>
      </w:r>
    </w:p>
    <w:p w14:paraId="50FD5222" w14:textId="77777777" w:rsidR="00582643" w:rsidRDefault="00582643" w:rsidP="001E690A">
      <w:pPr>
        <w:pStyle w:val="1"/>
        <w:rPr>
          <w:lang w:val="x-none"/>
        </w:rPr>
      </w:pPr>
      <w:proofErr w:type="spellStart"/>
      <w:r>
        <w:rPr>
          <w:lang w:val="en-US"/>
        </w:rPr>
        <w:t>C</w:t>
      </w:r>
      <w:r>
        <w:rPr>
          <w:vertAlign w:val="subscript"/>
          <w:lang w:val="en-US"/>
        </w:rPr>
        <w:t>max</w:t>
      </w:r>
      <w:proofErr w:type="spellEnd"/>
      <w:r>
        <w:rPr>
          <w:lang w:val="x-none"/>
        </w:rPr>
        <w:t xml:space="preserve"> – максимальная концентрация</w:t>
      </w:r>
      <w:r>
        <w:t xml:space="preserve"> вещества в плазме крови добровольца</w:t>
      </w:r>
      <w:r>
        <w:rPr>
          <w:lang w:val="x-none"/>
        </w:rPr>
        <w:t>;</w:t>
      </w:r>
    </w:p>
    <w:p w14:paraId="2144BB98" w14:textId="77777777" w:rsidR="00582643" w:rsidRDefault="00582643" w:rsidP="001E690A">
      <w:pPr>
        <w:pStyle w:val="1"/>
        <w:rPr>
          <w:lang w:val="x-none"/>
        </w:rPr>
      </w:pPr>
      <w:proofErr w:type="spellStart"/>
      <w:r>
        <w:rPr>
          <w:lang w:val="en-US"/>
        </w:rPr>
        <w:t>T</w:t>
      </w:r>
      <w:r>
        <w:rPr>
          <w:vertAlign w:val="subscript"/>
          <w:lang w:val="en-US"/>
        </w:rPr>
        <w:t>max</w:t>
      </w:r>
      <w:proofErr w:type="spellEnd"/>
      <w:r>
        <w:rPr>
          <w:lang w:val="x-none"/>
        </w:rPr>
        <w:t xml:space="preserve"> – время достижения максимальной концентрации</w:t>
      </w:r>
      <w:r>
        <w:t xml:space="preserve"> вещества в плазме крови добровольца, в случае если фармакокинетический профиль будет содержать два максимума, </w:t>
      </w:r>
      <w:proofErr w:type="spellStart"/>
      <w:r>
        <w:rPr>
          <w:lang w:val="en-US"/>
        </w:rPr>
        <w:t>T</w:t>
      </w:r>
      <w:r>
        <w:rPr>
          <w:vertAlign w:val="subscript"/>
          <w:lang w:val="en-US"/>
        </w:rPr>
        <w:t>max</w:t>
      </w:r>
      <w:proofErr w:type="spellEnd"/>
      <w:r w:rsidRPr="00582643">
        <w:rPr>
          <w:vertAlign w:val="subscript"/>
        </w:rPr>
        <w:t xml:space="preserve"> </w:t>
      </w:r>
      <w:r>
        <w:t>будет рассчитываться как время первого максимума</w:t>
      </w:r>
      <w:r>
        <w:rPr>
          <w:lang w:val="x-none"/>
        </w:rPr>
        <w:t>;</w:t>
      </w:r>
    </w:p>
    <w:p w14:paraId="64DD7681" w14:textId="77777777" w:rsidR="00582643" w:rsidRDefault="00582643" w:rsidP="001E690A">
      <w:pPr>
        <w:pStyle w:val="1"/>
        <w:rPr>
          <w:lang w:val="x-none"/>
        </w:rPr>
      </w:pPr>
      <w:proofErr w:type="spellStart"/>
      <w:r w:rsidRPr="00235F32">
        <w:rPr>
          <w:highlight w:val="yellow"/>
          <w:lang w:val="en-US"/>
        </w:rPr>
        <w:t>T</w:t>
      </w:r>
      <w:r w:rsidRPr="00235F32">
        <w:rPr>
          <w:highlight w:val="yellow"/>
          <w:vertAlign w:val="subscript"/>
          <w:lang w:val="en-US"/>
        </w:rPr>
        <w:t>lag</w:t>
      </w:r>
      <w:proofErr w:type="spellEnd"/>
      <w:r>
        <w:t xml:space="preserve"> – время от точки 0 до первой точки с концентрацией выше НПКО;</w:t>
      </w:r>
    </w:p>
    <w:p w14:paraId="1F182D39" w14:textId="4EA29282" w:rsidR="00582643" w:rsidRDefault="00582643" w:rsidP="001E690A">
      <w:pPr>
        <w:pStyle w:val="1"/>
        <w:rPr>
          <w:lang w:val="x-none"/>
        </w:rPr>
      </w:pPr>
      <w:proofErr w:type="spellStart"/>
      <w:r>
        <w:rPr>
          <w:lang w:val="en-US"/>
        </w:rPr>
        <w:t>AUC</w:t>
      </w:r>
      <w:r>
        <w:rPr>
          <w:vertAlign w:val="subscript"/>
          <w:lang w:val="en-US"/>
        </w:rPr>
        <w:t>o</w:t>
      </w:r>
      <w:proofErr w:type="spellEnd"/>
      <w:r>
        <w:rPr>
          <w:vertAlign w:val="subscript"/>
          <w:lang w:val="x-none"/>
        </w:rPr>
        <w:t>-</w:t>
      </w:r>
      <w:r>
        <w:rPr>
          <w:vertAlign w:val="subscript"/>
          <w:lang w:val="en-US"/>
        </w:rPr>
        <w:t>t</w:t>
      </w:r>
      <w:r>
        <w:rPr>
          <w:lang w:val="x-none"/>
        </w:rPr>
        <w:t xml:space="preserve"> – площадь под фармакокинетической кривой «концентрация-время»</w:t>
      </w:r>
      <w:r>
        <w:t>, площадь будет рассчитана методом линейных трапеций</w:t>
      </w:r>
      <w:r w:rsidR="004721E9">
        <w:t xml:space="preserve">; </w:t>
      </w:r>
      <w:r>
        <w:t xml:space="preserve">последней точкой расчета </w:t>
      </w:r>
      <w:r w:rsidR="004B777E" w:rsidRPr="001D6E09">
        <w:t>(</w:t>
      </w:r>
      <w:r w:rsidR="004B777E">
        <w:rPr>
          <w:lang w:val="en-US"/>
        </w:rPr>
        <w:t>C</w:t>
      </w:r>
      <w:r w:rsidR="004B777E">
        <w:rPr>
          <w:vertAlign w:val="subscript"/>
          <w:lang w:val="en-US"/>
        </w:rPr>
        <w:t>last</w:t>
      </w:r>
      <w:r w:rsidR="004B777E" w:rsidRPr="001D6E09">
        <w:t xml:space="preserve">) </w:t>
      </w:r>
      <w:r>
        <w:t>будет последнее значение больше НПКО</w:t>
      </w:r>
      <w:r w:rsidR="00444CD2">
        <w:t>;</w:t>
      </w:r>
    </w:p>
    <w:p w14:paraId="7D8BAEEE" w14:textId="4EC18A8B" w:rsidR="00582643" w:rsidRDefault="00582643" w:rsidP="001E690A">
      <w:pPr>
        <w:pStyle w:val="1"/>
      </w:pPr>
      <w:proofErr w:type="spellStart"/>
      <w:r>
        <w:rPr>
          <w:lang w:val="en-US"/>
        </w:rPr>
        <w:t>AUC</w:t>
      </w:r>
      <w:r>
        <w:rPr>
          <w:vertAlign w:val="subscript"/>
          <w:lang w:val="en-US"/>
        </w:rPr>
        <w:t>inf</w:t>
      </w:r>
      <w:proofErr w:type="spellEnd"/>
      <w:r>
        <w:t xml:space="preserve"> </w:t>
      </w:r>
      <w:r w:rsidR="00CA0FA1">
        <w:t>(</w:t>
      </w:r>
      <w:r w:rsidR="00CA0FA1">
        <w:rPr>
          <w:lang w:val="en-US"/>
        </w:rPr>
        <w:t>AUC</w:t>
      </w:r>
      <w:r w:rsidR="00CA0FA1" w:rsidRPr="00CA0FA1">
        <w:rPr>
          <w:vertAlign w:val="subscript"/>
        </w:rPr>
        <w:t>0-∞</w:t>
      </w:r>
      <w:r w:rsidR="00CA0FA1">
        <w:t>)</w:t>
      </w:r>
      <w:r>
        <w:t>– площадь под фармакокинетической кривой «концентрация-время» экстраполированная до бесконечности;</w:t>
      </w:r>
      <w:r w:rsidR="00444CD2">
        <w:t xml:space="preserve"> </w:t>
      </w:r>
      <w:r w:rsidR="004B777E">
        <w:t>Расчет площади будет проходить по формуле:</w:t>
      </w:r>
    </w:p>
    <w:p w14:paraId="5D48CD4D" w14:textId="65401B5B" w:rsidR="004B777E" w:rsidRDefault="00F62F9E" w:rsidP="001E690A">
      <w:pPr>
        <w:pStyle w:val="1"/>
        <w:numPr>
          <w:ilvl w:val="0"/>
          <w:numId w:val="0"/>
        </w:numPr>
        <w:ind w:left="567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AUC</m:t>
              </m:r>
            </m:e>
            <m:sub>
              <m:r>
                <w:rPr>
                  <w:rFonts w:ascii="Cambria Math" w:hAnsi="Cambria Math"/>
                </w:rPr>
                <m:t>inf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AUC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0-</m:t>
              </m:r>
              <m:r>
                <w:rPr>
                  <w:rFonts w:ascii="Cambria Math" w:hAnsi="Cambria Math"/>
                </w:rPr>
                <m:t>t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 xml:space="preserve">+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last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el</m:t>
                  </m:r>
                </m:sub>
              </m:sSub>
            </m:den>
          </m:f>
        </m:oMath>
      </m:oMathPara>
    </w:p>
    <w:p w14:paraId="72C2EEBF" w14:textId="6B5D5873" w:rsidR="00582643" w:rsidRDefault="00582643" w:rsidP="001E690A">
      <w:pPr>
        <w:pStyle w:val="1"/>
      </w:pPr>
      <w:r>
        <w:rPr>
          <w:lang w:val="en-US"/>
        </w:rPr>
        <w:t>AUC</w:t>
      </w:r>
      <w:r>
        <w:rPr>
          <w:vertAlign w:val="subscript"/>
        </w:rPr>
        <w:t>%</w:t>
      </w:r>
      <w:proofErr w:type="spellStart"/>
      <w:r>
        <w:rPr>
          <w:vertAlign w:val="subscript"/>
          <w:lang w:val="en-US"/>
        </w:rPr>
        <w:t>inf</w:t>
      </w:r>
      <w:proofErr w:type="spellEnd"/>
      <w:r>
        <w:t xml:space="preserve"> </w:t>
      </w:r>
      <w:r w:rsidR="00CA0FA1" w:rsidRPr="00CA0FA1">
        <w:t>(</w:t>
      </w:r>
      <w:proofErr w:type="spellStart"/>
      <w:r w:rsidR="00CA0FA1">
        <w:rPr>
          <w:lang w:val="en-US"/>
        </w:rPr>
        <w:t>AUC</w:t>
      </w:r>
      <w:r w:rsidR="00CA0FA1" w:rsidRPr="00CA0FA1">
        <w:rPr>
          <w:vertAlign w:val="subscript"/>
          <w:lang w:val="en-US"/>
        </w:rPr>
        <w:t>extr</w:t>
      </w:r>
      <w:proofErr w:type="spellEnd"/>
      <w:r w:rsidR="00CA0FA1" w:rsidRPr="00CA0FA1">
        <w:t>)</w:t>
      </w:r>
      <w:r w:rsidR="005B0A9F" w:rsidRPr="005B0A9F">
        <w:t xml:space="preserve"> </w:t>
      </w:r>
      <w:r w:rsidR="005B0A9F">
        <w:t>–</w:t>
      </w:r>
      <w:r w:rsidR="005B0A9F" w:rsidRPr="005B0A9F">
        <w:t xml:space="preserve"> </w:t>
      </w:r>
      <w:r w:rsidR="005B0A9F">
        <w:t>доля остаточно площади</w:t>
      </w:r>
      <w:r>
        <w:t xml:space="preserve"> </w:t>
      </w:r>
      <w:r w:rsidR="00D26D9B">
        <w:t>(</w:t>
      </w:r>
      <w:proofErr w:type="spellStart"/>
      <w:r w:rsidR="00597009">
        <w:rPr>
          <w:lang w:val="en-US"/>
        </w:rPr>
        <w:t>AUC</w:t>
      </w:r>
      <w:r w:rsidR="00597009">
        <w:rPr>
          <w:vertAlign w:val="subscript"/>
          <w:lang w:val="en-US"/>
        </w:rPr>
        <w:t>inf</w:t>
      </w:r>
      <w:proofErr w:type="spellEnd"/>
      <w:r w:rsidR="00597009" w:rsidRPr="00597009">
        <w:t xml:space="preserve"> - </w:t>
      </w:r>
      <w:proofErr w:type="spellStart"/>
      <w:r>
        <w:rPr>
          <w:lang w:val="en-US"/>
        </w:rPr>
        <w:t>AUC</w:t>
      </w:r>
      <w:r>
        <w:rPr>
          <w:vertAlign w:val="subscript"/>
          <w:lang w:val="en-US"/>
        </w:rPr>
        <w:t>o</w:t>
      </w:r>
      <w:proofErr w:type="spellEnd"/>
      <w:r>
        <w:rPr>
          <w:vertAlign w:val="subscript"/>
        </w:rPr>
        <w:t>-</w:t>
      </w:r>
      <w:r>
        <w:rPr>
          <w:vertAlign w:val="subscript"/>
          <w:lang w:val="en-US"/>
        </w:rPr>
        <w:t>t</w:t>
      </w:r>
      <w:r w:rsidR="00D26D9B">
        <w:t>)</w:t>
      </w:r>
      <w:r w:rsidR="00CA0FA1" w:rsidRPr="005B0A9F">
        <w:t>/</w:t>
      </w:r>
      <w:proofErr w:type="spellStart"/>
      <w:r>
        <w:rPr>
          <w:lang w:val="en-US"/>
        </w:rPr>
        <w:t>AUC</w:t>
      </w:r>
      <w:r>
        <w:rPr>
          <w:vertAlign w:val="subscript"/>
          <w:lang w:val="en-US"/>
        </w:rPr>
        <w:t>inf</w:t>
      </w:r>
      <w:proofErr w:type="spellEnd"/>
      <w:r w:rsidR="00BE46F7" w:rsidRPr="00BE46F7">
        <w:rPr>
          <w:vertAlign w:val="subscript"/>
        </w:rPr>
        <w:t xml:space="preserve"> </w:t>
      </w:r>
      <w:r w:rsidR="00BE46F7" w:rsidRPr="00BE46F7">
        <w:t>* 100%</w:t>
      </w:r>
      <w:r>
        <w:t>;</w:t>
      </w:r>
    </w:p>
    <w:p w14:paraId="3B4E1331" w14:textId="11499507" w:rsidR="00582643" w:rsidRDefault="00582643" w:rsidP="001E690A">
      <w:pPr>
        <w:pStyle w:val="1"/>
        <w:rPr>
          <w:lang w:val="x-none"/>
        </w:rPr>
      </w:pPr>
      <w:proofErr w:type="spellStart"/>
      <w:r>
        <w:rPr>
          <w:lang w:val="x-none"/>
        </w:rPr>
        <w:t>K</w:t>
      </w:r>
      <w:r>
        <w:rPr>
          <w:vertAlign w:val="subscript"/>
          <w:lang w:val="x-none"/>
        </w:rPr>
        <w:t>el</w:t>
      </w:r>
      <w:proofErr w:type="spellEnd"/>
      <w:r>
        <w:rPr>
          <w:lang w:val="x-none"/>
        </w:rPr>
        <w:t xml:space="preserve"> </w:t>
      </w:r>
      <w:r>
        <w:t>(λ</w:t>
      </w:r>
      <w:r>
        <w:rPr>
          <w:vertAlign w:val="subscript"/>
          <w:lang w:val="en-US"/>
        </w:rPr>
        <w:t>z</w:t>
      </w:r>
      <w:r>
        <w:t>)</w:t>
      </w:r>
      <w:r>
        <w:rPr>
          <w:lang w:val="x-none"/>
        </w:rPr>
        <w:t>– константа элиминации</w:t>
      </w:r>
      <w:r>
        <w:t xml:space="preserve"> будет рассчитана по значениям фармакокинетического профиля на терминальном участке кривой с использованием не менее 3</w:t>
      </w:r>
      <w:r w:rsidR="003A26ED">
        <w:t>-х</w:t>
      </w:r>
      <w:r>
        <w:t xml:space="preserve"> значений (последние 3 значения); в случае если последовательное включение дополнительных точек (после </w:t>
      </w:r>
      <w:proofErr w:type="spellStart"/>
      <w:r>
        <w:rPr>
          <w:lang w:val="en-US"/>
        </w:rPr>
        <w:t>C</w:t>
      </w:r>
      <w:r>
        <w:rPr>
          <w:vertAlign w:val="subscript"/>
          <w:lang w:val="en-US"/>
        </w:rPr>
        <w:t>max</w:t>
      </w:r>
      <w:proofErr w:type="spellEnd"/>
      <w:r w:rsidRPr="00582643">
        <w:rPr>
          <w:vertAlign w:val="subscript"/>
        </w:rPr>
        <w:t xml:space="preserve"> </w:t>
      </w:r>
      <w:r>
        <w:t xml:space="preserve">и не включая </w:t>
      </w:r>
      <w:proofErr w:type="spellStart"/>
      <w:r>
        <w:rPr>
          <w:lang w:val="en-US"/>
        </w:rPr>
        <w:t>C</w:t>
      </w:r>
      <w:r>
        <w:rPr>
          <w:vertAlign w:val="subscript"/>
          <w:lang w:val="en-US"/>
        </w:rPr>
        <w:t>max</w:t>
      </w:r>
      <w:proofErr w:type="spellEnd"/>
      <w:r>
        <w:t xml:space="preserve">) в расчет будет увеличивать коэффициент </w:t>
      </w:r>
      <w:r>
        <w:rPr>
          <w:lang w:val="en-US"/>
        </w:rPr>
        <w:t>r</w:t>
      </w:r>
      <w:r>
        <w:rPr>
          <w:vertAlign w:val="superscript"/>
        </w:rPr>
        <w:t>2</w:t>
      </w:r>
      <w:r>
        <w:t xml:space="preserve"> линейной регрессии, то в расчет будет включена последовательность значений при которой коэффициент </w:t>
      </w:r>
      <w:r>
        <w:rPr>
          <w:lang w:val="en-US"/>
        </w:rPr>
        <w:t>r</w:t>
      </w:r>
      <w:r>
        <w:rPr>
          <w:vertAlign w:val="superscript"/>
        </w:rPr>
        <w:t>2</w:t>
      </w:r>
      <w:r>
        <w:t xml:space="preserve"> линейной регрессии будет максимальным; в случае если исключение одной из терминальных точек (как точки, как правило, обладающей наибольшей вариацией) приведет к увеличению коэффициента </w:t>
      </w:r>
      <w:r>
        <w:rPr>
          <w:lang w:val="en-US"/>
        </w:rPr>
        <w:t>r</w:t>
      </w:r>
      <w:r>
        <w:rPr>
          <w:vertAlign w:val="superscript"/>
        </w:rPr>
        <w:t>2</w:t>
      </w:r>
      <w:r>
        <w:t xml:space="preserve"> линейной регрессии</w:t>
      </w:r>
      <w:r w:rsidR="0067351F">
        <w:t>,</w:t>
      </w:r>
      <w:r>
        <w:t xml:space="preserve"> то эта точка может быть исключена, данные по выбору значений для расчета будут представлены в итоговом отчете</w:t>
      </w:r>
      <w:r>
        <w:rPr>
          <w:lang w:val="x-none"/>
        </w:rPr>
        <w:t>;</w:t>
      </w:r>
    </w:p>
    <w:p w14:paraId="3D4317BE" w14:textId="77777777" w:rsidR="00582643" w:rsidRDefault="00582643" w:rsidP="001E690A">
      <w:pPr>
        <w:pStyle w:val="1"/>
      </w:pPr>
      <w:r>
        <w:rPr>
          <w:lang w:val="en-US"/>
        </w:rPr>
        <w:t>T</w:t>
      </w:r>
      <w:r>
        <w:rPr>
          <w:vertAlign w:val="subscript"/>
        </w:rPr>
        <w:t>1/2</w:t>
      </w:r>
      <w:r>
        <w:t xml:space="preserve"> – период полувыведения;</w:t>
      </w:r>
    </w:p>
    <w:p w14:paraId="63D006C6" w14:textId="2DCE4065" w:rsidR="00C95F43" w:rsidRDefault="00582643" w:rsidP="009B6657">
      <w:pPr>
        <w:pStyle w:val="1"/>
      </w:pPr>
      <w:r>
        <w:t>MRT – среднее время удержания препарата в крови.</w:t>
      </w:r>
    </w:p>
    <w:p w14:paraId="6EA6BE07" w14:textId="21C0E18D" w:rsidR="004721E9" w:rsidRPr="001D6E09" w:rsidRDefault="00C95F43">
      <w:r>
        <w:lastRenderedPageBreak/>
        <w:t xml:space="preserve">Данные для расчетов параметров фармакокинетики будут подготовлены следующим образом: концентрации менее НПКО до точки </w:t>
      </w:r>
      <w:proofErr w:type="spellStart"/>
      <w:r>
        <w:rPr>
          <w:lang w:val="en-US"/>
        </w:rPr>
        <w:t>T</w:t>
      </w:r>
      <w:r>
        <w:rPr>
          <w:vertAlign w:val="subscript"/>
          <w:lang w:val="en-US"/>
        </w:rPr>
        <w:t>max</w:t>
      </w:r>
      <w:proofErr w:type="spellEnd"/>
      <w:r>
        <w:rPr>
          <w:vertAlign w:val="subscript"/>
        </w:rPr>
        <w:t xml:space="preserve"> </w:t>
      </w:r>
      <w:r>
        <w:t xml:space="preserve">будут приравнены к 0, значения менее НПКО после </w:t>
      </w:r>
      <w:proofErr w:type="spellStart"/>
      <w:r>
        <w:rPr>
          <w:lang w:val="en-US"/>
        </w:rPr>
        <w:t>T</w:t>
      </w:r>
      <w:r>
        <w:rPr>
          <w:vertAlign w:val="subscript"/>
          <w:lang w:val="en-US"/>
        </w:rPr>
        <w:t>max</w:t>
      </w:r>
      <w:proofErr w:type="spellEnd"/>
      <w:r>
        <w:rPr>
          <w:vertAlign w:val="subscript"/>
        </w:rPr>
        <w:t xml:space="preserve"> </w:t>
      </w:r>
      <w:r>
        <w:t xml:space="preserve">и до </w:t>
      </w:r>
      <w:proofErr w:type="spellStart"/>
      <w:r>
        <w:rPr>
          <w:lang w:val="en-US"/>
        </w:rPr>
        <w:t>T</w:t>
      </w:r>
      <w:r w:rsidRPr="007758D8">
        <w:rPr>
          <w:vertAlign w:val="subscript"/>
          <w:lang w:val="en-US"/>
        </w:rPr>
        <w:t>last</w:t>
      </w:r>
      <w:proofErr w:type="spellEnd"/>
      <w:r w:rsidRPr="007758D8">
        <w:t xml:space="preserve"> (</w:t>
      </w:r>
      <w:r>
        <w:t>время регистрации последнего значения концентрации выше НПКО</w:t>
      </w:r>
      <w:r w:rsidRPr="007758D8">
        <w:t xml:space="preserve">) </w:t>
      </w:r>
      <w:r>
        <w:t xml:space="preserve">не будут учитываться при расчете фармакокинетических параметров, что равносильно применению методов линейной интерполяции. Никакие значения после </w:t>
      </w:r>
      <w:proofErr w:type="spellStart"/>
      <w:r>
        <w:rPr>
          <w:lang w:val="en-US"/>
        </w:rPr>
        <w:t>T</w:t>
      </w:r>
      <w:r w:rsidRPr="007758D8">
        <w:rPr>
          <w:vertAlign w:val="subscript"/>
          <w:lang w:val="en-US"/>
        </w:rPr>
        <w:t>last</w:t>
      </w:r>
      <w:proofErr w:type="spellEnd"/>
      <w:r w:rsidRPr="007758D8">
        <w:t xml:space="preserve"> </w:t>
      </w:r>
      <w:r>
        <w:t>не будут достраиваться</w:t>
      </w:r>
      <w:r w:rsidRPr="007758D8">
        <w:t>.</w:t>
      </w:r>
    </w:p>
    <w:p w14:paraId="5149947D" w14:textId="297F2CD3" w:rsidR="00700BA4" w:rsidRDefault="00700BA4" w:rsidP="00E32BBF">
      <w:r>
        <w:t xml:space="preserve">Для каждого исследуемого препарат будет построен усредненный фармакокинетический профиль с последующим расчетом вышеперечисленных параметров. В связи с тем, что концентрации исследуемых </w:t>
      </w:r>
      <w:r w:rsidRPr="003847A4">
        <w:rPr>
          <w:color w:val="000000" w:themeColor="text1"/>
        </w:rPr>
        <w:t xml:space="preserve">препаратов </w:t>
      </w:r>
      <w:r w:rsidR="003847A4" w:rsidRPr="003847A4">
        <w:rPr>
          <w:color w:val="000000" w:themeColor="text1"/>
          <w:highlight w:val="yellow"/>
        </w:rPr>
        <w:t>в плазме</w:t>
      </w:r>
      <w:r w:rsidR="003847A4" w:rsidRPr="003847A4">
        <w:rPr>
          <w:color w:val="000000" w:themeColor="text1"/>
        </w:rPr>
        <w:t xml:space="preserve"> </w:t>
      </w:r>
      <w:r>
        <w:t xml:space="preserve">имеют </w:t>
      </w:r>
      <w:proofErr w:type="gramStart"/>
      <w:r>
        <w:t>лог-нормальное</w:t>
      </w:r>
      <w:proofErr w:type="gramEnd"/>
      <w:r>
        <w:t xml:space="preserve"> распределение (исходя из положения основной гипотезы), для каждой временной точки каждого исследуемого препарата будет рассчитано среднее геометрическое, которое будет использовано для построения фармакокинетического профиля. В случае если отбор пробы произошел с отклонением от протокола, то определенные концентрации в таких пробах не будут использованы при построении усредненных профилей. Значения ниже </w:t>
      </w:r>
      <w:r w:rsidR="003B4C6E">
        <w:t>НПКО</w:t>
      </w:r>
      <w:r w:rsidRPr="00E32BBF">
        <w:t xml:space="preserve"> </w:t>
      </w:r>
      <w:r>
        <w:t>не будут использоваться при построении профилей.</w:t>
      </w:r>
    </w:p>
    <w:p w14:paraId="4EE6E36A" w14:textId="266FE148" w:rsidR="0067351F" w:rsidRPr="005A53CF" w:rsidRDefault="0067351F" w:rsidP="00E32BBF">
      <w:r>
        <w:t xml:space="preserve">В случае если данные терминального </w:t>
      </w:r>
      <w:r w:rsidR="00235F32">
        <w:t>участка</w:t>
      </w:r>
      <w:r>
        <w:t xml:space="preserve"> фармакокинетического </w:t>
      </w:r>
      <w:r w:rsidR="00235F32">
        <w:t>профиля</w:t>
      </w:r>
      <w:r>
        <w:t xml:space="preserve"> не позволят </w:t>
      </w:r>
      <w:r w:rsidR="00235F32">
        <w:t>провести</w:t>
      </w:r>
      <w:r>
        <w:t xml:space="preserve"> оценку элиминации, то параметры</w:t>
      </w:r>
      <w:r w:rsidR="003847A4">
        <w:t>,</w:t>
      </w:r>
      <w:r>
        <w:t xml:space="preserve"> </w:t>
      </w:r>
      <w:r w:rsidR="00235F32">
        <w:t>зависящие</w:t>
      </w:r>
      <w:r>
        <w:t xml:space="preserve"> от элиминации (</w:t>
      </w:r>
      <w:r>
        <w:rPr>
          <w:lang w:val="en-US"/>
        </w:rPr>
        <w:t>T</w:t>
      </w:r>
      <w:r>
        <w:rPr>
          <w:vertAlign w:val="subscript"/>
        </w:rPr>
        <w:t>1/2</w:t>
      </w:r>
      <w:r w:rsidRPr="001D6E09">
        <w:t>,</w:t>
      </w:r>
      <w:r>
        <w:rPr>
          <w:vertAlign w:val="subscript"/>
        </w:rPr>
        <w:t xml:space="preserve"> </w:t>
      </w:r>
      <w:proofErr w:type="spellStart"/>
      <w:r>
        <w:rPr>
          <w:lang w:val="en-US"/>
        </w:rPr>
        <w:t>AUC</w:t>
      </w:r>
      <w:r>
        <w:rPr>
          <w:vertAlign w:val="subscript"/>
          <w:lang w:val="en-US"/>
        </w:rPr>
        <w:t>inf</w:t>
      </w:r>
      <w:proofErr w:type="spellEnd"/>
      <w:r>
        <w:t xml:space="preserve">) для такого профиля не будут </w:t>
      </w:r>
      <w:r w:rsidR="00235F32">
        <w:t>рассчитаны</w:t>
      </w:r>
      <w:r>
        <w:t>.</w:t>
      </w:r>
    </w:p>
    <w:p w14:paraId="47280F1F" w14:textId="105F2AFB" w:rsidR="000F2AC0" w:rsidRPr="00D82A20" w:rsidRDefault="00D82A20" w:rsidP="00D82A20">
      <w:r w:rsidRPr="00D82A20">
        <w:rPr>
          <w:highlight w:val="yellow"/>
        </w:rPr>
        <w:t xml:space="preserve">В случае если в точке 72 часа концентрация &gt; </w:t>
      </w:r>
      <w:r w:rsidRPr="00D82A20">
        <w:rPr>
          <w:highlight w:val="yellow"/>
          <w:lang w:val="en-US"/>
        </w:rPr>
        <w:t>LLOQ</w:t>
      </w:r>
      <w:r w:rsidRPr="00D82A20">
        <w:rPr>
          <w:highlight w:val="yellow"/>
        </w:rPr>
        <w:t xml:space="preserve"> и доля остаточной площади (</w:t>
      </w:r>
      <w:r w:rsidRPr="00D82A20">
        <w:rPr>
          <w:highlight w:val="yellow"/>
          <w:lang w:val="en-US"/>
        </w:rPr>
        <w:t>AUC</w:t>
      </w:r>
      <w:r w:rsidRPr="00D82A20">
        <w:rPr>
          <w:highlight w:val="yellow"/>
          <w:vertAlign w:val="subscript"/>
        </w:rPr>
        <w:t>%</w:t>
      </w:r>
      <w:proofErr w:type="spellStart"/>
      <w:r w:rsidRPr="00D82A20">
        <w:rPr>
          <w:highlight w:val="yellow"/>
          <w:vertAlign w:val="subscript"/>
          <w:lang w:val="en-US"/>
        </w:rPr>
        <w:t>inf</w:t>
      </w:r>
      <w:proofErr w:type="spellEnd"/>
      <w:r w:rsidRPr="00D82A20">
        <w:rPr>
          <w:highlight w:val="yellow"/>
        </w:rPr>
        <w:t xml:space="preserve">) более 20%, то описание </w:t>
      </w:r>
      <w:proofErr w:type="spellStart"/>
      <w:r w:rsidRPr="00D82A20">
        <w:rPr>
          <w:highlight w:val="yellow"/>
          <w:lang w:val="en-US"/>
        </w:rPr>
        <w:t>AUC</w:t>
      </w:r>
      <w:r w:rsidRPr="00D82A20">
        <w:rPr>
          <w:highlight w:val="yellow"/>
          <w:vertAlign w:val="subscript"/>
          <w:lang w:val="en-US"/>
        </w:rPr>
        <w:t>inf</w:t>
      </w:r>
      <w:proofErr w:type="spellEnd"/>
      <w:r w:rsidRPr="00D82A20">
        <w:rPr>
          <w:highlight w:val="yellow"/>
        </w:rPr>
        <w:t xml:space="preserve"> и остаточной площади выполняться не будет. В случае возможности (при отрицательном коэффициенте регрессии концентрация-время терминального участка лог-преобразованных фармакокинетического профиля), </w:t>
      </w:r>
      <w:proofErr w:type="spellStart"/>
      <w:r w:rsidRPr="00D82A20">
        <w:rPr>
          <w:highlight w:val="yellow"/>
          <w:lang w:val="x-none"/>
        </w:rPr>
        <w:t>K</w:t>
      </w:r>
      <w:r w:rsidRPr="00D82A20">
        <w:rPr>
          <w:highlight w:val="yellow"/>
          <w:vertAlign w:val="subscript"/>
          <w:lang w:val="x-none"/>
        </w:rPr>
        <w:t>el</w:t>
      </w:r>
      <w:proofErr w:type="spellEnd"/>
      <w:r w:rsidRPr="00D82A20">
        <w:rPr>
          <w:highlight w:val="yellow"/>
          <w:vertAlign w:val="subscript"/>
        </w:rPr>
        <w:t xml:space="preserve"> </w:t>
      </w:r>
      <w:r w:rsidRPr="00D82A20">
        <w:rPr>
          <w:highlight w:val="yellow"/>
        </w:rPr>
        <w:t xml:space="preserve">и </w:t>
      </w:r>
      <w:r w:rsidRPr="00D82A20">
        <w:rPr>
          <w:highlight w:val="yellow"/>
          <w:lang w:val="en-US"/>
        </w:rPr>
        <w:t>T</w:t>
      </w:r>
      <w:r w:rsidRPr="00D82A20">
        <w:rPr>
          <w:highlight w:val="yellow"/>
          <w:vertAlign w:val="subscript"/>
        </w:rPr>
        <w:t xml:space="preserve">1/2 </w:t>
      </w:r>
      <w:r w:rsidRPr="00D82A20">
        <w:rPr>
          <w:highlight w:val="yellow"/>
        </w:rPr>
        <w:t>будут рассчитаны на основе данных последних наблюдений и будут являться характеристикой элиминации на момент завершения наблюдения.</w:t>
      </w:r>
    </w:p>
    <w:p w14:paraId="1E1EE80A" w14:textId="0B98D982" w:rsidR="00E610FA" w:rsidRPr="00E610FA" w:rsidRDefault="00E610FA" w:rsidP="00E610FA">
      <w:r w:rsidRPr="00E610FA">
        <w:rPr>
          <w:lang w:val="x-none"/>
        </w:rPr>
        <w:t>Фармакокинетические параметры будут оцениваться с использованием специализированн</w:t>
      </w:r>
      <w:r>
        <w:t xml:space="preserve">ого программного обеспечения </w:t>
      </w:r>
      <w:r w:rsidRPr="00E610FA">
        <w:rPr>
          <w:lang w:val="x-none"/>
        </w:rPr>
        <w:t xml:space="preserve">(например, </w:t>
      </w:r>
      <w:proofErr w:type="spellStart"/>
      <w:r w:rsidRPr="00E610FA">
        <w:rPr>
          <w:lang w:val="x-none"/>
        </w:rPr>
        <w:t>Phoenix</w:t>
      </w:r>
      <w:proofErr w:type="spellEnd"/>
      <w:r w:rsidRPr="00E610FA">
        <w:rPr>
          <w:lang w:val="x-none"/>
        </w:rPr>
        <w:t xml:space="preserve">™ </w:t>
      </w:r>
      <w:proofErr w:type="spellStart"/>
      <w:r w:rsidRPr="00E610FA">
        <w:rPr>
          <w:lang w:val="x-none"/>
        </w:rPr>
        <w:t>WinNonlin</w:t>
      </w:r>
      <w:proofErr w:type="spellEnd"/>
      <w:r w:rsidRPr="00E610FA">
        <w:rPr>
          <w:lang w:val="x-none"/>
        </w:rPr>
        <w:t xml:space="preserve">®, PK </w:t>
      </w:r>
      <w:proofErr w:type="spellStart"/>
      <w:r w:rsidRPr="00E610FA">
        <w:rPr>
          <w:lang w:val="x-none"/>
        </w:rPr>
        <w:t>Solution</w:t>
      </w:r>
      <w:proofErr w:type="spellEnd"/>
      <w:r w:rsidRPr="00E610FA">
        <w:rPr>
          <w:lang w:val="x-none"/>
        </w:rPr>
        <w:t xml:space="preserve"> и т.п.)</w:t>
      </w:r>
      <w:r>
        <w:t xml:space="preserve"> или валидированного кода среды вычислений </w:t>
      </w:r>
      <w:r w:rsidRPr="00E610FA">
        <w:t>(</w:t>
      </w:r>
      <w:r>
        <w:rPr>
          <w:lang w:val="en-US"/>
        </w:rPr>
        <w:t>SAS</w:t>
      </w:r>
      <w:r w:rsidRPr="00E610FA">
        <w:rPr>
          <w:lang w:val="x-none"/>
        </w:rPr>
        <w:t>™</w:t>
      </w:r>
      <w:r w:rsidRPr="00E610FA">
        <w:t xml:space="preserve">, </w:t>
      </w:r>
      <w:r>
        <w:rPr>
          <w:lang w:val="en-US"/>
        </w:rPr>
        <w:t>R</w:t>
      </w:r>
      <w:r w:rsidRPr="00E610FA">
        <w:t xml:space="preserve"> </w:t>
      </w:r>
      <w:r>
        <w:rPr>
          <w:lang w:val="en-US"/>
        </w:rPr>
        <w:t>Project</w:t>
      </w:r>
      <w:r w:rsidRPr="00E610FA">
        <w:t xml:space="preserve">, </w:t>
      </w:r>
      <w:r>
        <w:rPr>
          <w:lang w:val="en-US"/>
        </w:rPr>
        <w:t>Julia</w:t>
      </w:r>
      <w:r w:rsidRPr="00E610FA">
        <w:t xml:space="preserve"> </w:t>
      </w:r>
      <w:r>
        <w:t>и т.п.</w:t>
      </w:r>
      <w:r w:rsidRPr="00E610FA">
        <w:t>)</w:t>
      </w:r>
      <w:r>
        <w:t>.</w:t>
      </w:r>
    </w:p>
    <w:p w14:paraId="63C302F3" w14:textId="77777777" w:rsidR="00582643" w:rsidRDefault="00582643" w:rsidP="001E690A">
      <w:pPr>
        <w:pStyle w:val="2"/>
      </w:pPr>
      <w:bookmarkStart w:id="171" w:name="_Toc75281845"/>
      <w:r>
        <w:t>Методы и сроки оценки, регистрации и анализа параметров эффективности</w:t>
      </w:r>
      <w:bookmarkEnd w:id="171"/>
    </w:p>
    <w:p w14:paraId="4B55145F" w14:textId="58D2368D" w:rsidR="00582643" w:rsidRPr="001E690A" w:rsidRDefault="00582643" w:rsidP="001E690A">
      <w:pPr>
        <w:pStyle w:val="3"/>
      </w:pPr>
      <w:bookmarkStart w:id="172" w:name="_Toc75281846"/>
      <w:r w:rsidRPr="001E690A">
        <w:t xml:space="preserve">Описание </w:t>
      </w:r>
      <w:r w:rsidR="003847A4">
        <w:t>био</w:t>
      </w:r>
      <w:r w:rsidRPr="001E690A">
        <w:t>аналитического метода</w:t>
      </w:r>
      <w:bookmarkEnd w:id="172"/>
      <w:r w:rsidRPr="001E690A">
        <w:t xml:space="preserve"> </w:t>
      </w:r>
    </w:p>
    <w:p w14:paraId="19FB502A" w14:textId="1AD3299B" w:rsidR="00582643" w:rsidRDefault="00582643" w:rsidP="00582643">
      <w:r>
        <w:t xml:space="preserve">Аналитические процедуры проводятся в специализированной </w:t>
      </w:r>
      <w:r w:rsidR="003847A4">
        <w:t>биоаналитической</w:t>
      </w:r>
      <w:r>
        <w:t xml:space="preserve"> лаборатории.</w:t>
      </w:r>
    </w:p>
    <w:p w14:paraId="593F11F4" w14:textId="77777777" w:rsidR="00582643" w:rsidRDefault="00582643" w:rsidP="00582643">
      <w:r>
        <w:t>Аналитическому исследованию подлежат все пробы плазмы крови, включая пробы, полученные у добровольцев, которые не прошли полный цикл исследования.</w:t>
      </w:r>
    </w:p>
    <w:p w14:paraId="63A0AE68" w14:textId="77777777" w:rsidR="00582643" w:rsidRDefault="00582643" w:rsidP="00700BA4">
      <w:r w:rsidRPr="00E32BBF">
        <w:t>К</w:t>
      </w:r>
      <w:r>
        <w:t xml:space="preserve">онцентрации </w:t>
      </w:r>
      <w:r>
        <w:rPr>
          <w:bCs/>
        </w:rPr>
        <w:t>действующего вещества</w:t>
      </w:r>
      <w:r>
        <w:t xml:space="preserve"> в плазме крови будут определяться методом высокоэффективной жидкостной хроматографии (ВЭЖХ). Для детектирования будет использоваться масс-спектрометрический детектор.</w:t>
      </w:r>
    </w:p>
    <w:p w14:paraId="264FB3C9" w14:textId="1383AE32" w:rsidR="00582643" w:rsidRDefault="00582643" w:rsidP="001E690A">
      <w:pPr>
        <w:pStyle w:val="3"/>
      </w:pPr>
      <w:bookmarkStart w:id="173" w:name="_Toc75281847"/>
      <w:r>
        <w:lastRenderedPageBreak/>
        <w:t xml:space="preserve">Валидация </w:t>
      </w:r>
      <w:r w:rsidR="003847A4">
        <w:t>био</w:t>
      </w:r>
      <w:r>
        <w:t>аналитической методики</w:t>
      </w:r>
      <w:bookmarkEnd w:id="173"/>
    </w:p>
    <w:p w14:paraId="5AB0DDFD" w14:textId="77777777" w:rsidR="00582643" w:rsidRDefault="00582643" w:rsidP="00582643">
      <w:r>
        <w:t xml:space="preserve">Биоаналитический метод, используемый для определения </w:t>
      </w:r>
      <w:r>
        <w:rPr>
          <w:bCs/>
        </w:rPr>
        <w:t>действующего вещества</w:t>
      </w:r>
      <w:r>
        <w:t xml:space="preserve"> в плазме крови, будет надлежащим образом валидирован и документирован. Главной целью валидации методики является демонстрация надежности конкретной методики определения концентрации аналита в конкретной биологической матрице (кровь, сыворотка, плазма, моча, слюна).</w:t>
      </w:r>
    </w:p>
    <w:p w14:paraId="4A2CEEFA" w14:textId="08F818F6" w:rsidR="00D8531A" w:rsidRDefault="00D8531A" w:rsidP="00582643">
      <w:r w:rsidRPr="00D8531A">
        <w:rPr>
          <w:highlight w:val="yellow"/>
        </w:rPr>
        <w:t>Валидация биоаналитического метода будет выполнена в соответствии с требованиями Правил проведения исследований биоэквивалентности лекарственных препаратов в рамках Евразийского экономического союза: Требования к валидации биоаналитических методик испытаний и анализу исследуемых биологических образцов (приложение №6).</w:t>
      </w:r>
    </w:p>
    <w:p w14:paraId="4E41270C" w14:textId="77777777" w:rsidR="00582643" w:rsidRDefault="00582643" w:rsidP="00582643">
      <w:proofErr w:type="gramStart"/>
      <w:r>
        <w:t>Главными характеристиками биоаналитической методики, важными для обеспечения приемлемости работы аналитика и надежности аналитических результатов, являются: селективность, нижний предел количественного определения (НПКО), функция отклика и диапазон калибровки (характеристики калибровочной кривой), правильность, прецизионность, эффект матрицы, стабильность аналита в биологической матрице, стабильность аналита и внутреннего стандарта в исходных и рабочих растворах и экстрактах в течение всего периода хранения и обработки.</w:t>
      </w:r>
      <w:proofErr w:type="gramEnd"/>
    </w:p>
    <w:p w14:paraId="3483E608" w14:textId="77777777" w:rsidR="00582643" w:rsidRDefault="00582643" w:rsidP="00582643">
      <w:r>
        <w:t xml:space="preserve">Для определения </w:t>
      </w:r>
      <w:r>
        <w:rPr>
          <w:bCs/>
        </w:rPr>
        <w:t>аналита</w:t>
      </w:r>
      <w:r>
        <w:t xml:space="preserve"> в образцах плазмы крови будет использоваться метод внутреннего стандарта, метод будет валидирован в соответствии со следующими критериями:</w:t>
      </w:r>
    </w:p>
    <w:p w14:paraId="431C7F3F" w14:textId="6F3E7B24" w:rsidR="00582643" w:rsidRPr="00D353E9" w:rsidRDefault="00582643">
      <w:pPr>
        <w:pStyle w:val="5"/>
        <w:rPr>
          <w:rStyle w:val="50"/>
          <w:b/>
        </w:rPr>
      </w:pPr>
      <w:bookmarkStart w:id="174" w:name="_Toc75281848"/>
      <w:r w:rsidRPr="00073570">
        <w:rPr>
          <w:rStyle w:val="50"/>
          <w:b/>
        </w:rPr>
        <w:t>Калибровочн</w:t>
      </w:r>
      <w:r w:rsidR="00224C83">
        <w:rPr>
          <w:rStyle w:val="50"/>
          <w:b/>
        </w:rPr>
        <w:t>ая кривая</w:t>
      </w:r>
      <w:bookmarkEnd w:id="174"/>
    </w:p>
    <w:p w14:paraId="374A7286" w14:textId="3B5E9F4B" w:rsidR="00582643" w:rsidRDefault="00582643" w:rsidP="00582643">
      <w:r>
        <w:t>Калибровочн</w:t>
      </w:r>
      <w:r w:rsidR="00224C83">
        <w:t>ая кривая</w:t>
      </w:r>
      <w:r>
        <w:t xml:space="preserve"> будет построен</w:t>
      </w:r>
      <w:r w:rsidR="00224C83">
        <w:t>а</w:t>
      </w:r>
      <w:r>
        <w:t xml:space="preserve"> с помощью не менее 6 калибровочных точек. </w:t>
      </w:r>
      <w:r w:rsidR="009353A8">
        <w:t xml:space="preserve">Экспериментально рассчитанные концентрации градуировочных стандартов </w:t>
      </w:r>
      <w:r>
        <w:t xml:space="preserve">должны находиться в пределах ± 15 % от </w:t>
      </w:r>
      <w:r w:rsidR="009353A8">
        <w:t xml:space="preserve">номинальных значений </w:t>
      </w:r>
      <w:r>
        <w:t>(за исключением НПКО, для которого возможен диапазон ± 20%). Этот критерий должны выполнять не менее 75 % калибровочных стандартов, представляющих не менее чем шесть уровней калибровочных стандартов. В случае если образцы анализируют в нескольких повторениях, этот критерий (±15% или ±20% для НПКО) также должен быть выполнен не менее чем для 50% калибровочных стандартов, исследованных для данного уровня концентрации. Калибровочная кривая будет считаться пригодной, если коэффициент детерминации (r</w:t>
      </w:r>
      <w:r w:rsidRPr="00E32BBF">
        <w:rPr>
          <w:vertAlign w:val="superscript"/>
        </w:rPr>
        <w:t>2</w:t>
      </w:r>
      <w:r>
        <w:t>) для каждой калибровочной кривой будет не менее 0,99. Калибровочная кривая будет построена для каждой аналитической серии.</w:t>
      </w:r>
    </w:p>
    <w:p w14:paraId="3E1841F7" w14:textId="77777777" w:rsidR="00582643" w:rsidRPr="00D353E9" w:rsidRDefault="00582643">
      <w:pPr>
        <w:pStyle w:val="5"/>
        <w:rPr>
          <w:rStyle w:val="50"/>
          <w:b/>
        </w:rPr>
      </w:pPr>
      <w:bookmarkStart w:id="175" w:name="_Toc75281849"/>
      <w:r w:rsidRPr="00073570">
        <w:rPr>
          <w:rStyle w:val="50"/>
          <w:b/>
        </w:rPr>
        <w:t>Селективность</w:t>
      </w:r>
      <w:bookmarkEnd w:id="175"/>
    </w:p>
    <w:p w14:paraId="43A77EEA" w14:textId="6649E128" w:rsidR="00582643" w:rsidRDefault="00582643" w:rsidP="00582643">
      <w:r>
        <w:t>Аналитическая методика должна быть способна отличать исследуемый аналит и внутренний стандарт от эндогенных компонентов матрицы или других компонентов образца. Селективность необходимо доказать, используя не менее 6 индивидуальных источников соответствующей холостой матрицы, которые анализируют индивидуально и определяют наличие интерференции. Метод будет признан селективным</w:t>
      </w:r>
      <w:r w:rsidR="006700BC">
        <w:t>,</w:t>
      </w:r>
      <w:r>
        <w:t xml:space="preserve"> если отклик </w:t>
      </w:r>
      <w:r>
        <w:lastRenderedPageBreak/>
        <w:t>интерферирующих компонентов составляет менее 20% НПКО для аналита и 5% НПКО для внутреннего стандарта.</w:t>
      </w:r>
    </w:p>
    <w:p w14:paraId="0BBCBD37" w14:textId="77777777" w:rsidR="00582643" w:rsidRPr="00D353E9" w:rsidRDefault="00582643">
      <w:pPr>
        <w:pStyle w:val="5"/>
        <w:rPr>
          <w:rStyle w:val="50"/>
          <w:b/>
        </w:rPr>
      </w:pPr>
      <w:bookmarkStart w:id="176" w:name="_Toc75281850"/>
      <w:r w:rsidRPr="00073570">
        <w:rPr>
          <w:rStyle w:val="50"/>
          <w:b/>
        </w:rPr>
        <w:t>Перенос (</w:t>
      </w:r>
      <w:proofErr w:type="spellStart"/>
      <w:r w:rsidRPr="00073570">
        <w:rPr>
          <w:rStyle w:val="50"/>
          <w:b/>
        </w:rPr>
        <w:t>carry-over</w:t>
      </w:r>
      <w:proofErr w:type="spellEnd"/>
      <w:r w:rsidRPr="00073570">
        <w:rPr>
          <w:rStyle w:val="50"/>
          <w:b/>
        </w:rPr>
        <w:t>)</w:t>
      </w:r>
      <w:bookmarkEnd w:id="176"/>
    </w:p>
    <w:p w14:paraId="62B3912A" w14:textId="77777777" w:rsidR="00582643" w:rsidRDefault="00582643" w:rsidP="00582643">
      <w:r>
        <w:t>Отклик аналита и внутреннего стандарта в холостом образце, анализируемом после стандартного образца высокой концентрации, не должен превышать НПКО более чем на 20 %, для IS – не более чем на 5 %.</w:t>
      </w:r>
    </w:p>
    <w:p w14:paraId="1DD4DC37" w14:textId="77777777" w:rsidR="00582643" w:rsidRDefault="00582643" w:rsidP="0023580E">
      <w:pPr>
        <w:pStyle w:val="5"/>
      </w:pPr>
      <w:bookmarkStart w:id="177" w:name="_Toc75281851"/>
      <w:r>
        <w:rPr>
          <w:rFonts w:eastAsia="Calibri"/>
        </w:rPr>
        <w:t>НПКО (LLOQ)</w:t>
      </w:r>
      <w:bookmarkEnd w:id="177"/>
    </w:p>
    <w:p w14:paraId="0A10E94C" w14:textId="6F04EFD7" w:rsidR="00582643" w:rsidRDefault="00582643" w:rsidP="00582643">
      <w:r>
        <w:t xml:space="preserve">Нижний предел количественного определения (НПКО) является самой низкой концентрацией анализируемого вещества в образце, которая может быть количественно определена с приемлемой прецизионностью и точностью. НПКО рассматривают как самый низкий калибровочный стандарт. Аналитический сигнал образца с концентрацией на уровне НПКО должен превышать сигнал холостой пробы не менее чем в 5 раз и </w:t>
      </w:r>
      <w:r w:rsidR="00AD68DD">
        <w:t>не будет превышать 5% от</w:t>
      </w:r>
      <w:r>
        <w:t xml:space="preserve"> </w:t>
      </w:r>
      <w:proofErr w:type="spellStart"/>
      <w:r>
        <w:rPr>
          <w:lang w:val="en-US"/>
        </w:rPr>
        <w:t>C</w:t>
      </w:r>
      <w:r>
        <w:rPr>
          <w:vertAlign w:val="subscript"/>
          <w:lang w:val="en-US"/>
        </w:rPr>
        <w:t>max</w:t>
      </w:r>
      <w:proofErr w:type="spellEnd"/>
      <w:r w:rsidR="00974CC9">
        <w:rPr>
          <w:vertAlign w:val="subscript"/>
        </w:rPr>
        <w:t xml:space="preserve"> </w:t>
      </w:r>
      <w:r w:rsidR="00974CC9" w:rsidRPr="00974CC9">
        <w:t xml:space="preserve">(минимальной </w:t>
      </w:r>
      <w:proofErr w:type="spellStart"/>
      <w:r w:rsidR="00974CC9" w:rsidRPr="00974CC9">
        <w:rPr>
          <w:lang w:val="en-US"/>
        </w:rPr>
        <w:t>C</w:t>
      </w:r>
      <w:r w:rsidR="00974CC9" w:rsidRPr="00974CC9">
        <w:rPr>
          <w:vertAlign w:val="subscript"/>
          <w:lang w:val="en-US"/>
        </w:rPr>
        <w:t>max</w:t>
      </w:r>
      <w:proofErr w:type="spellEnd"/>
      <w:r w:rsidR="00974CC9" w:rsidRPr="00974CC9">
        <w:t xml:space="preserve"> </w:t>
      </w:r>
      <w:r w:rsidR="00974CC9">
        <w:t>из пула субъектов</w:t>
      </w:r>
      <w:r w:rsidR="00974CC9" w:rsidRPr="00974CC9">
        <w:t>)</w:t>
      </w:r>
      <w:r>
        <w:t>.</w:t>
      </w:r>
    </w:p>
    <w:p w14:paraId="45D2CEBE" w14:textId="77777777" w:rsidR="00582643" w:rsidRDefault="00582643" w:rsidP="0023580E">
      <w:pPr>
        <w:pStyle w:val="5"/>
      </w:pPr>
      <w:bookmarkStart w:id="178" w:name="_Toc75281852"/>
      <w:r>
        <w:t>ВПКО (HLOQ)</w:t>
      </w:r>
      <w:bookmarkEnd w:id="178"/>
    </w:p>
    <w:p w14:paraId="43522976" w14:textId="3811CBC6" w:rsidR="00582643" w:rsidRDefault="00582643" w:rsidP="00582643">
      <w:r>
        <w:t>В случае</w:t>
      </w:r>
      <w:proofErr w:type="gramStart"/>
      <w:r>
        <w:t>,</w:t>
      </w:r>
      <w:proofErr w:type="gramEnd"/>
      <w:r>
        <w:t xml:space="preserve"> если концентрация отдельных образцов будет выше ВПКО (верхнего предела количественного определения) данный образец </w:t>
      </w:r>
      <w:r w:rsidR="00224C83">
        <w:t>будет</w:t>
      </w:r>
      <w:r>
        <w:t xml:space="preserve"> разбавлен</w:t>
      </w:r>
      <w:r w:rsidR="00224C83">
        <w:t xml:space="preserve"> (до концентрации входящей в границы аналитического диапазона)</w:t>
      </w:r>
      <w:r>
        <w:t>, а анализ образца будет проведен повторно.</w:t>
      </w:r>
      <w:r w:rsidR="00224C83">
        <w:t xml:space="preserve"> Отсутствие влияния разбавления образцов будет изучено (</w:t>
      </w:r>
      <w:proofErr w:type="spellStart"/>
      <w:r w:rsidR="00224C83">
        <w:t>валидировано</w:t>
      </w:r>
      <w:proofErr w:type="spellEnd"/>
      <w:r w:rsidR="00224C83">
        <w:t>) путем добавления к матрице анализируемого вещества в концентрации выше ВПКО и разведения полученного образца холостой пробой. Правильность и прецизионность будут находиться в пределах установленных критериев приемлемости.</w:t>
      </w:r>
    </w:p>
    <w:p w14:paraId="420D76EC" w14:textId="77777777" w:rsidR="00582643" w:rsidRDefault="00582643" w:rsidP="0023580E">
      <w:pPr>
        <w:pStyle w:val="5"/>
      </w:pPr>
      <w:bookmarkStart w:id="179" w:name="_Toc75281853"/>
      <w:r>
        <w:rPr>
          <w:rFonts w:eastAsia="Calibri"/>
        </w:rPr>
        <w:t>Внутрисерийная правильность</w:t>
      </w:r>
      <w:bookmarkEnd w:id="179"/>
    </w:p>
    <w:p w14:paraId="19981A85" w14:textId="77777777" w:rsidR="00582643" w:rsidRDefault="00582643" w:rsidP="00582643">
      <w:r>
        <w:t xml:space="preserve">Внутрисерийная правильность будет </w:t>
      </w:r>
      <w:proofErr w:type="gramStart"/>
      <w:r>
        <w:t>определяться</w:t>
      </w:r>
      <w:proofErr w:type="gramEnd"/>
      <w:r>
        <w:t xml:space="preserve"> анализируя в одной серии не менее 5 образцов для каждого уровня при не менее чем 4 уровнях концентраций, охватывающих диапазон калибровочной кривой: 1-ый уровень - НПКО, 2-ой уровень в три раза превышает НПКО (низкий QC), 3-ий уровень имеет значение приблизительно 50% от диапазона калибровочной кривой (средний QC) и 4-ый уровень имеет значение не менее 75% от величины верхнего диапазона калибровочной кривой (высокий </w:t>
      </w:r>
      <w:proofErr w:type="gramStart"/>
      <w:r>
        <w:t>Q</w:t>
      </w:r>
      <w:proofErr w:type="gramEnd"/>
      <w:r>
        <w:t>С). Значения средней концентрации должны находиться в пределах ±15% от номинального значения для образцов QC (±20% от номинального значения для уровня НПКО).</w:t>
      </w:r>
    </w:p>
    <w:p w14:paraId="7B3E3189" w14:textId="77777777" w:rsidR="00582643" w:rsidRDefault="00582643" w:rsidP="0023580E">
      <w:pPr>
        <w:pStyle w:val="5"/>
      </w:pPr>
      <w:bookmarkStart w:id="180" w:name="_Toc75281854"/>
      <w:r>
        <w:rPr>
          <w:rFonts w:eastAsia="Calibri"/>
        </w:rPr>
        <w:t>Межсерийная правильность</w:t>
      </w:r>
      <w:bookmarkEnd w:id="180"/>
    </w:p>
    <w:p w14:paraId="1BFF5114" w14:textId="37F757E5" w:rsidR="00582643" w:rsidRDefault="00582643" w:rsidP="00582643">
      <w:r>
        <w:t>Межсерийная правильность будет определяться</w:t>
      </w:r>
      <w:r w:rsidR="00523041">
        <w:t>,</w:t>
      </w:r>
      <w:r>
        <w:t xml:space="preserve"> анализируя образцы с концентрацией на уровнях НПКО, низкого, среднего и высокого QC </w:t>
      </w:r>
      <w:proofErr w:type="gramStart"/>
      <w:r>
        <w:t>из</w:t>
      </w:r>
      <w:proofErr w:type="gramEnd"/>
      <w:r>
        <w:t xml:space="preserve"> не менее </w:t>
      </w:r>
      <w:proofErr w:type="gramStart"/>
      <w:r>
        <w:t>чем</w:t>
      </w:r>
      <w:proofErr w:type="gramEnd"/>
      <w:r>
        <w:t xml:space="preserve"> трех серий, причём проводят анализ в не менее чем в два различных дня. Значения средней концентрации должны находиться в пределах ±15% от номинального значения для образцов QC (±20% от номинального значения для уровня НПКО).</w:t>
      </w:r>
    </w:p>
    <w:p w14:paraId="2CD62CEE" w14:textId="77777777" w:rsidR="00582643" w:rsidRDefault="00582643" w:rsidP="0023580E">
      <w:pPr>
        <w:pStyle w:val="5"/>
      </w:pPr>
      <w:bookmarkStart w:id="181" w:name="_Toc75281855"/>
      <w:r>
        <w:rPr>
          <w:rFonts w:eastAsia="Calibri"/>
        </w:rPr>
        <w:lastRenderedPageBreak/>
        <w:t>Внутрисерийная прецизионность</w:t>
      </w:r>
      <w:bookmarkEnd w:id="181"/>
    </w:p>
    <w:p w14:paraId="2F8676EF" w14:textId="6F0CE015" w:rsidR="00582643" w:rsidRDefault="00582643" w:rsidP="00582643">
      <w:r>
        <w:t>Внутрисерийная прецизионность будет определяться</w:t>
      </w:r>
      <w:r w:rsidR="00523041">
        <w:t>,</w:t>
      </w:r>
      <w:r>
        <w:t xml:space="preserve"> анализируя не менее пяти образцов с концентрациями на уровнях НПКО, низкого, среднего и высокого образцов QC в пределах одной серии. Значения внутрисерийного CV не должны превышать 15% для образцов QC (±20% для уровня НПКО).</w:t>
      </w:r>
    </w:p>
    <w:p w14:paraId="548D8BCF" w14:textId="77777777" w:rsidR="00582643" w:rsidRDefault="00582643" w:rsidP="0023580E">
      <w:pPr>
        <w:pStyle w:val="5"/>
      </w:pPr>
      <w:bookmarkStart w:id="182" w:name="_Toc75281856"/>
      <w:r>
        <w:rPr>
          <w:rFonts w:eastAsia="Calibri"/>
        </w:rPr>
        <w:t>Межсерийная прецизионность</w:t>
      </w:r>
      <w:bookmarkEnd w:id="182"/>
    </w:p>
    <w:p w14:paraId="55396DFF" w14:textId="26F3B8FF" w:rsidR="00582643" w:rsidRDefault="00582643" w:rsidP="00582643">
      <w:r>
        <w:t>Межсерийная прецизионность будет определяться</w:t>
      </w:r>
      <w:r w:rsidR="00523041">
        <w:t>,</w:t>
      </w:r>
      <w:r>
        <w:t xml:space="preserve"> анализируя образцы с концентрацией на уровнях НПКО, низкого, среднего и высокого QC </w:t>
      </w:r>
      <w:proofErr w:type="gramStart"/>
      <w:r>
        <w:t>из</w:t>
      </w:r>
      <w:proofErr w:type="gramEnd"/>
      <w:r>
        <w:t xml:space="preserve"> не менее </w:t>
      </w:r>
      <w:proofErr w:type="gramStart"/>
      <w:r>
        <w:t>чем</w:t>
      </w:r>
      <w:proofErr w:type="gramEnd"/>
      <w:r>
        <w:t xml:space="preserve"> трех серий, причём проводят анализ в не менее чем в два различных дня. Значения межсерийного CV не должны превышать 15% для образцов QC (±20% для уровня нижнего ПКО).</w:t>
      </w:r>
    </w:p>
    <w:p w14:paraId="173DBBC3" w14:textId="77777777" w:rsidR="00582643" w:rsidRDefault="00582643" w:rsidP="0023580E">
      <w:pPr>
        <w:pStyle w:val="5"/>
      </w:pPr>
      <w:bookmarkStart w:id="183" w:name="_Toc75281857"/>
      <w:r>
        <w:rPr>
          <w:rFonts w:eastAsia="Calibri"/>
        </w:rPr>
        <w:t>Матричные эффекты</w:t>
      </w:r>
      <w:bookmarkEnd w:id="183"/>
    </w:p>
    <w:p w14:paraId="3658DF70" w14:textId="77777777" w:rsidR="00582643" w:rsidRDefault="00582643" w:rsidP="00582643">
      <w:r>
        <w:t>Матричные эффекты будут исследоваться при использовании масс-спектральных методов, используя не менее 6 партий холостых матриц от индивидуальных доноров.</w:t>
      </w:r>
    </w:p>
    <w:p w14:paraId="0A809CFD" w14:textId="77777777" w:rsidR="00582643" w:rsidRDefault="00582643" w:rsidP="0023580E">
      <w:pPr>
        <w:pStyle w:val="5"/>
      </w:pPr>
      <w:bookmarkStart w:id="184" w:name="_Toc75281858"/>
      <w:r>
        <w:rPr>
          <w:rFonts w:eastAsia="Calibri"/>
        </w:rPr>
        <w:t>Стабильность</w:t>
      </w:r>
      <w:bookmarkEnd w:id="184"/>
    </w:p>
    <w:p w14:paraId="03134C76" w14:textId="5B0214C0" w:rsidR="00336DF6" w:rsidRDefault="00582643" w:rsidP="00582643">
      <w:r>
        <w:t>Стабильность будет исследоваться в изучаемой матрице, используя низкий и высокие образцы QC (холостая матрица, в которую ввели аналит с концентрацией, превышающей НПКО не более чем в 3 раза и близкой к ПКО), которые проанализировали немедленно после приготовления и после истечения изучаемых условий хранения. Образцы QC анализируют с помощью калибровочной кривой, полученной на свежеприготовленных калибровочных стандартах, полученные концентрации сравнивают с номинальными концентрациями. На каждом уровне средняя концентрация должна отличаться от номинальной концентрации не более чем на ±15%.</w:t>
      </w:r>
    </w:p>
    <w:p w14:paraId="61E6D2DE" w14:textId="421660AA" w:rsidR="008B153A" w:rsidRDefault="00336DF6" w:rsidP="008B153A">
      <w:pPr>
        <w:spacing w:before="0" w:after="200" w:line="276" w:lineRule="auto"/>
        <w:ind w:firstLine="0"/>
        <w:jc w:val="left"/>
      </w:pPr>
      <w:r>
        <w:br w:type="page"/>
      </w:r>
    </w:p>
    <w:p w14:paraId="16690756" w14:textId="77777777" w:rsidR="00582643" w:rsidRDefault="00582643" w:rsidP="003D5DBE">
      <w:pPr>
        <w:pStyle w:val="10"/>
      </w:pPr>
      <w:bookmarkStart w:id="185" w:name="_Toc75281859"/>
      <w:r>
        <w:lastRenderedPageBreak/>
        <w:t>Оценка безопасности</w:t>
      </w:r>
      <w:bookmarkEnd w:id="185"/>
    </w:p>
    <w:p w14:paraId="564B381F" w14:textId="77777777" w:rsidR="00582643" w:rsidRDefault="00582643" w:rsidP="001E690A">
      <w:pPr>
        <w:pStyle w:val="2"/>
      </w:pPr>
      <w:bookmarkStart w:id="186" w:name="_Ref447905202"/>
      <w:bookmarkStart w:id="187" w:name="_Ref447636539"/>
      <w:bookmarkStart w:id="188" w:name="_Ref447635930"/>
      <w:bookmarkStart w:id="189" w:name="_Ref447131836"/>
      <w:bookmarkStart w:id="190" w:name="_Ref447131815"/>
      <w:bookmarkStart w:id="191" w:name="_Toc75281860"/>
      <w:r>
        <w:t>Перечень параметров безопасности</w:t>
      </w:r>
      <w:bookmarkEnd w:id="186"/>
      <w:bookmarkEnd w:id="187"/>
      <w:bookmarkEnd w:id="188"/>
      <w:bookmarkEnd w:id="189"/>
      <w:bookmarkEnd w:id="190"/>
      <w:bookmarkEnd w:id="191"/>
    </w:p>
    <w:p w14:paraId="1EB4F1DA" w14:textId="090873B3" w:rsidR="00582643" w:rsidRDefault="00582643" w:rsidP="00582643">
      <w:r>
        <w:t>В ходе настоящего исследования будут оцениваться следующие параметры безопасности:</w:t>
      </w:r>
    </w:p>
    <w:p w14:paraId="28A2E274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доля добровольцев с как минимум одним зарегистрированным НЯ;</w:t>
      </w:r>
    </w:p>
    <w:p w14:paraId="0BD6408E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доля добровольцев с как минимум одним зарегистрированным СНЯ;</w:t>
      </w:r>
    </w:p>
    <w:p w14:paraId="357734D8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доля добровольцев с как минимум одним зарегистрированным НЯ/СНЯ, имеющим, по крайней мере, возможную связь с исследуемым препаратом;</w:t>
      </w:r>
    </w:p>
    <w:p w14:paraId="2F033206" w14:textId="4D294C4E" w:rsidR="008B153A" w:rsidRPr="008B153A" w:rsidRDefault="008B153A" w:rsidP="008B153A">
      <w:pPr>
        <w:pStyle w:val="1"/>
        <w:rPr>
          <w:highlight w:val="yellow"/>
        </w:rPr>
      </w:pPr>
      <w:proofErr w:type="gramStart"/>
      <w:r w:rsidRPr="008B153A">
        <w:rPr>
          <w:highlight w:val="yellow"/>
        </w:rPr>
        <w:t>частота выбывания добровольцев после приема исследуемых препаратов в связи с НЯ/СНЯ, имеющим, по крайней мере, возможную связь с исследуемым препаратом;</w:t>
      </w:r>
      <w:proofErr w:type="gramEnd"/>
    </w:p>
    <w:p w14:paraId="755BEBA3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частота развития любых нежелательных явлений;</w:t>
      </w:r>
    </w:p>
    <w:p w14:paraId="626BC0E0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частота развития серьезных нежелательных явлений;</w:t>
      </w:r>
    </w:p>
    <w:p w14:paraId="130FB7A9" w14:textId="7F24C2C8" w:rsidR="00582643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частота развития нежелательных явлений и серьезных нежелательных явлений, имеющих, по крайней мере, возможную связь с исследуемым препаратом</w:t>
      </w:r>
      <w:r w:rsidR="00431BD6" w:rsidRPr="008B153A">
        <w:rPr>
          <w:highlight w:val="yellow"/>
        </w:rPr>
        <w:t>.</w:t>
      </w:r>
    </w:p>
    <w:p w14:paraId="201B5362" w14:textId="19E1E2C3" w:rsidR="00637CCF" w:rsidRDefault="00637CCF" w:rsidP="004F7461">
      <w:r>
        <w:t>Анализ безопасности будет проведен с использованием измерений следующих показателей:</w:t>
      </w:r>
    </w:p>
    <w:p w14:paraId="0F5FB74B" w14:textId="77777777" w:rsidR="008B153A" w:rsidRPr="00996F85" w:rsidRDefault="008B153A" w:rsidP="008B153A">
      <w:pPr>
        <w:pStyle w:val="1"/>
      </w:pPr>
      <w:r>
        <w:t xml:space="preserve">жизненно важные показатели (ЧСС, АД, ЧДД, температура тела; </w:t>
      </w:r>
      <w:r w:rsidRPr="00996F85">
        <w:t xml:space="preserve">способ измерения см. в разделе </w:t>
      </w:r>
      <w:r w:rsidRPr="00996F85">
        <w:fldChar w:fldCharType="begin"/>
      </w:r>
      <w:r w:rsidRPr="00996F85">
        <w:instrText xml:space="preserve"> REF _Ref446096453 \r \h  \* MERGEFORMAT </w:instrText>
      </w:r>
      <w:r w:rsidRPr="00996F85">
        <w:fldChar w:fldCharType="separate"/>
      </w:r>
      <w:r>
        <w:t>4.2.3</w:t>
      </w:r>
      <w:r w:rsidRPr="00996F85">
        <w:fldChar w:fldCharType="end"/>
      </w:r>
      <w:r w:rsidRPr="00996F85">
        <w:t>);</w:t>
      </w:r>
    </w:p>
    <w:p w14:paraId="150851B2" w14:textId="20F36ABB" w:rsidR="00582643" w:rsidRDefault="00582643" w:rsidP="001E690A">
      <w:pPr>
        <w:pStyle w:val="1"/>
      </w:pPr>
      <w:r>
        <w:t xml:space="preserve">показатели общего анализа крови (перечень параметров см.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_Ref446096453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4.2.3</w:t>
      </w:r>
      <w:r w:rsidRPr="00D8531A">
        <w:rPr>
          <w:highlight w:val="green"/>
        </w:rPr>
        <w:fldChar w:fldCharType="end"/>
      </w:r>
      <w:r>
        <w:t>);</w:t>
      </w:r>
    </w:p>
    <w:p w14:paraId="7B32DE5F" w14:textId="6FDD89EC" w:rsidR="00582643" w:rsidRDefault="00582643" w:rsidP="001E690A">
      <w:pPr>
        <w:pStyle w:val="1"/>
      </w:pPr>
      <w:r>
        <w:t>показатели биохимического анализа крови</w:t>
      </w:r>
      <w:r w:rsidR="00D8531A">
        <w:t xml:space="preserve"> </w:t>
      </w:r>
      <w:r>
        <w:t xml:space="preserve">(перечень параметров см.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_Ref446096453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4.2.3</w:t>
      </w:r>
      <w:r w:rsidRPr="00D8531A">
        <w:rPr>
          <w:highlight w:val="green"/>
        </w:rPr>
        <w:fldChar w:fldCharType="end"/>
      </w:r>
      <w:r>
        <w:t>);</w:t>
      </w:r>
    </w:p>
    <w:p w14:paraId="6989D201" w14:textId="701EFD05" w:rsidR="00582643" w:rsidRDefault="00582643" w:rsidP="001E690A">
      <w:pPr>
        <w:pStyle w:val="1"/>
      </w:pPr>
      <w:r>
        <w:t>показатели общего анализа мочи</w:t>
      </w:r>
      <w:r w:rsidR="00D8531A">
        <w:t xml:space="preserve"> </w:t>
      </w:r>
      <w:r>
        <w:t xml:space="preserve">(перечень параметров см.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_Ref446096453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4.2.3</w:t>
      </w:r>
      <w:r w:rsidRPr="00D8531A">
        <w:rPr>
          <w:highlight w:val="green"/>
        </w:rPr>
        <w:fldChar w:fldCharType="end"/>
      </w:r>
      <w:r>
        <w:t>);</w:t>
      </w:r>
    </w:p>
    <w:p w14:paraId="07DCC5C6" w14:textId="21010C29" w:rsidR="00426E2A" w:rsidRDefault="00582643" w:rsidP="001E690A">
      <w:pPr>
        <w:pStyle w:val="1"/>
      </w:pPr>
      <w:r>
        <w:t xml:space="preserve">показатели ЭКГ (перечень параметров см.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_Ref446096453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4.2.3</w:t>
      </w:r>
      <w:r w:rsidRPr="00D8531A">
        <w:rPr>
          <w:highlight w:val="green"/>
        </w:rPr>
        <w:fldChar w:fldCharType="end"/>
      </w:r>
      <w:r>
        <w:t>).</w:t>
      </w:r>
    </w:p>
    <w:p w14:paraId="29AB6BF1" w14:textId="417DE612" w:rsidR="00582643" w:rsidRDefault="00582643" w:rsidP="00582643">
      <w:r>
        <w:t>Отклонение от нормы результатов</w:t>
      </w:r>
      <w:r w:rsidR="00316EC2">
        <w:t xml:space="preserve"> оценки</w:t>
      </w:r>
      <w:r>
        <w:t xml:space="preserve"> жизненно-важных показателей </w:t>
      </w:r>
      <w:r w:rsidR="00316EC2">
        <w:t xml:space="preserve">или лабораторных параметров безопасности </w:t>
      </w:r>
      <w:r>
        <w:t xml:space="preserve">расценивается в качестве </w:t>
      </w:r>
      <w:r w:rsidR="0062743D">
        <w:t xml:space="preserve">клинически значимых </w:t>
      </w:r>
      <w:r>
        <w:t xml:space="preserve">в случае, если они: </w:t>
      </w:r>
      <w:r w:rsidR="0062743D">
        <w:t xml:space="preserve">сопровождаются ассоциированными отклонениями от нормы других параметров безопасности и/или </w:t>
      </w:r>
      <w:r>
        <w:t>сопровождаются исключением субъекта из исследования и/или требуют применения дополнительных терапевтических мер/наблюдения или дополнительных диагностических процедур.</w:t>
      </w:r>
    </w:p>
    <w:p w14:paraId="58626BD0" w14:textId="77777777" w:rsidR="00582643" w:rsidRDefault="00582643" w:rsidP="001E690A">
      <w:pPr>
        <w:pStyle w:val="2"/>
      </w:pPr>
      <w:bookmarkStart w:id="192" w:name="_Ref447636547"/>
      <w:bookmarkStart w:id="193" w:name="_Ref447043635"/>
      <w:bookmarkStart w:id="194" w:name="_Ref447030885"/>
      <w:bookmarkStart w:id="195" w:name="_Toc75281861"/>
      <w:r>
        <w:t>Методы и сроки оценки, регистрации и анализа параметров безопасности</w:t>
      </w:r>
      <w:bookmarkEnd w:id="192"/>
      <w:bookmarkEnd w:id="193"/>
      <w:bookmarkEnd w:id="194"/>
      <w:bookmarkEnd w:id="195"/>
    </w:p>
    <w:p w14:paraId="52CEF449" w14:textId="403C4A40" w:rsidR="00582643" w:rsidRDefault="00582643" w:rsidP="00582643">
      <w:r>
        <w:t xml:space="preserve">Оценка безопасности исследуемых лекарственных препаратов будет проводиться для всех добровольцев от момента приема любого исследуемого препарата на </w:t>
      </w:r>
      <w:r>
        <w:lastRenderedPageBreak/>
        <w:t xml:space="preserve">протяжении всего исследования на основании учета параметров, указанных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_Ref447635930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8.1</w:t>
      </w:r>
      <w:r w:rsidRPr="00D8531A">
        <w:rPr>
          <w:highlight w:val="green"/>
        </w:rPr>
        <w:fldChar w:fldCharType="end"/>
      </w:r>
      <w:r>
        <w:t>. Выявление НЯ должно происходить с момента введения первой дозы препарата до последнего визита последующего наблюдения включительно. Кроме того, каждому добровольцу будет предоставлен номер телефона Исследователя для связи в случае возникновения проблем со здоровьем.</w:t>
      </w:r>
    </w:p>
    <w:p w14:paraId="687E79AC" w14:textId="7F99AD45" w:rsidR="00582643" w:rsidRDefault="00582643" w:rsidP="00582643">
      <w:r>
        <w:t xml:space="preserve">При появлении/получении Исследователем информации о возникновении НЯ будет (при необходимости) назначаться внеплановый визит в Исследовательский центр в ближайшее возможное время. В момент получения информации о НЯ Исследователь, после анализа НЯ и оценки риска для добровольца, принимает решение о возможности дальнейшего применения добровольцем </w:t>
      </w:r>
      <w:r w:rsidR="00B43240">
        <w:t>исследуемых</w:t>
      </w:r>
      <w:r>
        <w:t xml:space="preserve"> лекарственных препаратов и оказания ему необходимой медицинской помощи. При внеплановом визите Исследователь решает вопрос о возможности дальнейшего участия добровольца в исследовании.</w:t>
      </w:r>
    </w:p>
    <w:p w14:paraId="570E9D90" w14:textId="3483F490" w:rsidR="00582643" w:rsidRDefault="00582643" w:rsidP="00582643">
      <w:r>
        <w:t>При наличии показаний, по решению Исследователя, могут быть выполнены дополнительные клинические и/или лабораторно-инструментальные исследования при внеплановых визитах и/или, в случае если НЯ не разрешилось к моменту Визита наблюдения, в Период последующего наблюдения.</w:t>
      </w:r>
    </w:p>
    <w:p w14:paraId="66BF9499" w14:textId="77777777" w:rsidR="00582643" w:rsidRDefault="00582643" w:rsidP="001E690A">
      <w:pPr>
        <w:pStyle w:val="3"/>
      </w:pPr>
      <w:bookmarkStart w:id="196" w:name="_Toc75281862"/>
      <w:r>
        <w:t>Нежелательные явления (НЯ)</w:t>
      </w:r>
      <w:bookmarkEnd w:id="196"/>
    </w:p>
    <w:p w14:paraId="5EB49203" w14:textId="1AA2B3AF" w:rsidR="00582643" w:rsidRPr="004C294A" w:rsidRDefault="002F1FA7" w:rsidP="002F1FA7">
      <w:r>
        <w:t>Н</w:t>
      </w:r>
      <w:r w:rsidRPr="00293F9C">
        <w:t>ежелательное явление - любое неблагоприятное изменение в состоянии здоровья пациента или субъекта исследования, которому введен лекарственный препарат, независимо от причинно-следственной связи с его применением. Нежелательное явление может представлять собой любое неблагоприятное и непреднамеренное изменение (например, отклонение лабораторного показателя от нормы), симптом или заболевание, время возникновения которых не исключает причинно-следственной связи с применением лекарственного препарата, вне зависимости от наличия или отсутствия взаимосвязи с приме</w:t>
      </w:r>
      <w:r>
        <w:t xml:space="preserve">нением лекарственного препарата </w:t>
      </w:r>
      <w:r w:rsidRPr="00243064">
        <w:t>[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_Ref488339035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4</w:t>
      </w:r>
      <w:r w:rsidRPr="00D8531A">
        <w:rPr>
          <w:highlight w:val="green"/>
        </w:rPr>
        <w:fldChar w:fldCharType="end"/>
      </w:r>
      <w:r w:rsidRPr="00243064">
        <w:t>]</w:t>
      </w:r>
      <w:r w:rsidR="00582643" w:rsidRPr="004C294A">
        <w:t>.</w:t>
      </w:r>
    </w:p>
    <w:p w14:paraId="50527486" w14:textId="77777777" w:rsidR="00582643" w:rsidRDefault="00582643" w:rsidP="001E690A">
      <w:pPr>
        <w:pStyle w:val="3"/>
      </w:pPr>
      <w:bookmarkStart w:id="197" w:name="_Toc75281863"/>
      <w:r>
        <w:t>Серьезное нежелательное явление (СНЯ)</w:t>
      </w:r>
      <w:bookmarkEnd w:id="197"/>
    </w:p>
    <w:p w14:paraId="6FED6C7D" w14:textId="6ED3F9AB" w:rsidR="002F1FA7" w:rsidRDefault="002F1FA7" w:rsidP="00582643">
      <w:r>
        <w:t>С</w:t>
      </w:r>
      <w:r w:rsidRPr="00243064">
        <w:t>ерьезное нежелательное явление (СНЯ) - нежелательное медицинское событие, которое приводит к смерти, представляет угрозу для жизни, требует госпитализации пациента или ее продления, приводит к стойкой либо выраженной нетрудоспособности или инвалидности, к врожденным аномалиям или порокам развития, требует медицинского вмешательства для предотвращения развития перечисленных состояний</w:t>
      </w:r>
      <w:r>
        <w:t xml:space="preserve"> </w:t>
      </w:r>
      <w:r w:rsidRPr="00243064">
        <w:t>[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_Ref488339035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4</w:t>
      </w:r>
      <w:r w:rsidRPr="00D8531A">
        <w:rPr>
          <w:highlight w:val="green"/>
        </w:rPr>
        <w:fldChar w:fldCharType="end"/>
      </w:r>
      <w:r w:rsidRPr="00243064">
        <w:t>]</w:t>
      </w:r>
      <w:r>
        <w:t>.</w:t>
      </w:r>
    </w:p>
    <w:p w14:paraId="3FB4918E" w14:textId="77777777" w:rsidR="00582643" w:rsidRDefault="00582643" w:rsidP="00582643">
      <w:r>
        <w:t>В случае развития у добровольца СНЯ Исследователем заполняется соответствующий раздел ИРК добровольца и Форма сообщения о СНЯ.</w:t>
      </w:r>
    </w:p>
    <w:p w14:paraId="0D40D240" w14:textId="20CCEEDB" w:rsidR="00582643" w:rsidRPr="00607F1F" w:rsidRDefault="00582643" w:rsidP="00582643">
      <w:r>
        <w:t>В случае возникновения СНЯ Исследователь обязан принять меры по оказанию добровольцу соответствующей квалифицированной медицинской помощи, включая проведение клинических и/или лабораторно</w:t>
      </w:r>
      <w:r w:rsidR="00607F1F">
        <w:t>-инструментальных обследований.</w:t>
      </w:r>
    </w:p>
    <w:p w14:paraId="5C571B94" w14:textId="75BD84AB" w:rsidR="002F1FA7" w:rsidRDefault="002F1FA7" w:rsidP="002F1FA7">
      <w:r>
        <w:lastRenderedPageBreak/>
        <w:t>Наблюдение за добровольцем в данном случае должно продолжаться</w:t>
      </w:r>
      <w:r w:rsidRPr="00CA60A0">
        <w:t xml:space="preserve"> до разрешения либо стабилизации</w:t>
      </w:r>
      <w:r>
        <w:t xml:space="preserve"> СНЯ</w:t>
      </w:r>
      <w:r w:rsidR="00AF00AA">
        <w:t xml:space="preserve"> </w:t>
      </w:r>
      <w:r w:rsidRPr="00CA60A0">
        <w:t>или же до потери из-под наблюдения</w:t>
      </w:r>
      <w:r>
        <w:t xml:space="preserve"> выявленного СНЯ.</w:t>
      </w:r>
    </w:p>
    <w:p w14:paraId="327731E1" w14:textId="77777777" w:rsidR="00582643" w:rsidRDefault="00582643" w:rsidP="001E690A">
      <w:pPr>
        <w:pStyle w:val="3"/>
      </w:pPr>
      <w:bookmarkStart w:id="198" w:name="_Toc75281864"/>
      <w:r>
        <w:t>Непредвиденная нежелательная реакция</w:t>
      </w:r>
      <w:bookmarkEnd w:id="198"/>
    </w:p>
    <w:p w14:paraId="21C16613" w14:textId="551DFEB2" w:rsidR="00582643" w:rsidRDefault="00A10B8F" w:rsidP="00582643">
      <w:proofErr w:type="gramStart"/>
      <w:r w:rsidRPr="007E4DB8">
        <w:rPr>
          <w:lang w:eastAsia="ru-RU"/>
        </w:rPr>
        <w:t>Непредвиденная нежелательная реакция</w:t>
      </w:r>
      <w:r w:rsidRPr="00A10B8F">
        <w:rPr>
          <w:lang w:eastAsia="ru-RU"/>
        </w:rPr>
        <w:t xml:space="preserve"> </w:t>
      </w:r>
      <w:r w:rsidRPr="007E4DB8">
        <w:rPr>
          <w:lang w:eastAsia="ru-RU"/>
        </w:rPr>
        <w:t>- нежелательная реакция организма, которая связана с применением лекарственного препарата в дозах, рекомендуемых в протоколе его клинического исследования, брошюре исследователя, или с применением лекарственного препарата в дозах, рекомендуемых в инструкции по его применению для профилактики, диагностики, лечения заболевания или медицинской реабилитации пациента, и сущность, тяжесть или исход которой не соответствует информации о лекарственном препарате, содержащейся в протоколе его</w:t>
      </w:r>
      <w:proofErr w:type="gramEnd"/>
      <w:r w:rsidRPr="007E4DB8">
        <w:rPr>
          <w:lang w:eastAsia="ru-RU"/>
        </w:rPr>
        <w:t xml:space="preserve"> клинического исследования, брошюре исследователя или в инструкции по прим</w:t>
      </w:r>
      <w:r>
        <w:rPr>
          <w:lang w:eastAsia="ru-RU"/>
        </w:rPr>
        <w:t>енению лекарственного препарата</w:t>
      </w:r>
      <w:r w:rsidRPr="00A10B8F">
        <w:rPr>
          <w:lang w:eastAsia="ru-RU"/>
        </w:rPr>
        <w:t xml:space="preserve"> [</w:t>
      </w:r>
      <w:r w:rsidRPr="00D8531A">
        <w:rPr>
          <w:highlight w:val="green"/>
          <w:lang w:eastAsia="ru-RU"/>
        </w:rPr>
        <w:fldChar w:fldCharType="begin"/>
      </w:r>
      <w:r w:rsidRPr="00D8531A">
        <w:rPr>
          <w:highlight w:val="green"/>
          <w:lang w:eastAsia="ru-RU"/>
        </w:rPr>
        <w:instrText xml:space="preserve"> REF _Ref472689557 \r \h </w:instrText>
      </w:r>
      <w:r w:rsidR="00D8531A">
        <w:rPr>
          <w:highlight w:val="green"/>
          <w:lang w:eastAsia="ru-RU"/>
        </w:rPr>
        <w:instrText xml:space="preserve"> \* MERGEFORMAT </w:instrText>
      </w:r>
      <w:r w:rsidRPr="00D8531A">
        <w:rPr>
          <w:highlight w:val="green"/>
          <w:lang w:eastAsia="ru-RU"/>
        </w:rPr>
      </w:r>
      <w:r w:rsidRPr="00D8531A">
        <w:rPr>
          <w:highlight w:val="green"/>
          <w:lang w:eastAsia="ru-RU"/>
        </w:rPr>
        <w:fldChar w:fldCharType="separate"/>
      </w:r>
      <w:r w:rsidR="00A11ADE">
        <w:rPr>
          <w:highlight w:val="green"/>
          <w:lang w:eastAsia="ru-RU"/>
        </w:rPr>
        <w:t>1</w:t>
      </w:r>
      <w:r w:rsidRPr="00D8531A">
        <w:rPr>
          <w:highlight w:val="green"/>
          <w:lang w:eastAsia="ru-RU"/>
        </w:rPr>
        <w:fldChar w:fldCharType="end"/>
      </w:r>
      <w:r w:rsidRPr="00A10B8F">
        <w:rPr>
          <w:lang w:eastAsia="ru-RU"/>
        </w:rPr>
        <w:t>]</w:t>
      </w:r>
      <w:r w:rsidR="00582643">
        <w:t>.</w:t>
      </w:r>
    </w:p>
    <w:p w14:paraId="13759882" w14:textId="77777777" w:rsidR="00582643" w:rsidRDefault="00582643" w:rsidP="001E690A">
      <w:pPr>
        <w:pStyle w:val="3"/>
      </w:pPr>
      <w:bookmarkStart w:id="199" w:name="_Ref465349626"/>
      <w:bookmarkStart w:id="200" w:name="_Ref465349631"/>
      <w:bookmarkStart w:id="201" w:name="_Toc75281865"/>
      <w:r>
        <w:t>Наступление беременности в период проведения исследования</w:t>
      </w:r>
      <w:bookmarkEnd w:id="199"/>
      <w:bookmarkEnd w:id="200"/>
      <w:bookmarkEnd w:id="201"/>
    </w:p>
    <w:p w14:paraId="67B4DB1F" w14:textId="623E0BF8" w:rsidR="00CF3AD7" w:rsidRPr="00CF3AD7" w:rsidRDefault="00CF3AD7" w:rsidP="00CF3AD7">
      <w:pPr>
        <w:rPr>
          <w:highlight w:val="yellow"/>
        </w:rPr>
      </w:pPr>
      <w:r>
        <w:rPr>
          <w:highlight w:val="yellow"/>
        </w:rPr>
        <w:t>До начала исследования добровольцев инструктируют об эффективных методах контрацепции, применяемых на протяжении всего исследования. У женщин с сохраненным репродуктивным потенциалом на скрининге, перед отбором пробы крови (</w:t>
      </w:r>
      <w:r>
        <w:t>«Проба 0»</w:t>
      </w:r>
      <w:r>
        <w:rPr>
          <w:highlight w:val="yellow"/>
        </w:rPr>
        <w:t xml:space="preserve">) до приема исследуемых лекарственных препаратов </w:t>
      </w:r>
      <w:r w:rsidR="00E1555D">
        <w:rPr>
          <w:highlight w:val="yellow"/>
        </w:rPr>
        <w:t xml:space="preserve">и </w:t>
      </w:r>
      <w:r>
        <w:rPr>
          <w:highlight w:val="yellow"/>
        </w:rPr>
        <w:t xml:space="preserve">в Периодах приема лекарственных препаратов проводится тест на беременность. Также их инструктируют о необходимости обязательного извещения Исследователя в любое время при подозрении о наступлении беременности. В таком случае в ходе очередного/внепланового Визита выполняется повторный тест на беременность и при необходимости определяется концентрация </w:t>
      </w:r>
      <w:proofErr w:type="gramStart"/>
      <w:r>
        <w:rPr>
          <w:highlight w:val="yellow"/>
        </w:rPr>
        <w:t>бета-хорионического</w:t>
      </w:r>
      <w:proofErr w:type="gramEnd"/>
      <w:r>
        <w:rPr>
          <w:highlight w:val="yellow"/>
        </w:rPr>
        <w:t xml:space="preserve"> гонадотропина в крови и проводится осмотр гинекологом. Если факт наступления беременности подтверждается, то доброволец немедленно прекращает применение исследуемых лекарственных препаратов и </w:t>
      </w:r>
      <w:r w:rsidR="005A667C">
        <w:rPr>
          <w:highlight w:val="yellow"/>
        </w:rPr>
        <w:t>исключается из исследования</w:t>
      </w:r>
      <w:r>
        <w:rPr>
          <w:highlight w:val="yellow"/>
        </w:rPr>
        <w:t>.</w:t>
      </w:r>
    </w:p>
    <w:p w14:paraId="21687025" w14:textId="15692E98" w:rsidR="00582643" w:rsidRPr="00C208A7" w:rsidRDefault="00D0669B" w:rsidP="00073570">
      <w:r>
        <w:t>В случае выявления беременности в любое время после приема первой дозы любого исследуемого лекарственного препара</w:t>
      </w:r>
      <w:r w:rsidR="009918AB">
        <w:t>та</w:t>
      </w:r>
      <w:r>
        <w:t xml:space="preserve"> доброволец исключается из исследования. Такие добровольцы будут наблюдаться на протяжении всей беременности, родов и послеродовой оценки новорожденного (ретроспективно, по да</w:t>
      </w:r>
      <w:r w:rsidR="00C208A7">
        <w:t>нным медицинской документации).</w:t>
      </w:r>
    </w:p>
    <w:p w14:paraId="6C29051D" w14:textId="1D890CF6" w:rsidR="009E34C7" w:rsidRPr="00CC236F" w:rsidRDefault="009E34C7" w:rsidP="00073570">
      <w:r>
        <w:t>В</w:t>
      </w:r>
      <w:r w:rsidR="004B5241">
        <w:t xml:space="preserve"> случае выявления беременности </w:t>
      </w:r>
      <w:r>
        <w:t xml:space="preserve">Исследователь должен в течение </w:t>
      </w:r>
      <w:r w:rsidRPr="00607F1F">
        <w:rPr>
          <w:color w:val="000000" w:themeColor="text1"/>
          <w:highlight w:val="red"/>
        </w:rPr>
        <w:t>24</w:t>
      </w:r>
      <w:r>
        <w:t xml:space="preserve"> часов сообщить уполно</w:t>
      </w:r>
      <w:r w:rsidR="004B5241">
        <w:t>моченному представителю</w:t>
      </w:r>
      <w:r>
        <w:t xml:space="preserve"> Спонсора о данном событии.</w:t>
      </w:r>
    </w:p>
    <w:p w14:paraId="12ABEEDD" w14:textId="408E97DC" w:rsidR="00CF3AD7" w:rsidRPr="00CF3AD7" w:rsidRDefault="00CF3AD7" w:rsidP="00CF3AD7">
      <w:r>
        <w:rPr>
          <w:highlight w:val="yellow"/>
        </w:rPr>
        <w:t xml:space="preserve">Исследователь должен принять возможные меры для получения информации от добровольца о течении/завершении беременности и предоставляет эту информацию Спонсору в виде заполненной Формы сообщения о НЯ и Отчет по наступлению беременности не позднее </w:t>
      </w:r>
      <w:r>
        <w:rPr>
          <w:color w:val="000000" w:themeColor="text1"/>
          <w:highlight w:val="red"/>
        </w:rPr>
        <w:t>24</w:t>
      </w:r>
      <w:r>
        <w:rPr>
          <w:highlight w:val="yellow"/>
        </w:rPr>
        <w:t xml:space="preserve"> часов с момента выявления такой информации.</w:t>
      </w:r>
    </w:p>
    <w:p w14:paraId="3EA308C5" w14:textId="77777777" w:rsidR="00582643" w:rsidRDefault="00582643" w:rsidP="001E690A">
      <w:pPr>
        <w:pStyle w:val="3"/>
      </w:pPr>
      <w:bookmarkStart w:id="202" w:name="_Toc75281866"/>
      <w:r>
        <w:t>Исход НЯ</w:t>
      </w:r>
      <w:bookmarkEnd w:id="202"/>
    </w:p>
    <w:p w14:paraId="0F94326E" w14:textId="77777777" w:rsidR="00582643" w:rsidRDefault="00582643" w:rsidP="00073570">
      <w:r>
        <w:t>Исход НЯ указывается по состоянию на тот момент времени, когда он оформляется документально в соответствии со следующими категориями:</w:t>
      </w:r>
    </w:p>
    <w:p w14:paraId="435F56AA" w14:textId="73BB3957" w:rsidR="00582643" w:rsidRPr="00FF1733" w:rsidRDefault="00582643" w:rsidP="001E690A">
      <w:pPr>
        <w:pStyle w:val="1"/>
      </w:pPr>
      <w:r w:rsidRPr="00FF1733">
        <w:lastRenderedPageBreak/>
        <w:t>выздоровление без последствий;</w:t>
      </w:r>
    </w:p>
    <w:p w14:paraId="3B8C9425" w14:textId="6AD8CD50" w:rsidR="00582643" w:rsidRPr="00FF1733" w:rsidRDefault="00582643" w:rsidP="001E690A">
      <w:pPr>
        <w:pStyle w:val="1"/>
      </w:pPr>
      <w:r w:rsidRPr="00FF1733">
        <w:t>улучшение состояния;</w:t>
      </w:r>
    </w:p>
    <w:p w14:paraId="1B1C27DC" w14:textId="66B354A7" w:rsidR="00582643" w:rsidRPr="00FF1733" w:rsidRDefault="00582643" w:rsidP="001E690A">
      <w:pPr>
        <w:pStyle w:val="1"/>
      </w:pPr>
      <w:r w:rsidRPr="00FF1733">
        <w:t>выздоровление с последствиями;</w:t>
      </w:r>
    </w:p>
    <w:p w14:paraId="2231E34A" w14:textId="5DA5EE93" w:rsidR="00582643" w:rsidRPr="00FF1733" w:rsidRDefault="00582643" w:rsidP="001E690A">
      <w:pPr>
        <w:pStyle w:val="1"/>
      </w:pPr>
      <w:r w:rsidRPr="00FF1733">
        <w:t>состояние без изменений;</w:t>
      </w:r>
    </w:p>
    <w:p w14:paraId="6EE9427B" w14:textId="4D8761A3" w:rsidR="00582643" w:rsidRPr="00FF1733" w:rsidRDefault="00582643" w:rsidP="001E690A">
      <w:pPr>
        <w:pStyle w:val="1"/>
      </w:pPr>
      <w:r w:rsidRPr="00FF1733">
        <w:t>летальный исход;</w:t>
      </w:r>
    </w:p>
    <w:p w14:paraId="05A85628" w14:textId="3FBBEC20" w:rsidR="00582643" w:rsidRPr="00FF1733" w:rsidRDefault="00582643" w:rsidP="001E690A">
      <w:pPr>
        <w:pStyle w:val="1"/>
      </w:pPr>
      <w:r w:rsidRPr="00FF1733">
        <w:t>исход неизвестен.</w:t>
      </w:r>
    </w:p>
    <w:p w14:paraId="25FDFE8C" w14:textId="462E4DC3" w:rsidR="00582643" w:rsidRDefault="00582643" w:rsidP="001E690A">
      <w:pPr>
        <w:pStyle w:val="2"/>
      </w:pPr>
      <w:bookmarkStart w:id="203" w:name="_Ref446095601"/>
      <w:bookmarkStart w:id="204" w:name="_Ref446093630"/>
      <w:bookmarkStart w:id="205" w:name="_Ref446093507"/>
      <w:bookmarkStart w:id="206" w:name="_Toc75281867"/>
      <w:r>
        <w:t>Требования к отчетам, процедуры по регистрации и сообщениям о нежелательных явлениях и интеркуррентных заболеваниях</w:t>
      </w:r>
      <w:bookmarkEnd w:id="203"/>
      <w:bookmarkEnd w:id="204"/>
      <w:bookmarkEnd w:id="205"/>
      <w:bookmarkEnd w:id="206"/>
    </w:p>
    <w:p w14:paraId="1C1AF550" w14:textId="77777777" w:rsidR="00582643" w:rsidRDefault="00582643" w:rsidP="001E690A">
      <w:pPr>
        <w:pStyle w:val="3"/>
      </w:pPr>
      <w:bookmarkStart w:id="207" w:name="_Toc75281868"/>
      <w:r>
        <w:t>Регистрация нежелательных явлений</w:t>
      </w:r>
      <w:bookmarkEnd w:id="207"/>
    </w:p>
    <w:p w14:paraId="5141B73B" w14:textId="77777777" w:rsidR="00582643" w:rsidRDefault="00582643" w:rsidP="00582643">
      <w:r>
        <w:t xml:space="preserve">Наличие и степень выраженности нежелательных явлений после приема исследуемого препарата будут оцениваться по жалобам добровольцев, данным физикального осмотра и результатам лабораторно-инструментального обследования (см. разделы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_Ref447636539 \r \h 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8.1</w:t>
      </w:r>
      <w:r w:rsidRPr="00D8531A">
        <w:rPr>
          <w:highlight w:val="green"/>
        </w:rPr>
        <w:fldChar w:fldCharType="end"/>
      </w:r>
      <w:r>
        <w:t xml:space="preserve">,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_Ref447636547 \r \h 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8.2</w:t>
      </w:r>
      <w:r w:rsidRPr="00D8531A">
        <w:rPr>
          <w:highlight w:val="green"/>
        </w:rPr>
        <w:fldChar w:fldCharType="end"/>
      </w:r>
      <w:r>
        <w:t>).</w:t>
      </w:r>
    </w:p>
    <w:p w14:paraId="611F42F9" w14:textId="6807B8B9" w:rsidR="00582643" w:rsidRDefault="00582643" w:rsidP="00582643">
      <w:pPr>
        <w:rPr>
          <w:iCs/>
        </w:rPr>
      </w:pPr>
      <w:r>
        <w:rPr>
          <w:iCs/>
        </w:rPr>
        <w:t xml:space="preserve">При развитии любых нежелательных явлений Исследователь должен </w:t>
      </w:r>
      <w:r w:rsidR="00F01939">
        <w:rPr>
          <w:iCs/>
        </w:rPr>
        <w:t>незамедлительно принять необходимые диагностические и корректирующие действия (</w:t>
      </w:r>
      <w:r w:rsidR="00F01939">
        <w:rPr>
          <w:color w:val="000000"/>
        </w:rPr>
        <w:t xml:space="preserve">к примеру, назначить дополнительные препараты, назначить дополнительное обследование, выполнить госпитализацию добровольца и </w:t>
      </w:r>
      <w:proofErr w:type="spellStart"/>
      <w:r w:rsidR="00F01939">
        <w:rPr>
          <w:color w:val="000000"/>
        </w:rPr>
        <w:t>т</w:t>
      </w:r>
      <w:proofErr w:type="gramStart"/>
      <w:r w:rsidR="00F01939">
        <w:rPr>
          <w:color w:val="000000"/>
        </w:rPr>
        <w:t>.д</w:t>
      </w:r>
      <w:proofErr w:type="spellEnd"/>
      <w:proofErr w:type="gramEnd"/>
      <w:r w:rsidR="00F01939">
        <w:rPr>
          <w:iCs/>
        </w:rPr>
        <w:t>) и</w:t>
      </w:r>
      <w:r>
        <w:rPr>
          <w:iCs/>
        </w:rPr>
        <w:t xml:space="preserve"> оценить целесообразность продолжения участия добровольца в исследовании. Нежелательные явления будут регистрироваться с момента приема первой дозы исследуемых лекарственных препаратов и до завершения исследования.</w:t>
      </w:r>
    </w:p>
    <w:p w14:paraId="075943EB" w14:textId="77777777" w:rsidR="00582643" w:rsidRDefault="00582643" w:rsidP="00582643">
      <w:r>
        <w:t>Степень тяжести НЯ устанавливается в соответствии с нижеприведенной классификацией:</w:t>
      </w:r>
    </w:p>
    <w:p w14:paraId="068F52B6" w14:textId="77777777" w:rsidR="00582643" w:rsidRDefault="00582643" w:rsidP="001E690A">
      <w:pPr>
        <w:pStyle w:val="1"/>
      </w:pPr>
      <w:r>
        <w:t>Степень 1 (легкое НЯ): нежелательное явление, легко переносимое добровольцем, причиняющее минимальные неудобства и не препятствующее повседневной деятельности;</w:t>
      </w:r>
    </w:p>
    <w:p w14:paraId="4364B668" w14:textId="77777777" w:rsidR="00582643" w:rsidRDefault="00582643" w:rsidP="001E690A">
      <w:pPr>
        <w:pStyle w:val="1"/>
      </w:pPr>
      <w:r>
        <w:t>Степень 2 (среднее НЯ): нежелательное явление, причиняющее дискомфорт, мешающее повседневной деятельности;</w:t>
      </w:r>
    </w:p>
    <w:p w14:paraId="09B686A8" w14:textId="77777777" w:rsidR="00582643" w:rsidRDefault="00582643" w:rsidP="001E690A">
      <w:pPr>
        <w:pStyle w:val="1"/>
      </w:pPr>
      <w:r>
        <w:t>Степень 3 (тяжелое НЯ): нежелательное явление, препятствующее нормальной повседневной деятельности.</w:t>
      </w:r>
    </w:p>
    <w:p w14:paraId="3A588A76" w14:textId="66960572" w:rsidR="00582643" w:rsidRDefault="00582643" w:rsidP="00582643">
      <w:r w:rsidRPr="0022064A">
        <w:t>Связь НЯ с исследуемым</w:t>
      </w:r>
      <w:r>
        <w:t xml:space="preserve"> препаратом будет оцениваться по </w:t>
      </w:r>
      <w:r w:rsidR="00C46B88">
        <w:t>шкале ВОЗ</w:t>
      </w:r>
      <w:r w:rsidR="007E163B">
        <w:t xml:space="preserve"> (см. </w:t>
      </w:r>
      <w:r w:rsidR="007E163B" w:rsidRPr="007E163B">
        <w:rPr>
          <w:highlight w:val="green"/>
        </w:rPr>
        <w:fldChar w:fldCharType="begin"/>
      </w:r>
      <w:r w:rsidR="007E163B" w:rsidRPr="007E163B">
        <w:rPr>
          <w:highlight w:val="green"/>
        </w:rPr>
        <w:instrText xml:space="preserve"> REF _Ref515547867 \h </w:instrText>
      </w:r>
      <w:r w:rsidR="007E163B">
        <w:rPr>
          <w:highlight w:val="green"/>
        </w:rPr>
        <w:instrText xml:space="preserve"> \* MERGEFORMAT </w:instrText>
      </w:r>
      <w:r w:rsidR="007E163B" w:rsidRPr="007E163B">
        <w:rPr>
          <w:highlight w:val="green"/>
        </w:rPr>
      </w:r>
      <w:r w:rsidR="007E163B" w:rsidRPr="007E163B">
        <w:rPr>
          <w:highlight w:val="green"/>
        </w:rPr>
        <w:fldChar w:fldCharType="separate"/>
      </w:r>
      <w:r w:rsidR="00A11ADE" w:rsidRPr="00A11ADE">
        <w:rPr>
          <w:highlight w:val="green"/>
        </w:rPr>
        <w:t>Приложение 5</w:t>
      </w:r>
      <w:r w:rsidR="007E163B" w:rsidRPr="007E163B">
        <w:rPr>
          <w:highlight w:val="green"/>
        </w:rPr>
        <w:fldChar w:fldCharType="end"/>
      </w:r>
      <w:r w:rsidR="007E163B">
        <w:t>)</w:t>
      </w:r>
      <w:r>
        <w:t>.</w:t>
      </w:r>
    </w:p>
    <w:p w14:paraId="0C90A5B6" w14:textId="24281688" w:rsidR="0022064A" w:rsidRPr="0022064A" w:rsidRDefault="0022064A" w:rsidP="0022064A">
      <w:pPr>
        <w:rPr>
          <w:color w:val="000000"/>
        </w:rPr>
      </w:pPr>
      <w:r>
        <w:rPr>
          <w:color w:val="000000"/>
        </w:rPr>
        <w:t xml:space="preserve">Исследователь должен зарегистрировать </w:t>
      </w:r>
      <w:r w:rsidR="00F01939">
        <w:rPr>
          <w:color w:val="000000"/>
        </w:rPr>
        <w:t xml:space="preserve">все </w:t>
      </w:r>
      <w:r>
        <w:rPr>
          <w:color w:val="000000"/>
        </w:rPr>
        <w:t xml:space="preserve">свои действия в первичной </w:t>
      </w:r>
      <w:r w:rsidR="00F01939">
        <w:rPr>
          <w:color w:val="000000"/>
        </w:rPr>
        <w:t xml:space="preserve">документации </w:t>
      </w:r>
      <w:r>
        <w:rPr>
          <w:color w:val="000000"/>
        </w:rPr>
        <w:t xml:space="preserve">и </w:t>
      </w:r>
      <w:r w:rsidR="00F01939">
        <w:rPr>
          <w:color w:val="000000"/>
        </w:rPr>
        <w:t>в соответствующем разделе ИРК.</w:t>
      </w:r>
    </w:p>
    <w:p w14:paraId="5AC06965" w14:textId="2298285A" w:rsidR="0022064A" w:rsidRDefault="0022064A" w:rsidP="007E163B">
      <w:pPr>
        <w:pStyle w:val="3"/>
      </w:pPr>
      <w:bookmarkStart w:id="208" w:name="_Toc75281869"/>
      <w:r>
        <w:lastRenderedPageBreak/>
        <w:t>Извещение Спонсора исследования</w:t>
      </w:r>
      <w:bookmarkEnd w:id="208"/>
    </w:p>
    <w:p w14:paraId="6C153202" w14:textId="405C3EAD" w:rsidR="00582643" w:rsidRDefault="00582643" w:rsidP="00582643">
      <w:pPr>
        <w:rPr>
          <w:color w:val="000000"/>
        </w:rPr>
      </w:pPr>
      <w:r>
        <w:rPr>
          <w:color w:val="000000"/>
        </w:rPr>
        <w:t xml:space="preserve">При возникновении серьезного нежелательного явления (СНЯ) необходимо заполнить специальную форму извещения и сообщить об этом </w:t>
      </w:r>
      <w:r w:rsidRPr="00F62F9E">
        <w:rPr>
          <w:color w:val="000000"/>
        </w:rPr>
        <w:t xml:space="preserve">в </w:t>
      </w:r>
      <w:r w:rsidR="00F62F9E">
        <w:rPr>
          <w:color w:val="000000"/>
        </w:rPr>
        <w:t xml:space="preserve">отдел </w:t>
      </w:r>
      <w:r w:rsidR="00F62F9E" w:rsidRPr="00F62F9E">
        <w:rPr>
          <w:color w:val="000000"/>
          <w:highlight w:val="yellow"/>
        </w:rPr>
        <w:t>ХХХХХ</w:t>
      </w:r>
      <w:r>
        <w:rPr>
          <w:color w:val="000000"/>
        </w:rPr>
        <w:t xml:space="preserve"> компан</w:t>
      </w:r>
      <w:proofErr w:type="gramStart"/>
      <w:r>
        <w:rPr>
          <w:color w:val="000000"/>
        </w:rPr>
        <w:t xml:space="preserve">ии </w:t>
      </w:r>
      <w:r w:rsidR="00142F80">
        <w:rPr>
          <w:color w:val="000000"/>
        </w:rPr>
        <w:fldChar w:fldCharType="begin"/>
      </w:r>
      <w:r w:rsidR="00142F80">
        <w:rPr>
          <w:color w:val="000000"/>
        </w:rPr>
        <w:instrText xml:space="preserve"> REF Спонсор \h </w:instrText>
      </w:r>
      <w:r w:rsidR="00142F80">
        <w:rPr>
          <w:color w:val="000000"/>
        </w:rPr>
      </w:r>
      <w:r w:rsidR="00142F80">
        <w:rPr>
          <w:color w:val="000000"/>
        </w:rPr>
        <w:fldChar w:fldCharType="separate"/>
      </w:r>
      <w:sdt>
        <w:sdtPr>
          <w:alias w:val="Спонсор"/>
          <w:tag w:val="Спонсор"/>
          <w:id w:val="964157604"/>
          <w:placeholder>
            <w:docPart w:val="5342E848094644F6991F87136050E675"/>
          </w:placeholder>
        </w:sdtPr>
        <w:sdtContent>
          <w:r w:rsidR="00A11ADE">
            <w:t>ООО</w:t>
          </w:r>
          <w:proofErr w:type="gramEnd"/>
          <w:r w:rsidR="00A11ADE">
            <w:t xml:space="preserve"> «</w:t>
          </w:r>
          <w:r w:rsidR="00A11ADE" w:rsidRPr="00DD1E37">
            <w:rPr>
              <w:highlight w:val="green"/>
            </w:rPr>
            <w:t>Спонсор</w:t>
          </w:r>
          <w:r w:rsidR="00A11ADE">
            <w:t>»</w:t>
          </w:r>
        </w:sdtContent>
      </w:sdt>
      <w:r w:rsidR="00142F80">
        <w:rPr>
          <w:color w:val="000000"/>
        </w:rPr>
        <w:fldChar w:fldCharType="end"/>
      </w:r>
      <w:r>
        <w:rPr>
          <w:color w:val="000000"/>
        </w:rPr>
        <w:t>.</w:t>
      </w:r>
    </w:p>
    <w:p w14:paraId="042C7522" w14:textId="77777777" w:rsidR="00582643" w:rsidRDefault="00582643" w:rsidP="00582643">
      <w:pPr>
        <w:rPr>
          <w:color w:val="000000"/>
        </w:rPr>
      </w:pPr>
      <w:r>
        <w:rPr>
          <w:color w:val="000000"/>
        </w:rPr>
        <w:t>В течение 24 часов после выявления СНЯ:</w:t>
      </w:r>
    </w:p>
    <w:p w14:paraId="38965D50" w14:textId="2220C006" w:rsidR="00582643" w:rsidRDefault="00582643" w:rsidP="001E690A">
      <w:pPr>
        <w:pStyle w:val="1"/>
      </w:pPr>
      <w:r>
        <w:t>сообщить по телефону</w:t>
      </w:r>
      <w:proofErr w:type="gramStart"/>
      <w:r>
        <w:t>:</w:t>
      </w:r>
      <w:r w:rsidR="00A5112F">
        <w:t xml:space="preserve"> </w:t>
      </w:r>
      <w:r>
        <w:t>;</w:t>
      </w:r>
      <w:proofErr w:type="gramEnd"/>
    </w:p>
    <w:p w14:paraId="7B86963C" w14:textId="6DB49CC1" w:rsidR="00582643" w:rsidRDefault="00582643" w:rsidP="001E690A">
      <w:pPr>
        <w:pStyle w:val="1"/>
      </w:pPr>
      <w:r>
        <w:t>выслать соответствующую заполненную форму по</w:t>
      </w:r>
      <w:r>
        <w:rPr>
          <w:lang w:val="fr-FR"/>
        </w:rPr>
        <w:t xml:space="preserve"> </w:t>
      </w:r>
      <w:r>
        <w:t>электронной почте на адрес</w:t>
      </w:r>
      <w:r>
        <w:rPr>
          <w:lang w:val="fr-FR"/>
        </w:rPr>
        <w:t xml:space="preserve">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>@</w:t>
      </w:r>
      <w:r w:rsidR="00A5112F" w:rsidRPr="00A5112F">
        <w:rPr>
          <w:highlight w:val="magenta"/>
          <w:lang w:val="en-US"/>
        </w:rPr>
        <w:t>XXX</w:t>
      </w:r>
      <w:r>
        <w:t xml:space="preserve"> или по факсу: </w:t>
      </w:r>
      <w:r w:rsidRPr="00A5112F">
        <w:rPr>
          <w:highlight w:val="magenta"/>
        </w:rPr>
        <w:t>+7 (</w:t>
      </w:r>
      <w:r w:rsidR="00A5112F" w:rsidRPr="00A5112F">
        <w:rPr>
          <w:highlight w:val="magenta"/>
          <w:lang w:val="en-US"/>
        </w:rPr>
        <w:t>XXX</w:t>
      </w:r>
      <w:r w:rsidRPr="00A5112F">
        <w:rPr>
          <w:highlight w:val="magenta"/>
        </w:rPr>
        <w:t xml:space="preserve">)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 </w:t>
      </w:r>
      <w:r w:rsidR="00A5112F" w:rsidRPr="00A5112F">
        <w:rPr>
          <w:highlight w:val="magenta"/>
          <w:lang w:val="en-US"/>
        </w:rPr>
        <w:t>XX</w:t>
      </w:r>
      <w:r w:rsidR="00A5112F" w:rsidRPr="00A5112F">
        <w:rPr>
          <w:highlight w:val="magenta"/>
        </w:rPr>
        <w:t xml:space="preserve"> </w:t>
      </w:r>
      <w:proofErr w:type="spellStart"/>
      <w:r w:rsidR="00A5112F" w:rsidRPr="00A5112F">
        <w:rPr>
          <w:highlight w:val="magenta"/>
          <w:lang w:val="en-US"/>
        </w:rPr>
        <w:t>XX</w:t>
      </w:r>
      <w:proofErr w:type="spellEnd"/>
      <w:r>
        <w:t xml:space="preserve"> (с подписью «</w:t>
      </w:r>
      <w:r w:rsidR="00A5112F">
        <w:t>Сообщение о СНЯ!</w:t>
      </w:r>
      <w:r>
        <w:t xml:space="preserve">»). При получении значимой дополнительной информации направить ее в течение 24 часов после получения по электронной почте на адрес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>@</w:t>
      </w:r>
      <w:r w:rsidR="00A5112F" w:rsidRPr="00A5112F">
        <w:rPr>
          <w:highlight w:val="magenta"/>
          <w:lang w:val="en-US"/>
        </w:rPr>
        <w:t>XXX</w:t>
      </w:r>
      <w:r w:rsidR="00A5112F" w:rsidRPr="00A5112F">
        <w:t xml:space="preserve"> </w:t>
      </w:r>
      <w:r>
        <w:t xml:space="preserve">или по факсу: </w:t>
      </w:r>
      <w:r w:rsidRPr="00A5112F">
        <w:rPr>
          <w:highlight w:val="magenta"/>
        </w:rPr>
        <w:t>+7 (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)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 </w:t>
      </w:r>
      <w:r w:rsidR="00A5112F" w:rsidRPr="00A5112F">
        <w:rPr>
          <w:highlight w:val="magenta"/>
          <w:lang w:val="en-US"/>
        </w:rPr>
        <w:t>XX</w:t>
      </w:r>
      <w:r w:rsidR="00A5112F" w:rsidRPr="00A5112F">
        <w:rPr>
          <w:highlight w:val="magenta"/>
        </w:rPr>
        <w:t xml:space="preserve"> </w:t>
      </w:r>
      <w:proofErr w:type="spellStart"/>
      <w:r w:rsidR="00A5112F" w:rsidRPr="00A5112F">
        <w:rPr>
          <w:highlight w:val="magenta"/>
          <w:lang w:val="en-US"/>
        </w:rPr>
        <w:t>XX</w:t>
      </w:r>
      <w:proofErr w:type="spellEnd"/>
      <w:r>
        <w:t xml:space="preserve"> (с </w:t>
      </w:r>
      <w:r w:rsidR="00A5112F">
        <w:t>подписью «</w:t>
      </w:r>
      <w:r w:rsidR="00A5112F" w:rsidRPr="00A5112F">
        <w:rPr>
          <w:highlight w:val="magenta"/>
        </w:rPr>
        <w:t>Сообщение о СНЯ!</w:t>
      </w:r>
      <w:r>
        <w:t>»).</w:t>
      </w:r>
    </w:p>
    <w:p w14:paraId="753E6345" w14:textId="091A653B" w:rsidR="00582643" w:rsidRDefault="00582643" w:rsidP="00582643">
      <w:r>
        <w:t xml:space="preserve">После завершения СНЯ отправить окончательно заполненную форму по электронной почте или факсу: </w:t>
      </w:r>
      <w:r w:rsidRPr="00A5112F">
        <w:rPr>
          <w:highlight w:val="magenta"/>
        </w:rPr>
        <w:t>+7 (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)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 </w:t>
      </w:r>
      <w:r w:rsidR="00A5112F" w:rsidRPr="00A5112F">
        <w:rPr>
          <w:highlight w:val="magenta"/>
          <w:lang w:val="en-US"/>
        </w:rPr>
        <w:t>XX</w:t>
      </w:r>
      <w:r w:rsidR="00A5112F" w:rsidRPr="00A5112F">
        <w:rPr>
          <w:highlight w:val="magenta"/>
        </w:rPr>
        <w:t xml:space="preserve"> </w:t>
      </w:r>
      <w:proofErr w:type="spellStart"/>
      <w:r w:rsidR="00A5112F" w:rsidRPr="00A5112F">
        <w:rPr>
          <w:highlight w:val="magenta"/>
          <w:lang w:val="en-US"/>
        </w:rPr>
        <w:t>XX</w:t>
      </w:r>
      <w:proofErr w:type="spellEnd"/>
      <w:r>
        <w:t xml:space="preserve"> (с подписью «</w:t>
      </w:r>
      <w:r w:rsidR="00A5112F" w:rsidRPr="00A5112F">
        <w:rPr>
          <w:highlight w:val="magenta"/>
        </w:rPr>
        <w:t>Сообщение о СНЯ</w:t>
      </w:r>
      <w:r w:rsidR="002003D8" w:rsidRPr="00602915">
        <w:t>!</w:t>
      </w:r>
      <w:r>
        <w:t>»).</w:t>
      </w:r>
    </w:p>
    <w:p w14:paraId="7573486C" w14:textId="77777777" w:rsidR="00582643" w:rsidRDefault="00582643" w:rsidP="00582643">
      <w:r>
        <w:t xml:space="preserve">Далее Спонсор направит соответствующие уведомления о </w:t>
      </w:r>
      <w:proofErr w:type="gramStart"/>
      <w:r>
        <w:t>непредвиденных</w:t>
      </w:r>
      <w:proofErr w:type="gramEnd"/>
      <w:r>
        <w:t xml:space="preserve"> СНЯ в уполномоченные органы здравоохранения. Вся полученная впоследствии существенная дополнительная информация о СНЯ будет направлена Спонсором аналогичным образом в виде последующих отчетов.</w:t>
      </w:r>
    </w:p>
    <w:p w14:paraId="37A61358" w14:textId="77777777" w:rsidR="00582643" w:rsidRDefault="00582643" w:rsidP="001E690A">
      <w:pPr>
        <w:pStyle w:val="2"/>
      </w:pPr>
      <w:bookmarkStart w:id="209" w:name="_Ref448846666"/>
      <w:bookmarkStart w:id="210" w:name="_Toc75281870"/>
      <w:r>
        <w:t>Метод и продолжительность наблюдения за субъектами после возникновения нежелательных явлений</w:t>
      </w:r>
      <w:bookmarkEnd w:id="209"/>
      <w:bookmarkEnd w:id="210"/>
    </w:p>
    <w:p w14:paraId="7940DBC0" w14:textId="18CEB4E2" w:rsidR="00582643" w:rsidRDefault="00582643" w:rsidP="00582643">
      <w:r>
        <w:t xml:space="preserve">Информация обо всех вновь возникших/продолжающихся НЯ регистрируется при каждом визите. При повторном сообщении о продолжающемся НЯ необходимо заполнять новую Форму сообщения о НЯ с </w:t>
      </w:r>
      <w:proofErr w:type="gramStart"/>
      <w:r>
        <w:t>отметкой</w:t>
      </w:r>
      <w:proofErr w:type="gramEnd"/>
      <w:r>
        <w:t xml:space="preserve"> о дате первичного сообщения по продолжающемуся НЯ.</w:t>
      </w:r>
      <w:r w:rsidR="0011078C">
        <w:t xml:space="preserve"> Данные всех лабораторных и инструментальных обследований, а также диагностических и лечебных процедур выполненных в связи с развитием НЯ</w:t>
      </w:r>
      <w:r w:rsidR="00F01939">
        <w:t xml:space="preserve"> </w:t>
      </w:r>
      <w:r w:rsidR="0011078C">
        <w:t>должны быть зарегистри</w:t>
      </w:r>
      <w:r w:rsidR="00F01939">
        <w:t>рованы в первичной документации, а также в соответствующих разделах ИРК.</w:t>
      </w:r>
    </w:p>
    <w:p w14:paraId="7C8D843C" w14:textId="503AED04" w:rsidR="00582643" w:rsidRDefault="00582643" w:rsidP="008F64C9">
      <w:proofErr w:type="gramStart"/>
      <w:r w:rsidRPr="00D8531A">
        <w:t>Все НЯ должны быть прослежены до их разрешения или до тех пор, пока исследователь не расценит их как «хронические» или «стабильные» (исходы НЯ в таких случая классифицируются как улучшение/разрешение с последствиями для здоровья/отсутствие разрешения) или же до потери из-под наблюдения.</w:t>
      </w:r>
      <w:proofErr w:type="gramEnd"/>
      <w:r w:rsidRPr="00D8531A">
        <w:t xml:space="preserve"> Информация об этом должна быть зафиксирована в первичной документации, ИРК субъекта и завершающей Форме сообщения о НЯ.</w:t>
      </w:r>
      <w:r w:rsidR="005B2EA1">
        <w:br w:type="page"/>
      </w:r>
    </w:p>
    <w:p w14:paraId="006F7E8A" w14:textId="77777777" w:rsidR="00582643" w:rsidRDefault="00582643" w:rsidP="003D5DBE">
      <w:pPr>
        <w:pStyle w:val="10"/>
      </w:pPr>
      <w:bookmarkStart w:id="211" w:name="_Ref447632552"/>
      <w:bookmarkStart w:id="212" w:name="_Toc75281871"/>
      <w:r>
        <w:lastRenderedPageBreak/>
        <w:t>Статистика</w:t>
      </w:r>
      <w:bookmarkEnd w:id="211"/>
      <w:bookmarkEnd w:id="212"/>
    </w:p>
    <w:p w14:paraId="505633E5" w14:textId="77777777" w:rsidR="00582643" w:rsidRDefault="00582643" w:rsidP="001E690A">
      <w:pPr>
        <w:pStyle w:val="2"/>
      </w:pPr>
      <w:bookmarkStart w:id="213" w:name="_Toc75281872"/>
      <w:r>
        <w:t>Описание статистических методов</w:t>
      </w:r>
      <w:bookmarkEnd w:id="213"/>
    </w:p>
    <w:p w14:paraId="1611C823" w14:textId="307107D2" w:rsidR="00582643" w:rsidRPr="00F90D08" w:rsidRDefault="00D11980" w:rsidP="00582643">
      <w:proofErr w:type="gramStart"/>
      <w:r>
        <w:t>Расчет ф</w:t>
      </w:r>
      <w:r w:rsidR="00582643">
        <w:t>армакокинетически</w:t>
      </w:r>
      <w:r>
        <w:t>х</w:t>
      </w:r>
      <w:r w:rsidR="00582643">
        <w:t xml:space="preserve"> парамет</w:t>
      </w:r>
      <w:r>
        <w:t>ров</w:t>
      </w:r>
      <w:r w:rsidR="00582643">
        <w:t xml:space="preserve"> исследуемых лекарственных препаратов </w:t>
      </w:r>
      <w:r w:rsidR="00371C32">
        <w:t>будет проведен с помощью специализированного коммерческого или валидированного свободного программного обеспечения</w:t>
      </w:r>
      <w:r w:rsidR="00582643">
        <w:t xml:space="preserve"> </w:t>
      </w:r>
      <w:r w:rsidR="00371C32">
        <w:t>(</w:t>
      </w:r>
      <w:r w:rsidR="00371C32">
        <w:rPr>
          <w:lang w:val="en-US"/>
        </w:rPr>
        <w:t>Julia</w:t>
      </w:r>
      <w:r w:rsidR="00371C32" w:rsidRPr="004F7461">
        <w:t>:</w:t>
      </w:r>
      <w:proofErr w:type="gramEnd"/>
      <w:r w:rsidR="00371C32">
        <w:t xml:space="preserve"> </w:t>
      </w:r>
      <w:proofErr w:type="spellStart"/>
      <w:r w:rsidR="00371C32">
        <w:rPr>
          <w:lang w:val="en-US"/>
        </w:rPr>
        <w:t>ClinicalTrialUtilities</w:t>
      </w:r>
      <w:proofErr w:type="spellEnd"/>
      <w:r w:rsidR="00371C32">
        <w:t xml:space="preserve">, </w:t>
      </w:r>
      <w:r w:rsidR="00582643">
        <w:rPr>
          <w:lang w:val="en-US"/>
        </w:rPr>
        <w:t>Phoenix</w:t>
      </w:r>
      <w:r w:rsidR="00582643">
        <w:t xml:space="preserve">™ </w:t>
      </w:r>
      <w:proofErr w:type="spellStart"/>
      <w:r w:rsidR="00582643">
        <w:rPr>
          <w:lang w:val="en-US"/>
        </w:rPr>
        <w:t>WinNonlin</w:t>
      </w:r>
      <w:proofErr w:type="spellEnd"/>
      <w:r w:rsidR="00582643">
        <w:rPr>
          <w:vertAlign w:val="superscript"/>
        </w:rPr>
        <w:t>®</w:t>
      </w:r>
      <w:r w:rsidR="008F2804">
        <w:t xml:space="preserve">, </w:t>
      </w:r>
      <w:r w:rsidR="008F2804" w:rsidRPr="00E610FA">
        <w:rPr>
          <w:lang w:val="x-none"/>
        </w:rPr>
        <w:t xml:space="preserve">PK </w:t>
      </w:r>
      <w:proofErr w:type="spellStart"/>
      <w:r w:rsidR="008F2804" w:rsidRPr="00E610FA">
        <w:rPr>
          <w:lang w:val="x-none"/>
        </w:rPr>
        <w:t>Solution</w:t>
      </w:r>
      <w:proofErr w:type="spellEnd"/>
      <w:r w:rsidR="008F2804" w:rsidRPr="004F7461">
        <w:t xml:space="preserve">, </w:t>
      </w:r>
      <w:r w:rsidR="008F2804">
        <w:rPr>
          <w:lang w:val="en-US"/>
        </w:rPr>
        <w:t>R</w:t>
      </w:r>
      <w:r w:rsidR="008F2804" w:rsidRPr="004F7461">
        <w:t xml:space="preserve"> </w:t>
      </w:r>
      <w:r w:rsidR="008F2804">
        <w:rPr>
          <w:lang w:val="en-US"/>
        </w:rPr>
        <w:t>project</w:t>
      </w:r>
      <w:r w:rsidR="008F2804" w:rsidRPr="004F7461">
        <w:t xml:space="preserve">: </w:t>
      </w:r>
      <w:r w:rsidR="008F2804">
        <w:rPr>
          <w:lang w:val="en-US"/>
        </w:rPr>
        <w:t>NCA</w:t>
      </w:r>
      <w:r w:rsidR="008F2804" w:rsidRPr="004F7461">
        <w:t xml:space="preserve">, </w:t>
      </w:r>
      <w:proofErr w:type="spellStart"/>
      <w:r w:rsidR="008F2804" w:rsidRPr="008F2804">
        <w:t>Kinetica</w:t>
      </w:r>
      <w:proofErr w:type="spellEnd"/>
      <w:r w:rsidR="00371C32" w:rsidRPr="009B6657">
        <w:t xml:space="preserve"> </w:t>
      </w:r>
      <w:r w:rsidR="008F2804" w:rsidRPr="00E610FA">
        <w:rPr>
          <w:lang w:val="x-none"/>
        </w:rPr>
        <w:t>и т.п.</w:t>
      </w:r>
      <w:r w:rsidR="00371C32">
        <w:t>).</w:t>
      </w:r>
      <w:r w:rsidR="00582643">
        <w:t xml:space="preserve"> </w:t>
      </w:r>
      <w:r w:rsidR="00F90D08">
        <w:t>С</w:t>
      </w:r>
      <w:r w:rsidR="00BA7D96">
        <w:t>татистические расчеты будут выполнены с помощью специализиро</w:t>
      </w:r>
      <w:r w:rsidR="00E446C2">
        <w:t xml:space="preserve">ванного </w:t>
      </w:r>
      <w:r w:rsidR="00F90D08">
        <w:t>программного обеспечения</w:t>
      </w:r>
      <w:r w:rsidR="008F2804">
        <w:t xml:space="preserve">: </w:t>
      </w:r>
      <w:r w:rsidR="00092DA3">
        <w:rPr>
          <w:lang w:val="en-US"/>
        </w:rPr>
        <w:t>IBM</w:t>
      </w:r>
      <w:r w:rsidR="00092DA3" w:rsidRPr="00092DA3">
        <w:rPr>
          <w:vertAlign w:val="superscript"/>
        </w:rPr>
        <w:t>®</w:t>
      </w:r>
      <w:r w:rsidR="00092DA3" w:rsidRPr="00092DA3">
        <w:t xml:space="preserve"> </w:t>
      </w:r>
      <w:r w:rsidR="00092DA3">
        <w:rPr>
          <w:lang w:val="en-US"/>
        </w:rPr>
        <w:t>SPSS</w:t>
      </w:r>
      <w:r w:rsidR="00092DA3" w:rsidRPr="00092DA3">
        <w:rPr>
          <w:vertAlign w:val="superscript"/>
        </w:rPr>
        <w:t>®</w:t>
      </w:r>
      <w:r w:rsidR="00092DA3" w:rsidRPr="00092DA3">
        <w:t xml:space="preserve"> </w:t>
      </w:r>
      <w:r w:rsidR="00092DA3">
        <w:rPr>
          <w:lang w:val="en-US"/>
        </w:rPr>
        <w:t>Statistics</w:t>
      </w:r>
      <w:r w:rsidR="00092DA3">
        <w:t>,</w:t>
      </w:r>
      <w:r w:rsidR="00092DA3" w:rsidRPr="00092DA3">
        <w:t xml:space="preserve"> </w:t>
      </w:r>
      <w:r w:rsidR="00092DA3">
        <w:rPr>
          <w:lang w:val="en-US"/>
        </w:rPr>
        <w:t>SAS</w:t>
      </w:r>
      <w:r w:rsidR="00092DA3" w:rsidRPr="00092DA3">
        <w:rPr>
          <w:vertAlign w:val="superscript"/>
          <w:lang w:val="en-US"/>
        </w:rPr>
        <w:t>TM</w:t>
      </w:r>
      <w:r w:rsidR="00092DA3" w:rsidRPr="00092DA3">
        <w:t>,</w:t>
      </w:r>
      <w:r w:rsidR="00092DA3" w:rsidRPr="00665D62">
        <w:t xml:space="preserve"> </w:t>
      </w:r>
      <w:proofErr w:type="spellStart"/>
      <w:r w:rsidR="00092DA3">
        <w:rPr>
          <w:lang w:val="en-US"/>
        </w:rPr>
        <w:t>StatSoft</w:t>
      </w:r>
      <w:proofErr w:type="spellEnd"/>
      <w:r w:rsidR="00092DA3" w:rsidRPr="00092DA3">
        <w:rPr>
          <w:vertAlign w:val="superscript"/>
        </w:rPr>
        <w:t>®</w:t>
      </w:r>
      <w:r w:rsidR="00092DA3" w:rsidRPr="00092DA3">
        <w:t xml:space="preserve"> </w:t>
      </w:r>
      <w:proofErr w:type="spellStart"/>
      <w:r w:rsidR="00092DA3">
        <w:rPr>
          <w:lang w:val="en-US"/>
        </w:rPr>
        <w:t>Statistica</w:t>
      </w:r>
      <w:proofErr w:type="spellEnd"/>
      <w:r w:rsidR="00F90D08">
        <w:t xml:space="preserve">, </w:t>
      </w:r>
      <w:r w:rsidR="00F90D08">
        <w:rPr>
          <w:lang w:val="en-US"/>
        </w:rPr>
        <w:t>STATA</w:t>
      </w:r>
      <w:r w:rsidR="00092DA3">
        <w:t xml:space="preserve"> </w:t>
      </w:r>
      <w:r w:rsidR="008F2804">
        <w:t>или аналогичного по функционалу, в том числе с применением</w:t>
      </w:r>
      <w:r w:rsidR="00092DA3">
        <w:t xml:space="preserve"> валидированного кода для среды вычислений </w:t>
      </w:r>
      <w:r w:rsidR="00092DA3" w:rsidRPr="00E610FA">
        <w:t>(</w:t>
      </w:r>
      <w:r w:rsidR="00092DA3">
        <w:rPr>
          <w:lang w:val="en-US"/>
        </w:rPr>
        <w:t>SAS</w:t>
      </w:r>
      <w:r w:rsidR="00092DA3" w:rsidRPr="00E610FA">
        <w:rPr>
          <w:lang w:val="x-none"/>
        </w:rPr>
        <w:t>™</w:t>
      </w:r>
      <w:r w:rsidR="00092DA3" w:rsidRPr="00E610FA">
        <w:t xml:space="preserve">, </w:t>
      </w:r>
      <w:r w:rsidR="00092DA3">
        <w:rPr>
          <w:lang w:val="en-US"/>
        </w:rPr>
        <w:t>R</w:t>
      </w:r>
      <w:r w:rsidR="00092DA3" w:rsidRPr="00E610FA">
        <w:t xml:space="preserve"> </w:t>
      </w:r>
      <w:r w:rsidR="00092DA3">
        <w:rPr>
          <w:lang w:val="en-US"/>
        </w:rPr>
        <w:t>Project</w:t>
      </w:r>
      <w:r w:rsidR="00092DA3" w:rsidRPr="00E610FA">
        <w:t xml:space="preserve">, </w:t>
      </w:r>
      <w:r w:rsidR="00092DA3">
        <w:rPr>
          <w:lang w:val="en-US"/>
        </w:rPr>
        <w:t>Julia</w:t>
      </w:r>
      <w:r w:rsidR="00092DA3" w:rsidRPr="00E610FA">
        <w:t xml:space="preserve"> </w:t>
      </w:r>
      <w:r w:rsidR="00092DA3">
        <w:t>и т.п.</w:t>
      </w:r>
      <w:r w:rsidR="00092DA3" w:rsidRPr="00E610FA">
        <w:t>)</w:t>
      </w:r>
      <w:r w:rsidR="00582643">
        <w:t>.</w:t>
      </w:r>
      <w:r w:rsidR="00F90D08" w:rsidRPr="004F7461">
        <w:t xml:space="preserve"> </w:t>
      </w:r>
      <w:r w:rsidR="00833A62">
        <w:t>Подробное описание и</w:t>
      </w:r>
      <w:r w:rsidR="00F90D08">
        <w:t>спользуемо</w:t>
      </w:r>
      <w:r w:rsidR="00833A62">
        <w:t>го</w:t>
      </w:r>
      <w:r w:rsidR="00F90D08">
        <w:t xml:space="preserve"> программно</w:t>
      </w:r>
      <w:r w:rsidR="00833A62">
        <w:t>го</w:t>
      </w:r>
      <w:r w:rsidR="00F90D08">
        <w:t xml:space="preserve"> обеспечени</w:t>
      </w:r>
      <w:r w:rsidR="00833A62">
        <w:t>я и статистических методов</w:t>
      </w:r>
      <w:r w:rsidR="00F90D08">
        <w:t xml:space="preserve"> будет указано </w:t>
      </w:r>
      <w:r w:rsidR="00833A62">
        <w:t xml:space="preserve">в </w:t>
      </w:r>
      <w:r w:rsidR="00F90D08">
        <w:t>отчёте</w:t>
      </w:r>
      <w:r w:rsidR="00833A62">
        <w:t xml:space="preserve"> об исследовании</w:t>
      </w:r>
      <w:r w:rsidR="00F90D08">
        <w:t>.</w:t>
      </w:r>
    </w:p>
    <w:p w14:paraId="28487DF0" w14:textId="2B21E0F3" w:rsidR="00EC410C" w:rsidRDefault="00EC410C" w:rsidP="00EC410C">
      <w:r>
        <w:t>Будет выполнен описательный анализ данных с указанием числа наблюдений (</w:t>
      </w:r>
      <w:r>
        <w:rPr>
          <w:lang w:val="en-US"/>
        </w:rPr>
        <w:t>N</w:t>
      </w:r>
      <w:r>
        <w:t>) и расчетом параметров описательной статистики: среднего арифметического (M</w:t>
      </w:r>
      <w:proofErr w:type="spellStart"/>
      <w:r>
        <w:rPr>
          <w:lang w:val="en-US"/>
        </w:rPr>
        <w:t>ean</w:t>
      </w:r>
      <w:proofErr w:type="spellEnd"/>
      <w:r>
        <w:t>), среднего геометрического (</w:t>
      </w:r>
      <w:proofErr w:type="spellStart"/>
      <w:r>
        <w:rPr>
          <w:lang w:val="en-US"/>
        </w:rPr>
        <w:t>Geom</w:t>
      </w:r>
      <w:proofErr w:type="spellEnd"/>
      <w:r w:rsidR="00250851">
        <w:t xml:space="preserve">, для параметров </w:t>
      </w:r>
      <w:proofErr w:type="spellStart"/>
      <w:r w:rsidR="00250851">
        <w:rPr>
          <w:lang w:val="en-US"/>
        </w:rPr>
        <w:t>Cmax</w:t>
      </w:r>
      <w:proofErr w:type="spellEnd"/>
      <w:r w:rsidR="00250851" w:rsidRPr="00F548A0">
        <w:t xml:space="preserve"> </w:t>
      </w:r>
      <w:r w:rsidR="00250851">
        <w:t xml:space="preserve">и </w:t>
      </w:r>
      <w:r w:rsidR="00250851">
        <w:rPr>
          <w:lang w:val="en-US"/>
        </w:rPr>
        <w:t>AUC</w:t>
      </w:r>
      <w:r>
        <w:t>), стандартного отклонения (SD), стандартной ошибки (</w:t>
      </w:r>
      <w:r>
        <w:rPr>
          <w:lang w:val="en-US"/>
        </w:rPr>
        <w:t>SE</w:t>
      </w:r>
      <w:r>
        <w:t>), медианы (</w:t>
      </w:r>
      <w:proofErr w:type="spellStart"/>
      <w:r>
        <w:t>Med</w:t>
      </w:r>
      <w:proofErr w:type="spellEnd"/>
      <w:r>
        <w:t>), максимального значения (</w:t>
      </w:r>
      <w:r>
        <w:rPr>
          <w:lang w:val="en-US"/>
        </w:rPr>
        <w:t>Max</w:t>
      </w:r>
      <w:r>
        <w:t>), минимального значения (</w:t>
      </w:r>
      <w:r>
        <w:rPr>
          <w:lang w:val="en-US"/>
        </w:rPr>
        <w:t>Min</w:t>
      </w:r>
      <w:r>
        <w:t>) и первого квартиля (</w:t>
      </w:r>
      <w:r>
        <w:rPr>
          <w:lang w:val="en-US"/>
        </w:rPr>
        <w:t>Q</w:t>
      </w:r>
      <w:r w:rsidRPr="001D6E09">
        <w:t>1</w:t>
      </w:r>
      <w:r>
        <w:t>)</w:t>
      </w:r>
      <w:r w:rsidRPr="001D6E09">
        <w:t xml:space="preserve">, </w:t>
      </w:r>
      <w:r>
        <w:t>третьего квартиля (</w:t>
      </w:r>
      <w:r>
        <w:rPr>
          <w:lang w:val="en-US"/>
        </w:rPr>
        <w:t>Q</w:t>
      </w:r>
      <w:r w:rsidRPr="001D6E09">
        <w:t>3</w:t>
      </w:r>
      <w:r>
        <w:t>).</w:t>
      </w:r>
    </w:p>
    <w:p w14:paraId="00143A41" w14:textId="6A97A7DC" w:rsidR="00EC410C" w:rsidRDefault="00EC410C" w:rsidP="00EC410C">
      <w:pPr>
        <w:rPr>
          <w:color w:val="000000"/>
          <w:lang w:eastAsia="x-none"/>
        </w:rPr>
      </w:pPr>
      <w:r>
        <w:t xml:space="preserve">В ходе дисперсионного анализа для параметров </w:t>
      </w:r>
      <w:r w:rsidRPr="009B6657">
        <w:rPr>
          <w:color w:val="000000"/>
          <w:highlight w:val="yellow"/>
          <w:lang w:val="en-US" w:eastAsia="x-none"/>
        </w:rPr>
        <w:t>AUC</w:t>
      </w:r>
      <w:r w:rsidRPr="009B6657">
        <w:rPr>
          <w:color w:val="000000"/>
          <w:highlight w:val="yellow"/>
          <w:vertAlign w:val="subscript"/>
          <w:lang w:eastAsia="x-none"/>
        </w:rPr>
        <w:t>0-</w:t>
      </w:r>
      <w:r w:rsidRPr="009B6657">
        <w:rPr>
          <w:color w:val="000000"/>
          <w:highlight w:val="yellow"/>
          <w:vertAlign w:val="subscript"/>
          <w:lang w:val="en-US" w:eastAsia="x-none"/>
        </w:rPr>
        <w:t>t</w:t>
      </w:r>
      <w:r>
        <w:rPr>
          <w:color w:val="000000"/>
          <w:lang w:val="x-none" w:eastAsia="x-none"/>
        </w:rPr>
        <w:t>,</w:t>
      </w:r>
      <w:r w:rsidRPr="00A71A56">
        <w:t xml:space="preserve"> </w:t>
      </w:r>
      <w:proofErr w:type="spellStart"/>
      <w:r>
        <w:rPr>
          <w:color w:val="000000"/>
          <w:lang w:val="en-US" w:eastAsia="x-none"/>
        </w:rPr>
        <w:t>C</w:t>
      </w:r>
      <w:r>
        <w:rPr>
          <w:color w:val="000000"/>
          <w:vertAlign w:val="subscript"/>
          <w:lang w:val="en-US" w:eastAsia="x-none"/>
        </w:rPr>
        <w:t>max</w:t>
      </w:r>
      <w:proofErr w:type="spellEnd"/>
      <w:r w:rsidRPr="00582643">
        <w:rPr>
          <w:color w:val="000000"/>
          <w:vertAlign w:val="subscript"/>
          <w:lang w:eastAsia="x-none"/>
        </w:rPr>
        <w:t xml:space="preserve"> </w:t>
      </w:r>
      <w:r>
        <w:rPr>
          <w:color w:val="000000"/>
          <w:lang w:eastAsia="x-none"/>
        </w:rPr>
        <w:t>будет вычислен коэффициент внутр</w:t>
      </w:r>
      <w:proofErr w:type="gramStart"/>
      <w:r>
        <w:rPr>
          <w:color w:val="000000"/>
          <w:lang w:eastAsia="x-none"/>
        </w:rPr>
        <w:t>и-</w:t>
      </w:r>
      <w:proofErr w:type="gramEnd"/>
      <w:r>
        <w:rPr>
          <w:color w:val="000000"/>
          <w:lang w:eastAsia="x-none"/>
        </w:rPr>
        <w:t xml:space="preserve"> и меж</w:t>
      </w:r>
      <w:r w:rsidR="004A1C50">
        <w:rPr>
          <w:color w:val="000000"/>
          <w:lang w:eastAsia="x-none"/>
        </w:rPr>
        <w:t>-</w:t>
      </w:r>
      <w:r>
        <w:rPr>
          <w:color w:val="000000"/>
          <w:lang w:eastAsia="x-none"/>
        </w:rPr>
        <w:t>индивидуальной вариации.</w:t>
      </w:r>
    </w:p>
    <w:p w14:paraId="230B8FD4" w14:textId="77777777" w:rsidR="00EC410C" w:rsidRDefault="00EC410C" w:rsidP="00EC410C">
      <w:r>
        <w:t>Распределение качественных переменных будет представлено в виде значения выборочной доли (W).</w:t>
      </w:r>
    </w:p>
    <w:p w14:paraId="0D99850C" w14:textId="0520DC7B" w:rsidR="00EC410C" w:rsidRDefault="00EC410C" w:rsidP="00EC410C">
      <w:r>
        <w:t>Описательная статистика для параметров безопасности, полученных на скрининге и до рандомизации добровольцев, будет рассчитана для добровольцев прошедших процедуры скрининга и далее п</w:t>
      </w:r>
      <w:r w:rsidR="00EC4CB5">
        <w:t>олучивших исследуемый препарат и будет сгруппирована по фактору «последовательность*измерение</w:t>
      </w:r>
      <w:r w:rsidR="00047473">
        <w:t>»</w:t>
      </w:r>
      <w:r w:rsidR="00EC4CB5">
        <w:t>, где «измерение» - период или время измерения в каждом периоде</w:t>
      </w:r>
      <w:r w:rsidR="00047473">
        <w:t xml:space="preserve">. </w:t>
      </w:r>
      <w:r>
        <w:t>Индивидуальные значения параметров безопасности добровольцев, которые не получили исследуемый препарат, будут указаны в разделе с индивидуальными данными.</w:t>
      </w:r>
    </w:p>
    <w:p w14:paraId="46D4C579" w14:textId="53120B27" w:rsidR="008B153A" w:rsidRPr="00897B76" w:rsidRDefault="008B153A" w:rsidP="00EC410C">
      <w:pPr>
        <w:rPr>
          <w:highlight w:val="yellow"/>
        </w:rPr>
      </w:pPr>
      <w:r w:rsidRPr="00897B76">
        <w:rPr>
          <w:highlight w:val="yellow"/>
        </w:rPr>
        <w:t>Нежелательные явления, возникшие в Периодах I и II, будут определены как нежелательные явления, возникшие во время или после введения исследуемого препарата в этом Периоде. Частоты НЯ будут представлены в таблицах по группам, серьезности, степени тяжести и связи с исследуемым препаратом согласно оценке исследователя.</w:t>
      </w:r>
    </w:p>
    <w:p w14:paraId="6926AD08" w14:textId="77777777" w:rsidR="008B153A" w:rsidRPr="00897B76" w:rsidRDefault="008B153A" w:rsidP="008B153A">
      <w:pPr>
        <w:rPr>
          <w:color w:val="000000"/>
          <w:highlight w:val="yellow"/>
        </w:rPr>
      </w:pPr>
      <w:r w:rsidRPr="00897B76">
        <w:rPr>
          <w:color w:val="000000"/>
          <w:highlight w:val="yellow"/>
        </w:rPr>
        <w:t>Сравнительная оценка безопасности исследуемых лекарственных препаратов будет выполнена для следующих параметров:</w:t>
      </w:r>
    </w:p>
    <w:p w14:paraId="0BC8FF39" w14:textId="1DB3DE06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доля добровольцев с как минимум одним зарегистрированным нежелательным явлением;</w:t>
      </w:r>
    </w:p>
    <w:p w14:paraId="38F3F617" w14:textId="1C51AB0F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доля добровольцев с как минимум одним зарегистрированным серьезным нежелательным явлением;</w:t>
      </w:r>
    </w:p>
    <w:p w14:paraId="023495AB" w14:textId="4341CA45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lastRenderedPageBreak/>
        <w:t>доля добровольцев с как минимум одним зарегистрированным нежелательным явлением, имеющим, по крайней мере, возможную связь с исследуемым препаратом;</w:t>
      </w:r>
    </w:p>
    <w:p w14:paraId="365E7546" w14:textId="2A91AF4E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частота выбывания добровольцев после приема исследуемых препаратов в связи с нежелательным явлением, имеющим, по крайней мере, возможную связь с исследуемым препаратом.</w:t>
      </w:r>
    </w:p>
    <w:p w14:paraId="25C64DB5" w14:textId="77777777" w:rsidR="008B153A" w:rsidRPr="00897B76" w:rsidRDefault="008B153A" w:rsidP="008B153A">
      <w:pPr>
        <w:rPr>
          <w:color w:val="000000"/>
          <w:highlight w:val="yellow"/>
        </w:rPr>
      </w:pPr>
      <w:r w:rsidRPr="00897B76">
        <w:rPr>
          <w:color w:val="000000"/>
          <w:highlight w:val="yellow"/>
        </w:rPr>
        <w:t>В связи с перекрестным дизайном исследования изучаемые выборки являются связанным, таким образом, анализ будет выполнен с использованием критерия Мак-Немара для парных выборок или (при возможности - достаточное количество наблюдений) с помощью обобщенной смешанной линейной модели (</w:t>
      </w:r>
      <w:r w:rsidRPr="00897B76">
        <w:rPr>
          <w:color w:val="000000"/>
          <w:highlight w:val="yellow"/>
          <w:lang w:val="en-US"/>
        </w:rPr>
        <w:t>GLMM</w:t>
      </w:r>
      <w:r w:rsidRPr="00897B76">
        <w:rPr>
          <w:color w:val="000000"/>
          <w:highlight w:val="yellow"/>
        </w:rPr>
        <w:t xml:space="preserve">) для бинарного отклика (оценка с помощью </w:t>
      </w:r>
      <w:r w:rsidRPr="00897B76">
        <w:rPr>
          <w:color w:val="000000"/>
          <w:highlight w:val="yellow"/>
          <w:lang w:val="en-US"/>
        </w:rPr>
        <w:t>GLMM</w:t>
      </w:r>
      <w:r w:rsidRPr="00897B76">
        <w:rPr>
          <w:color w:val="000000"/>
          <w:highlight w:val="yellow"/>
        </w:rPr>
        <w:t xml:space="preserve"> будет считаться приоритетной).</w:t>
      </w:r>
    </w:p>
    <w:p w14:paraId="439FD66C" w14:textId="1CA49237" w:rsidR="008B153A" w:rsidRPr="00897B76" w:rsidRDefault="008B153A" w:rsidP="008B153A">
      <w:pPr>
        <w:rPr>
          <w:color w:val="000000"/>
          <w:highlight w:val="yellow"/>
        </w:rPr>
      </w:pPr>
      <w:r w:rsidRPr="00897B76">
        <w:rPr>
          <w:color w:val="000000"/>
          <w:highlight w:val="yellow"/>
        </w:rPr>
        <w:t>Характеристики следующих показателей будут представлены с помощью описательной статистики (частоты и доли) (тестирование формальных статистических гипотез не предусмотрено):</w:t>
      </w:r>
    </w:p>
    <w:p w14:paraId="65F1B384" w14:textId="77777777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частота развития любых нежелательных явлений;</w:t>
      </w:r>
    </w:p>
    <w:p w14:paraId="0480B755" w14:textId="77777777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частота развития серьезных нежелательных явлений;</w:t>
      </w:r>
    </w:p>
    <w:p w14:paraId="5905EC54" w14:textId="77777777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частота развития нежелательных явлений и серьезных нежелательных явлений, имеющих, по крайней мере, возможную связь с исследуемым препаратом.</w:t>
      </w:r>
    </w:p>
    <w:p w14:paraId="7FE24036" w14:textId="5348320C" w:rsidR="008B153A" w:rsidRDefault="008B153A" w:rsidP="008B153A">
      <w:pPr>
        <w:rPr>
          <w:color w:val="000000"/>
          <w:lang w:eastAsia="x-none"/>
        </w:rPr>
      </w:pPr>
      <w:r w:rsidRPr="00897B76">
        <w:rPr>
          <w:color w:val="000000"/>
          <w:highlight w:val="yellow"/>
        </w:rPr>
        <w:t>Жизненно важные показатели, показатели общего анализа крови, показатели биохимического анализа крови, показатели общего анализа мочи, показатели ЭКГ (отклонения от нормы) будут представлены с помощью описательной статистики, тестирование формальных статистических гипотез не предусмотрено.</w:t>
      </w:r>
    </w:p>
    <w:p w14:paraId="37E37745" w14:textId="252D79EF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 xml:space="preserve">В соответствии с </w:t>
      </w:r>
      <w:r>
        <w:rPr>
          <w:lang w:eastAsia="ru-RU"/>
        </w:rPr>
        <w:t xml:space="preserve">Правилами </w:t>
      </w:r>
      <w:r>
        <w:rPr>
          <w:snapToGrid w:val="0"/>
        </w:rPr>
        <w:t>проведения исследований биоэквивалентности лекарственных препаратов в рамках Евразийского экономического союза</w:t>
      </w:r>
      <w:r>
        <w:rPr>
          <w:color w:val="000000"/>
          <w:lang w:eastAsia="x-none"/>
        </w:rPr>
        <w:t xml:space="preserve"> (п.87) </w:t>
      </w:r>
      <w:r>
        <w:rPr>
          <w:color w:val="000000"/>
          <w:lang w:val="x-none" w:eastAsia="x-none"/>
        </w:rPr>
        <w:t xml:space="preserve">процедура статистического сравнения состоит в вычислении параметрических, двусторонних 90% доверительных интервалов </w:t>
      </w:r>
      <w:r>
        <w:t xml:space="preserve">для отношения геометрических средних исследуемых фармакокинетических параметров </w:t>
      </w:r>
      <w:r w:rsidR="003D0A7C">
        <w:t xml:space="preserve">воспроизведенного (тестируемого) </w:t>
      </w:r>
      <w:r>
        <w:t>лекарственного препарата и референтного лекарственного препарата.</w:t>
      </w:r>
    </w:p>
    <w:p w14:paraId="2C635547" w14:textId="77777777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 xml:space="preserve">Вычисление доверительного интервала для отношения </w:t>
      </w:r>
      <w:proofErr w:type="gramStart"/>
      <w:r>
        <w:rPr>
          <w:color w:val="000000"/>
          <w:lang w:eastAsia="x-none"/>
        </w:rPr>
        <w:t>геометрических</w:t>
      </w:r>
      <w:proofErr w:type="gramEnd"/>
      <w:r>
        <w:rPr>
          <w:color w:val="000000"/>
          <w:lang w:eastAsia="x-none"/>
        </w:rPr>
        <w:t xml:space="preserve"> средних будет проводиться с использованием логарифмического преобразования в соответствии со следующим отношением:</w:t>
      </w:r>
    </w:p>
    <w:p w14:paraId="79CB5C02" w14:textId="77777777" w:rsidR="00582643" w:rsidRDefault="00F62F9E" w:rsidP="00582643">
      <w:pPr>
        <w:jc w:val="center"/>
        <w:rPr>
          <w:rFonts w:eastAsiaTheme="minorEastAsia"/>
          <w:color w:val="000000"/>
          <w:lang w:eastAsia="x-none"/>
        </w:rPr>
      </w:pPr>
      <m:oMath>
        <m:f>
          <m:f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fPr>
          <m:num>
            <m:r>
              <w:rPr>
                <w:rFonts w:ascii="Cambria Math" w:hAnsi="Cambria Math"/>
                <w:color w:val="000000"/>
                <w:lang w:val="en-US" w:eastAsia="x-none"/>
              </w:rPr>
              <m:t>Geom</m:t>
            </m:r>
            <m:r>
              <w:rPr>
                <w:rFonts w:ascii="Cambria Math" w:hAnsi="Cambria Math"/>
                <w:color w:val="000000"/>
                <w:lang w:eastAsia="x-none"/>
              </w:rPr>
              <m:t>(</m:t>
            </m:r>
            <m:r>
              <w:rPr>
                <w:rFonts w:ascii="Cambria Math" w:hAnsi="Cambria Math"/>
                <w:color w:val="000000"/>
                <w:lang w:val="en-US" w:eastAsia="x-none"/>
              </w:rPr>
              <m:t>Test</m:t>
            </m:r>
            <m:r>
              <w:rPr>
                <w:rFonts w:ascii="Cambria Math" w:hAnsi="Cambria Math"/>
                <w:color w:val="000000"/>
                <w:lang w:eastAsia="x-none"/>
              </w:rPr>
              <m:t>)</m:t>
            </m:r>
          </m:num>
          <m:den>
            <m:r>
              <w:rPr>
                <w:rFonts w:ascii="Cambria Math" w:hAnsi="Cambria Math"/>
                <w:color w:val="000000"/>
                <w:lang w:eastAsia="x-none"/>
              </w:rPr>
              <m:t>Geom(Ref)</m:t>
            </m:r>
          </m:den>
        </m:f>
        <m:r>
          <w:rPr>
            <w:rFonts w:ascii="Cambria Math" w:hAnsi="Cambria Math"/>
            <w:color w:val="000000"/>
            <w:lang w:eastAsia="x-none"/>
          </w:rPr>
          <m:t>=</m:t>
        </m:r>
        <m:func>
          <m:func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000000"/>
                <w:lang w:eastAsia="x-none"/>
              </w:rPr>
              <m:t>exp</m:t>
            </m:r>
          </m:fName>
          <m:e>
            <m:r>
              <w:rPr>
                <w:rFonts w:ascii="Cambria Math" w:hAnsi="Cambria Math"/>
                <w:color w:val="000000"/>
                <w:lang w:eastAsia="x-none"/>
              </w:rPr>
              <m:t>(Mean</m:t>
            </m:r>
            <m:d>
              <m:d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d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Ln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000000"/>
                        <w:lang w:eastAsia="x-non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Test</m:t>
                    </m:r>
                  </m:e>
                </m:d>
              </m:e>
            </m:d>
            <m:r>
              <w:rPr>
                <w:rFonts w:ascii="Cambria Math" w:hAnsi="Cambria Math"/>
                <w:color w:val="000000"/>
                <w:lang w:eastAsia="x-none"/>
              </w:rPr>
              <m:t>-Mean(Ln(Ref)))</m:t>
            </m:r>
          </m:e>
        </m:func>
      </m:oMath>
      <w:r w:rsidR="00582643">
        <w:rPr>
          <w:rFonts w:eastAsiaTheme="minorEastAsia"/>
          <w:color w:val="000000"/>
          <w:lang w:eastAsia="x-none"/>
        </w:rPr>
        <w:t>,</w:t>
      </w:r>
    </w:p>
    <w:p w14:paraId="0995A30E" w14:textId="77777777" w:rsidR="00582643" w:rsidRDefault="00582643" w:rsidP="00582643">
      <w:pPr>
        <w:rPr>
          <w:color w:val="000000"/>
          <w:lang w:eastAsia="x-none"/>
        </w:rPr>
      </w:pPr>
      <w:r>
        <w:rPr>
          <w:rFonts w:eastAsiaTheme="minorEastAsia"/>
          <w:color w:val="000000"/>
          <w:lang w:eastAsia="x-none"/>
        </w:rPr>
        <w:t xml:space="preserve">по </w:t>
      </w:r>
      <w:proofErr w:type="gramStart"/>
      <w:r>
        <w:rPr>
          <w:rFonts w:eastAsiaTheme="minorEastAsia"/>
          <w:color w:val="000000"/>
          <w:lang w:eastAsia="x-none"/>
        </w:rPr>
        <w:t>которому</w:t>
      </w:r>
      <w:proofErr w:type="gramEnd"/>
      <w:r>
        <w:rPr>
          <w:rFonts w:eastAsiaTheme="minorEastAsia"/>
          <w:color w:val="000000"/>
          <w:lang w:eastAsia="x-none"/>
        </w:rPr>
        <w:t xml:space="preserve"> отношение геометрических средних равно экспоненте разности средних значений логарифмически преобразованных показателей. Основанием для логарифмического преобразования является </w:t>
      </w:r>
      <w:r>
        <w:rPr>
          <w:color w:val="000000"/>
          <w:lang w:eastAsia="x-none"/>
        </w:rPr>
        <w:t>предположение</w:t>
      </w:r>
      <w:r>
        <w:rPr>
          <w:color w:val="000000"/>
          <w:lang w:val="x-none" w:eastAsia="x-none"/>
        </w:rPr>
        <w:t xml:space="preserve"> о </w:t>
      </w:r>
      <w:proofErr w:type="gramStart"/>
      <w:r>
        <w:rPr>
          <w:color w:val="000000"/>
          <w:lang w:val="x-none" w:eastAsia="x-none"/>
        </w:rPr>
        <w:t>лог-нормальном</w:t>
      </w:r>
      <w:proofErr w:type="gramEnd"/>
      <w:r>
        <w:rPr>
          <w:color w:val="000000"/>
          <w:lang w:val="x-none" w:eastAsia="x-none"/>
        </w:rPr>
        <w:t xml:space="preserve"> распределении </w:t>
      </w:r>
      <w:r>
        <w:rPr>
          <w:color w:val="000000"/>
          <w:lang w:val="en-US" w:eastAsia="x-none"/>
        </w:rPr>
        <w:t>AUC</w:t>
      </w:r>
      <w:r>
        <w:rPr>
          <w:color w:val="000000"/>
          <w:vertAlign w:val="subscript"/>
          <w:lang w:eastAsia="x-none"/>
        </w:rPr>
        <w:t>0-</w:t>
      </w:r>
      <w:r>
        <w:rPr>
          <w:color w:val="000000"/>
          <w:vertAlign w:val="subscript"/>
          <w:lang w:val="en-US" w:eastAsia="x-none"/>
        </w:rPr>
        <w:t>t</w:t>
      </w:r>
      <w:r>
        <w:rPr>
          <w:color w:val="000000"/>
          <w:lang w:val="x-none" w:eastAsia="x-none"/>
        </w:rPr>
        <w:t>,</w:t>
      </w:r>
      <w:r>
        <w:rPr>
          <w:b/>
          <w:color w:val="000000"/>
          <w:lang w:val="x-none" w:eastAsia="x-none"/>
        </w:rPr>
        <w:t xml:space="preserve"> </w:t>
      </w:r>
      <w:proofErr w:type="spellStart"/>
      <w:r>
        <w:rPr>
          <w:color w:val="000000"/>
          <w:lang w:val="en-US" w:eastAsia="x-none"/>
        </w:rPr>
        <w:t>C</w:t>
      </w:r>
      <w:r>
        <w:rPr>
          <w:color w:val="000000"/>
          <w:vertAlign w:val="subscript"/>
          <w:lang w:val="en-US" w:eastAsia="x-none"/>
        </w:rPr>
        <w:t>max</w:t>
      </w:r>
      <w:proofErr w:type="spellEnd"/>
      <w:r w:rsidRPr="00582643">
        <w:rPr>
          <w:color w:val="000000"/>
          <w:vertAlign w:val="subscript"/>
          <w:lang w:eastAsia="x-none"/>
        </w:rPr>
        <w:t xml:space="preserve"> </w:t>
      </w:r>
      <w:r>
        <w:rPr>
          <w:color w:val="000000"/>
          <w:lang w:eastAsia="x-none"/>
        </w:rPr>
        <w:t>и объясняется необходимостью приведения фундаментального фармакокинетического выражения:</w:t>
      </w:r>
    </w:p>
    <w:p w14:paraId="4C9CF9F8" w14:textId="77777777" w:rsidR="00582643" w:rsidRDefault="00582643" w:rsidP="00582643">
      <w:pPr>
        <w:rPr>
          <w:rFonts w:eastAsiaTheme="minorEastAsia"/>
          <w:color w:val="000000"/>
          <w:lang w:val="en-US" w:eastAsia="x-none"/>
        </w:rPr>
      </w:pPr>
      <m:oMathPara>
        <m:oMath>
          <m:r>
            <w:rPr>
              <w:rFonts w:ascii="Cambria Math" w:hAnsi="Cambria Math"/>
              <w:color w:val="000000"/>
              <w:lang w:eastAsia="x-none"/>
            </w:rPr>
            <w:lastRenderedPageBreak/>
            <m:t xml:space="preserve">AUC= </m:t>
          </m:r>
          <m:f>
            <m:f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lang w:eastAsia="x-none"/>
                </w:rPr>
                <m:t>f*dose</m:t>
              </m:r>
            </m:num>
            <m:den>
              <m:r>
                <w:rPr>
                  <w:rFonts w:ascii="Cambria Math" w:hAnsi="Cambria Math"/>
                  <w:color w:val="000000"/>
                  <w:lang w:eastAsia="x-none"/>
                </w:rPr>
                <m:t>clearence</m:t>
              </m:r>
            </m:den>
          </m:f>
        </m:oMath>
      </m:oMathPara>
    </w:p>
    <w:p w14:paraId="3D2E8D8A" w14:textId="77777777" w:rsidR="00582643" w:rsidRDefault="00582643" w:rsidP="00582643">
      <w:pPr>
        <w:rPr>
          <w:rFonts w:eastAsiaTheme="minorEastAsia"/>
          <w:color w:val="000000"/>
          <w:lang w:eastAsia="x-none"/>
        </w:rPr>
      </w:pPr>
      <w:r>
        <w:rPr>
          <w:rFonts w:eastAsiaTheme="minorEastAsia"/>
          <w:color w:val="000000"/>
          <w:lang w:eastAsia="x-none"/>
        </w:rPr>
        <w:t>к аддитивной модели:</w:t>
      </w:r>
    </w:p>
    <w:p w14:paraId="3DF8B6EF" w14:textId="77777777" w:rsidR="00582643" w:rsidRDefault="00582643" w:rsidP="00582643">
      <w:pPr>
        <w:rPr>
          <w:rFonts w:eastAsiaTheme="minorEastAsia"/>
          <w:i/>
          <w:color w:val="000000"/>
          <w:lang w:eastAsia="x-none"/>
        </w:rPr>
      </w:pPr>
      <m:oMathPara>
        <m:oMath>
          <m:r>
            <w:rPr>
              <w:rFonts w:ascii="Cambria Math" w:hAnsi="Cambria Math"/>
              <w:color w:val="000000"/>
              <w:lang w:eastAsia="x-none"/>
            </w:rPr>
            <m:t>lnAUC= -lnclearance+lnf+lndose</m:t>
          </m:r>
        </m:oMath>
      </m:oMathPara>
    </w:p>
    <w:p w14:paraId="098EB376" w14:textId="77777777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>для возможности применения статистических методов, условием которых является нормальное распределение изучаемых параметров.</w:t>
      </w:r>
    </w:p>
    <w:p w14:paraId="42877807" w14:textId="32615AD5" w:rsidR="00582643" w:rsidRPr="00683ED2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 xml:space="preserve">Исходя и этого, гипотеза биоэквивалентности исследуемых лекарственных препаратов будет сформулирована на основании сравнения двух односторонних доверительных интервалов, что соответствует п. 87 </w:t>
      </w:r>
      <w:r>
        <w:rPr>
          <w:lang w:eastAsia="ru-RU"/>
        </w:rPr>
        <w:t xml:space="preserve">Правил </w:t>
      </w:r>
      <w:r>
        <w:rPr>
          <w:snapToGrid w:val="0"/>
        </w:rPr>
        <w:t>проведения исследований биоэквивалентности лекарственных препаратов в рамках Евразийского экономического союза</w:t>
      </w:r>
      <w:r>
        <w:rPr>
          <w:color w:val="000000"/>
          <w:lang w:eastAsia="x-none"/>
        </w:rPr>
        <w:t xml:space="preserve">, а также описанная </w:t>
      </w:r>
      <w:proofErr w:type="spellStart"/>
      <w:r>
        <w:rPr>
          <w:color w:val="000000"/>
          <w:lang w:val="x-none" w:eastAsia="x-none"/>
        </w:rPr>
        <w:t>Schuirmann</w:t>
      </w:r>
      <w:proofErr w:type="spellEnd"/>
      <w:r>
        <w:rPr>
          <w:color w:val="000000"/>
          <w:lang w:val="x-none" w:eastAsia="x-none"/>
        </w:rPr>
        <w:t xml:space="preserve"> </w:t>
      </w:r>
      <w:r>
        <w:rPr>
          <w:color w:val="000000"/>
          <w:lang w:val="en-US" w:eastAsia="x-none"/>
        </w:rPr>
        <w:t>et</w:t>
      </w:r>
      <w:r w:rsidRPr="00582643">
        <w:rPr>
          <w:color w:val="000000"/>
          <w:lang w:eastAsia="x-none"/>
        </w:rPr>
        <w:t xml:space="preserve"> </w:t>
      </w:r>
      <w:r>
        <w:rPr>
          <w:color w:val="000000"/>
          <w:lang w:val="en-US" w:eastAsia="x-none"/>
        </w:rPr>
        <w:t>al</w:t>
      </w:r>
      <w:r>
        <w:rPr>
          <w:color w:val="000000"/>
          <w:lang w:eastAsia="x-none"/>
        </w:rPr>
        <w:t xml:space="preserve"> (</w:t>
      </w:r>
      <w:r>
        <w:rPr>
          <w:color w:val="000000"/>
          <w:lang w:val="en-US" w:eastAsia="x-none"/>
        </w:rPr>
        <w:t>TOST</w:t>
      </w:r>
      <w:r>
        <w:rPr>
          <w:color w:val="000000"/>
          <w:lang w:eastAsia="x-none"/>
        </w:rPr>
        <w:t xml:space="preserve"> - </w:t>
      </w:r>
      <w:proofErr w:type="spellStart"/>
      <w:r>
        <w:rPr>
          <w:color w:val="000000"/>
          <w:lang w:val="x-none" w:eastAsia="x-none"/>
        </w:rPr>
        <w:t>two</w:t>
      </w:r>
      <w:proofErr w:type="spellEnd"/>
      <w:r>
        <w:rPr>
          <w:color w:val="000000"/>
          <w:lang w:val="x-none" w:eastAsia="x-none"/>
        </w:rPr>
        <w:t xml:space="preserve"> </w:t>
      </w:r>
      <w:proofErr w:type="spellStart"/>
      <w:r>
        <w:rPr>
          <w:color w:val="000000"/>
          <w:lang w:val="x-none" w:eastAsia="x-none"/>
        </w:rPr>
        <w:t>one-sided</w:t>
      </w:r>
      <w:proofErr w:type="spellEnd"/>
      <w:r>
        <w:rPr>
          <w:color w:val="000000"/>
          <w:lang w:val="x-none" w:eastAsia="x-none"/>
        </w:rPr>
        <w:t xml:space="preserve"> </w:t>
      </w:r>
      <w:proofErr w:type="spellStart"/>
      <w:r>
        <w:rPr>
          <w:color w:val="000000"/>
          <w:lang w:val="x-none" w:eastAsia="x-none"/>
        </w:rPr>
        <w:t>tests</w:t>
      </w:r>
      <w:proofErr w:type="spellEnd"/>
      <w:r>
        <w:rPr>
          <w:color w:val="000000"/>
          <w:lang w:eastAsia="x-none"/>
        </w:rPr>
        <w:t xml:space="preserve">) </w:t>
      </w:r>
      <w:r w:rsidR="00683ED2" w:rsidRPr="00683ED2">
        <w:rPr>
          <w:color w:val="000000"/>
          <w:lang w:eastAsia="x-none"/>
        </w:rPr>
        <w:t>[</w:t>
      </w:r>
      <w:r w:rsidR="00683ED2" w:rsidRPr="00D8531A">
        <w:rPr>
          <w:color w:val="000000"/>
          <w:highlight w:val="green"/>
          <w:lang w:eastAsia="x-none"/>
        </w:rPr>
        <w:fldChar w:fldCharType="begin"/>
      </w:r>
      <w:r w:rsidR="00683ED2" w:rsidRPr="00D8531A">
        <w:rPr>
          <w:color w:val="000000"/>
          <w:highlight w:val="green"/>
          <w:lang w:eastAsia="x-none"/>
        </w:rPr>
        <w:instrText xml:space="preserve"> REF _Ref472601558 \r \h </w:instrText>
      </w:r>
      <w:r w:rsidR="00D8531A">
        <w:rPr>
          <w:color w:val="000000"/>
          <w:highlight w:val="green"/>
          <w:lang w:eastAsia="x-none"/>
        </w:rPr>
        <w:instrText xml:space="preserve"> \* MERGEFORMAT </w:instrText>
      </w:r>
      <w:r w:rsidR="00683ED2" w:rsidRPr="00D8531A">
        <w:rPr>
          <w:color w:val="000000"/>
          <w:highlight w:val="green"/>
          <w:lang w:eastAsia="x-none"/>
        </w:rPr>
      </w:r>
      <w:r w:rsidR="00683ED2" w:rsidRPr="00D8531A">
        <w:rPr>
          <w:color w:val="000000"/>
          <w:highlight w:val="green"/>
          <w:lang w:eastAsia="x-none"/>
        </w:rPr>
        <w:fldChar w:fldCharType="separate"/>
      </w:r>
      <w:r w:rsidR="00A11ADE">
        <w:rPr>
          <w:color w:val="000000"/>
          <w:highlight w:val="green"/>
          <w:lang w:eastAsia="x-none"/>
        </w:rPr>
        <w:t>8</w:t>
      </w:r>
      <w:r w:rsidR="00683ED2" w:rsidRPr="00D8531A">
        <w:rPr>
          <w:color w:val="000000"/>
          <w:highlight w:val="green"/>
          <w:lang w:eastAsia="x-none"/>
        </w:rPr>
        <w:fldChar w:fldCharType="end"/>
      </w:r>
      <w:r w:rsidR="00683ED2" w:rsidRPr="00683ED2">
        <w:rPr>
          <w:color w:val="000000"/>
          <w:lang w:eastAsia="x-none"/>
        </w:rPr>
        <w:t>]:</w:t>
      </w:r>
    </w:p>
    <w:p w14:paraId="62148D4A" w14:textId="77777777" w:rsidR="00582643" w:rsidRDefault="00F62F9E" w:rsidP="00582643">
      <w:pPr>
        <w:rPr>
          <w:rFonts w:eastAsiaTheme="minorEastAsia"/>
          <w:color w:val="00000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val="en-US" w:eastAsia="x-none"/>
                </w:rPr>
                <m:t>H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01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T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R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 ≤ -δ</m:t>
          </m:r>
        </m:oMath>
      </m:oMathPara>
    </w:p>
    <w:p w14:paraId="497D4D8A" w14:textId="77777777" w:rsidR="00582643" w:rsidRDefault="00F62F9E" w:rsidP="00582643">
      <w:pPr>
        <w:rPr>
          <w:rFonts w:eastAsiaTheme="minorEastAsia"/>
          <w:color w:val="00000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val="en-US" w:eastAsia="x-none"/>
                </w:rPr>
                <m:t>H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11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T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R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 &gt; -δ</m:t>
          </m:r>
        </m:oMath>
      </m:oMathPara>
    </w:p>
    <w:p w14:paraId="6714720F" w14:textId="77777777" w:rsidR="00582643" w:rsidRDefault="00582643" w:rsidP="00582643">
      <w:pPr>
        <w:rPr>
          <w:rFonts w:eastAsiaTheme="minorEastAsia"/>
          <w:color w:val="000000"/>
          <w:lang w:eastAsia="x-none"/>
        </w:rPr>
      </w:pPr>
      <w:r>
        <w:rPr>
          <w:rFonts w:eastAsiaTheme="minorEastAsia"/>
          <w:color w:val="000000"/>
          <w:lang w:eastAsia="x-none"/>
        </w:rPr>
        <w:t>и</w:t>
      </w:r>
    </w:p>
    <w:p w14:paraId="16689BDE" w14:textId="77777777" w:rsidR="00582643" w:rsidRDefault="00F62F9E" w:rsidP="00582643">
      <w:pPr>
        <w:rPr>
          <w:rFonts w:eastAsiaTheme="minorEastAsia"/>
          <w:color w:val="00000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val="en-US" w:eastAsia="x-none"/>
                </w:rPr>
                <m:t>H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02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T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R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 ≥ δ</m:t>
          </m:r>
        </m:oMath>
      </m:oMathPara>
    </w:p>
    <w:p w14:paraId="46305523" w14:textId="77777777" w:rsidR="00582643" w:rsidRDefault="00F62F9E" w:rsidP="00582643">
      <w:pPr>
        <w:rPr>
          <w:rFonts w:eastAsiaTheme="minorEastAsia"/>
          <w:color w:val="000000"/>
          <w:lang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val="en-US" w:eastAsia="x-none"/>
                </w:rPr>
                <m:t>H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12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T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R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 &lt; δ</m:t>
          </m:r>
        </m:oMath>
      </m:oMathPara>
    </w:p>
    <w:p w14:paraId="473EF01D" w14:textId="1069FA1E" w:rsidR="00582643" w:rsidRDefault="00582643" w:rsidP="00582643">
      <w:pPr>
        <w:ind w:firstLine="0"/>
        <w:rPr>
          <w:rFonts w:eastAsiaTheme="minorEastAsia"/>
          <w:color w:val="000000"/>
          <w:lang w:eastAsia="x-none"/>
        </w:rPr>
      </w:pPr>
      <w:r>
        <w:rPr>
          <w:rFonts w:eastAsiaTheme="minorEastAsia"/>
          <w:color w:val="000000"/>
          <w:lang w:eastAsia="x-none"/>
        </w:rPr>
        <w:t xml:space="preserve">Где </w:t>
      </w:r>
      <m:oMath>
        <m:r>
          <w:rPr>
            <w:rFonts w:ascii="Cambria Math" w:hAnsi="Cambria Math"/>
            <w:color w:val="000000"/>
            <w:lang w:eastAsia="x-none"/>
          </w:rPr>
          <m:t>δ</m:t>
        </m:r>
      </m:oMath>
      <w:r>
        <w:rPr>
          <w:rFonts w:eastAsiaTheme="minorEastAsia"/>
          <w:color w:val="000000"/>
          <w:lang w:eastAsia="x-none"/>
        </w:rPr>
        <w:t xml:space="preserve"> – величина допустимых различий.</w:t>
      </w:r>
    </w:p>
    <w:p w14:paraId="25D991D4" w14:textId="3455C70F" w:rsidR="00582643" w:rsidRPr="00683ED2" w:rsidRDefault="00582643" w:rsidP="00BD48D7">
      <w:r>
        <w:t>В связи с этим для отвержения двух нулевых гипотез с установленным уровнем значимости 0.05 будет использован (1 – 2α)*100% доверительный интервал (90% доверительный интервал)</w:t>
      </w:r>
      <w:r w:rsidR="00BD48D7" w:rsidRPr="00BD48D7">
        <w:t xml:space="preserve"> [</w:t>
      </w:r>
      <w:r w:rsidR="00BD48D7" w:rsidRPr="00D8531A">
        <w:rPr>
          <w:highlight w:val="green"/>
        </w:rPr>
        <w:fldChar w:fldCharType="begin"/>
      </w:r>
      <w:r w:rsidR="00BD48D7" w:rsidRPr="00D8531A">
        <w:rPr>
          <w:highlight w:val="green"/>
        </w:rPr>
        <w:instrText xml:space="preserve"> REF _Ref472601467 \r \h </w:instrText>
      </w:r>
      <w:r w:rsidR="00D8531A">
        <w:rPr>
          <w:highlight w:val="green"/>
        </w:rPr>
        <w:instrText xml:space="preserve"> \* MERGEFORMAT </w:instrText>
      </w:r>
      <w:r w:rsidR="00BD48D7" w:rsidRPr="00D8531A">
        <w:rPr>
          <w:highlight w:val="green"/>
        </w:rPr>
      </w:r>
      <w:r w:rsidR="00BD48D7" w:rsidRPr="00D8531A">
        <w:rPr>
          <w:highlight w:val="green"/>
        </w:rPr>
        <w:fldChar w:fldCharType="separate"/>
      </w:r>
      <w:r w:rsidR="00A11ADE">
        <w:rPr>
          <w:highlight w:val="green"/>
        </w:rPr>
        <w:t>9</w:t>
      </w:r>
      <w:r w:rsidR="00BD48D7" w:rsidRPr="00D8531A">
        <w:rPr>
          <w:highlight w:val="green"/>
        </w:rPr>
        <w:fldChar w:fldCharType="end"/>
      </w:r>
      <w:r w:rsidR="00BD48D7" w:rsidRPr="00D8531A">
        <w:rPr>
          <w:highlight w:val="green"/>
        </w:rPr>
        <w:t xml:space="preserve">, </w:t>
      </w:r>
      <w:r w:rsidR="00BD48D7" w:rsidRPr="00D8531A">
        <w:rPr>
          <w:highlight w:val="green"/>
        </w:rPr>
        <w:fldChar w:fldCharType="begin"/>
      </w:r>
      <w:r w:rsidR="00BD48D7" w:rsidRPr="00D8531A">
        <w:rPr>
          <w:highlight w:val="green"/>
        </w:rPr>
        <w:instrText xml:space="preserve"> REF _Ref472601472 \r \h </w:instrText>
      </w:r>
      <w:r w:rsidR="00D8531A">
        <w:rPr>
          <w:highlight w:val="green"/>
        </w:rPr>
        <w:instrText xml:space="preserve"> \* MERGEFORMAT </w:instrText>
      </w:r>
      <w:r w:rsidR="00BD48D7" w:rsidRPr="00D8531A">
        <w:rPr>
          <w:highlight w:val="green"/>
        </w:rPr>
      </w:r>
      <w:r w:rsidR="00BD48D7" w:rsidRPr="00D8531A">
        <w:rPr>
          <w:highlight w:val="green"/>
        </w:rPr>
        <w:fldChar w:fldCharType="separate"/>
      </w:r>
      <w:r w:rsidR="00A11ADE">
        <w:rPr>
          <w:highlight w:val="green"/>
        </w:rPr>
        <w:t>10</w:t>
      </w:r>
      <w:r w:rsidR="00BD48D7" w:rsidRPr="00D8531A">
        <w:rPr>
          <w:highlight w:val="green"/>
        </w:rPr>
        <w:fldChar w:fldCharType="end"/>
      </w:r>
      <w:r w:rsidR="00BD48D7" w:rsidRPr="00BD48D7">
        <w:t>]</w:t>
      </w:r>
      <w:r>
        <w:t>.</w:t>
      </w:r>
    </w:p>
    <w:p w14:paraId="26BC2D49" w14:textId="77777777" w:rsidR="00582643" w:rsidRPr="00BD48D7" w:rsidRDefault="00582643" w:rsidP="00582643">
      <w:r>
        <w:t>Финальная</w:t>
      </w:r>
      <w:r w:rsidRPr="00BD48D7">
        <w:t xml:space="preserve"> </w:t>
      </w:r>
      <w:r>
        <w:t>статистическая</w:t>
      </w:r>
      <w:r w:rsidRPr="00BD48D7">
        <w:t xml:space="preserve"> </w:t>
      </w:r>
      <w:r>
        <w:t>гипотеза</w:t>
      </w:r>
      <w:r w:rsidRPr="00BD48D7">
        <w:t xml:space="preserve"> </w:t>
      </w:r>
      <w:r>
        <w:t>для</w:t>
      </w:r>
      <w:r w:rsidRPr="00BD48D7">
        <w:t xml:space="preserve"> </w:t>
      </w:r>
      <w:r>
        <w:t>данного</w:t>
      </w:r>
      <w:r w:rsidRPr="00BD48D7">
        <w:t xml:space="preserve"> </w:t>
      </w:r>
      <w:r>
        <w:t>исследования</w:t>
      </w:r>
      <w:r w:rsidRPr="00BD48D7">
        <w:t xml:space="preserve"> </w:t>
      </w:r>
      <w:r>
        <w:t>будет</w:t>
      </w:r>
      <w:r w:rsidRPr="00BD48D7">
        <w:t xml:space="preserve"> </w:t>
      </w:r>
      <w:r>
        <w:t>выглядеть</w:t>
      </w:r>
      <w:r w:rsidRPr="00BD48D7">
        <w:t xml:space="preserve"> </w:t>
      </w:r>
      <w:r>
        <w:t>следующим</w:t>
      </w:r>
      <w:r w:rsidRPr="00BD48D7">
        <w:t xml:space="preserve"> </w:t>
      </w:r>
      <w:r>
        <w:t>образом</w:t>
      </w:r>
      <w:r w:rsidRPr="00BD48D7">
        <w:t>:</w:t>
      </w:r>
    </w:p>
    <w:p w14:paraId="1C2216FF" w14:textId="77777777" w:rsidR="00582643" w:rsidRDefault="00F62F9E" w:rsidP="00582643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01</m:t>
              </m:r>
            </m:sub>
          </m:sSub>
          <m:r>
            <w:rPr>
              <w:rFonts w:ascii="Cambria Math" w:hAnsi="Cambria Math"/>
            </w:rPr>
            <m:t xml:space="preserve">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 xml:space="preserve"> ≤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0.80</m:t>
              </m:r>
            </m:e>
          </m:func>
          <m:r>
            <w:rPr>
              <w:rFonts w:ascii="Cambria Math" w:hAnsi="Cambria Math"/>
            </w:rPr>
            <m:t xml:space="preserve"> vs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11</m:t>
              </m:r>
            </m:sub>
          </m:sSub>
          <m:r>
            <w:rPr>
              <w:rFonts w:ascii="Cambria Math" w:hAnsi="Cambria Math"/>
            </w:rPr>
            <m:t xml:space="preserve">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 xml:space="preserve"> &gt;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0.80</m:t>
              </m:r>
            </m:e>
          </m:func>
        </m:oMath>
      </m:oMathPara>
    </w:p>
    <w:p w14:paraId="62D9076E" w14:textId="77777777" w:rsidR="00582643" w:rsidRDefault="00F62F9E" w:rsidP="00582643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02</m:t>
              </m:r>
            </m:sub>
          </m:sSub>
          <m:r>
            <w:rPr>
              <w:rFonts w:ascii="Cambria Math" w:hAnsi="Cambria Math"/>
            </w:rPr>
            <m:t xml:space="preserve">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 xml:space="preserve"> ≥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1.25</m:t>
              </m:r>
            </m:e>
          </m:func>
          <m:r>
            <w:rPr>
              <w:rFonts w:ascii="Cambria Math" w:hAnsi="Cambria Math"/>
            </w:rPr>
            <m:t xml:space="preserve"> vs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12</m:t>
              </m:r>
            </m:sub>
          </m:sSub>
          <m:r>
            <w:rPr>
              <w:rFonts w:ascii="Cambria Math" w:hAnsi="Cambria Math"/>
            </w:rPr>
            <m:t xml:space="preserve">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 xml:space="preserve"> &lt;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1.25</m:t>
              </m:r>
            </m:e>
          </m:func>
        </m:oMath>
      </m:oMathPara>
    </w:p>
    <w:p w14:paraId="3AFEFC26" w14:textId="01030A77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>Статистический анализ указанных параметров</w:t>
      </w:r>
      <w:r>
        <w:rPr>
          <w:color w:val="000000"/>
          <w:lang w:val="x-none" w:eastAsia="x-none"/>
        </w:rPr>
        <w:t xml:space="preserve"> будет проводиться на основе </w:t>
      </w:r>
      <w:r>
        <w:rPr>
          <w:color w:val="000000"/>
          <w:lang w:eastAsia="x-none"/>
        </w:rPr>
        <w:t>мультипликативной</w:t>
      </w:r>
      <w:r>
        <w:rPr>
          <w:color w:val="000000"/>
          <w:lang w:val="x-none" w:eastAsia="x-none"/>
        </w:rPr>
        <w:t xml:space="preserve"> модели </w:t>
      </w:r>
      <w:r>
        <w:rPr>
          <w:color w:val="000000"/>
          <w:lang w:eastAsia="x-none"/>
        </w:rPr>
        <w:t>учитывающей влияние факторов: препарат (</w:t>
      </w:r>
      <w:r>
        <w:rPr>
          <w:color w:val="000000"/>
          <w:lang w:val="en-US" w:eastAsia="x-none"/>
        </w:rPr>
        <w:t>formulation</w:t>
      </w:r>
      <w:r>
        <w:rPr>
          <w:color w:val="000000"/>
          <w:lang w:eastAsia="x-none"/>
        </w:rPr>
        <w:t>), период (</w:t>
      </w:r>
      <w:r>
        <w:rPr>
          <w:color w:val="000000"/>
          <w:lang w:val="en-US" w:eastAsia="x-none"/>
        </w:rPr>
        <w:t>period</w:t>
      </w:r>
      <w:r>
        <w:rPr>
          <w:color w:val="000000"/>
          <w:lang w:eastAsia="x-none"/>
        </w:rPr>
        <w:t>), последовательность (</w:t>
      </w:r>
      <w:r>
        <w:rPr>
          <w:color w:val="000000"/>
          <w:lang w:val="en-US" w:eastAsia="x-none"/>
        </w:rPr>
        <w:t>sequence</w:t>
      </w:r>
      <w:r>
        <w:rPr>
          <w:color w:val="000000"/>
          <w:lang w:eastAsia="x-none"/>
        </w:rPr>
        <w:t>), участник исследования (</w:t>
      </w:r>
      <w:r>
        <w:rPr>
          <w:color w:val="000000"/>
          <w:lang w:val="en-US" w:eastAsia="x-none"/>
        </w:rPr>
        <w:t>subject</w:t>
      </w:r>
      <w:r>
        <w:rPr>
          <w:color w:val="000000"/>
          <w:lang w:eastAsia="x-none"/>
        </w:rPr>
        <w:t>(</w:t>
      </w:r>
      <w:r>
        <w:rPr>
          <w:color w:val="000000"/>
          <w:lang w:val="en-US" w:eastAsia="x-none"/>
        </w:rPr>
        <w:t>sequence</w:t>
      </w:r>
      <w:r>
        <w:rPr>
          <w:color w:val="000000"/>
          <w:lang w:eastAsia="x-none"/>
        </w:rPr>
        <w:t>))</w:t>
      </w:r>
      <w:r w:rsidR="008440FC">
        <w:rPr>
          <w:color w:val="000000"/>
          <w:lang w:eastAsia="x-none"/>
        </w:rPr>
        <w:t>,</w:t>
      </w:r>
    </w:p>
    <w:p w14:paraId="631C1AF0" w14:textId="77777777" w:rsidR="00582643" w:rsidRDefault="00F62F9E" w:rsidP="00582643">
      <w:pPr>
        <w:jc w:val="center"/>
        <w:rPr>
          <w:color w:val="000000"/>
          <w:lang w:eastAsia="x-none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Y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  <m:r>
          <w:rPr>
            <w:rFonts w:ascii="Cambria Math" w:hAnsi="Cambria Math"/>
            <w:color w:val="000000"/>
            <w:lang w:eastAsia="x-none"/>
          </w:rPr>
          <m:t>'=</m:t>
        </m:r>
        <m:r>
          <m:rPr>
            <m:sty m:val="p"/>
          </m:rPr>
          <w:rPr>
            <w:rFonts w:ascii="Cambria Math" w:hAnsi="Cambria Math"/>
            <w:color w:val="000000"/>
            <w:lang w:eastAsia="x-none"/>
          </w:rPr>
          <m:t>⁡</m:t>
        </m:r>
        <m:r>
          <w:rPr>
            <w:rFonts w:ascii="Cambria Math" w:hAnsi="Cambria Math"/>
            <w:color w:val="000000"/>
            <w:lang w:eastAsia="x-none"/>
          </w:rPr>
          <m:t xml:space="preserve">μ'∙ 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ϕ</m:t>
            </m:r>
          </m:e>
          <m:sub>
            <m:r>
              <w:rPr>
                <w:rFonts w:ascii="Cambria Math" w:hAnsi="Cambria Math"/>
                <w:color w:val="000000"/>
                <w:lang w:val="en-US" w:eastAsia="x-none"/>
              </w:rPr>
              <m:t>l</m:t>
            </m:r>
          </m:sub>
        </m:sSub>
        <m:r>
          <w:rPr>
            <w:rFonts w:ascii="Cambria Math" w:hAnsi="Cambria Math"/>
            <w:color w:val="000000"/>
            <w:lang w:eastAsia="x-none"/>
          </w:rPr>
          <m:t xml:space="preserve">'∙ 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π</m:t>
                </m:r>
              </m:e>
              <m:sub>
                <m:r>
                  <w:rPr>
                    <w:rFonts w:ascii="Cambria Math" w:hAnsi="Cambria Math"/>
                    <w:color w:val="000000"/>
                    <w:lang w:eastAsia="x-none"/>
                  </w:rPr>
                  <m:t>k</m:t>
                </m:r>
              </m:sub>
            </m:sSub>
            <m:r>
              <w:rPr>
                <w:rFonts w:ascii="Cambria Math" w:hAnsi="Cambria Math"/>
                <w:color w:val="000000"/>
                <w:lang w:eastAsia="x-none"/>
              </w:rPr>
              <m:t>' ∙ s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</m:t>
            </m:r>
          </m:sub>
        </m:sSub>
        <m:r>
          <w:rPr>
            <w:rFonts w:ascii="Cambria Math" w:hAnsi="Cambria Math"/>
            <w:color w:val="000000"/>
            <w:lang w:eastAsia="x-none"/>
          </w:rPr>
          <m:t>' ∙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e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  <m:r>
          <w:rPr>
            <w:rFonts w:ascii="Cambria Math" w:hAnsi="Cambria Math"/>
            <w:color w:val="000000"/>
            <w:lang w:eastAsia="x-none"/>
          </w:rPr>
          <m:t>'</m:t>
        </m:r>
      </m:oMath>
      <w:r w:rsidR="00582643">
        <w:rPr>
          <w:rFonts w:eastAsiaTheme="minorEastAsia"/>
          <w:color w:val="000000"/>
          <w:lang w:eastAsia="x-none"/>
        </w:rPr>
        <w:t>,</w:t>
      </w:r>
    </w:p>
    <w:p w14:paraId="484260EC" w14:textId="77777777" w:rsidR="00582643" w:rsidRDefault="00582643" w:rsidP="00582643">
      <w:pPr>
        <w:rPr>
          <w:color w:val="000000"/>
          <w:lang w:eastAsia="x-none"/>
        </w:rPr>
      </w:pPr>
      <w:proofErr w:type="gramStart"/>
      <w:r>
        <w:rPr>
          <w:color w:val="000000"/>
          <w:lang w:eastAsia="x-none"/>
        </w:rPr>
        <w:t>которая</w:t>
      </w:r>
      <w:proofErr w:type="gramEnd"/>
      <w:r>
        <w:rPr>
          <w:color w:val="000000"/>
          <w:lang w:eastAsia="x-none"/>
        </w:rPr>
        <w:t xml:space="preserve"> поле логарифмического преобразования приобретет вид:</w:t>
      </w:r>
    </w:p>
    <w:p w14:paraId="358D219D" w14:textId="77777777" w:rsidR="00582643" w:rsidRDefault="00582643" w:rsidP="00582643">
      <w:pPr>
        <w:jc w:val="center"/>
        <w:rPr>
          <w:color w:val="000000"/>
          <w:lang w:eastAsia="x-none"/>
        </w:rPr>
      </w:pPr>
      <m:oMath>
        <m:r>
          <m:rPr>
            <m:sty m:val="p"/>
          </m:rPr>
          <w:rPr>
            <w:rFonts w:ascii="Cambria Math" w:hAnsi="Cambria Math"/>
            <w:color w:val="000000"/>
            <w:lang w:eastAsia="x-none"/>
          </w:rPr>
          <m:t>ln⁡</m:t>
        </m:r>
        <m:r>
          <w:rPr>
            <w:rFonts w:ascii="Cambria Math" w:hAnsi="Cambria Math"/>
            <w:color w:val="000000"/>
            <w:lang w:eastAsia="x-none"/>
          </w:rPr>
          <m:t>(</m:t>
        </m:r>
        <m:sSubSup>
          <m:sSubSup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SupPr>
          <m:e>
            <m:r>
              <w:rPr>
                <w:rFonts w:ascii="Cambria Math" w:hAnsi="Cambria Math"/>
                <w:color w:val="000000"/>
                <w:lang w:val="en-US" w:eastAsia="x-none"/>
              </w:rPr>
              <m:t>Y</m:t>
            </m:r>
            <m:ctrlPr>
              <w:rPr>
                <w:rFonts w:ascii="Cambria Math" w:hAnsi="Cambria Math"/>
                <w:i/>
                <w:color w:val="000000"/>
                <w:lang w:val="en-US" w:eastAsia="x-none"/>
              </w:rPr>
            </m:ctrlP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  <m:sup>
            <m:r>
              <w:rPr>
                <w:rFonts w:ascii="Cambria Math" w:hAnsi="Cambria Math"/>
                <w:color w:val="000000"/>
                <w:lang w:eastAsia="x-none"/>
              </w:rPr>
              <m:t>'</m:t>
            </m:r>
          </m:sup>
        </m:sSubSup>
        <m:r>
          <w:rPr>
            <w:rFonts w:ascii="Cambria Math" w:hAnsi="Cambria Math"/>
            <w:color w:val="000000"/>
            <w:lang w:eastAsia="x-none"/>
          </w:rPr>
          <m:t xml:space="preserve">)= 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Y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  <m:r>
          <w:rPr>
            <w:rFonts w:ascii="Cambria Math" w:hAnsi="Cambria Math"/>
            <w:color w:val="000000"/>
            <w:lang w:eastAsia="x-none"/>
          </w:rPr>
          <m:t>=μ+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ϕ</m:t>
            </m:r>
          </m:e>
          <m:sub>
            <m:r>
              <w:rPr>
                <w:rFonts w:ascii="Cambria Math" w:hAnsi="Cambria Math"/>
                <w:color w:val="000000"/>
                <w:lang w:val="en-US" w:eastAsia="x-none"/>
              </w:rPr>
              <m:t>l</m:t>
            </m:r>
          </m:sub>
        </m:sSub>
        <m:r>
          <w:rPr>
            <w:rFonts w:ascii="Cambria Math" w:hAnsi="Cambria Math"/>
            <w:color w:val="000000"/>
            <w:lang w:eastAsia="x-none"/>
          </w:rPr>
          <m:t>+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π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k</m:t>
            </m:r>
          </m:sub>
        </m:sSub>
        <m:r>
          <w:rPr>
            <w:rFonts w:ascii="Cambria Math" w:hAnsi="Cambria Math"/>
            <w:color w:val="000000"/>
            <w:lang w:eastAsia="x-none"/>
          </w:rPr>
          <m:t>+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s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</m:t>
            </m:r>
          </m:sub>
        </m:sSub>
        <m:r>
          <w:rPr>
            <w:rFonts w:ascii="Cambria Math" w:hAnsi="Cambria Math"/>
            <w:color w:val="000000"/>
            <w:lang w:eastAsia="x-none"/>
          </w:rPr>
          <m:t>+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e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</m:oMath>
      <w:r>
        <w:rPr>
          <w:color w:val="000000"/>
          <w:lang w:eastAsia="x-none"/>
        </w:rPr>
        <w:t>,</w:t>
      </w:r>
    </w:p>
    <w:p w14:paraId="024F62C0" w14:textId="77777777" w:rsidR="00582643" w:rsidRDefault="00582643" w:rsidP="00582643">
      <w:pPr>
        <w:rPr>
          <w:rFonts w:eastAsiaTheme="minorEastAsia"/>
          <w:color w:val="000000"/>
          <w:lang w:eastAsia="x-none"/>
        </w:rPr>
      </w:pPr>
      <w:r>
        <w:rPr>
          <w:color w:val="000000"/>
          <w:lang w:eastAsia="x-none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ϕ</m:t>
            </m:r>
          </m:e>
          <m:sub>
            <m:r>
              <w:rPr>
                <w:rFonts w:ascii="Cambria Math" w:hAnsi="Cambria Math"/>
                <w:color w:val="000000"/>
                <w:lang w:val="en-US" w:eastAsia="x-none"/>
              </w:rPr>
              <m:t>l</m:t>
            </m:r>
          </m:sub>
        </m:sSub>
      </m:oMath>
      <w:r>
        <w:rPr>
          <w:rFonts w:eastAsiaTheme="minorEastAsia"/>
          <w:color w:val="000000"/>
          <w:lang w:eastAsia="x-none"/>
        </w:rPr>
        <w:t xml:space="preserve"> - эффект лекарственного препарата </w:t>
      </w:r>
      <w:r>
        <w:rPr>
          <w:rFonts w:eastAsiaTheme="minorEastAsia"/>
          <w:color w:val="000000"/>
          <w:lang w:val="en-US" w:eastAsia="x-none"/>
        </w:rPr>
        <w:t>l</w:t>
      </w:r>
      <w:r>
        <w:rPr>
          <w:rFonts w:eastAsiaTheme="minorEastAsia"/>
          <w:color w:val="000000"/>
          <w:lang w:eastAsia="x-none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π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k</m:t>
            </m:r>
          </m:sub>
        </m:sSub>
      </m:oMath>
      <w:r>
        <w:rPr>
          <w:rFonts w:eastAsiaTheme="minorEastAsia"/>
          <w:color w:val="000000"/>
          <w:lang w:eastAsia="x-none"/>
        </w:rPr>
        <w:t xml:space="preserve"> – эффект периода,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s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</m:t>
            </m:r>
          </m:sub>
        </m:sSub>
      </m:oMath>
      <w:r>
        <w:rPr>
          <w:rFonts w:eastAsiaTheme="minorEastAsia"/>
          <w:color w:val="000000"/>
          <w:lang w:eastAsia="x-none"/>
        </w:rPr>
        <w:t xml:space="preserve"> случайный эффект субъекта </w:t>
      </w:r>
      <w:r>
        <w:rPr>
          <w:rFonts w:eastAsiaTheme="minorEastAsia"/>
          <w:color w:val="000000"/>
          <w:lang w:val="en-US" w:eastAsia="x-none"/>
        </w:rPr>
        <w:t>j</w:t>
      </w:r>
      <w:r w:rsidRPr="00582643">
        <w:rPr>
          <w:rFonts w:eastAsiaTheme="minorEastAsia"/>
          <w:color w:val="000000"/>
          <w:lang w:eastAsia="x-none"/>
        </w:rPr>
        <w:t xml:space="preserve"> </w:t>
      </w:r>
      <w:r>
        <w:rPr>
          <w:rFonts w:eastAsiaTheme="minorEastAsia"/>
          <w:color w:val="000000"/>
          <w:lang w:eastAsia="x-none"/>
        </w:rPr>
        <w:t xml:space="preserve">в последовательности </w:t>
      </w:r>
      <w:proofErr w:type="spellStart"/>
      <w:r>
        <w:rPr>
          <w:rFonts w:eastAsiaTheme="minorEastAsia"/>
          <w:color w:val="000000"/>
          <w:lang w:val="en-US" w:eastAsia="x-none"/>
        </w:rPr>
        <w:t>i</w:t>
      </w:r>
      <w:proofErr w:type="spellEnd"/>
      <w:r>
        <w:rPr>
          <w:rFonts w:eastAsiaTheme="minorEastAsia"/>
          <w:color w:val="000000"/>
          <w:lang w:eastAsia="x-none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e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</m:oMath>
      <w:r>
        <w:rPr>
          <w:rFonts w:eastAsiaTheme="minorEastAsia"/>
          <w:color w:val="000000"/>
          <w:lang w:eastAsia="x-none"/>
        </w:rPr>
        <w:t xml:space="preserve"> – остаточная внутрииндивидуальная вариация.</w:t>
      </w:r>
    </w:p>
    <w:p w14:paraId="287484A5" w14:textId="0FED6F4F" w:rsidR="00582643" w:rsidRDefault="00582643" w:rsidP="00D7582C">
      <w:r>
        <w:rPr>
          <w:rFonts w:eastAsiaTheme="minorEastAsia"/>
          <w:color w:val="000000"/>
          <w:lang w:eastAsia="x-none"/>
        </w:rPr>
        <w:lastRenderedPageBreak/>
        <w:t xml:space="preserve">В соответствии с перекрестным дизайном исследования матрица </w:t>
      </w:r>
      <w:r w:rsidR="00D10DB6">
        <w:rPr>
          <w:rFonts w:eastAsiaTheme="minorEastAsia"/>
          <w:color w:val="000000"/>
          <w:lang w:eastAsia="x-none"/>
        </w:rPr>
        <w:t xml:space="preserve">средних </w:t>
      </w:r>
      <w:r>
        <w:rPr>
          <w:rFonts w:eastAsiaTheme="minorEastAsia"/>
          <w:color w:val="000000"/>
          <w:lang w:eastAsia="x-none"/>
        </w:rPr>
        <w:t>будет иметь вид, представленный в</w:t>
      </w:r>
      <w:proofErr w:type="gramStart"/>
      <w:r w:rsidR="006266C0">
        <w:rPr>
          <w:rFonts w:eastAsiaTheme="minorEastAsia"/>
          <w:color w:val="000000"/>
          <w:lang w:eastAsia="x-none"/>
        </w:rPr>
        <w:t xml:space="preserve"> </w:t>
      </w:r>
      <w:r w:rsidR="006266C0" w:rsidRPr="00D8531A">
        <w:rPr>
          <w:rFonts w:eastAsiaTheme="minorEastAsia"/>
          <w:color w:val="000000"/>
          <w:highlight w:val="green"/>
          <w:lang w:eastAsia="x-none"/>
        </w:rPr>
        <w:fldChar w:fldCharType="begin"/>
      </w:r>
      <w:r w:rsidR="006266C0" w:rsidRPr="00D8531A">
        <w:rPr>
          <w:rFonts w:eastAsiaTheme="minorEastAsia"/>
          <w:color w:val="000000"/>
          <w:highlight w:val="green"/>
          <w:lang w:eastAsia="x-none"/>
        </w:rPr>
        <w:instrText xml:space="preserve"> REF _Ref460942004 \h </w:instrText>
      </w:r>
      <w:r w:rsidR="00D8531A">
        <w:rPr>
          <w:rFonts w:eastAsiaTheme="minorEastAsia"/>
          <w:color w:val="000000"/>
          <w:highlight w:val="green"/>
          <w:lang w:eastAsia="x-none"/>
        </w:rPr>
        <w:instrText xml:space="preserve"> \* MERGEFORMAT </w:instrText>
      </w:r>
      <w:r w:rsidR="006266C0" w:rsidRPr="00D8531A">
        <w:rPr>
          <w:rFonts w:eastAsiaTheme="minorEastAsia"/>
          <w:color w:val="000000"/>
          <w:highlight w:val="green"/>
          <w:lang w:eastAsia="x-none"/>
        </w:rPr>
      </w:r>
      <w:r w:rsidR="006266C0" w:rsidRPr="00D8531A">
        <w:rPr>
          <w:rFonts w:eastAsiaTheme="minorEastAsia"/>
          <w:color w:val="000000"/>
          <w:highlight w:val="green"/>
          <w:lang w:eastAsia="x-none"/>
        </w:rPr>
        <w:fldChar w:fldCharType="separate"/>
      </w:r>
      <w:r w:rsidR="00A11ADE" w:rsidRPr="00A11ADE">
        <w:rPr>
          <w:highlight w:val="green"/>
        </w:rPr>
        <w:t>Т</w:t>
      </w:r>
      <w:proofErr w:type="gramEnd"/>
      <w:r w:rsidR="00A11ADE" w:rsidRPr="00A11ADE">
        <w:rPr>
          <w:highlight w:val="green"/>
        </w:rPr>
        <w:t xml:space="preserve">абл. </w:t>
      </w:r>
      <w:r w:rsidR="00A11ADE" w:rsidRPr="00A11ADE">
        <w:rPr>
          <w:noProof/>
          <w:highlight w:val="green"/>
        </w:rPr>
        <w:t>2</w:t>
      </w:r>
      <w:r w:rsidR="006266C0" w:rsidRPr="00D8531A">
        <w:rPr>
          <w:rFonts w:eastAsiaTheme="minorEastAsia"/>
          <w:color w:val="000000"/>
          <w:highlight w:val="green"/>
          <w:lang w:eastAsia="x-none"/>
        </w:rPr>
        <w:fldChar w:fldCharType="end"/>
      </w:r>
      <w:r>
        <w:rPr>
          <w:rFonts w:eastAsiaTheme="minorEastAsia"/>
          <w:color w:val="000000"/>
          <w:lang w:eastAsia="x-none"/>
        </w:rPr>
        <w:t>.</w:t>
      </w:r>
      <w:bookmarkStart w:id="214" w:name="_Ref447561198"/>
    </w:p>
    <w:p w14:paraId="7E9C8BA9" w14:textId="2F53ADD6" w:rsidR="006266C0" w:rsidRDefault="006266C0" w:rsidP="00E32BBF">
      <w:pPr>
        <w:pStyle w:val="aff5"/>
      </w:pPr>
      <w:bookmarkStart w:id="215" w:name="_Ref460942004"/>
      <w:bookmarkStart w:id="216" w:name="_Ref460941985"/>
      <w:r>
        <w:t xml:space="preserve">Табл. </w:t>
      </w:r>
      <w:fldSimple w:instr=" SEQ Таблица \* ARABIC ">
        <w:r w:rsidR="00A11ADE">
          <w:rPr>
            <w:noProof/>
          </w:rPr>
          <w:t>2</w:t>
        </w:r>
      </w:fldSimple>
      <w:bookmarkStart w:id="217" w:name="_Ref460941997"/>
      <w:bookmarkEnd w:id="215"/>
      <w:r w:rsidR="00D10DB6">
        <w:t xml:space="preserve"> М</w:t>
      </w:r>
      <w:r>
        <w:t>атрица</w:t>
      </w:r>
      <w:bookmarkEnd w:id="216"/>
      <w:bookmarkEnd w:id="217"/>
      <w:r w:rsidR="00D10DB6">
        <w:t xml:space="preserve"> </w:t>
      </w:r>
      <w:proofErr w:type="gramStart"/>
      <w:r w:rsidR="00D10DB6">
        <w:t>средних</w:t>
      </w:r>
      <w:proofErr w:type="gram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47"/>
        <w:gridCol w:w="1089"/>
        <w:gridCol w:w="2835"/>
        <w:gridCol w:w="2800"/>
      </w:tblGrid>
      <w:tr w:rsidR="00582643" w:rsidRPr="004721E9" w14:paraId="5A482F10" w14:textId="77777777" w:rsidTr="001D6E09">
        <w:trPr>
          <w:jc w:val="center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bookmarkEnd w:id="214"/>
          <w:p w14:paraId="19118529" w14:textId="77777777" w:rsidR="00582643" w:rsidRPr="0005213F" w:rsidRDefault="00582643" w:rsidP="00033487">
            <w:pPr>
              <w:pStyle w:val="afff5"/>
              <w:ind w:firstLine="0"/>
            </w:pPr>
            <w:proofErr w:type="spellStart"/>
            <w:r w:rsidRPr="0005213F">
              <w:t>Последовательность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2E39DB" w14:textId="77777777" w:rsidR="00582643" w:rsidRPr="0059546B" w:rsidRDefault="00582643" w:rsidP="00033487">
            <w:pPr>
              <w:pStyle w:val="afff5"/>
              <w:ind w:firstLine="0"/>
            </w:pPr>
            <w:proofErr w:type="spellStart"/>
            <w:r w:rsidRPr="0005213F">
              <w:t>Размер</w:t>
            </w:r>
            <w:proofErr w:type="spellEnd"/>
            <w:r w:rsidRPr="0005213F">
              <w:t xml:space="preserve"> </w:t>
            </w:r>
            <w:proofErr w:type="spellStart"/>
            <w:r w:rsidRPr="0005213F">
              <w:t>группы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6E56BC" w14:textId="77777777" w:rsidR="00582643" w:rsidRPr="00BB782F" w:rsidRDefault="00582643" w:rsidP="00033487">
            <w:pPr>
              <w:pStyle w:val="afff5"/>
            </w:pPr>
            <w:proofErr w:type="spellStart"/>
            <w:r w:rsidRPr="00BB782F">
              <w:t>Период</w:t>
            </w:r>
            <w:proofErr w:type="spellEnd"/>
            <w:r w:rsidRPr="00BB782F">
              <w:t xml:space="preserve"> 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022B68" w14:textId="77777777" w:rsidR="00582643" w:rsidRPr="00C37B3B" w:rsidRDefault="00582643" w:rsidP="00033487">
            <w:pPr>
              <w:pStyle w:val="afff5"/>
            </w:pPr>
            <w:proofErr w:type="spellStart"/>
            <w:r w:rsidRPr="00BB782F">
              <w:t>Период</w:t>
            </w:r>
            <w:proofErr w:type="spellEnd"/>
            <w:r w:rsidRPr="00BB782F">
              <w:t xml:space="preserve"> 2</w:t>
            </w:r>
          </w:p>
        </w:tc>
      </w:tr>
      <w:tr w:rsidR="00582643" w14:paraId="20DA4CA4" w14:textId="77777777" w:rsidTr="00582643">
        <w:trPr>
          <w:jc w:val="center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26370" w14:textId="77777777" w:rsidR="00582643" w:rsidRDefault="00582643" w:rsidP="001D6E09">
            <w:pPr>
              <w:pStyle w:val="afff7"/>
            </w:pPr>
            <w:r>
              <w:t>1 (RT)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D855E" w14:textId="77777777" w:rsidR="00582643" w:rsidRDefault="00F62F9E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26480" w14:textId="77777777" w:rsidR="00582643" w:rsidRDefault="00F62F9E" w:rsidP="001D6E09">
            <w:pPr>
              <w:pStyle w:val="afff7"/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ba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>R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j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</w:rPr>
                          <m:t>j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7E5C" w14:textId="77777777" w:rsidR="00582643" w:rsidRDefault="00F62F9E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ba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>T2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j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</w:rPr>
                          <m:t>j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nary>
              </m:oMath>
            </m:oMathPara>
          </w:p>
        </w:tc>
      </w:tr>
      <w:tr w:rsidR="00582643" w14:paraId="21152FAA" w14:textId="77777777" w:rsidTr="00582643">
        <w:trPr>
          <w:jc w:val="center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F269" w14:textId="77777777" w:rsidR="00582643" w:rsidRDefault="00582643" w:rsidP="001D6E09">
            <w:pPr>
              <w:pStyle w:val="afff7"/>
            </w:pPr>
            <w:r>
              <w:t>2 (TR)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2A73F" w14:textId="77777777" w:rsidR="00582643" w:rsidRDefault="00F62F9E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6F488" w14:textId="77777777" w:rsidR="00582643" w:rsidRDefault="00F62F9E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ba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  <m:r>
                      <w:rPr>
                        <w:rFonts w:ascii="Cambria Math" w:hAnsi="Cambria Math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j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</w:rPr>
                          <m:t>j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B451" w14:textId="77777777" w:rsidR="00582643" w:rsidRDefault="00F62F9E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ba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  <m:r>
                      <w:rPr>
                        <w:rFonts w:ascii="Cambria Math" w:hAnsi="Cambria Math"/>
                      </w:rPr>
                      <m:t>R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j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</w:rPr>
                          <m:t>j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nary>
              </m:oMath>
            </m:oMathPara>
          </w:p>
        </w:tc>
      </w:tr>
    </w:tbl>
    <w:p w14:paraId="44D254FD" w14:textId="77777777" w:rsidR="00582643" w:rsidRDefault="00582643" w:rsidP="00582643">
      <w:r>
        <w:t>В соответствии с этим, средние значения исследуемых параметров будут выражены следующим образом:</w:t>
      </w:r>
    </w:p>
    <w:p w14:paraId="54135725" w14:textId="77777777" w:rsidR="00582643" w:rsidRDefault="00F62F9E" w:rsidP="00582643">
      <w:pPr>
        <w:jc w:val="center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Y</m:t>
                </m:r>
              </m:e>
            </m:bar>
          </m:e>
          <m:sub>
            <m:r>
              <w:rPr>
                <w:rFonts w:ascii="Cambria Math" w:hAnsi="Cambria Math"/>
                <w:lang w:val="en-US"/>
              </w:rPr>
              <m:t>T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 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=1</m:t>
            </m:r>
          </m:sub>
          <m: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  <m:r>
                  <w:rPr>
                    <w:rFonts w:ascii="Cambria Math" w:hAnsi="Cambria Math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nary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=1</m:t>
            </m:r>
          </m:sub>
          <m: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  <m:r>
                  <w:rPr>
                    <w:rFonts w:ascii="Cambria Math" w:hAnsi="Cambria Math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e>
        </m:nary>
        <m:r>
          <w:rPr>
            <w:rFonts w:ascii="Cambria Math" w:hAnsi="Cambria Math"/>
          </w:rPr>
          <m:t>)</m:t>
        </m:r>
      </m:oMath>
      <w:r w:rsidR="00582643">
        <w:rPr>
          <w:rFonts w:eastAsiaTheme="minorEastAsia"/>
        </w:rPr>
        <w:t>;</w:t>
      </w:r>
    </w:p>
    <w:p w14:paraId="050317E3" w14:textId="77777777" w:rsidR="00582643" w:rsidRDefault="00F62F9E" w:rsidP="00582643">
      <w:pPr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Y</m:t>
                </m:r>
              </m:e>
            </m:bar>
          </m:e>
          <m:sub>
            <m:r>
              <w:rPr>
                <w:rFonts w:ascii="Cambria Math" w:hAnsi="Cambria Math"/>
                <w:lang w:val="en-US"/>
              </w:rPr>
              <m:t>R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 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=1</m:t>
            </m:r>
          </m:sub>
          <m: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  <m:r>
                  <w:rPr>
                    <w:rFonts w:ascii="Cambria Math" w:hAnsi="Cambria Math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e>
        </m:nary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=1</m:t>
            </m:r>
          </m:sub>
          <m: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  <m:r>
                  <w:rPr>
                    <w:rFonts w:ascii="Cambria Math" w:hAnsi="Cambria Math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nary>
        <m:r>
          <w:rPr>
            <w:rFonts w:ascii="Cambria Math" w:hAnsi="Cambria Math"/>
          </w:rPr>
          <m:t>)</m:t>
        </m:r>
      </m:oMath>
      <w:r w:rsidR="00582643">
        <w:rPr>
          <w:rFonts w:eastAsiaTheme="minorEastAsia"/>
        </w:rPr>
        <w:t>.</w:t>
      </w:r>
    </w:p>
    <w:p w14:paraId="62B81317" w14:textId="77777777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>Искомый доверительный интервал будет рассчитан по формуле:</w:t>
      </w:r>
    </w:p>
    <w:p w14:paraId="4AC138F7" w14:textId="22D3F2D5" w:rsidR="00582643" w:rsidRDefault="00582643" w:rsidP="00582643">
      <m:oMath>
        <m:r>
          <m:rPr>
            <m:sty m:val="p"/>
          </m:rPr>
          <w:rPr>
            <w:rFonts w:ascii="Cambria Math" w:hAnsi="Cambria Math"/>
            <w:color w:val="000000"/>
            <w:lang w:eastAsia="x-none"/>
          </w:rPr>
          <m:t>exp⁡</m:t>
        </m:r>
        <m:r>
          <w:rPr>
            <w:rFonts w:ascii="Cambria Math" w:hAnsi="Cambria Math"/>
            <w:color w:val="000000"/>
            <w:lang w:eastAsia="x-none"/>
          </w:rPr>
          <m:t>(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bar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Y</m:t>
                </m:r>
              </m:e>
            </m:ba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T</m:t>
            </m:r>
          </m:sub>
        </m:sSub>
        <m:r>
          <w:rPr>
            <w:rFonts w:ascii="Cambria Math" w:hAnsi="Cambria Math"/>
            <w:color w:val="000000"/>
            <w:lang w:eastAsia="x-none"/>
          </w:rPr>
          <m:t>-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bar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Y</m:t>
                </m:r>
              </m:e>
            </m:ba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R</m:t>
            </m:r>
          </m:sub>
        </m:sSub>
        <m:r>
          <w:rPr>
            <w:rFonts w:ascii="Cambria Math" w:hAnsi="Cambria Math"/>
            <w:color w:val="000000"/>
            <w:lang w:eastAsia="x-none"/>
          </w:rPr>
          <m:t xml:space="preserve"> ± 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t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1-α, n1+n2-2</m:t>
            </m:r>
          </m:sub>
        </m:sSub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σ</m:t>
                </m:r>
              </m:e>
            </m:acc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W</m:t>
            </m:r>
          </m:sub>
        </m:sSub>
        <m:rad>
          <m:radPr>
            <m:degHide m:val="1"/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lang w:eastAsia="x-none"/>
                  </w:rPr>
                  <m:t>1</m:t>
                </m:r>
              </m:num>
              <m:den>
                <m:r>
                  <w:rPr>
                    <w:rFonts w:ascii="Cambria Math" w:hAnsi="Cambria Math"/>
                    <w:color w:val="000000"/>
                    <w:lang w:eastAsia="x-none"/>
                  </w:rPr>
                  <m:t>2</m:t>
                </m:r>
              </m:den>
            </m:f>
            <m:r>
              <w:rPr>
                <w:rFonts w:ascii="Cambria Math" w:hAnsi="Cambria Math"/>
                <w:color w:val="000000"/>
                <w:lang w:eastAsia="x-none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lang w:eastAsia="x-none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lang w:eastAsia="x-non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  <w:color w:val="000000"/>
                <w:lang w:eastAsia="x-none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lang w:eastAsia="x-none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lang w:eastAsia="x-non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hAnsi="Cambria Math"/>
                <w:color w:val="000000"/>
                <w:lang w:eastAsia="x-none"/>
              </w:rPr>
              <m:t>)</m:t>
            </m:r>
          </m:e>
        </m:rad>
        <m:r>
          <w:rPr>
            <w:rFonts w:ascii="Cambria Math" w:hAnsi="Cambria Math"/>
            <w:color w:val="000000"/>
            <w:lang w:eastAsia="x-none"/>
          </w:rPr>
          <m:t>)</m:t>
        </m:r>
      </m:oMath>
      <w:r>
        <w:rPr>
          <w:rFonts w:eastAsiaTheme="minorEastAsia"/>
          <w:i/>
          <w:color w:val="000000"/>
          <w:lang w:eastAsia="x-none"/>
        </w:rPr>
        <w:t xml:space="preserve">, где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σ</m:t>
                </m:r>
              </m:e>
            </m:acc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W</m:t>
            </m:r>
          </m:sub>
        </m:sSub>
      </m:oMath>
      <w:r>
        <w:rPr>
          <w:rFonts w:eastAsiaTheme="minorEastAsia"/>
          <w:i/>
          <w:color w:val="000000"/>
          <w:lang w:eastAsia="x-none"/>
        </w:rPr>
        <w:t xml:space="preserve"> </w:t>
      </w:r>
      <w:r>
        <w:t>– значение внутрииндивидуальной вариации</w:t>
      </w:r>
      <w:r w:rsidR="00506BE3" w:rsidRPr="00506BE3">
        <w:t>[</w:t>
      </w:r>
      <w:r w:rsidR="00506BE3" w:rsidRPr="00D8531A">
        <w:rPr>
          <w:highlight w:val="green"/>
          <w:lang w:val="en-US"/>
        </w:rPr>
        <w:fldChar w:fldCharType="begin"/>
      </w:r>
      <w:r w:rsidR="00506BE3" w:rsidRPr="00D8531A">
        <w:rPr>
          <w:highlight w:val="green"/>
        </w:rPr>
        <w:instrText xml:space="preserve"> </w:instrText>
      </w:r>
      <w:r w:rsidR="00506BE3" w:rsidRPr="00D8531A">
        <w:rPr>
          <w:highlight w:val="green"/>
          <w:lang w:val="en-US"/>
        </w:rPr>
        <w:instrText>REF</w:instrText>
      </w:r>
      <w:r w:rsidR="00506BE3" w:rsidRPr="00D8531A">
        <w:rPr>
          <w:highlight w:val="green"/>
        </w:rPr>
        <w:instrText xml:space="preserve"> _</w:instrText>
      </w:r>
      <w:r w:rsidR="00506BE3" w:rsidRPr="00D8531A">
        <w:rPr>
          <w:highlight w:val="green"/>
          <w:lang w:val="en-US"/>
        </w:rPr>
        <w:instrText>Ref</w:instrText>
      </w:r>
      <w:r w:rsidR="00506BE3" w:rsidRPr="00D8531A">
        <w:rPr>
          <w:highlight w:val="green"/>
        </w:rPr>
        <w:instrText>472601472 \</w:instrText>
      </w:r>
      <w:r w:rsidR="00506BE3" w:rsidRPr="00D8531A">
        <w:rPr>
          <w:highlight w:val="green"/>
          <w:lang w:val="en-US"/>
        </w:rPr>
        <w:instrText>r</w:instrText>
      </w:r>
      <w:r w:rsidR="00506BE3" w:rsidRPr="00D8531A">
        <w:rPr>
          <w:highlight w:val="green"/>
        </w:rPr>
        <w:instrText xml:space="preserve"> \</w:instrText>
      </w:r>
      <w:r w:rsidR="00506BE3" w:rsidRPr="00D8531A">
        <w:rPr>
          <w:highlight w:val="green"/>
          <w:lang w:val="en-US"/>
        </w:rPr>
        <w:instrText>h</w:instrText>
      </w:r>
      <w:r w:rsidR="00506BE3" w:rsidRPr="00D8531A">
        <w:rPr>
          <w:highlight w:val="green"/>
        </w:rPr>
        <w:instrText xml:space="preserve"> </w:instrText>
      </w:r>
      <w:r w:rsidR="00D8531A" w:rsidRPr="00D8531A">
        <w:rPr>
          <w:highlight w:val="green"/>
        </w:rPr>
        <w:instrText xml:space="preserve"> \* </w:instrText>
      </w:r>
      <w:r w:rsidR="00D8531A">
        <w:rPr>
          <w:highlight w:val="green"/>
          <w:lang w:val="en-US"/>
        </w:rPr>
        <w:instrText>MERGEFORMAT</w:instrText>
      </w:r>
      <w:r w:rsidR="00D8531A" w:rsidRPr="00D8531A">
        <w:rPr>
          <w:highlight w:val="green"/>
        </w:rPr>
        <w:instrText xml:space="preserve"> </w:instrText>
      </w:r>
      <w:r w:rsidR="00506BE3" w:rsidRPr="00D8531A">
        <w:rPr>
          <w:highlight w:val="green"/>
          <w:lang w:val="en-US"/>
        </w:rPr>
      </w:r>
      <w:r w:rsidR="00506BE3" w:rsidRPr="00D8531A">
        <w:rPr>
          <w:highlight w:val="green"/>
          <w:lang w:val="en-US"/>
        </w:rPr>
        <w:fldChar w:fldCharType="separate"/>
      </w:r>
      <w:r w:rsidR="00A11ADE" w:rsidRPr="00A11ADE">
        <w:rPr>
          <w:highlight w:val="green"/>
        </w:rPr>
        <w:t>10</w:t>
      </w:r>
      <w:r w:rsidR="00506BE3" w:rsidRPr="00D8531A">
        <w:rPr>
          <w:highlight w:val="green"/>
          <w:lang w:val="en-US"/>
        </w:rPr>
        <w:fldChar w:fldCharType="end"/>
      </w:r>
      <w:r w:rsidR="00506BE3" w:rsidRPr="00506BE3">
        <w:t>]</w:t>
      </w:r>
      <w:r>
        <w:t>.</w:t>
      </w:r>
    </w:p>
    <w:p w14:paraId="71B32CE0" w14:textId="2A594015" w:rsidR="00582643" w:rsidRDefault="00582643" w:rsidP="00582643">
      <w:r>
        <w:t>Данный метод соответствует требованиям</w:t>
      </w:r>
      <w:r>
        <w:rPr>
          <w:lang w:eastAsia="ru-RU"/>
        </w:rPr>
        <w:t xml:space="preserve"> </w:t>
      </w:r>
      <w:r w:rsidR="002E5CB8">
        <w:rPr>
          <w:lang w:eastAsia="ru-RU"/>
        </w:rPr>
        <w:t>Правил</w:t>
      </w:r>
      <w:r>
        <w:rPr>
          <w:lang w:eastAsia="ru-RU"/>
        </w:rPr>
        <w:t xml:space="preserve"> </w:t>
      </w:r>
      <w:r>
        <w:rPr>
          <w:snapToGrid w:val="0"/>
        </w:rPr>
        <w:t>проведения исследований биоэквивалентности лекарственных препаратов в рамках Евразийского экономического союза</w:t>
      </w:r>
      <w:r>
        <w:t xml:space="preserve">, а так же </w:t>
      </w:r>
      <w:proofErr w:type="spellStart"/>
      <w:r>
        <w:t>Guidance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Industry</w:t>
      </w:r>
      <w:proofErr w:type="spellEnd"/>
      <w:r>
        <w:t xml:space="preserve">: </w:t>
      </w:r>
      <w:proofErr w:type="spellStart"/>
      <w:r>
        <w:t>Statistical</w:t>
      </w:r>
      <w:proofErr w:type="spellEnd"/>
      <w:r>
        <w:t xml:space="preserve"> </w:t>
      </w:r>
      <w:proofErr w:type="spellStart"/>
      <w:r>
        <w:t>Approaches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Establishing</w:t>
      </w:r>
      <w:proofErr w:type="spellEnd"/>
      <w:r>
        <w:t xml:space="preserve"> </w:t>
      </w:r>
      <w:proofErr w:type="spellStart"/>
      <w:r>
        <w:t>Bioequivalence</w:t>
      </w:r>
      <w:proofErr w:type="spellEnd"/>
      <w:r>
        <w:t xml:space="preserve"> (</w:t>
      </w:r>
      <w:r>
        <w:rPr>
          <w:lang w:val="en-US"/>
        </w:rPr>
        <w:t>FDA</w:t>
      </w:r>
      <w:r>
        <w:t xml:space="preserve">) и </w:t>
      </w:r>
      <w:proofErr w:type="gramStart"/>
      <w:r>
        <w:t>реализован</w:t>
      </w:r>
      <w:proofErr w:type="gramEnd"/>
      <w:r>
        <w:t xml:space="preserve"> в качестве метода расчета параметров биоэквивалентности в </w:t>
      </w:r>
      <w:proofErr w:type="spellStart"/>
      <w:r>
        <w:t>валидированном</w:t>
      </w:r>
      <w:proofErr w:type="spellEnd"/>
      <w:r>
        <w:t xml:space="preserve"> программном пакете </w:t>
      </w:r>
      <w:r>
        <w:rPr>
          <w:lang w:val="en-US"/>
        </w:rPr>
        <w:t>Phoenix</w:t>
      </w:r>
      <w:r>
        <w:t xml:space="preserve">™ </w:t>
      </w:r>
      <w:proofErr w:type="spellStart"/>
      <w:r>
        <w:rPr>
          <w:lang w:val="en-US"/>
        </w:rPr>
        <w:t>WinNonlin</w:t>
      </w:r>
      <w:proofErr w:type="spellEnd"/>
      <w:r>
        <w:rPr>
          <w:vertAlign w:val="superscript"/>
        </w:rPr>
        <w:t>®</w:t>
      </w:r>
      <w:r>
        <w:t xml:space="preserve"> (</w:t>
      </w:r>
      <w:r>
        <w:rPr>
          <w:lang w:val="en-US"/>
        </w:rPr>
        <w:t>CERTARTA</w:t>
      </w:r>
      <w:r>
        <w:t xml:space="preserve">, </w:t>
      </w:r>
      <w:r>
        <w:rPr>
          <w:lang w:val="en-US"/>
        </w:rPr>
        <w:t>Pharsight</w:t>
      </w:r>
      <w:r>
        <w:t xml:space="preserve">, </w:t>
      </w:r>
      <w:r>
        <w:rPr>
          <w:lang w:val="en-US"/>
        </w:rPr>
        <w:t>USA</w:t>
      </w:r>
      <w:r>
        <w:t>)</w:t>
      </w:r>
      <w:r w:rsidR="00506BE3" w:rsidRPr="00506BE3">
        <w:t>[</w:t>
      </w:r>
      <w:r w:rsidR="00506BE3" w:rsidRPr="00D8531A">
        <w:rPr>
          <w:highlight w:val="green"/>
        </w:rPr>
        <w:fldChar w:fldCharType="begin"/>
      </w:r>
      <w:r w:rsidR="00506BE3" w:rsidRPr="00D8531A">
        <w:rPr>
          <w:highlight w:val="green"/>
        </w:rPr>
        <w:instrText xml:space="preserve"> REF _Ref472689919 \r \h </w:instrText>
      </w:r>
      <w:r w:rsidR="00D8531A">
        <w:rPr>
          <w:highlight w:val="green"/>
        </w:rPr>
        <w:instrText xml:space="preserve"> \* MERGEFORMAT </w:instrText>
      </w:r>
      <w:r w:rsidR="00506BE3" w:rsidRPr="00D8531A">
        <w:rPr>
          <w:highlight w:val="green"/>
        </w:rPr>
      </w:r>
      <w:r w:rsidR="00506BE3" w:rsidRPr="00D8531A">
        <w:rPr>
          <w:highlight w:val="green"/>
        </w:rPr>
        <w:fldChar w:fldCharType="separate"/>
      </w:r>
      <w:r w:rsidR="00A11ADE">
        <w:rPr>
          <w:highlight w:val="green"/>
        </w:rPr>
        <w:t>5</w:t>
      </w:r>
      <w:r w:rsidR="00506BE3" w:rsidRPr="00D8531A">
        <w:rPr>
          <w:highlight w:val="green"/>
        </w:rPr>
        <w:fldChar w:fldCharType="end"/>
      </w:r>
      <w:r w:rsidR="00506BE3" w:rsidRPr="00D8531A">
        <w:rPr>
          <w:highlight w:val="green"/>
        </w:rPr>
        <w:t xml:space="preserve">, </w:t>
      </w:r>
      <w:r w:rsidR="00506BE3" w:rsidRPr="00D8531A">
        <w:rPr>
          <w:highlight w:val="green"/>
        </w:rPr>
        <w:fldChar w:fldCharType="begin"/>
      </w:r>
      <w:r w:rsidR="00506BE3" w:rsidRPr="00D8531A">
        <w:rPr>
          <w:highlight w:val="green"/>
        </w:rPr>
        <w:instrText xml:space="preserve"> REF _Ref472689940 \r \h </w:instrText>
      </w:r>
      <w:r w:rsidR="00D8531A">
        <w:rPr>
          <w:highlight w:val="green"/>
        </w:rPr>
        <w:instrText xml:space="preserve"> \* MERGEFORMAT </w:instrText>
      </w:r>
      <w:r w:rsidR="00506BE3" w:rsidRPr="00D8531A">
        <w:rPr>
          <w:highlight w:val="green"/>
        </w:rPr>
      </w:r>
      <w:r w:rsidR="00506BE3" w:rsidRPr="00D8531A">
        <w:rPr>
          <w:highlight w:val="green"/>
        </w:rPr>
        <w:fldChar w:fldCharType="separate"/>
      </w:r>
      <w:r w:rsidR="00A11ADE">
        <w:rPr>
          <w:highlight w:val="green"/>
        </w:rPr>
        <w:t>11</w:t>
      </w:r>
      <w:r w:rsidR="00506BE3" w:rsidRPr="00D8531A">
        <w:rPr>
          <w:highlight w:val="green"/>
        </w:rPr>
        <w:fldChar w:fldCharType="end"/>
      </w:r>
      <w:r w:rsidR="00506BE3" w:rsidRPr="00D8531A">
        <w:rPr>
          <w:highlight w:val="green"/>
        </w:rPr>
        <w:t xml:space="preserve">, </w:t>
      </w:r>
      <w:r w:rsidR="00506BE3" w:rsidRPr="00D8531A">
        <w:rPr>
          <w:highlight w:val="green"/>
        </w:rPr>
        <w:fldChar w:fldCharType="begin"/>
      </w:r>
      <w:r w:rsidR="00506BE3" w:rsidRPr="00D8531A">
        <w:rPr>
          <w:highlight w:val="green"/>
        </w:rPr>
        <w:instrText xml:space="preserve"> REF _Ref472689951 \r \h </w:instrText>
      </w:r>
      <w:r w:rsidR="00D8531A">
        <w:rPr>
          <w:highlight w:val="green"/>
        </w:rPr>
        <w:instrText xml:space="preserve"> \* MERGEFORMAT </w:instrText>
      </w:r>
      <w:r w:rsidR="00506BE3" w:rsidRPr="00D8531A">
        <w:rPr>
          <w:highlight w:val="green"/>
        </w:rPr>
      </w:r>
      <w:r w:rsidR="00506BE3" w:rsidRPr="00D8531A">
        <w:rPr>
          <w:highlight w:val="green"/>
        </w:rPr>
        <w:fldChar w:fldCharType="separate"/>
      </w:r>
      <w:r w:rsidR="00A11ADE">
        <w:rPr>
          <w:highlight w:val="green"/>
        </w:rPr>
        <w:t>18</w:t>
      </w:r>
      <w:r w:rsidR="00506BE3" w:rsidRPr="00D8531A">
        <w:rPr>
          <w:highlight w:val="green"/>
        </w:rPr>
        <w:fldChar w:fldCharType="end"/>
      </w:r>
      <w:r w:rsidR="00506BE3" w:rsidRPr="00506BE3">
        <w:t>]</w:t>
      </w:r>
      <w:r>
        <w:t>.</w:t>
      </w:r>
    </w:p>
    <w:p w14:paraId="01CD82B8" w14:textId="6AEAE6A6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>Биоэквивалентность исследуемых лекарственных препаратов будет доказана</w:t>
      </w:r>
      <w:r>
        <w:rPr>
          <w:color w:val="000000"/>
          <w:lang w:val="x-none" w:eastAsia="x-none"/>
        </w:rPr>
        <w:t>, если границы оцененного доверительного интервала</w:t>
      </w:r>
      <w:r w:rsidR="002E5CB8">
        <w:rPr>
          <w:color w:val="000000"/>
          <w:lang w:eastAsia="x-none"/>
        </w:rPr>
        <w:t>,</w:t>
      </w:r>
      <w:r>
        <w:rPr>
          <w:color w:val="000000"/>
          <w:lang w:eastAsia="x-none"/>
        </w:rPr>
        <w:t xml:space="preserve"> округленн</w:t>
      </w:r>
      <w:r w:rsidR="002E5CB8">
        <w:rPr>
          <w:color w:val="000000"/>
          <w:lang w:eastAsia="x-none"/>
        </w:rPr>
        <w:t>ые</w:t>
      </w:r>
      <w:r>
        <w:rPr>
          <w:color w:val="000000"/>
          <w:lang w:eastAsia="x-none"/>
        </w:rPr>
        <w:t xml:space="preserve"> до двух знаков после запятой</w:t>
      </w:r>
      <w:r>
        <w:rPr>
          <w:color w:val="000000"/>
          <w:lang w:val="x-none" w:eastAsia="x-none"/>
        </w:rPr>
        <w:t xml:space="preserve"> </w:t>
      </w:r>
      <w:r>
        <w:rPr>
          <w:color w:val="000000"/>
          <w:lang w:eastAsia="x-none"/>
        </w:rPr>
        <w:t xml:space="preserve">для параметров </w:t>
      </w:r>
      <w:r w:rsidRPr="009B6657">
        <w:rPr>
          <w:color w:val="000000"/>
          <w:highlight w:val="yellow"/>
          <w:lang w:val="en-US" w:eastAsia="x-none"/>
        </w:rPr>
        <w:t>AUC</w:t>
      </w:r>
      <w:r w:rsidRPr="009B6657">
        <w:rPr>
          <w:color w:val="000000"/>
          <w:highlight w:val="yellow"/>
          <w:vertAlign w:val="subscript"/>
          <w:lang w:eastAsia="x-none"/>
        </w:rPr>
        <w:t>0-</w:t>
      </w:r>
      <w:r w:rsidR="008F0B41" w:rsidRPr="009B6657">
        <w:rPr>
          <w:color w:val="000000"/>
          <w:highlight w:val="yellow"/>
          <w:vertAlign w:val="subscript"/>
          <w:lang w:val="en-US" w:eastAsia="x-none"/>
        </w:rPr>
        <w:t>t</w:t>
      </w:r>
      <w:r w:rsidR="008F0B41" w:rsidRPr="00582643">
        <w:rPr>
          <w:color w:val="000000"/>
          <w:lang w:eastAsia="x-none"/>
        </w:rPr>
        <w:t xml:space="preserve"> </w:t>
      </w:r>
      <w:r>
        <w:rPr>
          <w:rFonts w:eastAsia="Arial Unicode MS"/>
          <w:color w:val="000000"/>
          <w:szCs w:val="24"/>
        </w:rPr>
        <w:t xml:space="preserve">и </w:t>
      </w:r>
      <w:proofErr w:type="spellStart"/>
      <w:r>
        <w:rPr>
          <w:color w:val="000000"/>
          <w:lang w:val="en-US" w:eastAsia="x-none"/>
        </w:rPr>
        <w:t>C</w:t>
      </w:r>
      <w:r>
        <w:rPr>
          <w:color w:val="000000"/>
          <w:vertAlign w:val="subscript"/>
          <w:lang w:val="en-US" w:eastAsia="x-none"/>
        </w:rPr>
        <w:t>max</w:t>
      </w:r>
      <w:proofErr w:type="spellEnd"/>
      <w:r>
        <w:rPr>
          <w:color w:val="000000"/>
          <w:lang w:eastAsia="x-none"/>
        </w:rPr>
        <w:t xml:space="preserve"> будут </w:t>
      </w:r>
      <w:r>
        <w:rPr>
          <w:color w:val="000000"/>
          <w:lang w:val="x-none" w:eastAsia="x-none"/>
        </w:rPr>
        <w:t>наход</w:t>
      </w:r>
      <w:r>
        <w:rPr>
          <w:color w:val="000000"/>
          <w:lang w:eastAsia="x-none"/>
        </w:rPr>
        <w:t>иться</w:t>
      </w:r>
      <w:r>
        <w:rPr>
          <w:color w:val="000000"/>
          <w:lang w:val="x-none" w:eastAsia="x-none"/>
        </w:rPr>
        <w:t xml:space="preserve"> в пределах 80</w:t>
      </w:r>
      <w:r>
        <w:rPr>
          <w:color w:val="000000"/>
          <w:lang w:eastAsia="x-none"/>
        </w:rPr>
        <w:t>.00</w:t>
      </w:r>
      <w:r>
        <w:rPr>
          <w:color w:val="000000"/>
          <w:lang w:val="x-none" w:eastAsia="x-none"/>
        </w:rPr>
        <w:t>-125</w:t>
      </w:r>
      <w:r>
        <w:rPr>
          <w:color w:val="000000"/>
          <w:lang w:eastAsia="x-none"/>
        </w:rPr>
        <w:t>.00% (не включая пределы).</w:t>
      </w:r>
    </w:p>
    <w:p w14:paraId="3F514EA2" w14:textId="2C35259C" w:rsidR="00033487" w:rsidRPr="00150845" w:rsidRDefault="00033487" w:rsidP="00033487">
      <w:pPr>
        <w:rPr>
          <w:color w:val="000000"/>
          <w:highlight w:val="yellow"/>
          <w:lang w:eastAsia="x-none"/>
        </w:rPr>
      </w:pPr>
      <w:r w:rsidRPr="00150845">
        <w:rPr>
          <w:color w:val="000000"/>
          <w:highlight w:val="yellow"/>
          <w:lang w:eastAsia="x-none"/>
        </w:rPr>
        <w:t xml:space="preserve">Если исследование будет проведено в двух и более когортах субъектов, в целях отражения многогруппового характера исследования статистическая модель будет модифицирована включением фактора «когорта». Такой анализ может быть проведен, если в каждой выделенной когорте есть хотя бы один субъект из каждой последовательности. Анализ проводится с использованием смешанной модели (процедура </w:t>
      </w:r>
      <w:r w:rsidRPr="00150845">
        <w:rPr>
          <w:color w:val="000000"/>
          <w:highlight w:val="yellow"/>
          <w:lang w:val="en-US" w:eastAsia="x-none"/>
        </w:rPr>
        <w:t>PROC</w:t>
      </w:r>
      <w:r w:rsidRPr="00150845">
        <w:rPr>
          <w:color w:val="000000"/>
          <w:highlight w:val="yellow"/>
          <w:lang w:eastAsia="x-none"/>
        </w:rPr>
        <w:t xml:space="preserve"> </w:t>
      </w:r>
      <w:r w:rsidRPr="00150845">
        <w:rPr>
          <w:color w:val="000000"/>
          <w:highlight w:val="yellow"/>
          <w:lang w:val="en-US" w:eastAsia="x-none"/>
        </w:rPr>
        <w:t>MIXED</w:t>
      </w:r>
      <w:r w:rsidRPr="00150845">
        <w:rPr>
          <w:color w:val="000000"/>
          <w:highlight w:val="yellow"/>
          <w:lang w:eastAsia="x-none"/>
        </w:rPr>
        <w:t xml:space="preserve"> </w:t>
      </w:r>
      <w:r w:rsidRPr="00150845">
        <w:rPr>
          <w:color w:val="000000"/>
          <w:highlight w:val="yellow"/>
          <w:lang w:val="en-US" w:eastAsia="x-none"/>
        </w:rPr>
        <w:t>SAS</w:t>
      </w:r>
      <w:r w:rsidRPr="00150845">
        <w:rPr>
          <w:color w:val="000000"/>
          <w:highlight w:val="yellow"/>
          <w:lang w:eastAsia="x-none"/>
        </w:rPr>
        <w:t xml:space="preserve"> или аналог).</w:t>
      </w:r>
    </w:p>
    <w:p w14:paraId="2D42781E" w14:textId="6141BCAE" w:rsidR="00033487" w:rsidRPr="00150845" w:rsidRDefault="00033487" w:rsidP="00033487">
      <w:pPr>
        <w:rPr>
          <w:color w:val="000000"/>
          <w:highlight w:val="yellow"/>
          <w:lang w:eastAsia="x-none"/>
        </w:rPr>
      </w:pPr>
      <w:r w:rsidRPr="00150845">
        <w:rPr>
          <w:color w:val="000000"/>
          <w:highlight w:val="yellow"/>
          <w:lang w:eastAsia="x-none"/>
        </w:rPr>
        <w:t xml:space="preserve">Анализ когорт </w:t>
      </w:r>
      <w:r w:rsidRPr="00150845">
        <w:rPr>
          <w:rStyle w:val="ae"/>
          <w:highlight w:val="yellow"/>
        </w:rPr>
        <w:t>не проводится</w:t>
      </w:r>
      <w:r w:rsidRPr="00150845">
        <w:rPr>
          <w:color w:val="000000"/>
          <w:highlight w:val="yellow"/>
          <w:lang w:eastAsia="x-none"/>
        </w:rPr>
        <w:t xml:space="preserve">, в случае соблюдения </w:t>
      </w:r>
      <w:r w:rsidRPr="00150845">
        <w:rPr>
          <w:rStyle w:val="ae"/>
          <w:highlight w:val="yellow"/>
        </w:rPr>
        <w:t>всех</w:t>
      </w:r>
      <w:r w:rsidRPr="00150845">
        <w:rPr>
          <w:color w:val="000000"/>
          <w:highlight w:val="yellow"/>
          <w:lang w:eastAsia="x-none"/>
        </w:rPr>
        <w:t xml:space="preserve"> перечисленных критериев:</w:t>
      </w:r>
    </w:p>
    <w:p w14:paraId="6A06D383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субъекты набираются из единого пула добровольцев;</w:t>
      </w:r>
    </w:p>
    <w:p w14:paraId="22ED46C5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не выявлено статистически значимых демографических различий;</w:t>
      </w:r>
    </w:p>
    <w:p w14:paraId="03C0C8EA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субъекты случайно распределены в группы;</w:t>
      </w:r>
    </w:p>
    <w:p w14:paraId="15E86837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lastRenderedPageBreak/>
        <w:t>набор субъектов не разделялся промежуточным анализом, изменением или дополнением рандомизационного плана, изменением дизайна исследования;</w:t>
      </w:r>
    </w:p>
    <w:p w14:paraId="0FF2CA18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включение субъектов проводилось без существенного разрыва во времени;</w:t>
      </w:r>
    </w:p>
    <w:p w14:paraId="703FB276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набор субъектов проводился в одном исследовательском центре;</w:t>
      </w:r>
    </w:p>
    <w:p w14:paraId="56AE5E77" w14:textId="4ED8AE6A" w:rsidR="00033487" w:rsidRPr="00150845" w:rsidRDefault="00033487" w:rsidP="00033487">
      <w:pPr>
        <w:rPr>
          <w:color w:val="000000"/>
          <w:highlight w:val="yellow"/>
          <w:lang w:eastAsia="x-none"/>
        </w:rPr>
      </w:pPr>
      <w:r w:rsidRPr="00150845">
        <w:rPr>
          <w:color w:val="000000"/>
          <w:highlight w:val="yellow"/>
          <w:lang w:eastAsia="x-none"/>
        </w:rPr>
        <w:t>В случае несоблюдения одного и более критериев статистическая модель дополняется фактором «</w:t>
      </w:r>
      <w:r w:rsidRPr="00150845">
        <w:rPr>
          <w:color w:val="000000"/>
          <w:highlight w:val="yellow"/>
          <w:lang w:val="en-US" w:eastAsia="x-none"/>
        </w:rPr>
        <w:t>cohort</w:t>
      </w:r>
      <w:r w:rsidRPr="00150845">
        <w:rPr>
          <w:color w:val="000000"/>
          <w:highlight w:val="yellow"/>
          <w:lang w:eastAsia="x-none"/>
        </w:rPr>
        <w:t>» и проходит следующие этапы оценки:</w:t>
      </w:r>
    </w:p>
    <w:p w14:paraId="7A6ACFF9" w14:textId="77777777" w:rsidR="00033487" w:rsidRPr="00150845" w:rsidRDefault="00033487" w:rsidP="00033487">
      <w:pPr>
        <w:pStyle w:val="a"/>
        <w:tabs>
          <w:tab w:val="clear" w:pos="1134"/>
          <w:tab w:val="num" w:pos="360"/>
        </w:tabs>
        <w:ind w:left="360" w:hanging="360"/>
        <w:rPr>
          <w:highlight w:val="yellow"/>
          <w:lang w:val="ru-RU"/>
        </w:rPr>
      </w:pPr>
      <w:r w:rsidRPr="00150845">
        <w:rPr>
          <w:highlight w:val="yellow"/>
          <w:lang w:val="ru-RU"/>
        </w:rPr>
        <w:t>Статистической оценке подвергается факторная модель сформулированная следующим образом:</w:t>
      </w:r>
    </w:p>
    <w:p w14:paraId="6EB96E01" w14:textId="257B1318" w:rsidR="00033487" w:rsidRPr="00150845" w:rsidRDefault="00033487" w:rsidP="00033487">
      <w:pPr>
        <w:rPr>
          <w:highlight w:val="yellow"/>
          <w:lang w:val="en-US"/>
        </w:rPr>
      </w:pPr>
      <w:proofErr w:type="gramStart"/>
      <w:r w:rsidRPr="00150845">
        <w:rPr>
          <w:highlight w:val="yellow"/>
          <w:lang w:val="en-US"/>
        </w:rPr>
        <w:t>cohort</w:t>
      </w:r>
      <w:proofErr w:type="gramEnd"/>
      <w:r w:rsidRPr="00150845">
        <w:rPr>
          <w:highlight w:val="yellow"/>
          <w:lang w:val="en-US"/>
        </w:rPr>
        <w:t xml:space="preserve"> + sequence+ formulation + period(cohort) + sequence* cohort + formulation*cohort + subject(sequence* cohort)</w:t>
      </w:r>
    </w:p>
    <w:p w14:paraId="5ABE0197" w14:textId="028ABE33" w:rsidR="00033487" w:rsidRPr="00150845" w:rsidRDefault="00033487" w:rsidP="00033487">
      <w:pPr>
        <w:pStyle w:val="a"/>
        <w:tabs>
          <w:tab w:val="clear" w:pos="1134"/>
          <w:tab w:val="num" w:pos="360"/>
        </w:tabs>
        <w:ind w:left="360" w:hanging="360"/>
        <w:rPr>
          <w:highlight w:val="yellow"/>
          <w:lang w:val="ru-RU"/>
        </w:rPr>
      </w:pPr>
      <w:r w:rsidRPr="00150845">
        <w:rPr>
          <w:highlight w:val="yellow"/>
          <w:lang w:val="ru-RU"/>
        </w:rPr>
        <w:t xml:space="preserve">В случае отсутствия статистической значимости фактора </w:t>
      </w:r>
      <w:r w:rsidRPr="00150845">
        <w:rPr>
          <w:highlight w:val="yellow"/>
        </w:rPr>
        <w:t>formulation</w:t>
      </w:r>
      <w:r w:rsidRPr="00150845">
        <w:rPr>
          <w:highlight w:val="yellow"/>
          <w:lang w:val="ru-RU"/>
        </w:rPr>
        <w:t>*</w:t>
      </w:r>
      <w:r w:rsidR="00150845" w:rsidRPr="00150845">
        <w:rPr>
          <w:highlight w:val="yellow"/>
          <w:lang w:val="ru-RU"/>
        </w:rPr>
        <w:t xml:space="preserve"> </w:t>
      </w:r>
      <w:r w:rsidR="00150845" w:rsidRPr="00150845">
        <w:rPr>
          <w:highlight w:val="yellow"/>
        </w:rPr>
        <w:t>cohort</w:t>
      </w:r>
      <w:r w:rsidRPr="00150845">
        <w:rPr>
          <w:highlight w:val="yellow"/>
          <w:lang w:val="ru-RU"/>
        </w:rPr>
        <w:t xml:space="preserve"> (при </w:t>
      </w:r>
      <w:r w:rsidRPr="00150845">
        <w:rPr>
          <w:highlight w:val="yellow"/>
        </w:rPr>
        <w:t>p</w:t>
      </w:r>
      <w:r w:rsidRPr="00150845">
        <w:rPr>
          <w:highlight w:val="yellow"/>
          <w:lang w:val="ru-RU"/>
        </w:rPr>
        <w:t xml:space="preserve"> ≥ 0.1) этот фактор исключается, и модель приводится к виду:</w:t>
      </w:r>
    </w:p>
    <w:p w14:paraId="464FE6FB" w14:textId="24ADA9F0" w:rsidR="00033487" w:rsidRPr="00150845" w:rsidRDefault="00033487" w:rsidP="00033487">
      <w:pPr>
        <w:rPr>
          <w:highlight w:val="yellow"/>
          <w:lang w:val="en-US"/>
        </w:rPr>
      </w:pPr>
      <w:proofErr w:type="gramStart"/>
      <w:r w:rsidRPr="00150845">
        <w:rPr>
          <w:highlight w:val="yellow"/>
          <w:lang w:val="en-US"/>
        </w:rPr>
        <w:t>cohort</w:t>
      </w:r>
      <w:proofErr w:type="gramEnd"/>
      <w:r w:rsidRPr="00150845">
        <w:rPr>
          <w:highlight w:val="yellow"/>
          <w:lang w:val="en-US"/>
        </w:rPr>
        <w:t xml:space="preserve"> + sequence+ formulation + period(cohort) + sequence*cohort + subject(sequence*cohort)</w:t>
      </w:r>
    </w:p>
    <w:p w14:paraId="025CFEF5" w14:textId="2B0C6C9A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</w:rPr>
        <w:t xml:space="preserve">В случае выявления статистической значимости фактора </w:t>
      </w:r>
      <w:proofErr w:type="spellStart"/>
      <w:r w:rsidRPr="00150845">
        <w:rPr>
          <w:highlight w:val="yellow"/>
        </w:rPr>
        <w:t>formulation</w:t>
      </w:r>
      <w:proofErr w:type="spellEnd"/>
      <w:r w:rsidRPr="00150845">
        <w:rPr>
          <w:highlight w:val="yellow"/>
        </w:rPr>
        <w:t xml:space="preserve">* </w:t>
      </w:r>
      <w:proofErr w:type="spellStart"/>
      <w:r w:rsidRPr="00150845">
        <w:rPr>
          <w:highlight w:val="yellow"/>
        </w:rPr>
        <w:t>cohort</w:t>
      </w:r>
      <w:proofErr w:type="spellEnd"/>
      <w:r w:rsidRPr="00150845">
        <w:rPr>
          <w:highlight w:val="yellow"/>
        </w:rPr>
        <w:t xml:space="preserve"> (при p &lt; 0.1) анализ проводится на одной из групп по классической модели:</w:t>
      </w:r>
    </w:p>
    <w:p w14:paraId="44ADB354" w14:textId="77777777" w:rsidR="00033487" w:rsidRPr="00150845" w:rsidRDefault="00033487" w:rsidP="00033487">
      <w:pPr>
        <w:rPr>
          <w:highlight w:val="yellow"/>
          <w:lang w:val="en-US"/>
        </w:rPr>
      </w:pPr>
      <w:proofErr w:type="gramStart"/>
      <w:r w:rsidRPr="00150845">
        <w:rPr>
          <w:highlight w:val="yellow"/>
          <w:lang w:val="en-US"/>
        </w:rPr>
        <w:t>formulation</w:t>
      </w:r>
      <w:proofErr w:type="gramEnd"/>
      <w:r w:rsidRPr="00150845">
        <w:rPr>
          <w:highlight w:val="yellow"/>
          <w:lang w:val="en-US"/>
        </w:rPr>
        <w:t xml:space="preserve"> + period + sequence + subject(sequence).</w:t>
      </w:r>
    </w:p>
    <w:p w14:paraId="56C56B71" w14:textId="77777777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</w:rPr>
        <w:t>Описание факторов:</w:t>
      </w:r>
    </w:p>
    <w:p w14:paraId="6EB7BB4B" w14:textId="77777777" w:rsidR="00033487" w:rsidRPr="00150845" w:rsidRDefault="00033487" w:rsidP="00033487">
      <w:pPr>
        <w:rPr>
          <w:highlight w:val="yellow"/>
        </w:rPr>
      </w:pPr>
      <w:proofErr w:type="gramStart"/>
      <w:r w:rsidRPr="00150845">
        <w:rPr>
          <w:highlight w:val="yellow"/>
          <w:lang w:val="en-US"/>
        </w:rPr>
        <w:t>sequence</w:t>
      </w:r>
      <w:proofErr w:type="gramEnd"/>
      <w:r w:rsidRPr="00150845">
        <w:rPr>
          <w:highlight w:val="yellow"/>
        </w:rPr>
        <w:t xml:space="preserve"> – последовательность;</w:t>
      </w:r>
    </w:p>
    <w:p w14:paraId="19992602" w14:textId="31F04198" w:rsidR="00033487" w:rsidRPr="00150845" w:rsidRDefault="00033487" w:rsidP="00033487">
      <w:pPr>
        <w:rPr>
          <w:highlight w:val="yellow"/>
        </w:rPr>
      </w:pPr>
      <w:proofErr w:type="gramStart"/>
      <w:r w:rsidRPr="00150845">
        <w:rPr>
          <w:highlight w:val="yellow"/>
          <w:lang w:val="en-US"/>
        </w:rPr>
        <w:t>sequence</w:t>
      </w:r>
      <w:r w:rsidRPr="00150845">
        <w:rPr>
          <w:highlight w:val="yellow"/>
        </w:rPr>
        <w:t>*</w:t>
      </w:r>
      <w:proofErr w:type="gramEnd"/>
      <w:r w:rsidRPr="00150845">
        <w:rPr>
          <w:highlight w:val="yellow"/>
          <w:lang w:val="en-US"/>
        </w:rPr>
        <w:t>cohort</w:t>
      </w:r>
      <w:r w:rsidRPr="00150845">
        <w:rPr>
          <w:highlight w:val="yellow"/>
        </w:rPr>
        <w:t xml:space="preserve"> – взаимодействие последовательности и когорты (кросс-фактор);</w:t>
      </w:r>
    </w:p>
    <w:p w14:paraId="2353D4A6" w14:textId="77777777" w:rsidR="00033487" w:rsidRPr="00150845" w:rsidRDefault="00033487" w:rsidP="00033487">
      <w:pPr>
        <w:rPr>
          <w:highlight w:val="yellow"/>
        </w:rPr>
      </w:pPr>
      <w:proofErr w:type="gramStart"/>
      <w:r w:rsidRPr="00150845">
        <w:rPr>
          <w:highlight w:val="yellow"/>
          <w:lang w:val="en-US"/>
        </w:rPr>
        <w:t>formulation</w:t>
      </w:r>
      <w:proofErr w:type="gramEnd"/>
      <w:r w:rsidRPr="00150845">
        <w:rPr>
          <w:highlight w:val="yellow"/>
        </w:rPr>
        <w:t xml:space="preserve"> – препарат;</w:t>
      </w:r>
    </w:p>
    <w:p w14:paraId="6211A770" w14:textId="69112AA6" w:rsidR="00033487" w:rsidRPr="00150845" w:rsidRDefault="00033487" w:rsidP="00033487">
      <w:pPr>
        <w:rPr>
          <w:highlight w:val="yellow"/>
        </w:rPr>
      </w:pPr>
      <w:proofErr w:type="spellStart"/>
      <w:r w:rsidRPr="00150845">
        <w:rPr>
          <w:highlight w:val="yellow"/>
        </w:rPr>
        <w:t>formulation</w:t>
      </w:r>
      <w:proofErr w:type="spellEnd"/>
      <w:r w:rsidRPr="00150845">
        <w:rPr>
          <w:highlight w:val="yellow"/>
        </w:rPr>
        <w:t>*</w:t>
      </w:r>
      <w:proofErr w:type="spellStart"/>
      <w:r w:rsidRPr="00150845">
        <w:rPr>
          <w:highlight w:val="yellow"/>
        </w:rPr>
        <w:t>cohort</w:t>
      </w:r>
      <w:proofErr w:type="spellEnd"/>
      <w:r w:rsidRPr="00150845">
        <w:rPr>
          <w:highlight w:val="yellow"/>
        </w:rPr>
        <w:t xml:space="preserve"> – взаимодействие препарата и когорты (кросс-фактор);</w:t>
      </w:r>
    </w:p>
    <w:p w14:paraId="5A516A4C" w14:textId="77777777" w:rsidR="00033487" w:rsidRPr="00150845" w:rsidRDefault="00033487" w:rsidP="00033487">
      <w:pPr>
        <w:rPr>
          <w:highlight w:val="yellow"/>
        </w:rPr>
      </w:pPr>
      <w:proofErr w:type="gramStart"/>
      <w:r w:rsidRPr="00150845">
        <w:rPr>
          <w:highlight w:val="yellow"/>
          <w:lang w:val="en-US"/>
        </w:rPr>
        <w:t>period</w:t>
      </w:r>
      <w:proofErr w:type="gramEnd"/>
      <w:r w:rsidRPr="00150845">
        <w:rPr>
          <w:highlight w:val="yellow"/>
        </w:rPr>
        <w:t xml:space="preserve"> – период исследования;</w:t>
      </w:r>
    </w:p>
    <w:p w14:paraId="0067D40F" w14:textId="323B2C41" w:rsidR="00033487" w:rsidRPr="00150845" w:rsidRDefault="00033487" w:rsidP="00033487">
      <w:pPr>
        <w:rPr>
          <w:highlight w:val="yellow"/>
        </w:rPr>
      </w:pPr>
      <w:proofErr w:type="spellStart"/>
      <w:r w:rsidRPr="00150845">
        <w:rPr>
          <w:highlight w:val="yellow"/>
        </w:rPr>
        <w:t>period</w:t>
      </w:r>
      <w:proofErr w:type="spellEnd"/>
      <w:r w:rsidRPr="00150845">
        <w:rPr>
          <w:highlight w:val="yellow"/>
        </w:rPr>
        <w:t>(</w:t>
      </w:r>
      <w:proofErr w:type="spellStart"/>
      <w:r w:rsidRPr="00150845">
        <w:rPr>
          <w:highlight w:val="yellow"/>
        </w:rPr>
        <w:t>cohort</w:t>
      </w:r>
      <w:proofErr w:type="spellEnd"/>
      <w:r w:rsidRPr="00150845">
        <w:rPr>
          <w:highlight w:val="yellow"/>
        </w:rPr>
        <w:t>) – период исследования в когорте;</w:t>
      </w:r>
    </w:p>
    <w:p w14:paraId="2A3EECE3" w14:textId="77777777" w:rsidR="00033487" w:rsidRPr="00150845" w:rsidRDefault="00033487" w:rsidP="00033487">
      <w:pPr>
        <w:rPr>
          <w:highlight w:val="yellow"/>
        </w:rPr>
      </w:pPr>
      <w:proofErr w:type="gramStart"/>
      <w:r w:rsidRPr="00150845">
        <w:rPr>
          <w:highlight w:val="yellow"/>
          <w:lang w:val="en-US"/>
        </w:rPr>
        <w:t>subject</w:t>
      </w:r>
      <w:r w:rsidRPr="00150845">
        <w:rPr>
          <w:highlight w:val="yellow"/>
        </w:rPr>
        <w:t>(</w:t>
      </w:r>
      <w:proofErr w:type="gramEnd"/>
      <w:r w:rsidRPr="00150845">
        <w:rPr>
          <w:highlight w:val="yellow"/>
          <w:lang w:val="en-US"/>
        </w:rPr>
        <w:t>sequence</w:t>
      </w:r>
      <w:r w:rsidRPr="00150845">
        <w:rPr>
          <w:highlight w:val="yellow"/>
        </w:rPr>
        <w:t>) – субъект в последовательности;</w:t>
      </w:r>
    </w:p>
    <w:p w14:paraId="5ABA7CC4" w14:textId="529E189E" w:rsidR="00033487" w:rsidRPr="00150845" w:rsidRDefault="00033487" w:rsidP="00033487">
      <w:pPr>
        <w:rPr>
          <w:highlight w:val="yellow"/>
        </w:rPr>
      </w:pPr>
      <w:proofErr w:type="gramStart"/>
      <w:r w:rsidRPr="00150845">
        <w:rPr>
          <w:highlight w:val="yellow"/>
          <w:lang w:val="en-US"/>
        </w:rPr>
        <w:t>subject</w:t>
      </w:r>
      <w:r w:rsidRPr="00150845">
        <w:rPr>
          <w:highlight w:val="yellow"/>
        </w:rPr>
        <w:t>(</w:t>
      </w:r>
      <w:proofErr w:type="gramEnd"/>
      <w:r w:rsidRPr="00150845">
        <w:rPr>
          <w:highlight w:val="yellow"/>
          <w:lang w:val="en-US"/>
        </w:rPr>
        <w:t>sequence</w:t>
      </w:r>
      <w:r w:rsidRPr="00150845">
        <w:rPr>
          <w:highlight w:val="yellow"/>
        </w:rPr>
        <w:t>*</w:t>
      </w:r>
      <w:r w:rsidRPr="00150845">
        <w:rPr>
          <w:highlight w:val="yellow"/>
          <w:lang w:val="en-US"/>
        </w:rPr>
        <w:t>cohort</w:t>
      </w:r>
      <w:r w:rsidRPr="00150845">
        <w:rPr>
          <w:highlight w:val="yellow"/>
        </w:rPr>
        <w:t>) – субъект в кросс-факторе последовательности и когорты.</w:t>
      </w:r>
    </w:p>
    <w:p w14:paraId="3873A672" w14:textId="1C634284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</w:rPr>
        <w:t>В случае если в исследовательском центре невозможно осуществить включение добровольцев в одну группу включение добровольцев будет выполняться в соответствии со следующими принципами:</w:t>
      </w:r>
    </w:p>
    <w:p w14:paraId="208906FF" w14:textId="76D93B96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В первую когорту будет включено максимально возможное количество добровольцев.</w:t>
      </w:r>
    </w:p>
    <w:p w14:paraId="60270560" w14:textId="4A6BDEB2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 xml:space="preserve">Если исследование может быть выполнено только в 3 и более когортах, то в первые когорты набирается максимально возможное количество добровольцев. Последние две когорты набираются </w:t>
      </w:r>
      <w:proofErr w:type="gramStart"/>
      <w:r w:rsidRPr="00150845">
        <w:rPr>
          <w:highlight w:val="yellow"/>
        </w:rPr>
        <w:t>равными</w:t>
      </w:r>
      <w:proofErr w:type="gramEnd"/>
      <w:r w:rsidRPr="00150845">
        <w:rPr>
          <w:highlight w:val="yellow"/>
        </w:rPr>
        <w:t xml:space="preserve"> (по возможности) по численности.</w:t>
      </w:r>
    </w:p>
    <w:p w14:paraId="274B3DBD" w14:textId="389C9299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lastRenderedPageBreak/>
        <w:t xml:space="preserve">В случае если по каким-либо причинам одна из когорт состоит из субъектов только одной последовательности, то </w:t>
      </w:r>
      <w:r w:rsidR="00523041" w:rsidRPr="00150845">
        <w:rPr>
          <w:highlight w:val="yellow"/>
        </w:rPr>
        <w:t>такая</w:t>
      </w:r>
      <w:r w:rsidRPr="00150845">
        <w:rPr>
          <w:highlight w:val="yellow"/>
        </w:rPr>
        <w:t xml:space="preserve"> когорта не будет формироваться, а добровольцы будут включены в предыдущую когорту.</w:t>
      </w:r>
    </w:p>
    <w:p w14:paraId="7F36C0A6" w14:textId="7C0850FC" w:rsidR="00033487" w:rsidRDefault="00FE426D" w:rsidP="00033487">
      <w:pPr>
        <w:rPr>
          <w:color w:val="000000"/>
          <w:lang w:eastAsia="x-none"/>
        </w:rPr>
      </w:pPr>
      <w:r w:rsidRPr="00150845">
        <w:rPr>
          <w:color w:val="000000"/>
          <w:highlight w:val="yellow"/>
          <w:lang w:eastAsia="x-none"/>
        </w:rPr>
        <w:t xml:space="preserve">При проведении клинического исследования с включением добровольцев когортами будет предусмотрено формирование рандомизационного списка с учетом данных особенностей. Так генерация рандомизационного списка будет выполнена по блочному принципу с целью обеспечения </w:t>
      </w:r>
      <w:r w:rsidR="00523041" w:rsidRPr="00150845">
        <w:rPr>
          <w:color w:val="000000"/>
          <w:highlight w:val="yellow"/>
          <w:lang w:eastAsia="x-none"/>
        </w:rPr>
        <w:t>баланса последовательностей в каждой из когорт.</w:t>
      </w:r>
    </w:p>
    <w:p w14:paraId="441C6B57" w14:textId="77777777" w:rsidR="00582643" w:rsidRDefault="00582643" w:rsidP="001E690A">
      <w:pPr>
        <w:pStyle w:val="2"/>
      </w:pPr>
      <w:bookmarkStart w:id="218" w:name="_Ref447130965"/>
      <w:bookmarkStart w:id="219" w:name="_Toc75281873"/>
      <w:r>
        <w:t>Планируемое количество добровольцев</w:t>
      </w:r>
      <w:bookmarkEnd w:id="218"/>
      <w:bookmarkEnd w:id="219"/>
    </w:p>
    <w:p w14:paraId="114EBFAD" w14:textId="44C380C2" w:rsidR="00582643" w:rsidRDefault="00582643" w:rsidP="00582643">
      <w:r>
        <w:t xml:space="preserve">В исследование планируется включение </w:t>
      </w:r>
      <w:r>
        <w:fldChar w:fldCharType="begin"/>
      </w:r>
      <w:r>
        <w:instrText xml:space="preserve"> REF N_скринировано \h </w:instrText>
      </w:r>
      <w:r>
        <w:fldChar w:fldCharType="separate"/>
      </w:r>
      <w:sdt>
        <w:sdtPr>
          <w:rPr>
            <w:highlight w:val="green"/>
          </w:rPr>
          <w:alias w:val="Количество добровольцев скринировано"/>
          <w:tag w:val="Количество добровольцев"/>
          <w:id w:val="1380505260"/>
          <w:placeholder>
            <w:docPart w:val="0D0D9CE38C3D4D0FBFEF17C248A210DF"/>
          </w:placeholder>
        </w:sdtPr>
        <w:sdtContent>
          <w:r w:rsidR="00A11ADE" w:rsidRPr="00E2267E">
            <w:rPr>
              <w:highlight w:val="green"/>
            </w:rPr>
            <w:t>ХХ</w:t>
          </w:r>
        </w:sdtContent>
      </w:sdt>
      <w:r>
        <w:fldChar w:fldCharType="end"/>
      </w:r>
      <w:r>
        <w:t xml:space="preserve"> добровольцев, из которых будет рандомизировано </w:t>
      </w:r>
      <w:r>
        <w:fldChar w:fldCharType="begin"/>
      </w:r>
      <w:r>
        <w:instrText xml:space="preserve"> REF N_рандомизировано \h </w:instrText>
      </w:r>
      <w:r>
        <w:fldChar w:fldCharType="separate"/>
      </w:r>
      <w:sdt>
        <w:sdtPr>
          <w:alias w:val="Количество рандомизированных добровольцев"/>
          <w:tag w:val="Количество рандомизированных добровольцев"/>
          <w:id w:val="-1411617764"/>
          <w:placeholder>
            <w:docPart w:val="F3249B1AC25F4D88913C32C9DEF6B93A"/>
          </w:placeholder>
        </w:sdtPr>
        <w:sdtContent>
          <w:r w:rsidR="00A11ADE" w:rsidRPr="00E2267E">
            <w:rPr>
              <w:highlight w:val="green"/>
            </w:rPr>
            <w:t>ХХ</w:t>
          </w:r>
        </w:sdtContent>
      </w:sdt>
      <w:r>
        <w:fldChar w:fldCharType="end"/>
      </w:r>
      <w:r>
        <w:t xml:space="preserve"> человек.</w:t>
      </w:r>
    </w:p>
    <w:p w14:paraId="309BD81F" w14:textId="77777777" w:rsidR="006E74EC" w:rsidRDefault="006E74EC" w:rsidP="006E74EC">
      <w:r>
        <w:t>Для расчета необходимого объема выборки были использованы следующие параметры:</w:t>
      </w:r>
    </w:p>
    <w:p w14:paraId="65BEE4D1" w14:textId="77777777" w:rsidR="006E74EC" w:rsidRDefault="006E74EC" w:rsidP="006E74EC">
      <w:r>
        <w:t>Границы</w:t>
      </w:r>
      <w:r w:rsidRPr="006E74EC">
        <w:t xml:space="preserve"> </w:t>
      </w:r>
      <w:r>
        <w:t>биоэквивалентности</w:t>
      </w:r>
      <w:r w:rsidRPr="006E74EC">
        <w:t xml:space="preserve">: </w:t>
      </w:r>
      <w:r>
        <w:t>конвенциальные</w:t>
      </w:r>
      <w:r w:rsidRPr="006E74EC">
        <w:t xml:space="preserve"> 80.</w:t>
      </w:r>
      <w:r>
        <w:t>00</w:t>
      </w:r>
      <w:r w:rsidRPr="006E74EC">
        <w:t xml:space="preserve"> </w:t>
      </w:r>
      <w:r>
        <w:t xml:space="preserve">– </w:t>
      </w:r>
      <w:r w:rsidRPr="006E74EC">
        <w:t>125</w:t>
      </w:r>
      <w:r>
        <w:t>.00%</w:t>
      </w:r>
    </w:p>
    <w:p w14:paraId="675D11AC" w14:textId="77777777" w:rsidR="006E74EC" w:rsidRDefault="006E74EC" w:rsidP="006E74EC">
      <w:r w:rsidRPr="00110824">
        <w:t xml:space="preserve">Вероятность ошибки I рода: </w:t>
      </w:r>
      <w:proofErr w:type="spellStart"/>
      <w:r w:rsidRPr="00DD64B3">
        <w:t>Alpha</w:t>
      </w:r>
      <w:proofErr w:type="spellEnd"/>
      <w:r>
        <w:t>=</w:t>
      </w:r>
      <w:r w:rsidRPr="00110824">
        <w:t xml:space="preserve"> 0.05</w:t>
      </w:r>
    </w:p>
    <w:p w14:paraId="787BD4F7" w14:textId="77777777" w:rsidR="006E74EC" w:rsidRPr="00110824" w:rsidRDefault="006E74EC" w:rsidP="006E74EC">
      <w:r>
        <w:t xml:space="preserve">Вероятность ошибки II рода: </w:t>
      </w:r>
      <w:proofErr w:type="spellStart"/>
      <w:r w:rsidRPr="00110824">
        <w:t>Beta</w:t>
      </w:r>
      <w:proofErr w:type="spellEnd"/>
      <w:r w:rsidRPr="00110824">
        <w:t>: 0.2 (</w:t>
      </w:r>
      <w:r>
        <w:t xml:space="preserve">мощность </w:t>
      </w:r>
      <w:r w:rsidRPr="00110824">
        <w:t>80.0%)</w:t>
      </w:r>
    </w:p>
    <w:p w14:paraId="41A5EDA2" w14:textId="77777777" w:rsidR="006E74EC" w:rsidRPr="00110824" w:rsidRDefault="006E74EC" w:rsidP="006E74EC">
      <w:r>
        <w:t xml:space="preserve">Отношение </w:t>
      </w:r>
      <w:r>
        <w:rPr>
          <w:lang w:val="en-US"/>
        </w:rPr>
        <w:t>T</w:t>
      </w:r>
      <w:r w:rsidRPr="00110824">
        <w:t>/</w:t>
      </w:r>
      <w:r>
        <w:rPr>
          <w:lang w:val="en-US"/>
        </w:rPr>
        <w:t>R</w:t>
      </w:r>
      <w:r w:rsidRPr="00110824">
        <w:t>: 0.95</w:t>
      </w:r>
    </w:p>
    <w:p w14:paraId="159A3AE4" w14:textId="70320F48" w:rsidR="006E74EC" w:rsidRPr="0050498D" w:rsidRDefault="006E74EC" w:rsidP="006E74EC">
      <w:r>
        <w:t>Коэффициент вариации:</w:t>
      </w:r>
      <w:r w:rsidRPr="00110824">
        <w:t xml:space="preserve"> CV  = 0.</w:t>
      </w:r>
      <w:r w:rsidR="00CC5107">
        <w:rPr>
          <w:lang w:val="en-US"/>
        </w:rPr>
        <w:t>XXX</w:t>
      </w:r>
    </w:p>
    <w:p w14:paraId="5D8774E2" w14:textId="77777777" w:rsidR="006E74EC" w:rsidRDefault="006E74EC" w:rsidP="00582643"/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330E4" w14:paraId="0CE3853F" w14:textId="77777777" w:rsidTr="002330E4">
        <w:tc>
          <w:tcPr>
            <w:tcW w:w="9571" w:type="dxa"/>
          </w:tcPr>
          <w:p w14:paraId="0F7B7A46" w14:textId="77777777" w:rsidR="002330E4" w:rsidRPr="00021817" w:rsidRDefault="002330E4" w:rsidP="002330E4">
            <w:pPr>
              <w:pStyle w:val="afff9"/>
              <w:rPr>
                <w:lang w:val="ru-RU"/>
              </w:rPr>
            </w:pPr>
          </w:p>
          <w:p w14:paraId="3161B82E" w14:textId="77777777" w:rsidR="002330E4" w:rsidRPr="00021817" w:rsidRDefault="002330E4" w:rsidP="002330E4">
            <w:pPr>
              <w:pStyle w:val="afff9"/>
              <w:rPr>
                <w:lang w:val="ru-RU"/>
              </w:rPr>
            </w:pPr>
          </w:p>
        </w:tc>
      </w:tr>
    </w:tbl>
    <w:p w14:paraId="0CF9241A" w14:textId="4D037D00" w:rsidR="006E74EC" w:rsidRPr="00DD64B3" w:rsidRDefault="006E74EC" w:rsidP="006E74EC">
      <w:r>
        <w:t xml:space="preserve">Таким образом, в исследование будет включено не более </w:t>
      </w:r>
      <w:proofErr w:type="spellStart"/>
      <w:r>
        <w:t>хх</w:t>
      </w:r>
      <w:proofErr w:type="spellEnd"/>
      <w:r>
        <w:t xml:space="preserve"> </w:t>
      </w:r>
      <w:proofErr w:type="gramStart"/>
      <w:r>
        <w:t>человек</w:t>
      </w:r>
      <w:proofErr w:type="gramEnd"/>
      <w:r>
        <w:t xml:space="preserve"> из которых не более </w:t>
      </w:r>
      <w:proofErr w:type="spellStart"/>
      <w:r>
        <w:t>хх</w:t>
      </w:r>
      <w:proofErr w:type="spellEnd"/>
      <w:r>
        <w:t xml:space="preserve"> будут рандомизированы. </w:t>
      </w:r>
    </w:p>
    <w:p w14:paraId="34E65EFC" w14:textId="77777777" w:rsidR="002330E4" w:rsidRDefault="002330E4" w:rsidP="00582643"/>
    <w:p w14:paraId="151C1CE0" w14:textId="77777777" w:rsidR="00582643" w:rsidRDefault="00582643" w:rsidP="001E690A">
      <w:pPr>
        <w:pStyle w:val="2"/>
      </w:pPr>
      <w:bookmarkStart w:id="220" w:name="_Toc75281874"/>
      <w:r>
        <w:t>Применяемый уровень значимости</w:t>
      </w:r>
      <w:bookmarkEnd w:id="220"/>
    </w:p>
    <w:p w14:paraId="728C8CB9" w14:textId="5A9D58B1" w:rsidR="00582643" w:rsidRDefault="00582643" w:rsidP="00582643">
      <w:r>
        <w:t>Проверка статистических гипотез по результатам настоящего исследования будет проводиться при априорном уровне значимости (вероятности ошибки первого рода), равном 0</w:t>
      </w:r>
      <w:r w:rsidR="00174330">
        <w:t>.</w:t>
      </w:r>
      <w:r>
        <w:t>05.</w:t>
      </w:r>
    </w:p>
    <w:p w14:paraId="14FF7CC3" w14:textId="77777777" w:rsidR="00582643" w:rsidRDefault="00582643" w:rsidP="001E690A">
      <w:pPr>
        <w:pStyle w:val="2"/>
      </w:pPr>
      <w:bookmarkStart w:id="221" w:name="_Toc75281875"/>
      <w:r>
        <w:t>Критерий прекращения исследования</w:t>
      </w:r>
      <w:bookmarkEnd w:id="221"/>
    </w:p>
    <w:p w14:paraId="2861F984" w14:textId="77777777" w:rsidR="00582643" w:rsidRDefault="00582643" w:rsidP="00582643">
      <w:r>
        <w:t xml:space="preserve">Критерии прекращения исследования приведены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_Ref446093470 \r \h 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11ADE">
        <w:rPr>
          <w:highlight w:val="green"/>
        </w:rPr>
        <w:t>4.6</w:t>
      </w:r>
      <w:r w:rsidRPr="00D8531A">
        <w:rPr>
          <w:highlight w:val="green"/>
        </w:rPr>
        <w:fldChar w:fldCharType="end"/>
      </w:r>
      <w:r>
        <w:t xml:space="preserve"> настоящего протокола.</w:t>
      </w:r>
    </w:p>
    <w:p w14:paraId="51AE0B07" w14:textId="77777777" w:rsidR="00582643" w:rsidRDefault="00582643" w:rsidP="00582643">
      <w:r>
        <w:t>Промежуточный анализ данных не предусмотрен.</w:t>
      </w:r>
    </w:p>
    <w:p w14:paraId="1CE9EFB9" w14:textId="77777777" w:rsidR="00582643" w:rsidRDefault="00582643" w:rsidP="001E690A">
      <w:pPr>
        <w:pStyle w:val="2"/>
      </w:pPr>
      <w:bookmarkStart w:id="222" w:name="_Ref446093663"/>
      <w:bookmarkStart w:id="223" w:name="_Toc75281876"/>
      <w:r>
        <w:t>Процедуры учета отсутствующих, сомнительных и не подлежащих анализу данных</w:t>
      </w:r>
      <w:bookmarkEnd w:id="222"/>
      <w:bookmarkEnd w:id="223"/>
    </w:p>
    <w:p w14:paraId="559E606D" w14:textId="7377E9CA" w:rsidR="00582643" w:rsidRPr="00E32BBF" w:rsidRDefault="00582643" w:rsidP="00582643">
      <w:r w:rsidRPr="00E32BBF">
        <w:t xml:space="preserve">В ходе мониторинговых визитов в Исследовательский центр специалисты по мониторингу, уполномоченные Спонсором, проведут анализ ИРК добровольцев на </w:t>
      </w:r>
      <w:r w:rsidRPr="00E32BBF">
        <w:lastRenderedPageBreak/>
        <w:t>предмет отсутствия в них необходимых данных. В случае отсутствия данных в ИРК и наличия соответствующей информации в первичной документации, будут сформулированы вопросы к Исследователю и предписания по устранению несоответствий</w:t>
      </w:r>
      <w:r w:rsidRPr="003A4529">
        <w:t>.</w:t>
      </w:r>
      <w:r w:rsidR="004B5241" w:rsidRPr="003A4529">
        <w:t xml:space="preserve"> Ответ Исследователя должен последовать не позже чем через </w:t>
      </w:r>
      <w:r w:rsidR="003A4529" w:rsidRPr="00244E0E">
        <w:rPr>
          <w:highlight w:val="magenta"/>
        </w:rPr>
        <w:t>7</w:t>
      </w:r>
      <w:r w:rsidR="003A4529" w:rsidRPr="003A4529">
        <w:t xml:space="preserve"> </w:t>
      </w:r>
      <w:r w:rsidR="004B5241" w:rsidRPr="003A4529">
        <w:t>дней после передачи Исследователю запроса об устранении несоответствий.</w:t>
      </w:r>
    </w:p>
    <w:p w14:paraId="37E615BB" w14:textId="77777777" w:rsidR="00582643" w:rsidRPr="00E32BBF" w:rsidRDefault="00582643" w:rsidP="00582643">
      <w:r w:rsidRPr="00E32BBF">
        <w:t>Данные содержащиеся в ИРК будут перенесены в базу данных (БД) клинического исследования.</w:t>
      </w:r>
    </w:p>
    <w:p w14:paraId="10DC8280" w14:textId="77777777" w:rsidR="00582643" w:rsidRPr="00E32BBF" w:rsidRDefault="00582643" w:rsidP="00582643">
      <w:r w:rsidRPr="00E32BBF">
        <w:t>Специалист по статистике, уполномоченный Спонсором, при проверке базы данных проведет анализ на предмет наличия сомнительных, пропущенных и не подлежащих анализу данных, по результатам которого будут также сформулированы вопросы к Исследователю.</w:t>
      </w:r>
    </w:p>
    <w:p w14:paraId="76871AA0" w14:textId="77777777" w:rsidR="00582643" w:rsidRDefault="00582643" w:rsidP="00582643">
      <w:r w:rsidRPr="00E32BBF">
        <w:t>Исследователь, по возможности, устранит выявленные ошибки в ИРК и проинформирует об этом уполномоченных представителей Спонсора. Если выявленные ошибки в данных будет невозможно устранить после завершения участия добровольцев в исследовании, в ходе статистического анализа данных будет проводиться анализ чувствительности результирующих параметров к наличию сомнительных данных. Информация о пропущенных, сомнительных и не подлежащих анализу данных будет представлена в Отчете о клиническом исследовании. При проведении статистического анализа не будут использоваться никакие методы замещения пропущенных данных.</w:t>
      </w:r>
    </w:p>
    <w:p w14:paraId="0A9C451D" w14:textId="7CEEAE92" w:rsidR="00237C30" w:rsidRDefault="00237C30" w:rsidP="00582643">
      <w:r>
        <w:t xml:space="preserve">Принятие решения об исключении данных добровольца из статистического анализа будет выполнять до проведения биоаналитических процедур. Исключение добровольцев допускается только в соответствии с критериями исключения (см. Раздел </w:t>
      </w:r>
      <w:r w:rsidRPr="00237C30">
        <w:rPr>
          <w:highlight w:val="green"/>
        </w:rPr>
        <w:fldChar w:fldCharType="begin"/>
      </w:r>
      <w:r w:rsidRPr="00237C30">
        <w:rPr>
          <w:highlight w:val="green"/>
        </w:rPr>
        <w:instrText xml:space="preserve"> REF _Ref448340746 \r \h </w:instrText>
      </w:r>
      <w:r>
        <w:rPr>
          <w:highlight w:val="green"/>
        </w:rPr>
        <w:instrText xml:space="preserve"> \* MERGEFORMAT </w:instrText>
      </w:r>
      <w:r w:rsidRPr="00237C30">
        <w:rPr>
          <w:highlight w:val="green"/>
        </w:rPr>
      </w:r>
      <w:r w:rsidRPr="00237C30">
        <w:rPr>
          <w:highlight w:val="green"/>
        </w:rPr>
        <w:fldChar w:fldCharType="separate"/>
      </w:r>
      <w:r w:rsidR="00A11ADE">
        <w:rPr>
          <w:highlight w:val="green"/>
        </w:rPr>
        <w:t>5.3</w:t>
      </w:r>
      <w:r w:rsidRPr="00237C30">
        <w:rPr>
          <w:highlight w:val="green"/>
        </w:rPr>
        <w:fldChar w:fldCharType="end"/>
      </w:r>
      <w:r>
        <w:t>).</w:t>
      </w:r>
    </w:p>
    <w:p w14:paraId="4CD445F4" w14:textId="20A15339" w:rsidR="002F3182" w:rsidRDefault="00237C30" w:rsidP="009B4659">
      <w:proofErr w:type="gramStart"/>
      <w:r>
        <w:t>Исключение данных добровольц</w:t>
      </w:r>
      <w:r w:rsidR="00AA6181">
        <w:t>ев</w:t>
      </w:r>
      <w:r>
        <w:t xml:space="preserve"> из статистического анализа </w:t>
      </w:r>
      <w:r w:rsidR="00617AA4">
        <w:t xml:space="preserve">после выполнения биоаналитических процедур </w:t>
      </w:r>
      <w:r>
        <w:t>допускается только в следующих случаях</w:t>
      </w:r>
      <w:r w:rsidR="00AA6181">
        <w:t xml:space="preserve"> (в соответствии с п. 78.</w:t>
      </w:r>
      <w:proofErr w:type="gramEnd"/>
      <w:r w:rsidR="00AA6181">
        <w:t xml:space="preserve"> </w:t>
      </w:r>
      <w:proofErr w:type="gramStart"/>
      <w:r w:rsidR="00AA6181">
        <w:t>Правил исследований БЭ ЭАЭС)</w:t>
      </w:r>
      <w:r>
        <w:t>:</w:t>
      </w:r>
      <w:proofErr w:type="gramEnd"/>
    </w:p>
    <w:p w14:paraId="5738FCB1" w14:textId="0EC1476B" w:rsidR="00237C30" w:rsidRPr="00647184" w:rsidRDefault="00AA6181" w:rsidP="00647184">
      <w:pPr>
        <w:pStyle w:val="1"/>
      </w:pPr>
      <w:r w:rsidRPr="00647184">
        <w:t>Добровольцы</w:t>
      </w:r>
      <w:r w:rsidR="00237C30" w:rsidRPr="00647184">
        <w:t xml:space="preserve">, в плазме которых концентрация </w:t>
      </w:r>
      <w:r w:rsidR="00237C30" w:rsidRPr="00647184">
        <w:rPr>
          <w:rStyle w:val="ae"/>
        </w:rPr>
        <w:t>референтного</w:t>
      </w:r>
      <w:r w:rsidR="00237C30" w:rsidRPr="00647184">
        <w:t xml:space="preserve"> лекарственного препарата не определяется или определяется лишь в незначительных количествах. </w:t>
      </w:r>
      <w:proofErr w:type="gramStart"/>
      <w:r w:rsidR="00237C30" w:rsidRPr="00647184">
        <w:t xml:space="preserve">Концентрации анализируемого вещества у </w:t>
      </w:r>
      <w:r w:rsidRPr="00647184">
        <w:t>добровольца</w:t>
      </w:r>
      <w:r w:rsidR="00237C30" w:rsidRPr="00647184">
        <w:t xml:space="preserve"> признаются очень низкими, если его AUC не превышает 5 процентов от средней геометрической AUC </w:t>
      </w:r>
      <w:r w:rsidR="00237C30" w:rsidRPr="00647184">
        <w:rPr>
          <w:rStyle w:val="ae"/>
        </w:rPr>
        <w:t>референтного</w:t>
      </w:r>
      <w:r w:rsidR="00237C30" w:rsidRPr="00647184">
        <w:t xml:space="preserve"> лекарственного препарата (рассчитанной без учета данных </w:t>
      </w:r>
      <w:r w:rsidRPr="00647184">
        <w:t>добровольца</w:t>
      </w:r>
      <w:r w:rsidR="00237C30" w:rsidRPr="00647184">
        <w:t xml:space="preserve"> с выбросами).</w:t>
      </w:r>
      <w:proofErr w:type="gramEnd"/>
      <w:r w:rsidR="00915A00">
        <w:t xml:space="preserve"> </w:t>
      </w:r>
      <w:r w:rsidR="00915A00" w:rsidRPr="00DA6C38">
        <w:t>Исключение данных по этой причине допустимо лишь в единичных случаях, и в целом ставит под сомнение достоверность (валидность) проведенного исследования</w:t>
      </w:r>
      <w:r w:rsidR="00915A00">
        <w:t>.</w:t>
      </w:r>
    </w:p>
    <w:p w14:paraId="21CB3DD0" w14:textId="18994F8D" w:rsidR="00237C30" w:rsidRPr="00647184" w:rsidRDefault="00AA6181" w:rsidP="00647184">
      <w:pPr>
        <w:pStyle w:val="1"/>
      </w:pPr>
      <w:r w:rsidRPr="00647184">
        <w:t>Добровольцы, в «Пробе 0» которых определена ненулевая</w:t>
      </w:r>
      <w:r w:rsidR="00237C30" w:rsidRPr="00647184">
        <w:t xml:space="preserve"> концентраци</w:t>
      </w:r>
      <w:r w:rsidRPr="00647184">
        <w:t>я анализируемого вещества, превышающая 5% от Cmax.</w:t>
      </w:r>
    </w:p>
    <w:p w14:paraId="0D0F2903" w14:textId="04E7D696" w:rsidR="00237C30" w:rsidRPr="00A5378F" w:rsidRDefault="00237C30" w:rsidP="00AA6181">
      <w:pPr>
        <w:rPr>
          <w:highlight w:val="yellow"/>
        </w:rPr>
      </w:pPr>
      <w:r>
        <w:t xml:space="preserve">В </w:t>
      </w:r>
      <w:r w:rsidR="00AA6181">
        <w:t xml:space="preserve">этих </w:t>
      </w:r>
      <w:r>
        <w:t>случаях фармакокинетические данные отдельных добровольцев не будут использованы для расчета 90% доверительных интервалов для оценки биоэквивалентности</w:t>
      </w:r>
      <w:r w:rsidR="00AA6181">
        <w:t xml:space="preserve"> и описательной статистики</w:t>
      </w:r>
      <w:r>
        <w:t>,</w:t>
      </w:r>
      <w:r w:rsidR="00AA6181">
        <w:t xml:space="preserve"> но будут отражены в</w:t>
      </w:r>
      <w:r>
        <w:t xml:space="preserve"> таблицах</w:t>
      </w:r>
      <w:r w:rsidR="00AA6181">
        <w:t xml:space="preserve"> фармакокинетических параметров.</w:t>
      </w:r>
    </w:p>
    <w:p w14:paraId="381559D2" w14:textId="77777777" w:rsidR="00582643" w:rsidRDefault="00582643" w:rsidP="001E690A">
      <w:pPr>
        <w:pStyle w:val="2"/>
      </w:pPr>
      <w:bookmarkStart w:id="224" w:name="_Toc75281877"/>
      <w:r>
        <w:lastRenderedPageBreak/>
        <w:t>Процедуры сообщения о любых отклонениях от первоначального статистического плана</w:t>
      </w:r>
      <w:bookmarkEnd w:id="224"/>
    </w:p>
    <w:p w14:paraId="2623A422" w14:textId="77777777" w:rsidR="00582643" w:rsidRDefault="00582643" w:rsidP="00582643">
      <w:r>
        <w:t>Решение об изменении отраженного в настоящем протоколе статистического плана принимается Спонсором.</w:t>
      </w:r>
    </w:p>
    <w:p w14:paraId="405C73D5" w14:textId="77777777" w:rsidR="00582643" w:rsidRDefault="00582643" w:rsidP="00582643">
      <w:r>
        <w:t>Все изменения в первоначальном статистическом плане с их обоснованием отражаются в финальном Отчете о клиническом исследовании.</w:t>
      </w:r>
    </w:p>
    <w:p w14:paraId="35D49729" w14:textId="77777777" w:rsidR="00582643" w:rsidRDefault="00582643" w:rsidP="001E690A">
      <w:pPr>
        <w:pStyle w:val="2"/>
      </w:pPr>
      <w:bookmarkStart w:id="225" w:name="_Toc75281878"/>
      <w:r>
        <w:t>Популяция для анализа</w:t>
      </w:r>
      <w:bookmarkEnd w:id="225"/>
    </w:p>
    <w:p w14:paraId="37B7BF23" w14:textId="77777777" w:rsidR="00582643" w:rsidRDefault="00582643" w:rsidP="00582643">
      <w:r>
        <w:t>Для проведения анализа будут использованы следующие группы:</w:t>
      </w:r>
    </w:p>
    <w:p w14:paraId="1F2C60E2" w14:textId="5BB71859" w:rsidR="00582643" w:rsidRDefault="00582643" w:rsidP="001D4982">
      <w:r>
        <w:rPr>
          <w:rStyle w:val="af"/>
        </w:rPr>
        <w:t>Популяция для анализа фармакокинетики</w:t>
      </w:r>
      <w:r w:rsidR="0081012B">
        <w:rPr>
          <w:rStyle w:val="af"/>
        </w:rPr>
        <w:t xml:space="preserve"> (</w:t>
      </w:r>
      <w:r w:rsidR="00CA0FA1">
        <w:rPr>
          <w:rStyle w:val="af"/>
        </w:rPr>
        <w:t xml:space="preserve">оценки </w:t>
      </w:r>
      <w:r w:rsidR="0081012B">
        <w:rPr>
          <w:rStyle w:val="af"/>
        </w:rPr>
        <w:t>биоэквивалентности)</w:t>
      </w:r>
      <w:r>
        <w:rPr>
          <w:rStyle w:val="af"/>
        </w:rPr>
        <w:t>:</w:t>
      </w:r>
      <w:r>
        <w:t xml:space="preserve"> </w:t>
      </w:r>
      <w:r w:rsidR="001D4982" w:rsidRPr="0081012B">
        <w:t xml:space="preserve">популяция </w:t>
      </w:r>
      <w:r w:rsidR="001D4982">
        <w:t xml:space="preserve">оценки биоэквивалентности </w:t>
      </w:r>
      <w:r w:rsidR="001D4982" w:rsidRPr="0081012B">
        <w:t>будет состоять из всех рандомизированных добровольцев</w:t>
      </w:r>
      <w:r w:rsidR="001D4982">
        <w:t xml:space="preserve"> без существенных отклонений от протокола</w:t>
      </w:r>
      <w:r w:rsidR="001D4982" w:rsidRPr="0081012B">
        <w:t xml:space="preserve">, принявших </w:t>
      </w:r>
      <w:r w:rsidR="001D4982">
        <w:t>все планируемые дозы исследуемых препаратов</w:t>
      </w:r>
      <w:r w:rsidR="001D4982" w:rsidRPr="0081012B">
        <w:t xml:space="preserve">, за исключением добровольцев, </w:t>
      </w:r>
      <w:r w:rsidR="001D4982">
        <w:t>исключенных из исследования до момента отбора всех планируемых биологических образцов.</w:t>
      </w:r>
    </w:p>
    <w:p w14:paraId="73C82E9A" w14:textId="23C65987" w:rsidR="00CA0FA1" w:rsidRDefault="00CA0FA1" w:rsidP="00582643">
      <w:r>
        <w:t>Определение фармакокинетических параметров будет выполнено, по возможности, для всех добровольцев получивших хотя бы один исследуемый лекарственный препарат.</w:t>
      </w:r>
    </w:p>
    <w:p w14:paraId="3E4A48E5" w14:textId="45E096F1" w:rsidR="00582643" w:rsidRDefault="00582643" w:rsidP="00952947">
      <w:r>
        <w:rPr>
          <w:b/>
        </w:rPr>
        <w:t>Популяция для анализа безопасности</w:t>
      </w:r>
      <w:r>
        <w:t>: все рандомизированные добровольцы, применившие хотя бы одну дозу любого исследуемого препарата.</w:t>
      </w:r>
      <w:r w:rsidR="005B2EA1">
        <w:br w:type="page"/>
      </w:r>
    </w:p>
    <w:p w14:paraId="4200244A" w14:textId="77777777" w:rsidR="00582643" w:rsidRDefault="00582643" w:rsidP="003D5DBE">
      <w:pPr>
        <w:pStyle w:val="10"/>
      </w:pPr>
      <w:bookmarkStart w:id="226" w:name="_Toc75281879"/>
      <w:r>
        <w:lastRenderedPageBreak/>
        <w:t>Прямой доступ к первичным данным</w:t>
      </w:r>
      <w:bookmarkEnd w:id="226"/>
    </w:p>
    <w:p w14:paraId="1A7D0D31" w14:textId="7FBD583F" w:rsidR="00582643" w:rsidRDefault="00582643" w:rsidP="00582643">
      <w:r>
        <w:t>Прямой доступ к первичным данным, полученным в ходе исследования, помимо исследователей, будут иметь специалисты по мониторингу, уполномоченные Спонсором, представител</w:t>
      </w:r>
      <w:r w:rsidR="00B74775">
        <w:t>и ЭСО/НЭК</w:t>
      </w:r>
      <w:r>
        <w:t xml:space="preserve"> и представители национальных или иностранных уполномоченных органов (согласно ГОСТ </w:t>
      </w:r>
      <w:proofErr w:type="gramStart"/>
      <w:r>
        <w:t>Р</w:t>
      </w:r>
      <w:proofErr w:type="gramEnd"/>
      <w:r>
        <w:t xml:space="preserve"> 52379-2005 "Надлежащая клиническая практика"). При этом в соответствии с требованиями законодательства, Спонсор или органы здравоохранения имеют право осуществлять проверку (аудит или инспекцию) материально-технического обеспечения исследования и документации по исследованию.</w:t>
      </w:r>
    </w:p>
    <w:p w14:paraId="4A6FD044" w14:textId="0B729742" w:rsidR="005B2EA1" w:rsidRDefault="00582643" w:rsidP="00582643">
      <w:r>
        <w:t>Исследователи и Исследовательские центры не должны препятствовать прямому доступу к первичной документации для проведения связанных с настоящим исследованием мониторинга, аудита, этической экспертизы, а также инспекции со стороны уполномоченных органов.</w:t>
      </w:r>
    </w:p>
    <w:p w14:paraId="52D689D5" w14:textId="0E7263D2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3E9594C6" w14:textId="77777777" w:rsidR="00582643" w:rsidRDefault="00582643" w:rsidP="003D5DBE">
      <w:pPr>
        <w:pStyle w:val="10"/>
      </w:pPr>
      <w:bookmarkStart w:id="227" w:name="_Ref446096007"/>
      <w:bookmarkStart w:id="228" w:name="_Ref446096002"/>
      <w:bookmarkStart w:id="229" w:name="_Toc75281880"/>
      <w:r>
        <w:lastRenderedPageBreak/>
        <w:t>Контроль качества и обеспечение качества</w:t>
      </w:r>
      <w:bookmarkEnd w:id="227"/>
      <w:bookmarkEnd w:id="228"/>
      <w:bookmarkEnd w:id="229"/>
    </w:p>
    <w:p w14:paraId="0B794221" w14:textId="77777777" w:rsidR="00582643" w:rsidRDefault="00582643" w:rsidP="0023580E">
      <w:pPr>
        <w:pStyle w:val="4"/>
      </w:pPr>
      <w:bookmarkStart w:id="230" w:name="_Toc413330516"/>
      <w:bookmarkStart w:id="231" w:name="_Toc373281364"/>
      <w:bookmarkStart w:id="232" w:name="_Toc359903314"/>
      <w:bookmarkStart w:id="233" w:name="_Toc360902097"/>
      <w:bookmarkStart w:id="234" w:name="_Toc75281881"/>
      <w:r>
        <w:t>Мониторинг исследования</w:t>
      </w:r>
      <w:bookmarkEnd w:id="230"/>
      <w:bookmarkEnd w:id="231"/>
      <w:bookmarkEnd w:id="232"/>
      <w:bookmarkEnd w:id="233"/>
      <w:bookmarkEnd w:id="234"/>
    </w:p>
    <w:p w14:paraId="45EAA96E" w14:textId="0CB0D38E" w:rsidR="00582643" w:rsidRDefault="00582643">
      <w:proofErr w:type="gramStart"/>
      <w:r>
        <w:t>Регулярные визиты специалиста по мониторингу, по поручению Спонсора, перед началом, в ходе исследования и при его завершении способствуют успешному проведению исследования и служат гарантией сбора точных данных, своевременного выявления возможных ошибок, документирования процесса клинического исследования, обеспечения защиты прав субъектов исследования, проведения исследования в соответствии с принципами Хельсинкской Декларации Всемирной Медицинской Ассоциации (ВМА) (в последней редакции, одобренной на 64-ой Генеральной Ассамблее</w:t>
      </w:r>
      <w:proofErr w:type="gramEnd"/>
      <w:r>
        <w:t xml:space="preserve"> </w:t>
      </w:r>
      <w:proofErr w:type="gramStart"/>
      <w:r>
        <w:t>ВМА, г. Форталеза, Бразилия, октябрь 2013 г.), трехстороннего соглашения по Надлежащей Клинической Практике (ICH GCP, 1996) и действующего</w:t>
      </w:r>
      <w:r w:rsidR="00F005A2">
        <w:t xml:space="preserve"> законодательства РФ (раздел </w:t>
      </w:r>
      <w:r w:rsidR="00F005A2" w:rsidRPr="00F005A2">
        <w:rPr>
          <w:highlight w:val="green"/>
        </w:rPr>
        <w:fldChar w:fldCharType="begin"/>
      </w:r>
      <w:r w:rsidR="00F005A2" w:rsidRPr="00F005A2">
        <w:rPr>
          <w:highlight w:val="green"/>
        </w:rPr>
        <w:instrText xml:space="preserve"> REF _Ref446098302 \r \h </w:instrText>
      </w:r>
      <w:r w:rsidR="00F005A2">
        <w:rPr>
          <w:highlight w:val="green"/>
        </w:rPr>
        <w:instrText xml:space="preserve"> \* MERGEFORMAT </w:instrText>
      </w:r>
      <w:r w:rsidR="00F005A2" w:rsidRPr="00F005A2">
        <w:rPr>
          <w:highlight w:val="green"/>
        </w:rPr>
      </w:r>
      <w:r w:rsidR="00F005A2" w:rsidRPr="00F005A2">
        <w:rPr>
          <w:highlight w:val="green"/>
        </w:rPr>
        <w:fldChar w:fldCharType="separate"/>
      </w:r>
      <w:r w:rsidR="00A11ADE">
        <w:rPr>
          <w:highlight w:val="green"/>
        </w:rPr>
        <w:t>2.5</w:t>
      </w:r>
      <w:r w:rsidR="00F005A2" w:rsidRPr="00F005A2">
        <w:rPr>
          <w:highlight w:val="green"/>
        </w:rPr>
        <w:fldChar w:fldCharType="end"/>
      </w:r>
      <w:r>
        <w:t>).</w:t>
      </w:r>
      <w:proofErr w:type="gramEnd"/>
    </w:p>
    <w:p w14:paraId="5672B8B3" w14:textId="77777777" w:rsidR="00582643" w:rsidRDefault="00582643" w:rsidP="00582643">
      <w:r>
        <w:t>Рутинный мониторинг исследования включает:</w:t>
      </w:r>
    </w:p>
    <w:p w14:paraId="0A249FC5" w14:textId="77777777" w:rsidR="00582643" w:rsidRPr="00073570" w:rsidRDefault="00582643" w:rsidP="001E690A">
      <w:pPr>
        <w:pStyle w:val="1"/>
      </w:pPr>
      <w:r w:rsidRPr="007F2CFA">
        <w:t>Подтверждение надлежащего проведения и документирования процесса получения Информированного согласия, а также скрининга и включения субъектов в исследование.</w:t>
      </w:r>
    </w:p>
    <w:p w14:paraId="3A11FBE5" w14:textId="77777777" w:rsidR="00582643" w:rsidRPr="00073570" w:rsidRDefault="00582643" w:rsidP="001E690A">
      <w:pPr>
        <w:pStyle w:val="1"/>
      </w:pPr>
      <w:r w:rsidRPr="007F2CFA">
        <w:t>Верификацию данных ИРК и первичной медицинской документации субъектов исследования.</w:t>
      </w:r>
    </w:p>
    <w:p w14:paraId="5EF943ED" w14:textId="77777777" w:rsidR="00582643" w:rsidRPr="00073570" w:rsidRDefault="00582643" w:rsidP="001E690A">
      <w:pPr>
        <w:pStyle w:val="1"/>
      </w:pPr>
      <w:r w:rsidRPr="007F2CFA">
        <w:t>Подтверждение выявления, документирования и своевременного репортирования сведений о НЯ в ходе исследования.</w:t>
      </w:r>
    </w:p>
    <w:p w14:paraId="1BAFBCBB" w14:textId="77777777" w:rsidR="00582643" w:rsidRPr="00073570" w:rsidRDefault="00582643" w:rsidP="001E690A">
      <w:pPr>
        <w:pStyle w:val="1"/>
      </w:pPr>
      <w:r w:rsidRPr="007F2CFA">
        <w:t>Подтверждение соблюдения персоналом Исследовательского центра требований к выполнению процедур протокола исследования.</w:t>
      </w:r>
    </w:p>
    <w:p w14:paraId="3FE81F69" w14:textId="77777777" w:rsidR="00582643" w:rsidRPr="00073570" w:rsidRDefault="00582643" w:rsidP="001E690A">
      <w:pPr>
        <w:pStyle w:val="1"/>
      </w:pPr>
      <w:r w:rsidRPr="007F2CFA">
        <w:t>Подтверждение документирования поставок, хранения, распределения и уничтожения исследуемых лекарственных препаратов и материалов исследования.</w:t>
      </w:r>
    </w:p>
    <w:p w14:paraId="4709D1F1" w14:textId="77777777" w:rsidR="00582643" w:rsidRPr="00073570" w:rsidRDefault="00582643" w:rsidP="001E690A">
      <w:pPr>
        <w:pStyle w:val="1"/>
      </w:pPr>
      <w:r w:rsidRPr="007F2CFA">
        <w:t>Подтверждение компетенций персонала Исследовательского центра, а также внешней лаборатории, необходимой для проведения исследования.</w:t>
      </w:r>
    </w:p>
    <w:p w14:paraId="5EC7D960" w14:textId="77777777" w:rsidR="00582643" w:rsidRPr="00073570" w:rsidRDefault="00582643" w:rsidP="001E690A">
      <w:pPr>
        <w:pStyle w:val="1"/>
      </w:pPr>
      <w:r w:rsidRPr="007F2CFA">
        <w:t>Подтверждения соответствия диагностического и лабораторного оборудования требованиям адекватного применения в ходе исследования.</w:t>
      </w:r>
    </w:p>
    <w:p w14:paraId="33EB1503" w14:textId="219C1C37" w:rsidR="00582643" w:rsidRPr="00073570" w:rsidRDefault="00582643" w:rsidP="001E690A">
      <w:pPr>
        <w:pStyle w:val="1"/>
      </w:pPr>
      <w:r w:rsidRPr="007F2CFA">
        <w:t xml:space="preserve">Подтверждение взаимодействий исследователя с </w:t>
      </w:r>
      <w:r w:rsidR="004A42BB">
        <w:t>ЭСО/НЭК</w:t>
      </w:r>
      <w:r w:rsidRPr="007F2CFA">
        <w:t xml:space="preserve"> по вопросам безопасности исследования и внесению согласованных со Спонсором поправок к протоколу исследования.</w:t>
      </w:r>
    </w:p>
    <w:p w14:paraId="5C91E576" w14:textId="77777777" w:rsidR="00582643" w:rsidRPr="00073570" w:rsidRDefault="00582643" w:rsidP="001E690A">
      <w:pPr>
        <w:pStyle w:val="1"/>
      </w:pPr>
      <w:r w:rsidRPr="007F2CFA">
        <w:t>Подтверждение надлежащего оформления административных документов.</w:t>
      </w:r>
    </w:p>
    <w:p w14:paraId="641CC3BF" w14:textId="270BCBD7" w:rsidR="00582643" w:rsidRDefault="00582643">
      <w:pPr>
        <w:rPr>
          <w:b/>
        </w:rPr>
      </w:pPr>
      <w:r>
        <w:rPr>
          <w:bCs/>
        </w:rPr>
        <w:t>Обеспечение целостности данных исследования проводится специалистами, назначенными</w:t>
      </w:r>
      <w:r>
        <w:t xml:space="preserve"> Спонсором, осуществляющими ведение базы данных исследования, которые выявляют несоответствия, ошибочно внесенные данные, пропущенные данные в ходе перекрестной проверки всех ИРК. При возникновении вопросов к содержащимся в </w:t>
      </w:r>
      <w:r>
        <w:lastRenderedPageBreak/>
        <w:t xml:space="preserve">ИРК данным или необходимости внесения в ИРК уточнений, ответы/уточнения должны быть предоставлены Исследователем в течение </w:t>
      </w:r>
      <w:r w:rsidRPr="00244E0E">
        <w:rPr>
          <w:highlight w:val="magenta"/>
        </w:rPr>
        <w:t>7</w:t>
      </w:r>
      <w:r>
        <w:rPr>
          <w:highlight w:val="yellow"/>
        </w:rPr>
        <w:t xml:space="preserve"> дней</w:t>
      </w:r>
      <w:r>
        <w:t xml:space="preserve"> от даты получения уведомления об их наличии.</w:t>
      </w:r>
    </w:p>
    <w:p w14:paraId="3E8E5519" w14:textId="77777777" w:rsidR="00582643" w:rsidRDefault="00582643">
      <w:r>
        <w:t>В соответствии с требованиями законодательства Спонсор (уполномоченное Спонсором лицо) или представители национальных или иностранных уполномоченных органов имеют право осуществлять проверку (аудит) материально-технического обеспечения исследования и документации по исследованию. Исследователь должен предоставить доступ к документации и всю необходимую информацию лицам, уполномоченным проводить аудит или инспекции.</w:t>
      </w:r>
    </w:p>
    <w:p w14:paraId="75636A55" w14:textId="62CBE54A" w:rsidR="005B2EA1" w:rsidRDefault="00582643">
      <w:r>
        <w:t>Уполномоченные представители Спонсора могут присутствовать в ходе проведения процедур отбора и обработки образцов крови, приема исследуемых лекарственных препаратов с целью проверки качества выполнения процедур.</w:t>
      </w:r>
    </w:p>
    <w:p w14:paraId="4AA2CE29" w14:textId="7AFACA51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01F33F4F" w14:textId="77777777" w:rsidR="00582643" w:rsidRDefault="00582643" w:rsidP="003D5DBE">
      <w:pPr>
        <w:pStyle w:val="10"/>
      </w:pPr>
      <w:bookmarkStart w:id="235" w:name="_Toc75281882"/>
      <w:r>
        <w:lastRenderedPageBreak/>
        <w:t>Этические аспекты исследования</w:t>
      </w:r>
      <w:bookmarkEnd w:id="235"/>
    </w:p>
    <w:p w14:paraId="6BD07A0F" w14:textId="77777777" w:rsidR="00582643" w:rsidRDefault="00582643" w:rsidP="001E690A">
      <w:pPr>
        <w:pStyle w:val="2"/>
      </w:pPr>
      <w:bookmarkStart w:id="236" w:name="_Toc446064625"/>
      <w:bookmarkStart w:id="237" w:name="_Toc75281883"/>
      <w:r>
        <w:t>Общие положения</w:t>
      </w:r>
      <w:bookmarkEnd w:id="236"/>
      <w:bookmarkEnd w:id="237"/>
    </w:p>
    <w:p w14:paraId="37E792C7" w14:textId="76B0A97A" w:rsidR="00582643" w:rsidRDefault="00582643" w:rsidP="00582643">
      <w:r>
        <w:t xml:space="preserve">Проведение данного исследования будет осуществляться в соответствии с принципами Хельсинкской Декларации Всемирной Медицинской Ассоциации (ВМА) (в последней редакции, одобренной на 64-ой Генеральной Ассамблее ВМА, г. Форталеза, Бразилия, октябрь 2013 г.), трехстороннего соглашения по Надлежащей Клинической Практике (ICH GCP, 1996) и действующего законодательства РФ (см. раздел </w:t>
      </w:r>
      <w:r w:rsidRPr="00F005A2">
        <w:rPr>
          <w:highlight w:val="green"/>
        </w:rPr>
        <w:fldChar w:fldCharType="begin"/>
      </w:r>
      <w:r w:rsidRPr="00F005A2">
        <w:rPr>
          <w:highlight w:val="green"/>
        </w:rPr>
        <w:instrText xml:space="preserve"> REF _Ref446098302 \r \h </w:instrText>
      </w:r>
      <w:r w:rsidR="00F005A2">
        <w:rPr>
          <w:highlight w:val="green"/>
        </w:rPr>
        <w:instrText xml:space="preserve"> \* MERGEFORMAT </w:instrText>
      </w:r>
      <w:r w:rsidRPr="00F005A2">
        <w:rPr>
          <w:highlight w:val="green"/>
        </w:rPr>
      </w:r>
      <w:r w:rsidRPr="00F005A2">
        <w:rPr>
          <w:highlight w:val="green"/>
        </w:rPr>
        <w:fldChar w:fldCharType="separate"/>
      </w:r>
      <w:r w:rsidR="00A11ADE">
        <w:rPr>
          <w:highlight w:val="green"/>
        </w:rPr>
        <w:t>2.5</w:t>
      </w:r>
      <w:r w:rsidRPr="00F005A2">
        <w:rPr>
          <w:highlight w:val="green"/>
        </w:rPr>
        <w:fldChar w:fldCharType="end"/>
      </w:r>
      <w:r>
        <w:t>).</w:t>
      </w:r>
    </w:p>
    <w:p w14:paraId="49F6BA7A" w14:textId="1052A582" w:rsidR="00582643" w:rsidRDefault="008440FC" w:rsidP="00582643">
      <w:r>
        <w:t>И</w:t>
      </w:r>
      <w:r w:rsidR="00582643">
        <w:t>сследователи</w:t>
      </w:r>
      <w:r w:rsidR="00A71A56">
        <w:t xml:space="preserve"> и сотрудники Исследовательского центра</w:t>
      </w:r>
      <w:r w:rsidR="00582643">
        <w:t>, привлеченные к участию в к</w:t>
      </w:r>
      <w:r w:rsidR="00A71A56">
        <w:t xml:space="preserve">линическом исследовании, до </w:t>
      </w:r>
      <w:r w:rsidR="00582643">
        <w:t>начала</w:t>
      </w:r>
      <w:r w:rsidR="00A71A56">
        <w:t xml:space="preserve"> исследования</w:t>
      </w:r>
      <w:r w:rsidR="00582643">
        <w:t xml:space="preserve"> предоставляют Спонсору и уполномоченным государственным органам подписанные и датированные автобиографии, содержащие описание своей научной деятельности и опыта участия в клинических исследованиях, прилагаемые к перечню документов для получения разрешения на проведение клинического исследования.</w:t>
      </w:r>
    </w:p>
    <w:p w14:paraId="195CC086" w14:textId="5BCF0FE0" w:rsidR="00582643" w:rsidRDefault="00A71A56" w:rsidP="00582643">
      <w:r>
        <w:t>Перед началом исследования Исследователь также должен</w:t>
      </w:r>
      <w:r w:rsidR="00582643">
        <w:t xml:space="preserve"> поставить Спонсора в известность о возможной финансовой заинтересованности в исследуемом препарате или в деят</w:t>
      </w:r>
      <w:r>
        <w:t>ельности Спонсора. Исследователь должен</w:t>
      </w:r>
      <w:r w:rsidR="00582643">
        <w:t xml:space="preserve"> сообщать обо всех изменениях относительно этого вопроса, произошедших в течение исследования и на протяжении одного года после завершения исследования.</w:t>
      </w:r>
    </w:p>
    <w:p w14:paraId="1652A53B" w14:textId="77777777" w:rsidR="00582643" w:rsidRDefault="00582643" w:rsidP="00582643">
      <w:r>
        <w:t xml:space="preserve">До начала исследования настоящий </w:t>
      </w:r>
      <w:proofErr w:type="gramStart"/>
      <w:r>
        <w:t>Протокол</w:t>
      </w:r>
      <w:proofErr w:type="gramEnd"/>
      <w:r>
        <w:t xml:space="preserve"> и сопроводительные документы будут предоставлены в МЗ РФ для прохождения экспертизы с целью получения разрешения на проведение клинического исследования, в том числе экспертизы в Совете по этике.</w:t>
      </w:r>
    </w:p>
    <w:p w14:paraId="7F552671" w14:textId="47F2CEC4" w:rsidR="00A71A56" w:rsidRDefault="00A71A56" w:rsidP="00A71A56">
      <w:r>
        <w:t>Процедуры рассмотрения и одобрения исследования должны соответствовать требованиям законодательства РФ. Согласно им, Исследователь отвечает за предоставление и обоснование Протокола Совета по этике МЗ РФ и информирует его обо всех возможных поправках или других изменениях, требующих повторного рассмотрения протокола.</w:t>
      </w:r>
    </w:p>
    <w:p w14:paraId="00B0AA13" w14:textId="329A27E1" w:rsidR="00A71A56" w:rsidRDefault="00A71A56" w:rsidP="00A71A56">
      <w:r>
        <w:t>Исходя из требований законодательства РФ, Исследователь сообщает Совету по этике МЗ РФ о завершении исследования по протоколу или его досрочном прекращении.</w:t>
      </w:r>
    </w:p>
    <w:p w14:paraId="14795978" w14:textId="5FB351F0" w:rsidR="00A71A56" w:rsidRDefault="00A71A56" w:rsidP="00A71A56">
      <w:r>
        <w:t xml:space="preserve">Кроме того, до начала исследования будет получено разрешение на проведение исследования от Совета по Этике МЗ РФ и </w:t>
      </w:r>
      <w:r w:rsidR="004A42BB">
        <w:t>ЭСО/НЭК</w:t>
      </w:r>
      <w:r>
        <w:t xml:space="preserve"> Исследовательского центра. Последний будет также контролировать ход исследования и получит Итоговый отчет.</w:t>
      </w:r>
    </w:p>
    <w:p w14:paraId="0E6A1DC6" w14:textId="7D5B4404" w:rsidR="00A71A56" w:rsidRDefault="00A71A56" w:rsidP="00A71A56">
      <w:r>
        <w:t>Реестры Индивидуальных Идентификационных кодов добровольцев, в соответствии с законодательством РФ (Постановление Правительства РФ от 13.09.2010 №714 с изменениями, внесенными Постановлением Правительства РФ №393 от 18.05.2011 г.), будут предоставляться в страховую компанию, с которой у Спонсора исследования заключен Договор обязательного страхования жизни, здоровья пациента, участвующего в клинических исследованиях лекарственного препарата.</w:t>
      </w:r>
    </w:p>
    <w:p w14:paraId="003533A1" w14:textId="77777777" w:rsidR="00582643" w:rsidRDefault="00582643" w:rsidP="00582643">
      <w:r>
        <w:lastRenderedPageBreak/>
        <w:t>Обработка данных, собранных в ходе исследования, будет осуществляться Спонсором исследования, Исследователями и Страховщиком с соблюдением принципов конфиденциальности информации о субъектах исследования. Добровольцы должны быть поставлены в известность о целях планируемой компьютерной обработки данных и об условиях публикации этих данных (например, для представления на медицинских конференциях).</w:t>
      </w:r>
    </w:p>
    <w:p w14:paraId="140A605D" w14:textId="2EBB53B8" w:rsidR="00582643" w:rsidRDefault="00A71A56" w:rsidP="001E690A">
      <w:pPr>
        <w:pStyle w:val="2"/>
      </w:pPr>
      <w:bookmarkStart w:id="238" w:name="_Toc446064626"/>
      <w:bookmarkStart w:id="239" w:name="_Toc413330519"/>
      <w:bookmarkStart w:id="240" w:name="_Toc373281368"/>
      <w:bookmarkStart w:id="241" w:name="_Toc359903318"/>
      <w:bookmarkStart w:id="242" w:name="_Toc360902101"/>
      <w:bookmarkStart w:id="243" w:name="_Ref359775724"/>
      <w:bookmarkStart w:id="244" w:name="_Ref488338386"/>
      <w:bookmarkStart w:id="245" w:name="_Ref488338392"/>
      <w:bookmarkStart w:id="246" w:name="_Ref488338409"/>
      <w:bookmarkStart w:id="247" w:name="_Ref488338413"/>
      <w:bookmarkStart w:id="248" w:name="_Toc75281884"/>
      <w:r>
        <w:t>Процедура получения и</w:t>
      </w:r>
      <w:r w:rsidR="00582643">
        <w:t>нформированного согласия</w:t>
      </w:r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</w:p>
    <w:p w14:paraId="6D1F7E17" w14:textId="7262A4AE" w:rsidR="00582643" w:rsidRDefault="00582643" w:rsidP="00582643">
      <w:r>
        <w:t xml:space="preserve">Перед включением в исследование добровольцу предоставляется письменная информация и устное разъяснение о целях, задачах и методах проведения исследования, а также об ожидаемой пользе и возможном риске, связанных с участием в исследовании (см. раздел </w:t>
      </w:r>
      <w:r w:rsidRPr="00F005A2">
        <w:rPr>
          <w:highlight w:val="green"/>
        </w:rPr>
        <w:fldChar w:fldCharType="begin"/>
      </w:r>
      <w:r w:rsidRPr="00F005A2">
        <w:rPr>
          <w:highlight w:val="green"/>
        </w:rPr>
        <w:instrText xml:space="preserve"> REF _Ref446098442 \r \h </w:instrText>
      </w:r>
      <w:r w:rsidR="00F005A2">
        <w:rPr>
          <w:highlight w:val="green"/>
        </w:rPr>
        <w:instrText xml:space="preserve"> \* MERGEFORMAT </w:instrText>
      </w:r>
      <w:r w:rsidRPr="00F005A2">
        <w:rPr>
          <w:highlight w:val="green"/>
        </w:rPr>
      </w:r>
      <w:r w:rsidRPr="00F005A2">
        <w:rPr>
          <w:highlight w:val="green"/>
        </w:rPr>
        <w:fldChar w:fldCharType="separate"/>
      </w:r>
      <w:r w:rsidR="00A11ADE">
        <w:rPr>
          <w:highlight w:val="green"/>
        </w:rPr>
        <w:t>2.3</w:t>
      </w:r>
      <w:r w:rsidRPr="00F005A2">
        <w:rPr>
          <w:highlight w:val="green"/>
        </w:rPr>
        <w:fldChar w:fldCharType="end"/>
      </w:r>
      <w:r>
        <w:t>). Кроме того, добровольцы должны быть поставлены в известность о добровольном характере участия в исследовании и о том, что они имеют право отказаться от участия в исследовании в любой момент, и что этот отказ не повлияет на качество предоставляемой им медицинской помощи.</w:t>
      </w:r>
    </w:p>
    <w:p w14:paraId="6C352A4D" w14:textId="77777777" w:rsidR="00582643" w:rsidRDefault="00582643" w:rsidP="00582643">
      <w:r>
        <w:t>Перед включением в исследование добровольцу будет предоставлена устная информация и письменные материалы о:</w:t>
      </w:r>
    </w:p>
    <w:p w14:paraId="3FBDF9B8" w14:textId="77777777" w:rsidR="00316EC2" w:rsidRPr="002F1FA7" w:rsidRDefault="00316EC2" w:rsidP="001E690A">
      <w:pPr>
        <w:pStyle w:val="1"/>
      </w:pPr>
      <w:r w:rsidRPr="00316EC2">
        <w:t xml:space="preserve">о том, что клиническое исследование носит экспериментальный характер, его участие в клиническом исследовании является </w:t>
      </w:r>
      <w:proofErr w:type="gramStart"/>
      <w:r w:rsidRPr="00316EC2">
        <w:t>добровольным</w:t>
      </w:r>
      <w:proofErr w:type="gramEnd"/>
      <w:r w:rsidRPr="00316EC2">
        <w:t xml:space="preserve"> и он может отказаться от участия в клиническом исследовании в любой момент;</w:t>
      </w:r>
    </w:p>
    <w:p w14:paraId="7621CBBA" w14:textId="77777777" w:rsidR="00316EC2" w:rsidRPr="00316EC2" w:rsidRDefault="00316EC2" w:rsidP="001E690A">
      <w:pPr>
        <w:pStyle w:val="1"/>
      </w:pPr>
      <w:r w:rsidRPr="002F1FA7">
        <w:t>о цели клинического исследования, его продолжительности и приблизительном количес</w:t>
      </w:r>
      <w:r w:rsidRPr="00316EC2">
        <w:t>тве участников;</w:t>
      </w:r>
    </w:p>
    <w:p w14:paraId="612FB9B8" w14:textId="7F7D82C5" w:rsidR="00A71A56" w:rsidRPr="00316EC2" w:rsidRDefault="00A71A56" w:rsidP="001E690A">
      <w:pPr>
        <w:pStyle w:val="1"/>
      </w:pPr>
      <w:r w:rsidRPr="00FA0C02">
        <w:t>о вариантах приема препарата в процессе клинического исследования и вероятности случайного распределения в одну из групп приема препарата</w:t>
      </w:r>
      <w:r w:rsidRPr="00316EC2">
        <w:t>;</w:t>
      </w:r>
    </w:p>
    <w:p w14:paraId="3006C063" w14:textId="77777777" w:rsidR="00316EC2" w:rsidRPr="00316EC2" w:rsidRDefault="00316EC2" w:rsidP="001E690A">
      <w:pPr>
        <w:pStyle w:val="1"/>
      </w:pPr>
      <w:r w:rsidRPr="00316EC2">
        <w:t>о процедурах клинического исследования, включая все инвазивные процедуры;</w:t>
      </w:r>
    </w:p>
    <w:p w14:paraId="0E0F707B" w14:textId="77777777" w:rsidR="00316EC2" w:rsidRPr="00316EC2" w:rsidRDefault="00316EC2" w:rsidP="001E690A">
      <w:pPr>
        <w:pStyle w:val="1"/>
      </w:pPr>
      <w:r w:rsidRPr="00316EC2">
        <w:t>об обязанностях участника клинического исследования;</w:t>
      </w:r>
    </w:p>
    <w:p w14:paraId="015AE259" w14:textId="77777777" w:rsidR="00316EC2" w:rsidRPr="00316EC2" w:rsidRDefault="00316EC2" w:rsidP="001E690A">
      <w:pPr>
        <w:pStyle w:val="1"/>
      </w:pPr>
      <w:proofErr w:type="gramStart"/>
      <w:r w:rsidRPr="00316EC2">
        <w:t>об ожидаемых риске и (или) пользе для участника клинического исследования, а также, в соответствующих случаях, для эмбриона, плода или грудного ребенка;</w:t>
      </w:r>
      <w:proofErr w:type="gramEnd"/>
    </w:p>
    <w:p w14:paraId="16AA24A3" w14:textId="77777777" w:rsidR="00316EC2" w:rsidRPr="00316EC2" w:rsidRDefault="00316EC2" w:rsidP="001E690A">
      <w:pPr>
        <w:pStyle w:val="1"/>
      </w:pPr>
      <w:r w:rsidRPr="00316EC2">
        <w:t xml:space="preserve">об иных, </w:t>
      </w:r>
      <w:proofErr w:type="gramStart"/>
      <w:r w:rsidRPr="00316EC2">
        <w:t>помимо</w:t>
      </w:r>
      <w:proofErr w:type="gramEnd"/>
      <w:r w:rsidRPr="00316EC2">
        <w:t xml:space="preserve"> </w:t>
      </w:r>
      <w:proofErr w:type="gramStart"/>
      <w:r w:rsidRPr="00316EC2">
        <w:t>предусмотренных</w:t>
      </w:r>
      <w:proofErr w:type="gramEnd"/>
      <w:r w:rsidRPr="00316EC2">
        <w:t xml:space="preserve"> протоколом, процедурах или методах лечения, которые могут быть доступны участнику клинического исследования, а также их потенциальных выгоде, пользе, риске;</w:t>
      </w:r>
    </w:p>
    <w:p w14:paraId="184C2C74" w14:textId="5B5EFA34" w:rsidR="00316EC2" w:rsidRPr="00316EC2" w:rsidRDefault="00316EC2" w:rsidP="001E690A">
      <w:pPr>
        <w:pStyle w:val="1"/>
      </w:pPr>
      <w:r w:rsidRPr="00316EC2">
        <w:t>о компен</w:t>
      </w:r>
      <w:r w:rsidR="00A71A56">
        <w:t xml:space="preserve">сации и (или) лечении, </w:t>
      </w:r>
      <w:proofErr w:type="gramStart"/>
      <w:r w:rsidR="00A71A56">
        <w:t>доступных</w:t>
      </w:r>
      <w:proofErr w:type="gramEnd"/>
      <w:r w:rsidRPr="00316EC2">
        <w:t xml:space="preserve"> участнику клинического исследования в случае причинения вреда его здоровью в результате участия в клиническом исследовании;</w:t>
      </w:r>
    </w:p>
    <w:p w14:paraId="3D5215B3" w14:textId="77777777" w:rsidR="00316EC2" w:rsidRPr="00316EC2" w:rsidRDefault="00316EC2" w:rsidP="001E690A">
      <w:pPr>
        <w:pStyle w:val="1"/>
      </w:pPr>
      <w:r w:rsidRPr="00316EC2">
        <w:t>о планируемых выплатах участнику клинического исследования за его участие в клиническом исследовании, если таковые предусмотрены;</w:t>
      </w:r>
    </w:p>
    <w:p w14:paraId="11175506" w14:textId="77777777" w:rsidR="00316EC2" w:rsidRPr="00316EC2" w:rsidRDefault="00316EC2" w:rsidP="001E690A">
      <w:pPr>
        <w:pStyle w:val="1"/>
      </w:pPr>
      <w:r w:rsidRPr="00316EC2">
        <w:lastRenderedPageBreak/>
        <w:t>о планируемых расходах участника клинического исследования, если таковые ожидаются, связанные с его участием в клиническом исследовании;</w:t>
      </w:r>
    </w:p>
    <w:p w14:paraId="47259302" w14:textId="68690476" w:rsidR="00316EC2" w:rsidRPr="00316EC2" w:rsidRDefault="00316EC2" w:rsidP="001E690A">
      <w:pPr>
        <w:pStyle w:val="1"/>
      </w:pPr>
      <w:r w:rsidRPr="00316EC2">
        <w:t xml:space="preserve">о том, что участник клинического исследования или его законный представитель, подписывая информационный листок </w:t>
      </w:r>
      <w:r w:rsidR="00A71A56">
        <w:t>добровольца</w:t>
      </w:r>
      <w:r w:rsidRPr="00316EC2">
        <w:t>, дает разрешение на доступ лицу, назначенному для проведения мониторинга, аудиторов, независимых этических комитетов, уполномоченных органов к медицинским записям участника клинического исследования;</w:t>
      </w:r>
    </w:p>
    <w:p w14:paraId="078586AD" w14:textId="77777777" w:rsidR="00316EC2" w:rsidRPr="00316EC2" w:rsidRDefault="00316EC2" w:rsidP="001E690A">
      <w:pPr>
        <w:pStyle w:val="1"/>
      </w:pPr>
      <w:r w:rsidRPr="00316EC2">
        <w:t>о том, что записи, идентифицирующие участника клинического исследования, будут сохранены в тайне, раскрытие их допускается в соответствии с законодательством Российской Федерации, и при публикации результатов клинического исследования конфиденциальность данных участника клинического исследования будет сохранена;</w:t>
      </w:r>
    </w:p>
    <w:p w14:paraId="288C513F" w14:textId="77777777" w:rsidR="00316EC2" w:rsidRPr="00316EC2" w:rsidRDefault="00316EC2" w:rsidP="001E690A">
      <w:pPr>
        <w:pStyle w:val="1"/>
      </w:pPr>
      <w:r w:rsidRPr="00316EC2">
        <w:t>о том, что участник клинического исследования или его законный представитель будет незамедлительно ознакомлен с новой информацией, способной повлиять на его желание продолжать участие в клиническом исследовании;</w:t>
      </w:r>
    </w:p>
    <w:p w14:paraId="59BB51F2" w14:textId="77777777" w:rsidR="00316EC2" w:rsidRPr="00A56017" w:rsidRDefault="00316EC2" w:rsidP="001E690A">
      <w:pPr>
        <w:pStyle w:val="1"/>
      </w:pPr>
      <w:r w:rsidRPr="00A56017">
        <w:t>о лицах, к которым можно обратиться для получения дополнительной информации о клиническом исследовании, и правах участников клинического исследования;</w:t>
      </w:r>
    </w:p>
    <w:p w14:paraId="768A84A0" w14:textId="77777777" w:rsidR="00316EC2" w:rsidRPr="00A56017" w:rsidRDefault="00316EC2" w:rsidP="001E690A">
      <w:pPr>
        <w:pStyle w:val="1"/>
      </w:pPr>
      <w:r w:rsidRPr="00A56017">
        <w:t>о возможных обстоятельствах и (или) причинах, по которым участие добровольца в клиническом исследовании может быть прекращено.</w:t>
      </w:r>
    </w:p>
    <w:p w14:paraId="5A48D0E0" w14:textId="0017DD61" w:rsidR="00582643" w:rsidRDefault="00582643">
      <w:r>
        <w:t>Согласие добровольца должно быть получено до проведения каких-либо процедур исследования.</w:t>
      </w:r>
    </w:p>
    <w:p w14:paraId="36820B40" w14:textId="0360E91F" w:rsidR="00582643" w:rsidRDefault="00582643" w:rsidP="00582643">
      <w:r>
        <w:t>Обработка данных, собранных в ходе исследования, осуществляется с соблюдением конфиденциальности сведений добровольцев. Добровольцы должны быть поставлены в известность о целях планируемой обработки данных и об условиях публикации этих данных (например, для представления на медицинских конференциях, в журнальных статьях и других открытых источниках). Данные будут представлены только в агрегированном виде, не позволяющем провести его идентификацию.</w:t>
      </w:r>
    </w:p>
    <w:p w14:paraId="209B2A96" w14:textId="77777777" w:rsidR="00A71A56" w:rsidRDefault="00A71A56" w:rsidP="00A71A56">
      <w:bookmarkStart w:id="249" w:name="_Toc413330520"/>
      <w:bookmarkStart w:id="250" w:name="_Toc373281369"/>
      <w:bookmarkStart w:id="251" w:name="_Toc359903319"/>
      <w:bookmarkStart w:id="252" w:name="_Toc360902102"/>
      <w:bookmarkStart w:id="253" w:name="_Toc446064627"/>
      <w:r>
        <w:t>Перед включением в исследование доброволец должен получить подписанный, c указанием даты, экземпляр письменной формы информированного согласия и другие предоставляемые субъектам письменные материалы.</w:t>
      </w:r>
    </w:p>
    <w:p w14:paraId="7BBD84A5" w14:textId="08F6E4DE" w:rsidR="00A71A56" w:rsidRDefault="00A71A56" w:rsidP="00A71A56">
      <w:r>
        <w:t>Два экземпляра письменной формы информированного согласия заполняются, подписываются и собственноручно датируются субъектом и Исследователем. Один экземпляр подписанной письменной формы информированного согласия Исследователь должен хранить в Файле исследователя, второй экземпляр выдать субъекту исследования.</w:t>
      </w:r>
    </w:p>
    <w:p w14:paraId="483FEAA9" w14:textId="77777777" w:rsidR="00582643" w:rsidRPr="001E690A" w:rsidRDefault="00582643" w:rsidP="001E690A">
      <w:pPr>
        <w:pStyle w:val="2"/>
      </w:pPr>
      <w:bookmarkStart w:id="254" w:name="_Toc75281885"/>
      <w:r w:rsidRPr="001E690A">
        <w:lastRenderedPageBreak/>
        <w:t>Конфиденциальность и идентификация</w:t>
      </w:r>
      <w:bookmarkEnd w:id="249"/>
      <w:bookmarkEnd w:id="250"/>
      <w:bookmarkEnd w:id="251"/>
      <w:bookmarkEnd w:id="252"/>
      <w:r w:rsidRPr="001E690A">
        <w:t xml:space="preserve"> добровольцев</w:t>
      </w:r>
      <w:bookmarkEnd w:id="253"/>
      <w:bookmarkEnd w:id="254"/>
    </w:p>
    <w:p w14:paraId="571A2711" w14:textId="1DD3E9BB" w:rsidR="00582643" w:rsidRDefault="00582643" w:rsidP="00582643">
      <w:r>
        <w:t xml:space="preserve">Конфиденциальность записей, позволяющих идентифицировать субъектов исследования, будет обеспечена с соблюдением права на частную жизнь и защиту конфиденциальности в соответствии с нормативными требованиями. Записи, идентифицирующие личность субъекта, будут сохранены в тайне и могут быть раскрыты только в той мере, в какой это допускается законодательством. </w:t>
      </w:r>
      <w:r w:rsidR="00EF409D" w:rsidRPr="00EF409D">
        <w:rPr>
          <w:highlight w:val="yellow"/>
        </w:rPr>
        <w:t>Никакие данные позволяющие выполнить идентификацию личности субъекта не будут переданы Спонсору исследования</w:t>
      </w:r>
      <w:r w:rsidR="00EF409D">
        <w:t xml:space="preserve">. </w:t>
      </w:r>
      <w:r>
        <w:t>При публикации результатов исследования конфиденциальность в отношении данных субъектов будет сохранена. Любые персональные данные могут быть переданы спонсору только в случае проведения процедуры обезличивания персональных данных.</w:t>
      </w:r>
    </w:p>
    <w:p w14:paraId="21599091" w14:textId="77777777" w:rsidR="00582643" w:rsidRDefault="00582643" w:rsidP="001E690A">
      <w:pPr>
        <w:pStyle w:val="2"/>
      </w:pPr>
      <w:bookmarkStart w:id="255" w:name="_Toc446064628"/>
      <w:bookmarkStart w:id="256" w:name="_Toc414453955"/>
      <w:bookmarkStart w:id="257" w:name="_Toc373281370"/>
      <w:bookmarkStart w:id="258" w:name="_Toc359903320"/>
      <w:bookmarkStart w:id="259" w:name="_Toc360902103"/>
      <w:bookmarkStart w:id="260" w:name="_Toc75281886"/>
      <w:r>
        <w:t>Набор добровольцев из уязвимых и особых групп</w:t>
      </w:r>
      <w:bookmarkEnd w:id="255"/>
      <w:bookmarkEnd w:id="256"/>
      <w:bookmarkEnd w:id="257"/>
      <w:bookmarkEnd w:id="258"/>
      <w:bookmarkEnd w:id="259"/>
      <w:bookmarkEnd w:id="260"/>
    </w:p>
    <w:p w14:paraId="040BD8E8" w14:textId="18444B8E" w:rsidR="005B2EA1" w:rsidRDefault="00582643" w:rsidP="00582643">
      <w:r>
        <w:t xml:space="preserve">Критерии включения/невключения </w:t>
      </w:r>
      <w:r w:rsidRPr="009B6657">
        <w:rPr>
          <w:highlight w:val="red"/>
        </w:rPr>
        <w:t>предусматривают участие в исследовании женщин с сохраненным репродуктивным потенциалом</w:t>
      </w:r>
      <w:r>
        <w:t xml:space="preserve"> в случае предоставления ими согласия на применение высокоэффективного метода контрацепции (двойной барьерный метод) на пр</w:t>
      </w:r>
      <w:r w:rsidR="00F43FEE">
        <w:t>отяжении всего исследования</w:t>
      </w:r>
      <w:r>
        <w:t>.</w:t>
      </w:r>
    </w:p>
    <w:p w14:paraId="19AE8CCF" w14:textId="2895B556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558CE1AB" w14:textId="77777777" w:rsidR="00582643" w:rsidRPr="00244E0E" w:rsidRDefault="00582643" w:rsidP="003D5DBE">
      <w:pPr>
        <w:pStyle w:val="10"/>
      </w:pPr>
      <w:bookmarkStart w:id="261" w:name="_Toc75281887"/>
      <w:r w:rsidRPr="00244E0E">
        <w:lastRenderedPageBreak/>
        <w:t>Работа с данными и ведение записей</w:t>
      </w:r>
      <w:bookmarkEnd w:id="261"/>
    </w:p>
    <w:p w14:paraId="18BA4F77" w14:textId="72A7B6AE" w:rsidR="00582643" w:rsidRDefault="00582643" w:rsidP="00582643">
      <w:r>
        <w:t>Вся документация, связанная с исследованием, а также информация, касающаяся добровольцев, принимающих в нем участие, является строго конфиденциальной. В отчете и документации исследования используются только рандомизационные, скрининговые номера и/или ИИК добровольцев, принимающих участие в исследовании</w:t>
      </w:r>
      <w:r w:rsidR="00224918">
        <w:t>, ФИО и дата рождения добровольцев являются частью ИИК и могут быть указаны отдельно</w:t>
      </w:r>
      <w:r>
        <w:t>.</w:t>
      </w:r>
    </w:p>
    <w:p w14:paraId="1F2DB891" w14:textId="5D7E3947" w:rsidR="00A71A56" w:rsidRDefault="00A71A56" w:rsidP="00A71A56">
      <w:r>
        <w:t>Первичные документы Исследовательского центра представляют собой оригинальные документы, данные и записи (амбулаторные карты, истории болезни, бланки с результатами анализов, записи ЭКГ и другие). Исследователь, вносит информацию о добровольце и его участии в исследовании в ИРК. Первичные документы должны предоставлять возможность восстановления хода исследования, идентифицировать личность добровольца. Они должны храниться в Исследовательском центре в условиях, не допускающих несанкционированный доступ.</w:t>
      </w:r>
    </w:p>
    <w:p w14:paraId="66189444" w14:textId="7EA8EE45" w:rsidR="00582643" w:rsidRDefault="00582643" w:rsidP="00582643">
      <w:r w:rsidRPr="00E32BBF">
        <w:t xml:space="preserve">Расширенное толкование критериев включения/невключения и оценка связи НЯ с приемом исследуемых </w:t>
      </w:r>
      <w:r w:rsidRPr="00C61B60">
        <w:t xml:space="preserve">лекарственных препаратов </w:t>
      </w:r>
      <w:r w:rsidRPr="00E32BBF">
        <w:t>могут вноситься в ИРК напрямую (без занесения в первичную документацию).</w:t>
      </w:r>
    </w:p>
    <w:p w14:paraId="1AFE85CB" w14:textId="280C4C1C" w:rsidR="00A71A56" w:rsidRDefault="00A71A56" w:rsidP="00A71A56">
      <w:r>
        <w:t xml:space="preserve">Информация из первичной документации переносится в ИРК Исследователем. Данные из первичной документации переносятся в ИРК в срок до </w:t>
      </w:r>
      <w:r w:rsidRPr="00B36BFC">
        <w:rPr>
          <w:highlight w:val="magenta"/>
        </w:rPr>
        <w:t>10</w:t>
      </w:r>
      <w:r>
        <w:t xml:space="preserve"> рабочих дней и должны полностью соответствовать данным в первичных документах.</w:t>
      </w:r>
    </w:p>
    <w:p w14:paraId="1DAB4133" w14:textId="77777777" w:rsidR="00582643" w:rsidRDefault="00582643" w:rsidP="00582643">
      <w:r>
        <w:t>В аналитической части к числу первичных документов относятся: все хроматограммы, полученные в ходе валидации метода и анализа клинических проб, лабораторные журналы, журнал исследователя, а также электронные данные. Все первичные документы заполняются лицами, уполномоченными ответственным исполнителем, в максимально короткий срок после получения данных и/или выполнения процедуры. Первичные документы должны обеспечивать прослеживаемость всех этапов и процедур исследования, идентификацию хроматограмм всех валидационных и клинических образцов. Первичные и отчетные документы биоаналитической фазы исследования формируются в четко идентифицируемый файл исследования, который сохраняется в архиве лаборатории.</w:t>
      </w:r>
    </w:p>
    <w:p w14:paraId="4DF0F527" w14:textId="77777777" w:rsidR="00582643" w:rsidRDefault="00582643" w:rsidP="00582643">
      <w:r>
        <w:t>Все записи, относящиеся к исследованию, должны быть четкими и разборчивыми, вносимые исправления не должны закрывать первоначальную запись, все исправления должны быть датированы и визированы.</w:t>
      </w:r>
    </w:p>
    <w:p w14:paraId="2FF9B8C7" w14:textId="77777777" w:rsidR="00582643" w:rsidRDefault="00582643" w:rsidP="00582643">
      <w:pPr>
        <w:rPr>
          <w:lang w:val="x-none"/>
        </w:rPr>
      </w:pPr>
      <w:r>
        <w:rPr>
          <w:lang w:val="x-none"/>
        </w:rPr>
        <w:t xml:space="preserve">Основные документы, подлежащие хранению </w:t>
      </w:r>
      <w:r>
        <w:t>в Исследовательском центре</w:t>
      </w:r>
      <w:r>
        <w:rPr>
          <w:lang w:val="x-none"/>
        </w:rPr>
        <w:t>:</w:t>
      </w:r>
    </w:p>
    <w:p w14:paraId="27BAD957" w14:textId="4771432C" w:rsidR="00A71A56" w:rsidRDefault="00A71A56" w:rsidP="00244E0E">
      <w:pPr>
        <w:pStyle w:val="1"/>
      </w:pPr>
      <w:r>
        <w:t xml:space="preserve">Подписанные </w:t>
      </w:r>
      <w:r w:rsidR="00EE5F6D">
        <w:t>письменные формы информированного согласия добровольцев</w:t>
      </w:r>
      <w:r w:rsidR="00EE5F6D" w:rsidRPr="00EE5F6D">
        <w:t>;</w:t>
      </w:r>
    </w:p>
    <w:p w14:paraId="1DB66D07" w14:textId="0CD9DD6A" w:rsidR="00582643" w:rsidRDefault="00582643" w:rsidP="001E690A">
      <w:pPr>
        <w:pStyle w:val="1"/>
        <w:rPr>
          <w:lang w:val="x-none"/>
        </w:rPr>
      </w:pPr>
      <w:r>
        <w:rPr>
          <w:lang w:val="x-none"/>
        </w:rPr>
        <w:t>Журнал</w:t>
      </w:r>
      <w:r>
        <w:t>ы</w:t>
      </w:r>
      <w:r>
        <w:rPr>
          <w:lang w:val="x-none"/>
        </w:rPr>
        <w:t xml:space="preserve"> скрининга</w:t>
      </w:r>
      <w:r>
        <w:t>, рандомизации и идент</w:t>
      </w:r>
      <w:r w:rsidR="00EE5F6D">
        <w:t>ификации субъектов исследования</w:t>
      </w:r>
      <w:r w:rsidR="00EE5F6D" w:rsidRPr="00EE5F6D">
        <w:t>;</w:t>
      </w:r>
    </w:p>
    <w:p w14:paraId="7A816A40" w14:textId="05183927" w:rsidR="00582643" w:rsidRDefault="00582643" w:rsidP="001E690A">
      <w:pPr>
        <w:pStyle w:val="1"/>
      </w:pPr>
      <w:r>
        <w:t>Лист распределения обязанностей (лист образцов подписей) в Исследовательском центре</w:t>
      </w:r>
      <w:r w:rsidR="00EE5F6D" w:rsidRPr="00EE5F6D">
        <w:t>;</w:t>
      </w:r>
    </w:p>
    <w:p w14:paraId="51D608BE" w14:textId="1C2A79C5" w:rsidR="00582643" w:rsidRDefault="00582643" w:rsidP="001E690A">
      <w:pPr>
        <w:pStyle w:val="1"/>
        <w:rPr>
          <w:lang w:val="x-none"/>
        </w:rPr>
      </w:pPr>
      <w:r>
        <w:rPr>
          <w:lang w:val="x-none"/>
        </w:rPr>
        <w:lastRenderedPageBreak/>
        <w:t>ИРК всех добровольцев</w:t>
      </w:r>
      <w:r>
        <w:t xml:space="preserve"> (на бумажном или электронном носителе)</w:t>
      </w:r>
      <w:r w:rsidR="00EE5F6D" w:rsidRPr="00EE5F6D">
        <w:t>;</w:t>
      </w:r>
    </w:p>
    <w:p w14:paraId="1B1A45A8" w14:textId="7E7AA2CD" w:rsidR="00582643" w:rsidRDefault="00582643" w:rsidP="001E690A">
      <w:pPr>
        <w:pStyle w:val="1"/>
        <w:rPr>
          <w:lang w:val="x-none"/>
        </w:rPr>
      </w:pPr>
      <w:r>
        <w:rPr>
          <w:lang w:val="x-none"/>
        </w:rPr>
        <w:t xml:space="preserve">Журнал </w:t>
      </w:r>
      <w:r>
        <w:rPr>
          <w:highlight w:val="yellow"/>
          <w:lang w:val="x-none"/>
        </w:rPr>
        <w:t>учета исследуем</w:t>
      </w:r>
      <w:r>
        <w:rPr>
          <w:highlight w:val="yellow"/>
        </w:rPr>
        <w:t>ых</w:t>
      </w:r>
      <w:r>
        <w:rPr>
          <w:highlight w:val="yellow"/>
          <w:lang w:val="x-none"/>
        </w:rPr>
        <w:t xml:space="preserve"> </w:t>
      </w:r>
      <w:r>
        <w:t>лекарственных препаратов</w:t>
      </w:r>
      <w:r w:rsidR="00EE5F6D" w:rsidRPr="00EE5F6D">
        <w:t>;</w:t>
      </w:r>
    </w:p>
    <w:p w14:paraId="59EEEF55" w14:textId="2897DD8C" w:rsidR="00582643" w:rsidRDefault="00582643" w:rsidP="001E690A">
      <w:pPr>
        <w:pStyle w:val="1"/>
      </w:pPr>
      <w:r>
        <w:t>Журнал регистрации времен</w:t>
      </w:r>
      <w:r w:rsidR="00EE5F6D">
        <w:t>и отбора биологических образцов</w:t>
      </w:r>
      <w:r w:rsidR="00EE5F6D" w:rsidRPr="00EE5F6D">
        <w:t>;</w:t>
      </w:r>
    </w:p>
    <w:p w14:paraId="3E607DA6" w14:textId="2A14EE38" w:rsidR="00582643" w:rsidRDefault="00582643" w:rsidP="001E690A">
      <w:pPr>
        <w:pStyle w:val="1"/>
      </w:pPr>
      <w:r>
        <w:t xml:space="preserve">Все первичные документы (истории болезни, бланки с результатами анализов, записи </w:t>
      </w:r>
      <w:r w:rsidR="00EE5F6D">
        <w:t>ЭКГ и другие)</w:t>
      </w:r>
      <w:r w:rsidR="00EE5F6D" w:rsidRPr="00EE5F6D">
        <w:t>;</w:t>
      </w:r>
    </w:p>
    <w:p w14:paraId="16C1271E" w14:textId="27CE3023" w:rsidR="00582643" w:rsidRDefault="00582643" w:rsidP="001E690A">
      <w:pPr>
        <w:pStyle w:val="1"/>
        <w:rPr>
          <w:lang w:val="x-none"/>
        </w:rPr>
      </w:pPr>
      <w:r>
        <w:rPr>
          <w:lang w:val="x-none"/>
        </w:rPr>
        <w:t xml:space="preserve">Журнал </w:t>
      </w:r>
      <w:r>
        <w:t>учета</w:t>
      </w:r>
      <w:r>
        <w:rPr>
          <w:lang w:val="x-none"/>
        </w:rPr>
        <w:t xml:space="preserve"> температур</w:t>
      </w:r>
      <w:r>
        <w:t>ы хранения препаратов</w:t>
      </w:r>
      <w:r w:rsidR="00EE5F6D" w:rsidRPr="00EE5F6D">
        <w:t>;</w:t>
      </w:r>
    </w:p>
    <w:p w14:paraId="0B066D43" w14:textId="1B2F6593" w:rsidR="00582643" w:rsidRDefault="00582643" w:rsidP="001E690A">
      <w:pPr>
        <w:pStyle w:val="1"/>
      </w:pPr>
      <w:r>
        <w:t xml:space="preserve">Другие </w:t>
      </w:r>
      <w:r w:rsidR="00690F00">
        <w:t xml:space="preserve">документы, подлежащие хранению </w:t>
      </w:r>
      <w:r w:rsidR="00690F00" w:rsidRPr="00690F00">
        <w:t>[</w:t>
      </w:r>
      <w:r w:rsidR="00690F00">
        <w:fldChar w:fldCharType="begin"/>
      </w:r>
      <w:r w:rsidR="00690F00">
        <w:instrText xml:space="preserve"> REF _Ref472689593 \r \h </w:instrText>
      </w:r>
      <w:r w:rsidR="00A71A56">
        <w:instrText xml:space="preserve"> \* MERGEFORMAT </w:instrText>
      </w:r>
      <w:r w:rsidR="00690F00">
        <w:fldChar w:fldCharType="separate"/>
      </w:r>
      <w:r w:rsidR="00A11ADE">
        <w:t>2</w:t>
      </w:r>
      <w:r w:rsidR="00690F00">
        <w:fldChar w:fldCharType="end"/>
      </w:r>
      <w:r w:rsidR="00690F00" w:rsidRPr="00690F00">
        <w:t>]</w:t>
      </w:r>
      <w:r>
        <w:t>.</w:t>
      </w:r>
    </w:p>
    <w:p w14:paraId="109A6222" w14:textId="1DE457A7" w:rsidR="00582643" w:rsidRDefault="00582643" w:rsidP="00582643">
      <w:r>
        <w:rPr>
          <w:lang w:val="x-none"/>
        </w:rPr>
        <w:t xml:space="preserve">Подписи ответственных лиц </w:t>
      </w:r>
      <w:r>
        <w:t>Исследовательского центра</w:t>
      </w:r>
      <w:r>
        <w:rPr>
          <w:lang w:val="x-none"/>
        </w:rPr>
        <w:t xml:space="preserve"> на странице подписей протокола означают письменное подтверждение согласия проводить исследование в соответствии с данным протоколом.</w:t>
      </w:r>
    </w:p>
    <w:p w14:paraId="0DB36E13" w14:textId="04587CBE" w:rsidR="00582643" w:rsidRDefault="00582643" w:rsidP="00582643">
      <w:r>
        <w:t>Основна</w:t>
      </w:r>
      <w:r w:rsidR="00690F00">
        <w:t xml:space="preserve">я документация по исследованию </w:t>
      </w:r>
      <w:r w:rsidR="00690F00" w:rsidRPr="00690F00">
        <w:t>[</w:t>
      </w:r>
      <w:r w:rsidR="00690F00" w:rsidRPr="00F005A2">
        <w:rPr>
          <w:highlight w:val="green"/>
        </w:rPr>
        <w:fldChar w:fldCharType="begin"/>
      </w:r>
      <w:r w:rsidR="00690F00" w:rsidRPr="00F005A2">
        <w:rPr>
          <w:highlight w:val="green"/>
        </w:rPr>
        <w:instrText xml:space="preserve"> REF _Ref472689593 \r \h </w:instrText>
      </w:r>
      <w:r w:rsidR="00F005A2">
        <w:rPr>
          <w:highlight w:val="green"/>
        </w:rPr>
        <w:instrText xml:space="preserve"> \* MERGEFORMAT </w:instrText>
      </w:r>
      <w:r w:rsidR="00690F00" w:rsidRPr="00F005A2">
        <w:rPr>
          <w:highlight w:val="green"/>
        </w:rPr>
      </w:r>
      <w:r w:rsidR="00690F00" w:rsidRPr="00F005A2">
        <w:rPr>
          <w:highlight w:val="green"/>
        </w:rPr>
        <w:fldChar w:fldCharType="separate"/>
      </w:r>
      <w:r w:rsidR="00A11ADE">
        <w:rPr>
          <w:highlight w:val="green"/>
        </w:rPr>
        <w:t>2</w:t>
      </w:r>
      <w:r w:rsidR="00690F00" w:rsidRPr="00F005A2">
        <w:rPr>
          <w:highlight w:val="green"/>
        </w:rPr>
        <w:fldChar w:fldCharType="end"/>
      </w:r>
      <w:r w:rsidR="00690F00" w:rsidRPr="00690F00">
        <w:t>]</w:t>
      </w:r>
      <w:r>
        <w:t xml:space="preserve"> должна храниться не менее 2-х лет после утверждения последней заявки на регистрацию препарата, т.е. когда ни одна из заявок не находится на рассмотрении и не планируется подача новых заявок, или не менее 2-х лет после официального прекращения клинического исследования исследуемого препарата. Эти документы должны храниться в течение более длительного срока в случае, если это предусматривается действующими нормативными</w:t>
      </w:r>
      <w:r w:rsidR="00A71A56">
        <w:t xml:space="preserve"> требованиями или договором со С</w:t>
      </w:r>
      <w:r>
        <w:t>понсором. Спонсор должен поставить Исследователя/медицинское учреждение в известность об истечении срока хранения документации.</w:t>
      </w:r>
    </w:p>
    <w:p w14:paraId="37927976" w14:textId="77777777" w:rsidR="00582643" w:rsidRDefault="00582643" w:rsidP="0023580E">
      <w:pPr>
        <w:pStyle w:val="4"/>
      </w:pPr>
      <w:bookmarkStart w:id="262" w:name="_Toc75281888"/>
      <w:r>
        <w:t>Поправки к протоколу</w:t>
      </w:r>
      <w:bookmarkEnd w:id="262"/>
    </w:p>
    <w:p w14:paraId="094A844E" w14:textId="77777777" w:rsidR="00582643" w:rsidRDefault="00582643" w:rsidP="00582643">
      <w:pPr>
        <w:rPr>
          <w:lang w:val="x-none"/>
        </w:rPr>
      </w:pPr>
      <w:r>
        <w:rPr>
          <w:lang w:val="x-none"/>
        </w:rPr>
        <w:t>При проведении клинического исследования в материалы исследования могут быть внесены изменения и дополнения. Такие изменения и дополнения рассматриваются как поправки.</w:t>
      </w:r>
    </w:p>
    <w:p w14:paraId="0AC24F0C" w14:textId="77777777" w:rsidR="00582643" w:rsidRDefault="00582643" w:rsidP="00582643">
      <w:pPr>
        <w:rPr>
          <w:lang w:val="x-none"/>
        </w:rPr>
      </w:pPr>
      <w:r>
        <w:rPr>
          <w:lang w:val="x-none"/>
        </w:rPr>
        <w:t xml:space="preserve">Поправка к протоколу </w:t>
      </w:r>
      <w:r>
        <w:t>–</w:t>
      </w:r>
      <w:r>
        <w:rPr>
          <w:lang w:val="x-none"/>
        </w:rPr>
        <w:t xml:space="preserve"> письменное описание изменений или формальное разъяснение текста протокола клинического исследования. Поправки могут быть существенными и несущественными.</w:t>
      </w:r>
    </w:p>
    <w:p w14:paraId="0DF6C5E3" w14:textId="6F549AD3" w:rsidR="00A71A56" w:rsidRDefault="00A71A56" w:rsidP="00A71A56">
      <w:pPr>
        <w:rPr>
          <w:lang w:val="x-none"/>
        </w:rPr>
      </w:pPr>
      <w:r>
        <w:rPr>
          <w:lang w:val="x-none"/>
        </w:rPr>
        <w:t>В приказе Министерства здравоохранения</w:t>
      </w:r>
      <w:r>
        <w:t xml:space="preserve"> </w:t>
      </w:r>
      <w:r>
        <w:rPr>
          <w:lang w:val="x-none"/>
        </w:rPr>
        <w:t>Российской Федерации (</w:t>
      </w:r>
      <w:proofErr w:type="spellStart"/>
      <w:r>
        <w:rPr>
          <w:lang w:val="x-none"/>
        </w:rPr>
        <w:t>Минздравсоцразвития</w:t>
      </w:r>
      <w:proofErr w:type="spellEnd"/>
      <w:r>
        <w:rPr>
          <w:lang w:val="x-none"/>
        </w:rPr>
        <w:t xml:space="preserve"> России) </w:t>
      </w:r>
      <w:r w:rsidRPr="0051507F">
        <w:rPr>
          <w:lang w:val="x-none"/>
        </w:rPr>
        <w:t>от 31 августа 2010 г. N 775н г. Москва «Об утверждении порядка рассмотрения сообщения о необходимости внесения изменений в протокол клинического исследования лекарственного препарата для медицинского применения»</w:t>
      </w:r>
      <w:r>
        <w:rPr>
          <w:lang w:val="x-none"/>
        </w:rPr>
        <w:t xml:space="preserve"> определен перечень существенных/несущественных поправок и порядок предоставления на экспертизу материалов о них.</w:t>
      </w:r>
    </w:p>
    <w:p w14:paraId="7141A9FA" w14:textId="77777777" w:rsidR="00582643" w:rsidRDefault="00582643" w:rsidP="00582643">
      <w:pPr>
        <w:rPr>
          <w:lang w:val="x-none"/>
        </w:rPr>
      </w:pPr>
      <w:r>
        <w:rPr>
          <w:lang w:val="x-none"/>
        </w:rPr>
        <w:t>Поправки к материалам клинического исследования считаются существенными, если они могут оказать влияние на: цели, формы организации, методологию проведения, статистические методы обработки результатов клинического исследования и меры по обеспечению безопасности участвующих в нем добровольцев.</w:t>
      </w:r>
    </w:p>
    <w:p w14:paraId="7F22CAEF" w14:textId="77777777" w:rsidR="00582643" w:rsidRDefault="00582643" w:rsidP="00582643">
      <w:pPr>
        <w:rPr>
          <w:lang w:val="x-none"/>
        </w:rPr>
      </w:pPr>
      <w:r>
        <w:rPr>
          <w:lang w:val="x-none"/>
        </w:rPr>
        <w:t xml:space="preserve">Поправки к материалам клинического исследования считаются несущественными, если они не влияют на цели, формы организации, методологию проведения, </w:t>
      </w:r>
      <w:r>
        <w:rPr>
          <w:lang w:val="x-none"/>
        </w:rPr>
        <w:lastRenderedPageBreak/>
        <w:t>статистические методы обработки результатов клинического исследования и меры по обеспечению безопасности участвующих в нем добровольцев.</w:t>
      </w:r>
    </w:p>
    <w:p w14:paraId="74D04169" w14:textId="77777777" w:rsidR="00582643" w:rsidRDefault="00582643" w:rsidP="00582643">
      <w:pPr>
        <w:rPr>
          <w:lang w:val="x-none"/>
        </w:rPr>
      </w:pPr>
      <w:r>
        <w:rPr>
          <w:lang w:val="x-none"/>
        </w:rPr>
        <w:t>В случае необходимости внесения изменений в данный протокол, Спонсор представляет в Министерство здравоохранения Российской Федерации сообщение о необходимости внесения изменений в протокол клинического исследования.</w:t>
      </w:r>
    </w:p>
    <w:p w14:paraId="746A4C75" w14:textId="77777777" w:rsidR="00582643" w:rsidRDefault="00582643" w:rsidP="00582643">
      <w:pPr>
        <w:rPr>
          <w:lang w:val="x-none"/>
        </w:rPr>
      </w:pPr>
      <w:r>
        <w:rPr>
          <w:lang w:val="x-none"/>
        </w:rPr>
        <w:t>Принятие решения о внесении изменений или об отказе от внесения изменений осуществляется Министерством здравоохранения Российской Федерации после экспертизы предоставленных обновленных материалов.</w:t>
      </w:r>
    </w:p>
    <w:p w14:paraId="49C1BAE3" w14:textId="77777777" w:rsidR="00A71A56" w:rsidRDefault="00A71A56" w:rsidP="00A71A56">
      <w:pPr>
        <w:pStyle w:val="4"/>
      </w:pPr>
      <w:bookmarkStart w:id="263" w:name="_Toc75281889"/>
      <w:r>
        <w:t>Отклонения от протокола</w:t>
      </w:r>
      <w:bookmarkEnd w:id="263"/>
    </w:p>
    <w:p w14:paraId="39373E43" w14:textId="69483E36" w:rsidR="007003EA" w:rsidRDefault="007003EA" w:rsidP="007003EA">
      <w:r w:rsidRPr="00D81AAF">
        <w:t>В случае выявлени</w:t>
      </w:r>
      <w:r w:rsidR="00EE5F6D">
        <w:t>я</w:t>
      </w:r>
      <w:r w:rsidRPr="00D81AAF">
        <w:t xml:space="preserve"> отклонений от протокола исследования Исследователь должен заполнить журнал </w:t>
      </w:r>
      <w:r w:rsidRPr="0051507F">
        <w:t>отклонений от протокола с описанием отклонения, возможной причины отклонения, мер предпринятых в связи с возникновением/выявлением отклонения.</w:t>
      </w:r>
      <w:r w:rsidRPr="005450F9">
        <w:t xml:space="preserve"> </w:t>
      </w:r>
      <w:r>
        <w:t>В случае</w:t>
      </w:r>
      <w:proofErr w:type="gramStart"/>
      <w:r>
        <w:t>,</w:t>
      </w:r>
      <w:proofErr w:type="gramEnd"/>
      <w:r>
        <w:t xml:space="preserve"> если отклонение от протокола может повлиять на безопасность субъекта исследования и/или на целостность данных исследования, такое отклонение должно рассматриваться как важное (критическое). Важные (критические</w:t>
      </w:r>
      <w:r w:rsidRPr="006052AA">
        <w:t>) отклонения, связанные с критериями включения или невключения в исследование, проведением исследования, ведением пациента или оценкой его состояния</w:t>
      </w:r>
      <w:r>
        <w:t xml:space="preserve"> должны быть зарегистрированы и отнесены к следующим категориям:</w:t>
      </w:r>
    </w:p>
    <w:p w14:paraId="175C744C" w14:textId="77777777" w:rsidR="007003EA" w:rsidRDefault="007003EA" w:rsidP="007003EA">
      <w:pPr>
        <w:pStyle w:val="1"/>
      </w:pPr>
      <w:r>
        <w:t>включение субъекта в исследование при несоответствии критериям включения/невключения (ошибочное включение субъекта);</w:t>
      </w:r>
    </w:p>
    <w:p w14:paraId="50E646EC" w14:textId="77777777" w:rsidR="007003EA" w:rsidRDefault="007003EA" w:rsidP="007003EA">
      <w:pPr>
        <w:pStyle w:val="1"/>
      </w:pPr>
      <w:r>
        <w:t>участие субъекта в исследовании при соответствии критериям прекращения участия в исследовании (нарушения критериев прекращения участия в исследовании);</w:t>
      </w:r>
    </w:p>
    <w:p w14:paraId="2D3BB83B" w14:textId="77777777" w:rsidR="007003EA" w:rsidRDefault="007003EA" w:rsidP="007003EA">
      <w:pPr>
        <w:pStyle w:val="1"/>
      </w:pPr>
      <w:r>
        <w:t>неправильный прием исследуемых препаратов (отклонение от режима приема и/или дозирования);</w:t>
      </w:r>
    </w:p>
    <w:p w14:paraId="671789DF" w14:textId="77777777" w:rsidR="007003EA" w:rsidRPr="00A71A56" w:rsidRDefault="007003EA" w:rsidP="007003EA">
      <w:pPr>
        <w:pStyle w:val="1"/>
        <w:rPr>
          <w:b/>
          <w:bCs/>
          <w:iCs/>
        </w:rPr>
      </w:pPr>
      <w:r>
        <w:t>получение субъектом неразрешенных лекарственных препаратов.</w:t>
      </w:r>
    </w:p>
    <w:p w14:paraId="0D111312" w14:textId="77777777" w:rsidR="007003EA" w:rsidRPr="00A71A56" w:rsidRDefault="007003EA" w:rsidP="007003EA">
      <w:r>
        <w:t>Все важные отклонения от протокола должны репортироваться Спонсору в течени</w:t>
      </w:r>
      <w:proofErr w:type="gramStart"/>
      <w:r>
        <w:t>и</w:t>
      </w:r>
      <w:proofErr w:type="gramEnd"/>
      <w:r>
        <w:t xml:space="preserve"> 24 часов от момента выявления.</w:t>
      </w:r>
    </w:p>
    <w:p w14:paraId="2D041353" w14:textId="6055C4FA" w:rsidR="00582643" w:rsidRDefault="00582643" w:rsidP="0023580E">
      <w:pPr>
        <w:pStyle w:val="4"/>
      </w:pPr>
      <w:bookmarkStart w:id="264" w:name="_Toc75281890"/>
      <w:r>
        <w:t>Финальный отчет</w:t>
      </w:r>
      <w:bookmarkEnd w:id="264"/>
    </w:p>
    <w:p w14:paraId="10662382" w14:textId="227356C3" w:rsidR="00582643" w:rsidRDefault="00582643" w:rsidP="00582643">
      <w:r>
        <w:rPr>
          <w:lang w:val="x-none"/>
        </w:rPr>
        <w:t xml:space="preserve">Финальный отчет </w:t>
      </w:r>
      <w:r>
        <w:t>будет</w:t>
      </w:r>
      <w:r>
        <w:rPr>
          <w:lang w:val="x-none"/>
        </w:rPr>
        <w:t xml:space="preserve"> </w:t>
      </w:r>
      <w:r>
        <w:t>подготовлен</w:t>
      </w:r>
      <w:r>
        <w:rPr>
          <w:lang w:val="x-none"/>
        </w:rPr>
        <w:t xml:space="preserve"> согласно требованиям к отчету о клинических исследованиях, изложенных в </w:t>
      </w:r>
      <w:bookmarkStart w:id="265" w:name="_GoBack"/>
      <w:bookmarkEnd w:id="265"/>
      <w:r w:rsidRPr="00F005A2">
        <w:rPr>
          <w:highlight w:val="yellow"/>
        </w:rPr>
        <w:t xml:space="preserve">Правилах надлежащей клинической практики Евразийского экономического союза от </w:t>
      </w:r>
      <w:r w:rsidR="00316EC2" w:rsidRPr="00F005A2">
        <w:rPr>
          <w:highlight w:val="yellow"/>
        </w:rPr>
        <w:t>03</w:t>
      </w:r>
      <w:r w:rsidRPr="00F005A2">
        <w:rPr>
          <w:highlight w:val="yellow"/>
        </w:rPr>
        <w:t>.1</w:t>
      </w:r>
      <w:r w:rsidR="00316EC2" w:rsidRPr="00F005A2">
        <w:rPr>
          <w:highlight w:val="yellow"/>
        </w:rPr>
        <w:t>1</w:t>
      </w:r>
      <w:r w:rsidRPr="00F005A2">
        <w:rPr>
          <w:highlight w:val="yellow"/>
        </w:rPr>
        <w:t>.201</w:t>
      </w:r>
      <w:r w:rsidR="00316EC2" w:rsidRPr="00F005A2">
        <w:rPr>
          <w:highlight w:val="yellow"/>
        </w:rPr>
        <w:t>6</w:t>
      </w:r>
      <w:r w:rsidRPr="00F005A2">
        <w:rPr>
          <w:highlight w:val="yellow"/>
        </w:rPr>
        <w:t>.</w:t>
      </w:r>
    </w:p>
    <w:p w14:paraId="396CE93A" w14:textId="77777777" w:rsidR="00582643" w:rsidRDefault="00582643" w:rsidP="00582643">
      <w:r>
        <w:t>Выводы и рекомендации должны соответствовать полученным результатам.</w:t>
      </w:r>
    </w:p>
    <w:p w14:paraId="223C15FC" w14:textId="77777777" w:rsidR="00582643" w:rsidRDefault="00582643" w:rsidP="0023580E">
      <w:pPr>
        <w:pStyle w:val="4"/>
      </w:pPr>
      <w:bookmarkStart w:id="266" w:name="_Toc75281891"/>
      <w:r>
        <w:t>Конфиденциальность</w:t>
      </w:r>
      <w:bookmarkEnd w:id="266"/>
    </w:p>
    <w:p w14:paraId="76243C0F" w14:textId="70C2718F" w:rsidR="00582643" w:rsidRDefault="00582643" w:rsidP="00582643">
      <w:pPr>
        <w:rPr>
          <w:lang w:val="x-none"/>
        </w:rPr>
      </w:pPr>
      <w:r>
        <w:rPr>
          <w:lang w:val="x-none"/>
        </w:rPr>
        <w:t xml:space="preserve">Все материалы, документы и информация, предоставленные </w:t>
      </w:r>
      <w:r>
        <w:t>С</w:t>
      </w:r>
      <w:proofErr w:type="spellStart"/>
      <w:r>
        <w:rPr>
          <w:lang w:val="x-none"/>
        </w:rPr>
        <w:t>понсором</w:t>
      </w:r>
      <w:proofErr w:type="spellEnd"/>
      <w:r>
        <w:rPr>
          <w:lang w:val="x-none"/>
        </w:rPr>
        <w:t xml:space="preserve"> </w:t>
      </w:r>
      <w:r w:rsidR="00A71A56">
        <w:t>И</w:t>
      </w:r>
      <w:proofErr w:type="spellStart"/>
      <w:r>
        <w:rPr>
          <w:lang w:val="x-none"/>
        </w:rPr>
        <w:t>сследователю</w:t>
      </w:r>
      <w:proofErr w:type="spellEnd"/>
      <w:r>
        <w:rPr>
          <w:lang w:val="x-none"/>
        </w:rPr>
        <w:t xml:space="preserve">, и все материалы, документы и информация, подготовленные или </w:t>
      </w:r>
      <w:r>
        <w:rPr>
          <w:lang w:val="x-none"/>
        </w:rPr>
        <w:lastRenderedPageBreak/>
        <w:t xml:space="preserve">разработанные в ходе исследования, конфиденциальны, являются собственностью </w:t>
      </w:r>
      <w:r w:rsidR="00142F80">
        <w:fldChar w:fldCharType="begin"/>
      </w:r>
      <w:r w:rsidR="00142F80">
        <w:rPr>
          <w:lang w:val="x-none"/>
        </w:rPr>
        <w:instrText xml:space="preserve"> REF Спонсор \h </w:instrText>
      </w:r>
      <w:r w:rsidR="00142F80">
        <w:fldChar w:fldCharType="separate"/>
      </w:r>
      <w:sdt>
        <w:sdtPr>
          <w:alias w:val="Спонсор"/>
          <w:tag w:val="Спонсор"/>
          <w:id w:val="230810872"/>
          <w:placeholder>
            <w:docPart w:val="918DD73A01D34556B941550CD8EBBC54"/>
          </w:placeholder>
        </w:sdtPr>
        <w:sdtContent>
          <w:r w:rsidR="00A11ADE">
            <w:t>ООО «</w:t>
          </w:r>
          <w:r w:rsidR="00A11ADE" w:rsidRPr="00DD1E37">
            <w:rPr>
              <w:highlight w:val="green"/>
            </w:rPr>
            <w:t>Спонсор</w:t>
          </w:r>
          <w:r w:rsidR="00A11ADE">
            <w:t>»</w:t>
          </w:r>
        </w:sdtContent>
      </w:sdt>
      <w:r w:rsidR="00142F80">
        <w:fldChar w:fldCharType="end"/>
      </w:r>
      <w:r>
        <w:rPr>
          <w:lang w:val="x-none"/>
        </w:rPr>
        <w:t xml:space="preserve"> и не подлежат разглашению.</w:t>
      </w:r>
    </w:p>
    <w:p w14:paraId="672111A5" w14:textId="638F64B8" w:rsidR="00582643" w:rsidRDefault="00A71A56" w:rsidP="00582643">
      <w:pPr>
        <w:rPr>
          <w:lang w:val="x-none"/>
        </w:rPr>
      </w:pPr>
      <w:r>
        <w:t>И</w:t>
      </w:r>
      <w:r w:rsidR="00582643">
        <w:rPr>
          <w:lang w:val="x-none"/>
        </w:rPr>
        <w:t xml:space="preserve">сследователь соглашается использовать информацию только в </w:t>
      </w:r>
      <w:proofErr w:type="gramStart"/>
      <w:r w:rsidR="00582643">
        <w:rPr>
          <w:lang w:val="x-none"/>
        </w:rPr>
        <w:t>целях</w:t>
      </w:r>
      <w:proofErr w:type="gramEnd"/>
      <w:r w:rsidR="00582643">
        <w:rPr>
          <w:lang w:val="x-none"/>
        </w:rPr>
        <w:t xml:space="preserve"> проведения </w:t>
      </w:r>
      <w:r w:rsidR="00582643">
        <w:t>данного</w:t>
      </w:r>
      <w:r w:rsidR="00582643">
        <w:rPr>
          <w:lang w:val="x-none"/>
        </w:rPr>
        <w:t xml:space="preserve"> исследования и ни с </w:t>
      </w:r>
      <w:proofErr w:type="gramStart"/>
      <w:r w:rsidR="00582643">
        <w:rPr>
          <w:lang w:val="x-none"/>
        </w:rPr>
        <w:t>какой</w:t>
      </w:r>
      <w:proofErr w:type="gramEnd"/>
      <w:r w:rsidR="00582643">
        <w:rPr>
          <w:lang w:val="x-none"/>
        </w:rPr>
        <w:t xml:space="preserve"> другой целью, если не получено предварительного письменного разрешения </w:t>
      </w:r>
      <w:r w:rsidR="00582643">
        <w:t>С</w:t>
      </w:r>
      <w:r w:rsidR="00582643">
        <w:rPr>
          <w:lang w:val="x-none"/>
        </w:rPr>
        <w:t>понсора.</w:t>
      </w:r>
    </w:p>
    <w:p w14:paraId="7AAECD11" w14:textId="77777777" w:rsidR="00582643" w:rsidRDefault="00582643" w:rsidP="00582643">
      <w:r>
        <w:rPr>
          <w:lang w:val="x-none"/>
        </w:rPr>
        <w:t>Вся информация об исследовании и собранные данные, позволяющие идентифицировать добровольцев</w:t>
      </w:r>
      <w:r>
        <w:t xml:space="preserve"> (персональные данные)</w:t>
      </w:r>
      <w:r>
        <w:rPr>
          <w:lang w:val="x-none"/>
        </w:rPr>
        <w:t>, являются строго конфиденциальными в соответствии с нормативными требованиями.</w:t>
      </w:r>
    </w:p>
    <w:p w14:paraId="1EFDF51F" w14:textId="445D46A1" w:rsidR="005B2EA1" w:rsidRDefault="00582643" w:rsidP="00582643">
      <w:pPr>
        <w:rPr>
          <w:lang w:val="x-none"/>
        </w:rPr>
      </w:pPr>
      <w:r>
        <w:rPr>
          <w:lang w:val="x-none"/>
        </w:rPr>
        <w:t>Исследователь имеет право сообщать информацию об исследовании лицам, не принимающим в нем непосредственного участия, только с письменного разрешения Спонсора.</w:t>
      </w:r>
    </w:p>
    <w:p w14:paraId="30B5AA91" w14:textId="3A293DB2" w:rsidR="00582643" w:rsidRPr="005B2EA1" w:rsidRDefault="005B2EA1" w:rsidP="005B2EA1">
      <w:pPr>
        <w:spacing w:before="0" w:after="200" w:line="276" w:lineRule="auto"/>
        <w:ind w:firstLine="0"/>
        <w:jc w:val="left"/>
      </w:pPr>
      <w:r>
        <w:rPr>
          <w:lang w:val="x-none"/>
        </w:rPr>
        <w:br w:type="page"/>
      </w:r>
    </w:p>
    <w:p w14:paraId="0FB16821" w14:textId="77777777" w:rsidR="00582643" w:rsidRDefault="00582643" w:rsidP="003D5DBE">
      <w:pPr>
        <w:pStyle w:val="10"/>
      </w:pPr>
      <w:bookmarkStart w:id="267" w:name="_Ref447037561"/>
      <w:bookmarkStart w:id="268" w:name="_Toc75281892"/>
      <w:r>
        <w:lastRenderedPageBreak/>
        <w:t>Финансирование и страхование</w:t>
      </w:r>
      <w:bookmarkEnd w:id="267"/>
      <w:bookmarkEnd w:id="268"/>
    </w:p>
    <w:p w14:paraId="23F46081" w14:textId="4BD23F21" w:rsidR="00582643" w:rsidRDefault="00582643" w:rsidP="007F4BF7">
      <w:r>
        <w:t xml:space="preserve">Финансовое обеспечение настоящего исследования будет осуществляться за счет Спонсора в соответствии с договорами Спонсора или его уполномоченного лица с Исследовательскими центрами. </w:t>
      </w:r>
      <w:r w:rsidR="00316EC2">
        <w:t xml:space="preserve">При этом за участие в исследовании </w:t>
      </w:r>
      <w:r w:rsidR="00790D3E">
        <w:t>субъектам</w:t>
      </w:r>
      <w:r w:rsidR="00316EC2">
        <w:t xml:space="preserve"> </w:t>
      </w:r>
      <w:r w:rsidR="00790D3E" w:rsidRPr="00790D3E">
        <w:rPr>
          <w:highlight w:val="red"/>
        </w:rPr>
        <w:t>(не)</w:t>
      </w:r>
      <w:r w:rsidR="00790D3E">
        <w:t xml:space="preserve"> </w:t>
      </w:r>
      <w:r w:rsidR="00316EC2">
        <w:t>будет выплачена денежная компенсация.</w:t>
      </w:r>
    </w:p>
    <w:p w14:paraId="7126F646" w14:textId="54E4F731" w:rsidR="00582643" w:rsidRDefault="00582643" w:rsidP="00582643">
      <w:r>
        <w:t xml:space="preserve">Субъекты настоящего клинического исследования застрахованы. Объектом обязательного страхования является имущественный интерес застрахованного лица, связанный с причинением вреда его жизни или здоровью в результате проведения клинических исследований. Страхователем, на которого в соответствии с законодательством РФ возложена обязанность по страхованию жизни и здоровья добровольцев, участвующих в клиническом исследовании, является Спонсор исследования – </w:t>
      </w:r>
      <w:r w:rsidR="00142F80">
        <w:fldChar w:fldCharType="begin"/>
      </w:r>
      <w:r w:rsidR="00142F80">
        <w:instrText xml:space="preserve"> REF Спонсор \h </w:instrText>
      </w:r>
      <w:r w:rsidR="00142F80">
        <w:fldChar w:fldCharType="separate"/>
      </w:r>
      <w:sdt>
        <w:sdtPr>
          <w:alias w:val="Спонсор"/>
          <w:tag w:val="Спонсор"/>
          <w:id w:val="1246535715"/>
          <w:placeholder>
            <w:docPart w:val="CD5FE67D982144599FDC901083791B64"/>
          </w:placeholder>
        </w:sdtPr>
        <w:sdtContent>
          <w:r w:rsidR="00A11ADE">
            <w:t>ООО «</w:t>
          </w:r>
          <w:r w:rsidR="00A11ADE" w:rsidRPr="00DD1E37">
            <w:rPr>
              <w:highlight w:val="green"/>
            </w:rPr>
            <w:t>Спонсор</w:t>
          </w:r>
          <w:r w:rsidR="00A11ADE">
            <w:t>»</w:t>
          </w:r>
        </w:sdtContent>
      </w:sdt>
      <w:r w:rsidR="00142F80">
        <w:fldChar w:fldCharType="end"/>
      </w:r>
      <w:r>
        <w:t xml:space="preserve">. Страховщиком является Страховая компания, заключившая договор со Страхователем. В случае нанесения вреда здоровью добровольцев в результате клинического исследования, </w:t>
      </w:r>
      <w:r w:rsidR="00142F80">
        <w:fldChar w:fldCharType="begin"/>
      </w:r>
      <w:r w:rsidR="00142F80">
        <w:instrText xml:space="preserve"> REF Спонсор \h </w:instrText>
      </w:r>
      <w:r w:rsidR="00142F80">
        <w:fldChar w:fldCharType="separate"/>
      </w:r>
      <w:sdt>
        <w:sdtPr>
          <w:alias w:val="Спонсор"/>
          <w:tag w:val="Спонсор"/>
          <w:id w:val="1352221535"/>
          <w:placeholder>
            <w:docPart w:val="955B7F123B11426E82BD7E001D7205A8"/>
          </w:placeholder>
        </w:sdtPr>
        <w:sdtContent>
          <w:r w:rsidR="00A11ADE">
            <w:t>ООО «</w:t>
          </w:r>
          <w:r w:rsidR="00A11ADE" w:rsidRPr="00DD1E37">
            <w:rPr>
              <w:highlight w:val="green"/>
            </w:rPr>
            <w:t>Спонсор</w:t>
          </w:r>
          <w:r w:rsidR="00A11ADE">
            <w:t>»</w:t>
          </w:r>
        </w:sdtContent>
      </w:sdt>
      <w:r w:rsidR="00142F80">
        <w:fldChar w:fldCharType="end"/>
      </w:r>
      <w:r>
        <w:t xml:space="preserve"> через Страховую компанию обязуется посредством страховых выплат возместить все затраты на необходимое медицинское обслуживание, потребность в котором возникла в результате непосредственного воздействия исследуемых лекарственных препаратов или медицинских манипуляций, применяемых согласно Протоколу исследования. Порядок выплат и суммы при этом определяются Постановлением Правительства РФ №714 от 13.09.2010 г. «Типовые правила обязательного страхования жизни и здоровья </w:t>
      </w:r>
      <w:r w:rsidRPr="00095CC7">
        <w:rPr>
          <w:highlight w:val="red"/>
        </w:rPr>
        <w:t>пациента</w:t>
      </w:r>
      <w:r>
        <w:t>, участвующего в клинических исследованиях лекарственного препарата» (в редакции Постановлений Правительства РФ от 18.05.2011 № 393, от 04.09.2012 № 882, от 15.10.2014 № 1054), а также договором Страховщика со Страхователем.</w:t>
      </w:r>
    </w:p>
    <w:p w14:paraId="7EC2CB38" w14:textId="6A73F3C1" w:rsidR="00582643" w:rsidRDefault="00582643" w:rsidP="007F4BF7">
      <w:r>
        <w:t xml:space="preserve">Документом, удостоверяющим, что доброволец застрахован, является «Полис обязательного страхования жизни и здоровья </w:t>
      </w:r>
      <w:r w:rsidRPr="00095CC7">
        <w:rPr>
          <w:highlight w:val="red"/>
        </w:rPr>
        <w:t>пациент</w:t>
      </w:r>
      <w:r>
        <w:t>а, участвующего в клиническом исследовании» (далее – Полис обязательного страхования), выдаваемый каждому застрахованному лицу. В Полисе обязательного страхования указывается размер страховых выплат при наступлении страхового случая. Полис обязательного страхования оформляется в одном экземпляре и передается участнику исследования сразу после предостав</w:t>
      </w:r>
      <w:r w:rsidR="00095CC7">
        <w:t>ления добровольцем письменного и</w:t>
      </w:r>
      <w:r>
        <w:t>нформированного согласия на участие в исследовании.</w:t>
      </w:r>
    </w:p>
    <w:p w14:paraId="1DFDE41D" w14:textId="27B6287D" w:rsidR="00095CC7" w:rsidRDefault="00095CC7" w:rsidP="00095CC7">
      <w:r>
        <w:t>Адрес и реквизиты Страховой компании предоставляются специалистом по мониторингу Спонсора и хранятся в соответствующем разделе Файла исследователя. При изменении адреса Страховой компании Исследователь будет извещен об этом и информация в Файле исследователя будет обновлена.</w:t>
      </w:r>
    </w:p>
    <w:p w14:paraId="6836EBB8" w14:textId="05A89318" w:rsidR="00095CC7" w:rsidRDefault="00095CC7" w:rsidP="00095CC7">
      <w:r>
        <w:t>При заполнении Полиса обязательного страхования Исследователь должен указать Индивидуальный Идентификационный Код (ИИК) участника исследования. Согласно нормативным требованиям, ИИК участника исследования имеет следующую структуру, состоящую из последовательно расположенных слева направо разрядов:</w:t>
      </w:r>
    </w:p>
    <w:p w14:paraId="57D2593A" w14:textId="77777777" w:rsidR="00582643" w:rsidRDefault="00582643" w:rsidP="001E690A">
      <w:pPr>
        <w:pStyle w:val="1"/>
      </w:pPr>
      <w:r>
        <w:lastRenderedPageBreak/>
        <w:t>разряды 1 - 3 – номер разрешения Минздрава России на проведение данного клинического исследования (принимает цифровые значения от 001 до 999);</w:t>
      </w:r>
    </w:p>
    <w:p w14:paraId="3BB5F809" w14:textId="77777777" w:rsidR="00582643" w:rsidRDefault="00582643" w:rsidP="001E690A">
      <w:pPr>
        <w:pStyle w:val="1"/>
      </w:pPr>
      <w:r>
        <w:t xml:space="preserve">разряды 4 - 11 – дата выдачи разрешения (в формате «ДДММГГГГ», где ДД - число, </w:t>
      </w:r>
      <w:proofErr w:type="gramStart"/>
      <w:r>
        <w:t>ММ</w:t>
      </w:r>
      <w:proofErr w:type="gramEnd"/>
      <w:r>
        <w:t xml:space="preserve"> – месяц в цифровом обозначении, ГГГГ - год);</w:t>
      </w:r>
    </w:p>
    <w:p w14:paraId="4EF955AC" w14:textId="77777777" w:rsidR="00582643" w:rsidRDefault="00582643" w:rsidP="001E690A">
      <w:pPr>
        <w:pStyle w:val="1"/>
      </w:pPr>
      <w:r>
        <w:t xml:space="preserve">разряды 12 - 14 – указанный в Разрешении порядковый номер медицинской организации, осуществляющей проведение клинического исследования (принимает цифровые значения от 001 до 100); </w:t>
      </w:r>
    </w:p>
    <w:p w14:paraId="4E58909C" w14:textId="77777777" w:rsidR="00582643" w:rsidRDefault="00582643" w:rsidP="001E690A">
      <w:pPr>
        <w:pStyle w:val="1"/>
      </w:pPr>
      <w:r>
        <w:t>разряды 15 - 17 – первые буквы фамилии, имени и отчества добровольца;</w:t>
      </w:r>
    </w:p>
    <w:p w14:paraId="36B08471" w14:textId="77777777" w:rsidR="00582643" w:rsidRDefault="00582643" w:rsidP="001E690A">
      <w:pPr>
        <w:pStyle w:val="1"/>
      </w:pPr>
      <w:r>
        <w:t xml:space="preserve">разряды 18 - 25 – дата рождения добровольца (здорового добровольца) (в формате «ДДММГГГГ», где ДД - число, </w:t>
      </w:r>
      <w:proofErr w:type="gramStart"/>
      <w:r>
        <w:t>ММ</w:t>
      </w:r>
      <w:proofErr w:type="gramEnd"/>
      <w:r>
        <w:t xml:space="preserve"> – месяц в цифровом обозначении, ГГГГ - год);</w:t>
      </w:r>
    </w:p>
    <w:p w14:paraId="2CD5BFBD" w14:textId="50500050" w:rsidR="00582643" w:rsidRDefault="00582643" w:rsidP="001E690A">
      <w:pPr>
        <w:pStyle w:val="1"/>
      </w:pPr>
      <w:r>
        <w:t xml:space="preserve">разряды 26 - 33 – присваиваемый здоровому добровольцу Исследователем, ответственным за проведение клинического исследования, уникальный порядковый номер, состоящий из цифровых обозначений. Разрядам с 1 по 6 будут присвоены цифры 0, последние 2 цифры будут обозначать порядковый номер </w:t>
      </w:r>
      <w:r w:rsidR="00095CC7">
        <w:t>добровольца</w:t>
      </w:r>
      <w:r>
        <w:t xml:space="preserve"> (скрининговый номер</w:t>
      </w:r>
      <w:r w:rsidR="00095CC7">
        <w:t>), так первый включенный доброволец</w:t>
      </w:r>
      <w:r>
        <w:t xml:space="preserve"> будет иметь номер «00000001», второй – «00000002» и т.д.</w:t>
      </w:r>
    </w:p>
    <w:p w14:paraId="1F298397" w14:textId="77777777" w:rsidR="00582643" w:rsidRDefault="00582643" w:rsidP="007F4BF7">
      <w:r>
        <w:t>Информирование Страхователем Страховщика о привлеченных к клиническому исследованию здоровых добровольцах осуществляется путем передачи Страхователем Страховщику Реестров Индивидуальных Идентификационных кодов добровольцев.</w:t>
      </w:r>
    </w:p>
    <w:p w14:paraId="16A9E7BD" w14:textId="5174AE8F" w:rsidR="005B2EA1" w:rsidRDefault="00582643">
      <w:r>
        <w:t xml:space="preserve">Добровольцы до начала исследования будут проинформированы о том, что они не могут проходить никакого лечения без согласования с Исследователем (за исключением неотложных случаев), и что они </w:t>
      </w:r>
      <w:r w:rsidR="00095CC7">
        <w:t>обязаны сообщать И</w:t>
      </w:r>
      <w:r>
        <w:t>сследователю о любых нарушениях своего состояния, которые могут являться следствием участия в исследовании.</w:t>
      </w:r>
    </w:p>
    <w:p w14:paraId="73A4B23C" w14:textId="00558E48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0F2BF3C3" w14:textId="77777777" w:rsidR="00582643" w:rsidRDefault="00582643" w:rsidP="003D5DBE">
      <w:pPr>
        <w:pStyle w:val="10"/>
      </w:pPr>
      <w:bookmarkStart w:id="269" w:name="_Toc75281893"/>
      <w:r>
        <w:lastRenderedPageBreak/>
        <w:t>Публикации</w:t>
      </w:r>
      <w:bookmarkEnd w:id="269"/>
    </w:p>
    <w:p w14:paraId="6DB8E4EA" w14:textId="54B7A5E6" w:rsidR="00095CC7" w:rsidRDefault="00095CC7" w:rsidP="00095CC7">
      <w:r>
        <w:t xml:space="preserve">Информация, содержащаяся в настоящем документе, является собственностью Спонсора, и ее передача третьим лицам разрешается только с письменного разрешения Спонсора. Право доступа к данной информации предоставляется только Исследователю и сотрудникам Исследовательского центра, принимающим участие в исследовании, членам </w:t>
      </w:r>
      <w:r w:rsidR="00C41B35" w:rsidRPr="00334813">
        <w:rPr>
          <w:highlight w:val="lightGray"/>
        </w:rPr>
        <w:t>ЭСО/НЭК</w:t>
      </w:r>
      <w:r>
        <w:t xml:space="preserve"> и сотрудникам органов, уполномоченным осуществлять контроль над проведением клинического исследования. Информация об исследовании, в объеме, необходимом для принятия решения о предоставлении согласия на участие, предоставляется добровольцам, которые могут принять участие в данном исследовании.</w:t>
      </w:r>
    </w:p>
    <w:p w14:paraId="6932CB0F" w14:textId="77777777" w:rsidR="00095CC7" w:rsidRDefault="00095CC7" w:rsidP="00095CC7">
      <w:r>
        <w:t>Исключительные права на результаты настоящего исследования принадлежат Спонсору исследования.</w:t>
      </w:r>
    </w:p>
    <w:p w14:paraId="5CA4E792" w14:textId="77777777" w:rsidR="00095CC7" w:rsidRDefault="00095CC7" w:rsidP="00095CC7">
      <w:r>
        <w:t>Результаты исследования могут быть опубликованы или разглашены иным образом только с письменного разрешения Спонсора.</w:t>
      </w:r>
    </w:p>
    <w:p w14:paraId="3D54C62C" w14:textId="3802EF75" w:rsidR="00095CC7" w:rsidRDefault="00095CC7" w:rsidP="00095CC7">
      <w:r>
        <w:t>Исследователь имеет право на собственную публикацию и презентацию результатов исследования на конференциях (съездах, симпозиумах и т.д.) при условии предварительного письменного согласования факта, места и содержания публикации со Спонсором и при условии, что все данные, которые он собирается публиковать или представлять, получены в его Исследовательском центре.</w:t>
      </w:r>
    </w:p>
    <w:p w14:paraId="784362AB" w14:textId="77777777" w:rsidR="00095CC7" w:rsidRDefault="00095CC7" w:rsidP="00095CC7">
      <w:r>
        <w:t>По результатам исследования возможно написание научно-исследовательских и диссертационных работ, но также при условии предварительного письменного согласования со Спонсором.</w:t>
      </w:r>
    </w:p>
    <w:p w14:paraId="5A0F4A11" w14:textId="77777777" w:rsidR="00582643" w:rsidRPr="008F0344" w:rsidRDefault="00582643" w:rsidP="00582643">
      <w:pPr>
        <w:spacing w:before="0" w:after="200" w:line="276" w:lineRule="auto"/>
        <w:ind w:firstLine="0"/>
        <w:jc w:val="left"/>
      </w:pPr>
      <w:r w:rsidRPr="008F0344">
        <w:br w:type="page"/>
      </w:r>
    </w:p>
    <w:p w14:paraId="17996697" w14:textId="77777777" w:rsidR="00582643" w:rsidRDefault="00582643" w:rsidP="001E690A">
      <w:pPr>
        <w:pStyle w:val="2"/>
      </w:pPr>
      <w:bookmarkStart w:id="270" w:name="_Ref448421496"/>
      <w:bookmarkStart w:id="271" w:name="_Toc75281894"/>
      <w:r>
        <w:lastRenderedPageBreak/>
        <w:t>Список литературы</w:t>
      </w:r>
      <w:bookmarkEnd w:id="270"/>
      <w:bookmarkEnd w:id="271"/>
    </w:p>
    <w:p w14:paraId="3580B1D5" w14:textId="77777777" w:rsidR="007F2CFA" w:rsidRPr="009B6657" w:rsidRDefault="007F2CFA" w:rsidP="009B6657">
      <w:pPr>
        <w:pStyle w:val="a"/>
        <w:numPr>
          <w:ilvl w:val="0"/>
          <w:numId w:val="27"/>
        </w:numPr>
        <w:rPr>
          <w:lang w:val="ru-RU"/>
        </w:rPr>
      </w:pPr>
      <w:bookmarkStart w:id="272" w:name="_Ref472689557"/>
      <w:r w:rsidRPr="009B6657">
        <w:rPr>
          <w:lang w:val="ru-RU"/>
        </w:rPr>
        <w:t xml:space="preserve">Федеральный закон от 12 апреля 2010 г. </w:t>
      </w:r>
      <w:r w:rsidRPr="00C104CB">
        <w:t>N</w:t>
      </w:r>
      <w:r w:rsidRPr="009B6657">
        <w:rPr>
          <w:lang w:val="ru-RU"/>
        </w:rPr>
        <w:t xml:space="preserve"> 61-ФЗ "Об обращении лекарственных средств" (в актуальной редакции);</w:t>
      </w:r>
      <w:bookmarkEnd w:id="272"/>
    </w:p>
    <w:p w14:paraId="253301BC" w14:textId="77777777" w:rsidR="007F2CFA" w:rsidRPr="00244E0E" w:rsidRDefault="007F2CFA" w:rsidP="001E690A">
      <w:pPr>
        <w:pStyle w:val="a"/>
        <w:rPr>
          <w:lang w:val="ru-RU"/>
        </w:rPr>
      </w:pPr>
      <w:bookmarkStart w:id="273" w:name="_Ref472689593"/>
      <w:r w:rsidRPr="00244E0E">
        <w:rPr>
          <w:lang w:val="ru-RU"/>
        </w:rPr>
        <w:t xml:space="preserve">Национальный стандарт Российской Федерации ГОСТ </w:t>
      </w:r>
      <w:proofErr w:type="gramStart"/>
      <w:r w:rsidRPr="00244E0E">
        <w:rPr>
          <w:lang w:val="ru-RU"/>
        </w:rPr>
        <w:t>Р</w:t>
      </w:r>
      <w:proofErr w:type="gramEnd"/>
      <w:r w:rsidRPr="00244E0E">
        <w:rPr>
          <w:lang w:val="ru-RU"/>
        </w:rPr>
        <w:t xml:space="preserve"> 52379-2005 "Надлежащая клиническая практика";</w:t>
      </w:r>
      <w:bookmarkEnd w:id="273"/>
    </w:p>
    <w:p w14:paraId="30D65C78" w14:textId="77777777" w:rsidR="007F2CFA" w:rsidRPr="00A642E4" w:rsidRDefault="007F2CFA" w:rsidP="001E690A">
      <w:pPr>
        <w:pStyle w:val="a"/>
      </w:pPr>
      <w:r w:rsidRPr="0022719F">
        <w:t xml:space="preserve">ICH </w:t>
      </w:r>
      <w:proofErr w:type="spellStart"/>
      <w:r w:rsidRPr="0022719F">
        <w:t>Harmonised</w:t>
      </w:r>
      <w:proofErr w:type="spellEnd"/>
      <w:r w:rsidRPr="0022719F">
        <w:t xml:space="preserve"> Tripartite Guideline. </w:t>
      </w:r>
      <w:r w:rsidRPr="00A642E4">
        <w:t>Clinical safety data management: definitions and standards for expedited reporting E2A (Current Step 4 version dated 27 October 1994);</w:t>
      </w:r>
    </w:p>
    <w:p w14:paraId="2AA632E6" w14:textId="7DB7E804" w:rsidR="007F2CFA" w:rsidRPr="00174330" w:rsidRDefault="002F1FA7" w:rsidP="001E690A">
      <w:pPr>
        <w:pStyle w:val="a"/>
      </w:pPr>
      <w:bookmarkStart w:id="274" w:name="_Ref488339035"/>
      <w:r w:rsidRPr="00244E0E">
        <w:rPr>
          <w:lang w:val="ru-RU"/>
        </w:rPr>
        <w:t xml:space="preserve">Правила надлежащей клинической практики Евразийского экономического союза (ЕАЭС) (утв. </w:t>
      </w:r>
      <w:proofErr w:type="spellStart"/>
      <w:r w:rsidRPr="009B288A">
        <w:t>Решением</w:t>
      </w:r>
      <w:proofErr w:type="spellEnd"/>
      <w:r w:rsidRPr="009B288A">
        <w:t xml:space="preserve"> </w:t>
      </w:r>
      <w:proofErr w:type="spellStart"/>
      <w:r w:rsidRPr="009B288A">
        <w:t>Совета</w:t>
      </w:r>
      <w:proofErr w:type="spellEnd"/>
      <w:r w:rsidRPr="009B288A">
        <w:t xml:space="preserve"> </w:t>
      </w:r>
      <w:proofErr w:type="spellStart"/>
      <w:r w:rsidRPr="009B288A">
        <w:t>Евразийской</w:t>
      </w:r>
      <w:proofErr w:type="spellEnd"/>
      <w:r w:rsidRPr="009B288A">
        <w:t xml:space="preserve"> </w:t>
      </w:r>
      <w:proofErr w:type="spellStart"/>
      <w:r w:rsidRPr="009B288A">
        <w:t>экономической</w:t>
      </w:r>
      <w:proofErr w:type="spellEnd"/>
      <w:r w:rsidRPr="009B288A">
        <w:t xml:space="preserve"> </w:t>
      </w:r>
      <w:proofErr w:type="spellStart"/>
      <w:r w:rsidRPr="009B288A">
        <w:t>комиссии</w:t>
      </w:r>
      <w:proofErr w:type="spellEnd"/>
      <w:r w:rsidRPr="009B288A">
        <w:t xml:space="preserve"> </w:t>
      </w:r>
      <w:proofErr w:type="spellStart"/>
      <w:r w:rsidRPr="009B288A">
        <w:t>от</w:t>
      </w:r>
      <w:proofErr w:type="spellEnd"/>
      <w:r w:rsidRPr="009B288A">
        <w:t xml:space="preserve"> 3 </w:t>
      </w:r>
      <w:proofErr w:type="spellStart"/>
      <w:r w:rsidRPr="009B288A">
        <w:t>ноября</w:t>
      </w:r>
      <w:proofErr w:type="spellEnd"/>
      <w:r w:rsidRPr="009B288A">
        <w:t xml:space="preserve"> </w:t>
      </w:r>
      <w:r w:rsidRPr="00174330">
        <w:t>2016 г. № 79)</w:t>
      </w:r>
      <w:r w:rsidR="007F2CFA" w:rsidRPr="00174330">
        <w:t>;</w:t>
      </w:r>
      <w:bookmarkEnd w:id="274"/>
    </w:p>
    <w:p w14:paraId="3B3EA6CB" w14:textId="77777777" w:rsidR="002F1FA7" w:rsidRPr="009B6657" w:rsidRDefault="002F1FA7" w:rsidP="001E690A">
      <w:pPr>
        <w:pStyle w:val="a"/>
      </w:pPr>
      <w:bookmarkStart w:id="275" w:name="_Ref472689919"/>
      <w:r w:rsidRPr="009B6657">
        <w:rPr>
          <w:lang w:val="ru-RU"/>
        </w:rPr>
        <w:t xml:space="preserve">Правила проведения исследований биоэквивалентности лекарственных препаратов в рамках евразийского экономического союза (утв. </w:t>
      </w:r>
      <w:proofErr w:type="spellStart"/>
      <w:r w:rsidRPr="009B6657">
        <w:t>Решением</w:t>
      </w:r>
      <w:proofErr w:type="spellEnd"/>
      <w:r w:rsidRPr="009B6657">
        <w:t xml:space="preserve"> </w:t>
      </w:r>
      <w:proofErr w:type="spellStart"/>
      <w:r w:rsidRPr="009B6657">
        <w:t>Совета</w:t>
      </w:r>
      <w:proofErr w:type="spellEnd"/>
      <w:r w:rsidRPr="009B6657">
        <w:t xml:space="preserve"> </w:t>
      </w:r>
      <w:proofErr w:type="spellStart"/>
      <w:r w:rsidRPr="009B6657">
        <w:t>Евразийской</w:t>
      </w:r>
      <w:proofErr w:type="spellEnd"/>
      <w:r w:rsidRPr="009B6657">
        <w:t xml:space="preserve"> </w:t>
      </w:r>
      <w:proofErr w:type="spellStart"/>
      <w:r w:rsidRPr="009B6657">
        <w:t>экономической</w:t>
      </w:r>
      <w:proofErr w:type="spellEnd"/>
      <w:r w:rsidRPr="009B6657">
        <w:t xml:space="preserve"> </w:t>
      </w:r>
      <w:proofErr w:type="spellStart"/>
      <w:r w:rsidRPr="009B6657">
        <w:t>комиссии</w:t>
      </w:r>
      <w:proofErr w:type="spellEnd"/>
      <w:r w:rsidRPr="009B6657">
        <w:t xml:space="preserve"> </w:t>
      </w:r>
      <w:proofErr w:type="spellStart"/>
      <w:r w:rsidRPr="009B6657">
        <w:t>от</w:t>
      </w:r>
      <w:proofErr w:type="spellEnd"/>
      <w:r w:rsidRPr="009B6657">
        <w:t xml:space="preserve"> 3 </w:t>
      </w:r>
      <w:proofErr w:type="spellStart"/>
      <w:r w:rsidRPr="009B6657">
        <w:t>ноября</w:t>
      </w:r>
      <w:proofErr w:type="spellEnd"/>
      <w:r w:rsidRPr="009B6657">
        <w:t xml:space="preserve"> 2016 г. N 85);</w:t>
      </w:r>
    </w:p>
    <w:p w14:paraId="24FEA7FD" w14:textId="4274E55C" w:rsidR="009D3986" w:rsidRPr="00244E0E" w:rsidRDefault="009D3986" w:rsidP="001E690A">
      <w:pPr>
        <w:pStyle w:val="a"/>
        <w:rPr>
          <w:lang w:val="ru-RU"/>
        </w:rPr>
      </w:pPr>
      <w:bookmarkStart w:id="276" w:name="_Ref371952277"/>
      <w:bookmarkEnd w:id="275"/>
      <w:r w:rsidRPr="00244E0E">
        <w:rPr>
          <w:lang w:val="ru-RU"/>
        </w:rPr>
        <w:t>Хельсинкская декларация Всемирной Медицинской Ассоциации (в редакции, одобренной на 64-ой Генеральной Ассамблее ВМА, г. Форталеза, Бразилия, октябрь 2013 г.)</w:t>
      </w:r>
      <w:bookmarkEnd w:id="276"/>
      <w:r w:rsidR="0040704F">
        <w:rPr>
          <w:lang w:val="ru-RU"/>
        </w:rPr>
        <w:t>;</w:t>
      </w:r>
    </w:p>
    <w:p w14:paraId="7C21A13C" w14:textId="77777777" w:rsidR="007F2CFA" w:rsidRPr="00601D3C" w:rsidRDefault="00F62F9E" w:rsidP="001E690A">
      <w:pPr>
        <w:pStyle w:val="a"/>
      </w:pPr>
      <w:hyperlink r:id="rId13" w:tooltip="Search for more by this author" w:history="1">
        <w:r w:rsidR="007F2CFA" w:rsidRPr="00601D3C">
          <w:t xml:space="preserve">Michael C </w:t>
        </w:r>
        <w:proofErr w:type="spellStart"/>
        <w:r w:rsidR="007F2CFA" w:rsidRPr="00601D3C">
          <w:t>Makoid</w:t>
        </w:r>
        <w:proofErr w:type="spellEnd"/>
      </w:hyperlink>
      <w:r w:rsidR="007F2CFA" w:rsidRPr="00601D3C">
        <w:t xml:space="preserve">, </w:t>
      </w:r>
      <w:hyperlink r:id="rId14" w:tooltip="Search for more by this author" w:history="1">
        <w:r w:rsidR="007F2CFA" w:rsidRPr="00601D3C">
          <w:t xml:space="preserve">Phillip J </w:t>
        </w:r>
        <w:proofErr w:type="spellStart"/>
        <w:r w:rsidR="007F2CFA" w:rsidRPr="00601D3C">
          <w:t>Vuchetich</w:t>
        </w:r>
        <w:proofErr w:type="spellEnd"/>
      </w:hyperlink>
      <w:r w:rsidR="007F2CFA" w:rsidRPr="00601D3C">
        <w:t xml:space="preserve">, </w:t>
      </w:r>
      <w:hyperlink r:id="rId15" w:tooltip="Search for more by this author" w:history="1">
        <w:proofErr w:type="spellStart"/>
        <w:r w:rsidR="007F2CFA" w:rsidRPr="00601D3C">
          <w:t>Umesh</w:t>
        </w:r>
        <w:proofErr w:type="spellEnd"/>
        <w:r w:rsidR="007F2CFA" w:rsidRPr="00601D3C">
          <w:t xml:space="preserve"> V </w:t>
        </w:r>
        <w:proofErr w:type="spellStart"/>
        <w:r w:rsidR="007F2CFA" w:rsidRPr="00601D3C">
          <w:t>Banakar</w:t>
        </w:r>
        <w:proofErr w:type="spellEnd"/>
      </w:hyperlink>
      <w:r w:rsidR="007F2CFA" w:rsidRPr="00601D3C">
        <w:t xml:space="preserve"> </w:t>
      </w:r>
      <w:r w:rsidR="007F2CFA" w:rsidRPr="00A642E4">
        <w:t>"</w:t>
      </w:r>
      <w:r w:rsidR="007F2CFA" w:rsidRPr="00601D3C">
        <w:t>Basic Pharmacokinetics</w:t>
      </w:r>
      <w:r w:rsidR="007F2CFA" w:rsidRPr="00A642E4">
        <w:t>"</w:t>
      </w:r>
      <w:r w:rsidR="007F2CFA" w:rsidRPr="00601D3C">
        <w:t>, Virt</w:t>
      </w:r>
      <w:r w:rsidR="007F2CFA">
        <w:t>ual University Press, 1996-1999</w:t>
      </w:r>
      <w:r w:rsidR="007F2CFA" w:rsidRPr="0068441A">
        <w:t>;</w:t>
      </w:r>
    </w:p>
    <w:p w14:paraId="3133736F" w14:textId="77777777" w:rsidR="007F2CFA" w:rsidRDefault="007F2CFA" w:rsidP="001E690A">
      <w:pPr>
        <w:pStyle w:val="a"/>
      </w:pPr>
      <w:bookmarkStart w:id="277" w:name="_Ref472601558"/>
      <w:proofErr w:type="spellStart"/>
      <w:r w:rsidRPr="00B123B7">
        <w:t>Schuirmann</w:t>
      </w:r>
      <w:proofErr w:type="spellEnd"/>
      <w:r w:rsidRPr="00B123B7">
        <w:t xml:space="preserve"> DJ. A comparison of two one-sided tests procedure and the power approach for assessing the bioequivalence of average bioavailability. J </w:t>
      </w:r>
      <w:proofErr w:type="spellStart"/>
      <w:r w:rsidRPr="00B123B7">
        <w:t>Pharmacokinet</w:t>
      </w:r>
      <w:proofErr w:type="spellEnd"/>
      <w:r w:rsidRPr="00B123B7">
        <w:t xml:space="preserve"> </w:t>
      </w:r>
      <w:proofErr w:type="spellStart"/>
      <w:r w:rsidRPr="00B123B7">
        <w:t>Biopharm</w:t>
      </w:r>
      <w:proofErr w:type="spellEnd"/>
      <w:r w:rsidRPr="00B123B7">
        <w:t xml:space="preserve"> 1987;15:657-80</w:t>
      </w:r>
      <w:r>
        <w:t>;</w:t>
      </w:r>
      <w:bookmarkEnd w:id="277"/>
    </w:p>
    <w:p w14:paraId="1DE02DE3" w14:textId="77777777" w:rsidR="007F2CFA" w:rsidRPr="00A642E4" w:rsidRDefault="007F2CFA" w:rsidP="001E690A">
      <w:pPr>
        <w:pStyle w:val="a"/>
      </w:pPr>
      <w:bookmarkStart w:id="278" w:name="_Ref472601467"/>
      <w:r w:rsidRPr="00A642E4">
        <w:t xml:space="preserve">Westlake WJ. Bioavailability and bioequivalence of pharmaceutical formulations. In: Peace KE, </w:t>
      </w:r>
      <w:proofErr w:type="spellStart"/>
      <w:r w:rsidRPr="00A642E4">
        <w:t>editor.Biopharmaceutical</w:t>
      </w:r>
      <w:proofErr w:type="spellEnd"/>
      <w:r w:rsidRPr="00A642E4">
        <w:t xml:space="preserve"> statistics for drug development</w:t>
      </w:r>
      <w:proofErr w:type="gramStart"/>
      <w:r w:rsidRPr="00A642E4">
        <w:t>,1st</w:t>
      </w:r>
      <w:proofErr w:type="gramEnd"/>
      <w:r w:rsidRPr="00A642E4">
        <w:t xml:space="preserve"> Ed. New York</w:t>
      </w:r>
      <w:r>
        <w:t>: Marcel Dekker 1988. p. 329-52;</w:t>
      </w:r>
      <w:bookmarkEnd w:id="278"/>
    </w:p>
    <w:p w14:paraId="3C4D18A9" w14:textId="77777777" w:rsidR="007F2CFA" w:rsidRPr="00EE7CFE" w:rsidRDefault="007F2CFA" w:rsidP="001E690A">
      <w:pPr>
        <w:pStyle w:val="a"/>
      </w:pPr>
      <w:bookmarkStart w:id="279" w:name="_Ref472601472"/>
      <w:r w:rsidRPr="00B123B7">
        <w:t xml:space="preserve">Dieter </w:t>
      </w:r>
      <w:proofErr w:type="spellStart"/>
      <w:r w:rsidRPr="00B123B7">
        <w:t>Hauschke</w:t>
      </w:r>
      <w:proofErr w:type="spellEnd"/>
      <w:r w:rsidRPr="00B123B7">
        <w:t xml:space="preserve">, Volker </w:t>
      </w:r>
      <w:proofErr w:type="spellStart"/>
      <w:r w:rsidRPr="00B123B7">
        <w:t>Steinijans</w:t>
      </w:r>
      <w:proofErr w:type="spellEnd"/>
      <w:r w:rsidRPr="00B123B7">
        <w:t xml:space="preserve">, </w:t>
      </w:r>
      <w:hyperlink r:id="rId16" w:history="1">
        <w:r w:rsidRPr="00B123B7">
          <w:t xml:space="preserve">Iris </w:t>
        </w:r>
        <w:proofErr w:type="spellStart"/>
        <w:r w:rsidRPr="00B123B7">
          <w:t>Pigeot</w:t>
        </w:r>
        <w:proofErr w:type="spellEnd"/>
      </w:hyperlink>
      <w:r w:rsidRPr="00B123B7">
        <w:t>. Bioequivalence Studies in Drug Development: Methods and Applications ISBN: 978-0-470-09475-4</w:t>
      </w:r>
      <w:r w:rsidRPr="00EE7CFE">
        <w:t>;</w:t>
      </w:r>
      <w:bookmarkEnd w:id="279"/>
    </w:p>
    <w:p w14:paraId="74B7D1E6" w14:textId="77777777" w:rsidR="007F2CFA" w:rsidRPr="00A642E4" w:rsidRDefault="007F2CFA" w:rsidP="001E690A">
      <w:pPr>
        <w:pStyle w:val="a"/>
      </w:pPr>
      <w:bookmarkStart w:id="280" w:name="_Ref472689940"/>
      <w:r w:rsidRPr="00A642E4">
        <w:t>Guidance for Industry: Statistical Approaches to Establishing Bioequivalence (</w:t>
      </w:r>
      <w:r w:rsidRPr="00B123B7">
        <w:t>FDA</w:t>
      </w:r>
      <w:r w:rsidRPr="00A642E4">
        <w:t>)</w:t>
      </w:r>
      <w:r w:rsidRPr="0068441A">
        <w:t>;</w:t>
      </w:r>
      <w:bookmarkEnd w:id="280"/>
    </w:p>
    <w:p w14:paraId="4AFC61D6" w14:textId="77777777" w:rsidR="007F2CFA" w:rsidRPr="00A642E4" w:rsidRDefault="007F2CFA" w:rsidP="001E690A">
      <w:pPr>
        <w:pStyle w:val="a"/>
      </w:pPr>
      <w:r w:rsidRPr="00A642E4">
        <w:t>Phillips, K. F. (1990) "Power of the Two One-Sided Tests Procedure in Bioequivalence" J. of Pharmacokinetics an</w:t>
      </w:r>
      <w:r>
        <w:t>d Biopharmaceutics, 18, 137-144</w:t>
      </w:r>
      <w:r w:rsidRPr="0068441A">
        <w:t>;</w:t>
      </w:r>
    </w:p>
    <w:p w14:paraId="4F421D31" w14:textId="77777777" w:rsidR="007F2CFA" w:rsidRPr="00A642E4" w:rsidRDefault="007F2CFA" w:rsidP="001E690A">
      <w:pPr>
        <w:pStyle w:val="a"/>
      </w:pPr>
      <w:proofErr w:type="spellStart"/>
      <w:r w:rsidRPr="00A642E4">
        <w:t>Diletti</w:t>
      </w:r>
      <w:proofErr w:type="spellEnd"/>
      <w:r w:rsidRPr="00A642E4">
        <w:t xml:space="preserve">, D., </w:t>
      </w:r>
      <w:proofErr w:type="spellStart"/>
      <w:r w:rsidRPr="00A642E4">
        <w:t>Hauschke</w:t>
      </w:r>
      <w:proofErr w:type="spellEnd"/>
      <w:r w:rsidRPr="00A642E4">
        <w:t xml:space="preserve">, D., and </w:t>
      </w:r>
      <w:proofErr w:type="spellStart"/>
      <w:r w:rsidRPr="00A642E4">
        <w:t>Steinijans</w:t>
      </w:r>
      <w:proofErr w:type="spellEnd"/>
      <w:r w:rsidRPr="00A642E4">
        <w:t>, V. W. (1991) "Sample Size Determination for Bioequivalence Assessment by Means of Confidence Intervals" Int. J. of Clinical Pharmacology, Therapy and Toxicology, 29(1), 1-8 (1991) 30 Suppl.No.1, S51-58 (1992)</w:t>
      </w:r>
      <w:r w:rsidRPr="0068441A">
        <w:t>;</w:t>
      </w:r>
    </w:p>
    <w:p w14:paraId="3666C176" w14:textId="77777777" w:rsidR="007F2CFA" w:rsidRPr="00A642E4" w:rsidRDefault="007F2CFA" w:rsidP="001E690A">
      <w:pPr>
        <w:pStyle w:val="a"/>
      </w:pPr>
      <w:proofErr w:type="spellStart"/>
      <w:r w:rsidRPr="00A642E4">
        <w:t>Diletti</w:t>
      </w:r>
      <w:proofErr w:type="spellEnd"/>
      <w:r w:rsidRPr="00A642E4">
        <w:t xml:space="preserve">, D., </w:t>
      </w:r>
      <w:proofErr w:type="spellStart"/>
      <w:r w:rsidRPr="00A642E4">
        <w:t>Hauschke</w:t>
      </w:r>
      <w:proofErr w:type="spellEnd"/>
      <w:r w:rsidRPr="00A642E4">
        <w:t xml:space="preserve">, D., and </w:t>
      </w:r>
      <w:proofErr w:type="spellStart"/>
      <w:r w:rsidRPr="00A642E4">
        <w:t>Steinijans</w:t>
      </w:r>
      <w:proofErr w:type="spellEnd"/>
      <w:r w:rsidRPr="00A642E4">
        <w:t xml:space="preserve">, V. W. (1992) "Sample </w:t>
      </w:r>
      <w:r>
        <w:t>size determination</w:t>
      </w:r>
      <w:r w:rsidRPr="00A642E4">
        <w:t>: Extended tables for the multiplicative model and bioequivalence ranges of 0.9 to 1.11 and 0.7 to 1.43" Int. J. of Clinical Pharmacology, Therapy and Toxicology, 30 Suppl.No.1, S59-62</w:t>
      </w:r>
      <w:r w:rsidRPr="0068441A">
        <w:t>;</w:t>
      </w:r>
    </w:p>
    <w:p w14:paraId="1F188B7C" w14:textId="77777777" w:rsidR="007F2CFA" w:rsidRPr="00CA0DC8" w:rsidRDefault="007F2CFA" w:rsidP="001E690A">
      <w:pPr>
        <w:pStyle w:val="a"/>
      </w:pPr>
      <w:r w:rsidRPr="001E690A">
        <w:t xml:space="preserve">Zhang P. "A Simple Formula for Sample Size Calculation in Equivalence Studies" J. </w:t>
      </w:r>
      <w:proofErr w:type="spellStart"/>
      <w:r w:rsidRPr="001E690A">
        <w:t>Biopharm</w:t>
      </w:r>
      <w:proofErr w:type="spellEnd"/>
      <w:r w:rsidRPr="001E690A">
        <w:t>. Stat. 13(3), 529-538 (2003</w:t>
      </w:r>
      <w:r w:rsidRPr="00A642E4">
        <w:t>)</w:t>
      </w:r>
      <w:r>
        <w:t>;</w:t>
      </w:r>
    </w:p>
    <w:p w14:paraId="0BABCFB1" w14:textId="77777777" w:rsidR="007F2CFA" w:rsidRPr="00244E0E" w:rsidRDefault="007F2CFA" w:rsidP="001E690A">
      <w:pPr>
        <w:pStyle w:val="a"/>
        <w:rPr>
          <w:lang w:val="ru-RU"/>
        </w:rPr>
      </w:pPr>
      <w:r w:rsidRPr="00244E0E">
        <w:rPr>
          <w:lang w:val="ru-RU"/>
        </w:rPr>
        <w:t xml:space="preserve">Руководство по использованию пакета </w:t>
      </w:r>
      <w:proofErr w:type="spellStart"/>
      <w:r>
        <w:t>PowerTOST</w:t>
      </w:r>
      <w:proofErr w:type="spellEnd"/>
      <w:r w:rsidRPr="00244E0E">
        <w:rPr>
          <w:lang w:val="ru-RU"/>
        </w:rPr>
        <w:t xml:space="preserve"> </w:t>
      </w:r>
      <w:hyperlink r:id="rId17" w:history="1">
        <w:r w:rsidRPr="004860E7">
          <w:rPr>
            <w:rStyle w:val="afd"/>
          </w:rPr>
          <w:t>https</w:t>
        </w:r>
        <w:r w:rsidRPr="00244E0E">
          <w:rPr>
            <w:rStyle w:val="afd"/>
            <w:lang w:val="ru-RU"/>
          </w:rPr>
          <w:t>://</w:t>
        </w:r>
        <w:proofErr w:type="spellStart"/>
        <w:r w:rsidRPr="004860E7">
          <w:rPr>
            <w:rStyle w:val="afd"/>
          </w:rPr>
          <w:t>cran</w:t>
        </w:r>
        <w:proofErr w:type="spellEnd"/>
        <w:r w:rsidRPr="00244E0E">
          <w:rPr>
            <w:rStyle w:val="afd"/>
            <w:lang w:val="ru-RU"/>
          </w:rPr>
          <w:t>.</w:t>
        </w:r>
        <w:r w:rsidRPr="004860E7">
          <w:rPr>
            <w:rStyle w:val="afd"/>
          </w:rPr>
          <w:t>r</w:t>
        </w:r>
        <w:r w:rsidRPr="00244E0E">
          <w:rPr>
            <w:rStyle w:val="afd"/>
            <w:lang w:val="ru-RU"/>
          </w:rPr>
          <w:t>-</w:t>
        </w:r>
        <w:r w:rsidRPr="004860E7">
          <w:rPr>
            <w:rStyle w:val="afd"/>
          </w:rPr>
          <w:t>project</w:t>
        </w:r>
        <w:r w:rsidRPr="00244E0E">
          <w:rPr>
            <w:rStyle w:val="afd"/>
            <w:lang w:val="ru-RU"/>
          </w:rPr>
          <w:t>.</w:t>
        </w:r>
        <w:r w:rsidRPr="004860E7">
          <w:rPr>
            <w:rStyle w:val="afd"/>
          </w:rPr>
          <w:t>org</w:t>
        </w:r>
        <w:r w:rsidRPr="00244E0E">
          <w:rPr>
            <w:rStyle w:val="afd"/>
            <w:lang w:val="ru-RU"/>
          </w:rPr>
          <w:t>/</w:t>
        </w:r>
        <w:r w:rsidRPr="004860E7">
          <w:rPr>
            <w:rStyle w:val="afd"/>
          </w:rPr>
          <w:t>web</w:t>
        </w:r>
        <w:r w:rsidRPr="00244E0E">
          <w:rPr>
            <w:rStyle w:val="afd"/>
            <w:lang w:val="ru-RU"/>
          </w:rPr>
          <w:t>/</w:t>
        </w:r>
        <w:r w:rsidRPr="004860E7">
          <w:rPr>
            <w:rStyle w:val="afd"/>
          </w:rPr>
          <w:t>packages</w:t>
        </w:r>
        <w:r w:rsidRPr="00244E0E">
          <w:rPr>
            <w:rStyle w:val="afd"/>
            <w:lang w:val="ru-RU"/>
          </w:rPr>
          <w:t>/</w:t>
        </w:r>
        <w:proofErr w:type="spellStart"/>
        <w:r w:rsidRPr="004860E7">
          <w:rPr>
            <w:rStyle w:val="afd"/>
          </w:rPr>
          <w:t>PowerTOST</w:t>
        </w:r>
        <w:proofErr w:type="spellEnd"/>
        <w:r w:rsidRPr="00244E0E">
          <w:rPr>
            <w:rStyle w:val="afd"/>
            <w:lang w:val="ru-RU"/>
          </w:rPr>
          <w:t>/</w:t>
        </w:r>
        <w:proofErr w:type="spellStart"/>
        <w:r w:rsidRPr="004860E7">
          <w:rPr>
            <w:rStyle w:val="afd"/>
          </w:rPr>
          <w:t>PowerTOST</w:t>
        </w:r>
        <w:proofErr w:type="spellEnd"/>
        <w:r w:rsidRPr="00244E0E">
          <w:rPr>
            <w:rStyle w:val="afd"/>
            <w:lang w:val="ru-RU"/>
          </w:rPr>
          <w:t>.</w:t>
        </w:r>
        <w:r w:rsidRPr="004860E7">
          <w:rPr>
            <w:rStyle w:val="afd"/>
          </w:rPr>
          <w:t>pdf</w:t>
        </w:r>
      </w:hyperlink>
    </w:p>
    <w:p w14:paraId="594B8341" w14:textId="77777777" w:rsidR="007F2CFA" w:rsidRPr="00244E0E" w:rsidRDefault="007F2CFA" w:rsidP="001E690A">
      <w:pPr>
        <w:pStyle w:val="a"/>
        <w:rPr>
          <w:lang w:val="ru-RU"/>
        </w:rPr>
      </w:pPr>
      <w:r w:rsidRPr="00244E0E">
        <w:rPr>
          <w:lang w:val="ru-RU"/>
        </w:rPr>
        <w:t xml:space="preserve">Руководство по использованию статистического пакета </w:t>
      </w:r>
      <w:r>
        <w:t>R</w:t>
      </w:r>
      <w:r w:rsidRPr="00244E0E">
        <w:rPr>
          <w:lang w:val="ru-RU"/>
        </w:rPr>
        <w:t xml:space="preserve"> </w:t>
      </w:r>
      <w:r>
        <w:t>Project</w:t>
      </w:r>
    </w:p>
    <w:p w14:paraId="40F7392B" w14:textId="77777777" w:rsidR="007F2CFA" w:rsidRPr="00244E0E" w:rsidRDefault="007F2CFA" w:rsidP="001E690A">
      <w:pPr>
        <w:pStyle w:val="a"/>
        <w:rPr>
          <w:lang w:val="ru-RU"/>
        </w:rPr>
      </w:pPr>
      <w:bookmarkStart w:id="281" w:name="_Ref472689951"/>
      <w:r w:rsidRPr="00244E0E">
        <w:rPr>
          <w:lang w:val="ru-RU"/>
        </w:rPr>
        <w:t xml:space="preserve">Руководство по использованию ПО </w:t>
      </w:r>
      <w:r w:rsidRPr="00B123B7">
        <w:t>Phoenix</w:t>
      </w:r>
      <w:r w:rsidRPr="00244E0E">
        <w:rPr>
          <w:lang w:val="ru-RU"/>
        </w:rPr>
        <w:t xml:space="preserve">™ </w:t>
      </w:r>
      <w:proofErr w:type="spellStart"/>
      <w:r w:rsidRPr="00B123B7">
        <w:t>WinNonlin</w:t>
      </w:r>
      <w:proofErr w:type="spellEnd"/>
      <w:r w:rsidRPr="00244E0E">
        <w:rPr>
          <w:vertAlign w:val="superscript"/>
          <w:lang w:val="ru-RU"/>
        </w:rPr>
        <w:t>®</w:t>
      </w:r>
      <w:r w:rsidRPr="00244E0E">
        <w:rPr>
          <w:lang w:val="ru-RU"/>
        </w:rPr>
        <w:t xml:space="preserve"> (</w:t>
      </w:r>
      <w:r w:rsidRPr="00B123B7">
        <w:t>CERTARTA</w:t>
      </w:r>
      <w:r w:rsidRPr="00244E0E">
        <w:rPr>
          <w:lang w:val="ru-RU"/>
        </w:rPr>
        <w:t xml:space="preserve">, </w:t>
      </w:r>
      <w:r w:rsidRPr="00B123B7">
        <w:t>Pharsight</w:t>
      </w:r>
      <w:r w:rsidRPr="00244E0E">
        <w:rPr>
          <w:lang w:val="ru-RU"/>
        </w:rPr>
        <w:t xml:space="preserve">, </w:t>
      </w:r>
      <w:r w:rsidRPr="00B123B7">
        <w:t>USA</w:t>
      </w:r>
      <w:r w:rsidRPr="00244E0E">
        <w:rPr>
          <w:lang w:val="ru-RU"/>
        </w:rPr>
        <w:t>)</w:t>
      </w:r>
      <w:bookmarkEnd w:id="281"/>
    </w:p>
    <w:p w14:paraId="6758F751" w14:textId="77777777" w:rsidR="007F2CFA" w:rsidRPr="00244E0E" w:rsidRDefault="007F2CFA" w:rsidP="001E690A">
      <w:pPr>
        <w:pStyle w:val="a"/>
        <w:rPr>
          <w:lang w:val="ru-RU"/>
        </w:rPr>
      </w:pPr>
      <w:r w:rsidRPr="00244E0E">
        <w:rPr>
          <w:lang w:val="ru-RU"/>
        </w:rPr>
        <w:lastRenderedPageBreak/>
        <w:t xml:space="preserve">Руководство по использованию ПО </w:t>
      </w:r>
      <w:r w:rsidRPr="00B123B7">
        <w:t>IBM</w:t>
      </w:r>
      <w:r w:rsidRPr="00244E0E">
        <w:rPr>
          <w:lang w:val="ru-RU"/>
        </w:rPr>
        <w:t xml:space="preserve"> </w:t>
      </w:r>
      <w:r w:rsidRPr="00B123B7">
        <w:t>SPSS</w:t>
      </w:r>
      <w:r w:rsidRPr="00244E0E">
        <w:rPr>
          <w:lang w:val="ru-RU"/>
        </w:rPr>
        <w:t xml:space="preserve"> </w:t>
      </w:r>
      <w:r w:rsidRPr="00B123B7">
        <w:t>Statistics</w:t>
      </w:r>
    </w:p>
    <w:p w14:paraId="643BF626" w14:textId="77777777" w:rsidR="005B2EA1" w:rsidRDefault="005B2EA1" w:rsidP="005B2EA1"/>
    <w:p w14:paraId="4E4F3EC0" w14:textId="51271ACC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168DCF68" w14:textId="77777777" w:rsidR="00582643" w:rsidRDefault="00582643" w:rsidP="003D5DBE">
      <w:pPr>
        <w:pStyle w:val="10"/>
      </w:pPr>
      <w:bookmarkStart w:id="282" w:name="_Ref448756079"/>
      <w:bookmarkStart w:id="283" w:name="_Ref448423378"/>
      <w:bookmarkStart w:id="284" w:name="_Toc75281895"/>
      <w:r>
        <w:lastRenderedPageBreak/>
        <w:t>Приложения</w:t>
      </w:r>
      <w:bookmarkEnd w:id="282"/>
      <w:bookmarkEnd w:id="283"/>
      <w:bookmarkEnd w:id="284"/>
    </w:p>
    <w:p w14:paraId="32ADFFA8" w14:textId="77777777" w:rsidR="0048741A" w:rsidRDefault="00582643" w:rsidP="007F4BF7">
      <w:pPr>
        <w:sectPr w:rsidR="0048741A" w:rsidSect="00882BFA">
          <w:headerReference w:type="default" r:id="rId18"/>
          <w:footerReference w:type="default" r:id="rId19"/>
          <w:headerReference w:type="first" r:id="rId20"/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t>Все приложения являются неотъемлемой частью протокола.</w:t>
      </w:r>
    </w:p>
    <w:p w14:paraId="034BD463" w14:textId="77777777" w:rsidR="00582643" w:rsidRDefault="00582643" w:rsidP="001E690A">
      <w:pPr>
        <w:pStyle w:val="2"/>
        <w:rPr>
          <w:lang w:val="en-US"/>
        </w:rPr>
      </w:pPr>
      <w:bookmarkStart w:id="285" w:name="_Toc464052365"/>
      <w:bookmarkStart w:id="286" w:name="_Ref448338043"/>
      <w:bookmarkStart w:id="287" w:name="_Toc75281896"/>
      <w:bookmarkEnd w:id="285"/>
      <w:r>
        <w:lastRenderedPageBreak/>
        <w:t>Приложение 1</w:t>
      </w:r>
      <w:bookmarkEnd w:id="286"/>
      <w:bookmarkEnd w:id="287"/>
    </w:p>
    <w:p w14:paraId="0F1F9C6E" w14:textId="0E6873DB" w:rsidR="00582643" w:rsidRDefault="00582643" w:rsidP="00557D9B">
      <w:r>
        <w:t>Графическая схема исследования</w:t>
      </w:r>
      <w:r w:rsidR="00FE6242">
        <w:t>.</w:t>
      </w:r>
    </w:p>
    <w:p w14:paraId="37592C41" w14:textId="114F669C" w:rsidR="0048741A" w:rsidRDefault="0048741A" w:rsidP="00557D9B">
      <w:r w:rsidRPr="00B123B7">
        <w:rPr>
          <w:noProof/>
          <w:lang w:eastAsia="ru-RU"/>
        </w:rPr>
        <mc:AlternateContent>
          <mc:Choice Requires="wpc">
            <w:drawing>
              <wp:inline distT="0" distB="0" distL="0" distR="0" wp14:anchorId="2E20242C" wp14:editId="22D799A4">
                <wp:extent cx="8575949" cy="4754880"/>
                <wp:effectExtent l="0" t="0" r="0" b="0"/>
                <wp:docPr id="29" name="Полотно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56" name="Поле 30"/>
                        <wps:cNvSpPr txBox="1"/>
                        <wps:spPr>
                          <a:xfrm>
                            <a:off x="5188313" y="2584333"/>
                            <a:ext cx="2382704" cy="13570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9C40BC0" w14:textId="77F50E11" w:rsidR="00F62F9E" w:rsidRPr="001D6E09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 w:rsidRPr="001D6E09">
                                <w:rPr>
                                  <w:b/>
                                  <w:lang w:val="ru-RU"/>
                                </w:rPr>
                                <w:t>Группа 1</w:t>
                              </w:r>
                              <w:r w:rsidRPr="001D6E09">
                                <w:rPr>
                                  <w:lang w:val="ru-RU"/>
                                </w:rPr>
                                <w:t>, ,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Название_препарата_Реф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Название препарата_Реф"/>
                                  <w:tag w:val="Название препарата_Реф"/>
                                  <w:id w:val="-1628853328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 xml:space="preserve">[Название </w:t>
                                  </w:r>
                                  <w:r w:rsidRPr="001D6E09">
                                    <w:rPr>
                                      <w:highlight w:val="green"/>
                                      <w:lang w:val="ru-RU"/>
                                    </w:rPr>
                                    <w:t>референтного препарата</w:t>
                                  </w:r>
                                  <w:r w:rsidRPr="001D6E09">
                                    <w:rPr>
                                      <w:lang w:val="ru-RU"/>
                                    </w:rPr>
                                    <w:t>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, 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Лекарственная_форма_реф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Лекарственная форма_Реф"/>
                                  <w:tag w:val="Лекарственная форма_Реф"/>
                                  <w:id w:val="-384023861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>[лекарственная</w:t>
                                  </w:r>
                                  <w:r w:rsidRPr="001D6E09">
                                    <w:rPr>
                                      <w:highlight w:val="green"/>
                                      <w:lang w:val="ru-RU"/>
                                    </w:rPr>
                                    <w:t xml:space="preserve"> форма референтного препарата</w:t>
                                  </w:r>
                                  <w:r w:rsidRPr="001D6E09">
                                    <w:rPr>
                                      <w:lang w:val="ru-RU"/>
                                    </w:rPr>
                                    <w:t>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, 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Доза_реф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Доза_Реф"/>
                                  <w:tag w:val="Доза_Реф"/>
                                  <w:id w:val="-1165248331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>[доза референтного препарата]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(</w:t>
                              </w:r>
                              <w:r>
                                <w:rPr>
                                  <w:b/>
                                </w:rPr>
                                <w:t>R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), </w:t>
                              </w:r>
                              <w:r>
                                <w:t>XX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добровольцев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Поле 30"/>
                        <wps:cNvSpPr txBox="1"/>
                        <wps:spPr>
                          <a:xfrm>
                            <a:off x="5189166" y="20317"/>
                            <a:ext cx="2470312" cy="121411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03922D" w14:textId="2B255E67" w:rsidR="00F62F9E" w:rsidRPr="001D6E09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 w:rsidRPr="001D6E09">
                                <w:rPr>
                                  <w:b/>
                                  <w:lang w:val="ru-RU"/>
                                </w:rPr>
                                <w:t>Группа 2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, 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Название_препарата_Тест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Название препарата_Тест"/>
                                  <w:tag w:val="Название препарата_Тест"/>
                                  <w:id w:val="1470640449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 xml:space="preserve">[Название </w:t>
                                  </w:r>
                                  <w:r w:rsidRPr="001D6E09">
                                    <w:rPr>
                                      <w:highlight w:val="green"/>
                                      <w:lang w:val="ru-RU"/>
                                    </w:rPr>
                                    <w:t>тестируемого препарата</w:t>
                                  </w:r>
                                  <w:r w:rsidRPr="001D6E09">
                                    <w:rPr>
                                      <w:lang w:val="ru-RU"/>
                                    </w:rPr>
                                    <w:t>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Лекарственная_форма_тест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Лекарственная форма_Тест"/>
                                  <w:tag w:val="Лекарственная форма_Тест"/>
                                  <w:id w:val="-707880586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>[лекарственная форма тестируемого препарата]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Доза_тест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Доза_Тест"/>
                                  <w:tag w:val="Доза_Тест"/>
                                  <w:id w:val="-1618824914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>[доза тестируемого препарата]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(</w:t>
                              </w:r>
                              <w:r>
                                <w:rPr>
                                  <w:b/>
                                </w:rPr>
                                <w:t>T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), </w:t>
                              </w:r>
                              <w:r>
                                <w:t>XX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добровольцев</w:t>
                              </w:r>
                            </w:p>
                            <w:p w14:paraId="090B90F5" w14:textId="77777777" w:rsidR="00F62F9E" w:rsidRDefault="00F62F9E" w:rsidP="0048741A">
                              <w:pPr>
                                <w:pStyle w:val="afff2"/>
                                <w:spacing w:before="0" w:beforeAutospacing="0" w:after="0" w:afterAutospacing="0"/>
                                <w:jc w:val="both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Поле 30"/>
                        <wps:cNvSpPr txBox="1"/>
                        <wps:spPr>
                          <a:xfrm>
                            <a:off x="1144378" y="2554899"/>
                            <a:ext cx="2654162" cy="1126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4131B5" w14:textId="22520CD0" w:rsidR="00F62F9E" w:rsidRPr="001D6E09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 w:rsidRPr="001D6E09">
                                <w:rPr>
                                  <w:b/>
                                  <w:lang w:val="ru-RU"/>
                                </w:rPr>
                                <w:t>Группа 2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, 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Название_препарата_Реф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Название препарата_Реф"/>
                                  <w:tag w:val="Название препарата_Реф"/>
                                  <w:id w:val="-1476680209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 xml:space="preserve">[Название </w:t>
                                  </w:r>
                                  <w:r w:rsidRPr="001D6E09">
                                    <w:rPr>
                                      <w:highlight w:val="green"/>
                                      <w:lang w:val="ru-RU"/>
                                    </w:rPr>
                                    <w:t>референтного препарата</w:t>
                                  </w:r>
                                  <w:r w:rsidRPr="001D6E09">
                                    <w:rPr>
                                      <w:lang w:val="ru-RU"/>
                                    </w:rPr>
                                    <w:t>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, 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Лекарственная_форма_реф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Лекарственная форма_Реф"/>
                                  <w:tag w:val="Лекарственная форма_Реф"/>
                                  <w:id w:val="518968497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>[лекарственная</w:t>
                                  </w:r>
                                  <w:r w:rsidRPr="001D6E09">
                                    <w:rPr>
                                      <w:highlight w:val="green"/>
                                      <w:lang w:val="ru-RU"/>
                                    </w:rPr>
                                    <w:t xml:space="preserve"> форма референтного препарата</w:t>
                                  </w:r>
                                  <w:r w:rsidRPr="001D6E09">
                                    <w:rPr>
                                      <w:lang w:val="ru-RU"/>
                                    </w:rPr>
                                    <w:t>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, 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Доза_реф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Доза_Реф"/>
                                  <w:tag w:val="Доза_Реф"/>
                                  <w:id w:val="-84529418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>[доза референтного препарата]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(</w:t>
                              </w:r>
                              <w:r w:rsidRPr="00B123B7">
                                <w:rPr>
                                  <w:b/>
                                </w:rPr>
                                <w:t>R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), </w:t>
                              </w:r>
                              <w:r>
                                <w:t>XX</w:t>
                              </w:r>
                              <w:r w:rsidRPr="008B15F7">
                                <w:rPr>
                                  <w:lang w:val="ru-RU"/>
                                </w:rPr>
                                <w:t xml:space="preserve"> </w:t>
                              </w:r>
                              <w:r w:rsidRPr="001D6E09">
                                <w:rPr>
                                  <w:lang w:val="ru-RU"/>
                                </w:rPr>
                                <w:t>добровольцев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Поле 30"/>
                        <wps:cNvSpPr txBox="1"/>
                        <wps:spPr>
                          <a:xfrm>
                            <a:off x="1421100" y="20332"/>
                            <a:ext cx="2441648" cy="126566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938905" w14:textId="30E718DB" w:rsidR="00F62F9E" w:rsidRPr="001D6E09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 w:rsidRPr="001D6E09">
                                <w:rPr>
                                  <w:b/>
                                  <w:lang w:val="ru-RU"/>
                                </w:rPr>
                                <w:t>Группа 1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, 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Название_препарата_Тест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Название препарата_Тест"/>
                                  <w:tag w:val="Название препарата_Тест"/>
                                  <w:id w:val="-256290184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 xml:space="preserve">[Название </w:t>
                                  </w:r>
                                  <w:r w:rsidRPr="001D6E09">
                                    <w:rPr>
                                      <w:highlight w:val="green"/>
                                      <w:lang w:val="ru-RU"/>
                                    </w:rPr>
                                    <w:t>тестируемого препарата</w:t>
                                  </w:r>
                                  <w:r w:rsidRPr="001D6E09">
                                    <w:rPr>
                                      <w:lang w:val="ru-RU"/>
                                    </w:rPr>
                                    <w:t>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</w:t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Лекарственная_форма_тест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Лекарственная форма_Тест"/>
                                  <w:tag w:val="Лекарственная форма_Тест"/>
                                  <w:id w:val="183332027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>[лекарственная форма тестируемого препарата]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B123B7">
                                <w:fldChar w:fldCharType="begin"/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instrText>REF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Доза_тест \</w:instrText>
                              </w:r>
                              <w:r w:rsidRPr="00B123B7">
                                <w:instrText>h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 \* </w:instrText>
                              </w:r>
                              <w:r w:rsidRPr="00B123B7">
                                <w:instrText>MERGEFORMAT</w:instrText>
                              </w:r>
                              <w:r w:rsidRPr="001D6E09">
                                <w:rPr>
                                  <w:lang w:val="ru-RU"/>
                                </w:rPr>
                                <w:instrText xml:space="preserve"> </w:instrText>
                              </w:r>
                              <w:r w:rsidRPr="00B123B7">
                                <w:fldChar w:fldCharType="separate"/>
                              </w:r>
                              <w:sdt>
                                <w:sdtPr>
                                  <w:alias w:val="Доза_Тест"/>
                                  <w:tag w:val="Доза_Тест"/>
                                  <w:id w:val="-1749415646"/>
                                </w:sdtPr>
                                <w:sdtContent>
                                  <w:r w:rsidRPr="001D6E09">
                                    <w:rPr>
                                      <w:lang w:val="ru-RU"/>
                                    </w:rPr>
                                    <w:t>[доза тестируемого препарата]</w:t>
                                  </w:r>
                                </w:sdtContent>
                              </w:sdt>
                              <w:r w:rsidRPr="00B123B7">
                                <w:fldChar w:fldCharType="end"/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(</w:t>
                              </w:r>
                              <w:r w:rsidRPr="00B123B7">
                                <w:rPr>
                                  <w:b/>
                                </w:rPr>
                                <w:t>T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), </w:t>
                              </w:r>
                              <w:r>
                                <w:t>XX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добровольцев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Line 5"/>
                        <wps:cNvCnPr/>
                        <wps:spPr bwMode="auto">
                          <a:xfrm>
                            <a:off x="34798" y="558226"/>
                            <a:ext cx="0" cy="3423345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6"/>
                        <wps:cNvCnPr/>
                        <wps:spPr bwMode="auto">
                          <a:xfrm flipV="1">
                            <a:off x="859214" y="713242"/>
                            <a:ext cx="97" cy="3268857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7"/>
                        <wps:cNvSpPr>
                          <a:spLocks/>
                        </wps:cNvSpPr>
                        <wps:spPr bwMode="auto">
                          <a:xfrm rot="16200000">
                            <a:off x="2265606" y="2274804"/>
                            <a:ext cx="190502" cy="3003385"/>
                          </a:xfrm>
                          <a:prstGeom prst="leftBrace">
                            <a:avLst>
                              <a:gd name="adj1" fmla="val 105750"/>
                              <a:gd name="adj2" fmla="val 5291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1"/>
                        <wps:cNvSpPr>
                          <a:spLocks/>
                        </wps:cNvSpPr>
                        <wps:spPr bwMode="auto">
                          <a:xfrm rot="16200000">
                            <a:off x="2942373" y="1902128"/>
                            <a:ext cx="180570" cy="4346991"/>
                          </a:xfrm>
                          <a:prstGeom prst="leftBrace">
                            <a:avLst>
                              <a:gd name="adj1" fmla="val 42874"/>
                              <a:gd name="adj2" fmla="val 79345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8"/>
                        <wps:cNvSpPr>
                          <a:spLocks/>
                        </wps:cNvSpPr>
                        <wps:spPr bwMode="auto">
                          <a:xfrm rot="16200000">
                            <a:off x="6284682" y="2933947"/>
                            <a:ext cx="205107" cy="2365744"/>
                          </a:xfrm>
                          <a:prstGeom prst="leftBrace">
                            <a:avLst>
                              <a:gd name="adj1" fmla="val 92745"/>
                              <a:gd name="adj2" fmla="val 5291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9"/>
                        <wps:cNvSpPr>
                          <a:spLocks/>
                        </wps:cNvSpPr>
                        <wps:spPr bwMode="auto">
                          <a:xfrm rot="16200000">
                            <a:off x="354564" y="3661785"/>
                            <a:ext cx="184881" cy="824449"/>
                          </a:xfrm>
                          <a:prstGeom prst="leftBrace">
                            <a:avLst>
                              <a:gd name="adj1" fmla="val 63609"/>
                              <a:gd name="adj2" fmla="val 5315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4"/>
                        <wps:cNvCnPr>
                          <a:stCxn id="4" idx="2"/>
                        </wps:cNvCnPr>
                        <wps:spPr bwMode="auto">
                          <a:xfrm flipV="1">
                            <a:off x="3862550" y="558690"/>
                            <a:ext cx="198" cy="3122556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4689551" y="1828165"/>
                            <a:ext cx="516890" cy="1898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083B68" w14:textId="77777777" w:rsidR="00F62F9E" w:rsidRPr="00C30139" w:rsidRDefault="00F62F9E" w:rsidP="0048741A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 дня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30"/>
                        <wps:cNvCnPr>
                          <a:stCxn id="47" idx="0"/>
                        </wps:cNvCnPr>
                        <wps:spPr bwMode="auto">
                          <a:xfrm flipH="1" flipV="1">
                            <a:off x="7570582" y="596837"/>
                            <a:ext cx="766" cy="3384734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Поле 30"/>
                        <wps:cNvSpPr txBox="1"/>
                        <wps:spPr>
                          <a:xfrm>
                            <a:off x="36915" y="4184934"/>
                            <a:ext cx="1269369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6DCF1D" w14:textId="77777777" w:rsidR="00F62F9E" w:rsidRDefault="00F62F9E" w:rsidP="009B6657">
                              <w:pPr>
                                <w:pStyle w:val="a6"/>
                                <w:ind w:firstLine="0"/>
                              </w:pPr>
                              <w:proofErr w:type="spellStart"/>
                              <w:r>
                                <w:t>Скрининг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Прямая со стрелкой 31"/>
                        <wps:cNvCnPr/>
                        <wps:spPr>
                          <a:xfrm>
                            <a:off x="34788" y="1828165"/>
                            <a:ext cx="82449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Прямая со стрелкой 32"/>
                        <wps:cNvCnPr/>
                        <wps:spPr>
                          <a:xfrm flipV="1">
                            <a:off x="859338" y="1286170"/>
                            <a:ext cx="608215" cy="541995"/>
                          </a:xfrm>
                          <a:prstGeom prst="straightConnector1">
                            <a:avLst/>
                          </a:prstGeom>
                          <a:ln w="15875">
                            <a:gradFill>
                              <a:gsLst>
                                <a:gs pos="0">
                                  <a:schemeClr val="tx1"/>
                                </a:gs>
                                <a:gs pos="100000">
                                  <a:srgbClr val="0070C0"/>
                                </a:gs>
                              </a:gsLst>
                              <a:lin ang="5400000" scaled="0"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Прямая со стрелкой 33"/>
                        <wps:cNvCnPr/>
                        <wps:spPr>
                          <a:xfrm>
                            <a:off x="859338" y="1841294"/>
                            <a:ext cx="608215" cy="606690"/>
                          </a:xfrm>
                          <a:prstGeom prst="straightConnector1">
                            <a:avLst/>
                          </a:prstGeom>
                          <a:ln w="15875">
                            <a:gradFill>
                              <a:gsLst>
                                <a:gs pos="0">
                                  <a:schemeClr val="tx1"/>
                                </a:gs>
                                <a:gs pos="100000">
                                  <a:srgbClr val="FF0000"/>
                                </a:gs>
                              </a:gsLst>
                              <a:lin ang="5400000" scaled="0"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Прямая со стрелкой 40"/>
                        <wps:cNvCnPr/>
                        <wps:spPr>
                          <a:xfrm>
                            <a:off x="5206441" y="2493180"/>
                            <a:ext cx="2364576" cy="1756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Прямая со стрелкой 41"/>
                        <wps:cNvCnPr/>
                        <wps:spPr>
                          <a:xfrm>
                            <a:off x="5206441" y="1234604"/>
                            <a:ext cx="2364578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70C0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Line 30"/>
                        <wps:cNvCnPr>
                          <a:stCxn id="15" idx="0"/>
                        </wps:cNvCnPr>
                        <wps:spPr bwMode="auto">
                          <a:xfrm flipH="1" flipV="1">
                            <a:off x="5203351" y="713242"/>
                            <a:ext cx="1013" cy="3301024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Прямая со стрелкой 43"/>
                        <wps:cNvCnPr/>
                        <wps:spPr>
                          <a:xfrm>
                            <a:off x="7570145" y="1234604"/>
                            <a:ext cx="628503" cy="0"/>
                          </a:xfrm>
                          <a:prstGeom prst="straightConnector1">
                            <a:avLst/>
                          </a:prstGeom>
                          <a:ln w="15875">
                            <a:gradFill flip="none" rotWithShape="1">
                              <a:gsLst>
                                <a:gs pos="0">
                                  <a:srgbClr val="0070C0"/>
                                </a:gs>
                                <a:gs pos="100000">
                                  <a:schemeClr val="tx1"/>
                                </a:gs>
                              </a:gsLst>
                              <a:lin ang="0" scaled="1"/>
                              <a:tileRect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Прямая со стрелкой 44"/>
                        <wps:cNvCnPr/>
                        <wps:spPr>
                          <a:xfrm>
                            <a:off x="7570583" y="2493180"/>
                            <a:ext cx="628537" cy="1756"/>
                          </a:xfrm>
                          <a:prstGeom prst="straightConnector1">
                            <a:avLst/>
                          </a:prstGeom>
                          <a:ln w="15875">
                            <a:gradFill flip="none" rotWithShape="1">
                              <a:gsLst>
                                <a:gs pos="0">
                                  <a:srgbClr val="FF0000"/>
                                </a:gs>
                                <a:gs pos="82000">
                                  <a:schemeClr val="tx1"/>
                                </a:gs>
                              </a:gsLst>
                              <a:lin ang="0" scaled="1"/>
                              <a:tileRect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Line 30"/>
                        <wps:cNvCnPr/>
                        <wps:spPr bwMode="auto">
                          <a:xfrm flipV="1">
                            <a:off x="8217834" y="687234"/>
                            <a:ext cx="0" cy="3314766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Поле 30"/>
                        <wps:cNvSpPr txBox="1"/>
                        <wps:spPr>
                          <a:xfrm>
                            <a:off x="7108985" y="4280769"/>
                            <a:ext cx="126213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1BA691E" w14:textId="77777777" w:rsidR="00F62F9E" w:rsidRDefault="00F62F9E" w:rsidP="0048741A">
                              <w:pPr>
                                <w:pStyle w:val="a6"/>
                              </w:pPr>
                              <w:proofErr w:type="spellStart"/>
                              <w:r>
                                <w:t>Наблюдение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utoShape 19"/>
                        <wps:cNvSpPr>
                          <a:spLocks/>
                        </wps:cNvSpPr>
                        <wps:spPr bwMode="auto">
                          <a:xfrm rot="16200000">
                            <a:off x="7783319" y="3769599"/>
                            <a:ext cx="203360" cy="627303"/>
                          </a:xfrm>
                          <a:prstGeom prst="leftBrace">
                            <a:avLst>
                              <a:gd name="adj1" fmla="val 63609"/>
                              <a:gd name="adj2" fmla="val 5315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Прямоугольная выноска 48"/>
                        <wps:cNvSpPr/>
                        <wps:spPr>
                          <a:xfrm>
                            <a:off x="36916" y="20320"/>
                            <a:ext cx="1443550" cy="338909"/>
                          </a:xfrm>
                          <a:prstGeom prst="wedgeRectCallout">
                            <a:avLst>
                              <a:gd name="adj1" fmla="val 8114"/>
                              <a:gd name="adj2" fmla="val 147950"/>
                            </a:avLst>
                          </a:prstGeom>
                          <a:ln w="9525">
                            <a:prstDash val="sys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CF30EB7" w14:textId="69938EED" w:rsidR="00F62F9E" w:rsidRPr="0081742F" w:rsidRDefault="00F62F9E" w:rsidP="0048741A">
                              <w:pPr>
                                <w:pStyle w:val="a6"/>
                              </w:pPr>
                              <w:proofErr w:type="spellStart"/>
                              <w:r w:rsidRPr="0081742F">
                                <w:t>Рандомиз</w:t>
                              </w:r>
                              <w:proofErr w:type="spellEnd"/>
                              <w:r>
                                <w:rPr>
                                  <w:lang w:val="ru-RU"/>
                                </w:rPr>
                                <w:t>а</w:t>
                              </w:r>
                              <w:proofErr w:type="spellStart"/>
                              <w:r w:rsidRPr="0081742F">
                                <w:t>ция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Поле 30"/>
                        <wps:cNvSpPr txBox="1"/>
                        <wps:spPr>
                          <a:xfrm>
                            <a:off x="1762385" y="3790919"/>
                            <a:ext cx="1252957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07E7E8" w14:textId="77777777" w:rsidR="00F62F9E" w:rsidRPr="00611839" w:rsidRDefault="00F62F9E" w:rsidP="0048741A">
                              <w:pPr>
                                <w:pStyle w:val="a6"/>
                              </w:pPr>
                              <w:proofErr w:type="spellStart"/>
                              <w:r>
                                <w:t>Период</w:t>
                              </w:r>
                              <w:proofErr w:type="spellEnd"/>
                              <w:r>
                                <w:t xml:space="preserve"> 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Поле 30"/>
                        <wps:cNvSpPr txBox="1"/>
                        <wps:spPr>
                          <a:xfrm>
                            <a:off x="3271975" y="4259842"/>
                            <a:ext cx="1945186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498AAE" w14:textId="2C2FB561" w:rsidR="00F62F9E" w:rsidRPr="008143EB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Отмывочный период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Поле 30"/>
                        <wps:cNvSpPr txBox="1"/>
                        <wps:spPr>
                          <a:xfrm>
                            <a:off x="5580946" y="4278747"/>
                            <a:ext cx="1277054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996A16" w14:textId="77777777" w:rsidR="00F62F9E" w:rsidRPr="00611839" w:rsidRDefault="00F62F9E" w:rsidP="0048741A">
                              <w:pPr>
                                <w:pStyle w:val="a6"/>
                              </w:pPr>
                              <w:proofErr w:type="spellStart"/>
                              <w:r>
                                <w:t>Период</w:t>
                              </w:r>
                              <w:proofErr w:type="spellEnd"/>
                              <w:r>
                                <w:t xml:space="preserve"> II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Прямая со стрелкой 36"/>
                        <wps:cNvCnPr/>
                        <wps:spPr>
                          <a:xfrm>
                            <a:off x="1480513" y="1285998"/>
                            <a:ext cx="2382235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70C0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Прямая со стрелкой 37"/>
                        <wps:cNvCnPr/>
                        <wps:spPr>
                          <a:xfrm flipV="1">
                            <a:off x="1480513" y="2433796"/>
                            <a:ext cx="2381285" cy="7199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Поле 1"/>
                        <wps:cNvSpPr txBox="1"/>
                        <wps:spPr>
                          <a:xfrm>
                            <a:off x="8226097" y="558226"/>
                            <a:ext cx="349101" cy="238115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8DDF72" w14:textId="77777777" w:rsidR="00F62F9E" w:rsidRPr="00CF52A0" w:rsidRDefault="00F62F9E" w:rsidP="0048741A">
                              <w:pPr>
                                <w:ind w:firstLine="0"/>
                              </w:pPr>
                              <w:r>
                                <w:t>Завершение исследования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Прямая со стрелкой 6"/>
                        <wps:cNvCnPr/>
                        <wps:spPr>
                          <a:xfrm>
                            <a:off x="3862748" y="1285998"/>
                            <a:ext cx="1326418" cy="1206516"/>
                          </a:xfrm>
                          <a:prstGeom prst="straightConnector1">
                            <a:avLst/>
                          </a:prstGeom>
                          <a:ln w="15875">
                            <a:gradFill>
                              <a:gsLst>
                                <a:gs pos="0">
                                  <a:srgbClr val="0070C0"/>
                                </a:gs>
                                <a:gs pos="100000">
                                  <a:srgbClr val="FF0000"/>
                                </a:gs>
                              </a:gsLst>
                              <a:lin ang="5400000" scaled="0"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Прямая со стрелкой 52"/>
                        <wps:cNvCnPr/>
                        <wps:spPr>
                          <a:xfrm flipV="1">
                            <a:off x="3861798" y="1234439"/>
                            <a:ext cx="1326515" cy="1199682"/>
                          </a:xfrm>
                          <a:prstGeom prst="straightConnector1">
                            <a:avLst/>
                          </a:prstGeom>
                          <a:ln w="15875">
                            <a:gradFill>
                              <a:gsLst>
                                <a:gs pos="0">
                                  <a:srgbClr val="FF0000"/>
                                </a:gs>
                                <a:gs pos="100000">
                                  <a:srgbClr val="0070C0"/>
                                </a:gs>
                              </a:gsLst>
                              <a:lin ang="5400000" scaled="0"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9" o:spid="_x0000_s1026" editas="canvas" style="width:675.25pt;height:374.4pt;mso-position-horizontal-relative:char;mso-position-vertical-relative:line" coordsize="85756,47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5756;height:47548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30" o:spid="_x0000_s1028" type="#_x0000_t202" style="position:absolute;left:51883;top:25843;width:23827;height:13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zD98YA&#10;AADbAAAADwAAAGRycy9kb3ducmV2LnhtbESPS2vDMBCE74H+B7GFXkIityEPnCihlLYJudXOg9wW&#10;a2ObWitjqbbz76tCoMdhZr5hVpveVKKlxpWWFTyPIxDEmdUl5woO6cdoAcJ5ZI2VZVJwIweb9cNg&#10;hbG2HX9Rm/hcBAi7GBUU3texlC4ryKAb25o4eFfbGPRBNrnUDXYBbir5EkUzabDksFBgTW8FZd/J&#10;j1FwGebnves/j91kOqnft206P+lUqafH/nUJwlPv/8P39k4rmM7g70v4AX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zD98YAAADbAAAADwAAAAAAAAAAAAAAAACYAgAAZHJz&#10;L2Rvd25yZXYueG1sUEsFBgAAAAAEAAQA9QAAAIsDAAAAAA==&#10;" fillcolor="white [3201]" stroked="f" strokeweight=".5pt">
                  <v:textbox>
                    <w:txbxContent>
                      <w:p w14:paraId="69C40BC0" w14:textId="77F50E11" w:rsidR="00F62F9E" w:rsidRPr="001D6E09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 w:rsidRPr="001D6E09">
                          <w:rPr>
                            <w:b/>
                            <w:lang w:val="ru-RU"/>
                          </w:rPr>
                          <w:t>Группа 1</w:t>
                        </w:r>
                        <w:r w:rsidRPr="001D6E09">
                          <w:rPr>
                            <w:lang w:val="ru-RU"/>
                          </w:rPr>
                          <w:t>, ,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Название_препарата_Реф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Название препарата_Реф"/>
                            <w:tag w:val="Название препарата_Реф"/>
                            <w:id w:val="-1628853328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 xml:space="preserve">[Название </w:t>
                            </w:r>
                            <w:r w:rsidRPr="001D6E09">
                              <w:rPr>
                                <w:highlight w:val="green"/>
                                <w:lang w:val="ru-RU"/>
                              </w:rPr>
                              <w:t>референтного препарата</w:t>
                            </w:r>
                            <w:r w:rsidRPr="001D6E09">
                              <w:rPr>
                                <w:lang w:val="ru-RU"/>
                              </w:rPr>
                              <w:t>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, 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Лекарственная_форма_реф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Лекарственная форма_Реф"/>
                            <w:tag w:val="Лекарственная форма_Реф"/>
                            <w:id w:val="-384023861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>[лекарственная</w:t>
                            </w:r>
                            <w:r w:rsidRPr="001D6E09">
                              <w:rPr>
                                <w:highlight w:val="green"/>
                                <w:lang w:val="ru-RU"/>
                              </w:rPr>
                              <w:t xml:space="preserve"> форма референтного препарата</w:t>
                            </w:r>
                            <w:r w:rsidRPr="001D6E09">
                              <w:rPr>
                                <w:lang w:val="ru-RU"/>
                              </w:rPr>
                              <w:t>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, 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Доза_реф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Доза_Реф"/>
                            <w:tag w:val="Доза_Реф"/>
                            <w:id w:val="-1165248331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>[доза референтного препарата]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 (</w:t>
                        </w:r>
                        <w:r>
                          <w:rPr>
                            <w:b/>
                          </w:rPr>
                          <w:t>R</w:t>
                        </w:r>
                        <w:r w:rsidRPr="001D6E09">
                          <w:rPr>
                            <w:lang w:val="ru-RU"/>
                          </w:rPr>
                          <w:t xml:space="preserve">), </w:t>
                        </w:r>
                        <w:r>
                          <w:t>XX</w:t>
                        </w:r>
                        <w:r w:rsidRPr="001D6E09">
                          <w:rPr>
                            <w:lang w:val="ru-RU"/>
                          </w:rPr>
                          <w:t xml:space="preserve"> добровольцев</w:t>
                        </w:r>
                      </w:p>
                    </w:txbxContent>
                  </v:textbox>
                </v:shape>
                <v:shape id="Поле 30" o:spid="_x0000_s1029" type="#_x0000_t202" style="position:absolute;left:51891;top:203;width:24703;height:12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5dgMYA&#10;AADbAAAADwAAAGRycy9kb3ducmV2LnhtbESPT2vCQBTE70K/w/IKvUjdWEkrqatIqX/wpqktvT2y&#10;r0lo9m3Irkn89q4geBxm5jfMbNGbSrTUuNKygvEoAkGcWV1yruArXT1PQTiPrLGyTArO5GAxfxjM&#10;MNG24z21B5+LAGGXoILC+zqR0mUFGXQjWxMH7882Bn2QTS51g12Am0q+RNGrNFhyWCiwpo+Csv/D&#10;ySj4HeY/O9evj90kntSfmzZ9+9apUk+P/fIdhKfe38O39lYriGO4fgk/QM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P5dgMYAAADbAAAADwAAAAAAAAAAAAAAAACYAgAAZHJz&#10;L2Rvd25yZXYueG1sUEsFBgAAAAAEAAQA9QAAAIsDAAAAAA==&#10;" fillcolor="white [3201]" stroked="f" strokeweight=".5pt">
                  <v:textbox>
                    <w:txbxContent>
                      <w:p w14:paraId="2903922D" w14:textId="2B255E67" w:rsidR="00F62F9E" w:rsidRPr="001D6E09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 w:rsidRPr="001D6E09">
                          <w:rPr>
                            <w:b/>
                            <w:lang w:val="ru-RU"/>
                          </w:rPr>
                          <w:t>Группа 2</w:t>
                        </w:r>
                        <w:r w:rsidRPr="001D6E09">
                          <w:rPr>
                            <w:lang w:val="ru-RU"/>
                          </w:rPr>
                          <w:t xml:space="preserve">, 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Название_препарата_Тест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Название препарата_Тест"/>
                            <w:tag w:val="Название препарата_Тест"/>
                            <w:id w:val="1470640449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 xml:space="preserve">[Название </w:t>
                            </w:r>
                            <w:r w:rsidRPr="001D6E09">
                              <w:rPr>
                                <w:highlight w:val="green"/>
                                <w:lang w:val="ru-RU"/>
                              </w:rPr>
                              <w:t>тестируемого препарата</w:t>
                            </w:r>
                            <w:r w:rsidRPr="001D6E09">
                              <w:rPr>
                                <w:lang w:val="ru-RU"/>
                              </w:rPr>
                              <w:t>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 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Лекарственная_форма_тест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Лекарственная форма_Тест"/>
                            <w:tag w:val="Лекарственная форма_Тест"/>
                            <w:id w:val="-707880586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>[лекарственная форма тестируемого препарата]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Доза_тест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Доза_Тест"/>
                            <w:tag w:val="Доза_Тест"/>
                            <w:id w:val="-1618824914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>[доза тестируемого препарата]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 (</w:t>
                        </w:r>
                        <w:r>
                          <w:rPr>
                            <w:b/>
                          </w:rPr>
                          <w:t>T</w:t>
                        </w:r>
                        <w:r w:rsidRPr="001D6E09">
                          <w:rPr>
                            <w:lang w:val="ru-RU"/>
                          </w:rPr>
                          <w:t xml:space="preserve">), </w:t>
                        </w:r>
                        <w:r>
                          <w:t>XX</w:t>
                        </w:r>
                        <w:r w:rsidRPr="001D6E09">
                          <w:rPr>
                            <w:lang w:val="ru-RU"/>
                          </w:rPr>
                          <w:t xml:space="preserve"> добровольцев</w:t>
                        </w:r>
                      </w:p>
                      <w:p w14:paraId="090B90F5" w14:textId="77777777" w:rsidR="00F62F9E" w:rsidRDefault="00F62F9E" w:rsidP="0048741A">
                        <w:pPr>
                          <w:pStyle w:val="afff2"/>
                          <w:spacing w:before="0" w:beforeAutospacing="0" w:after="0" w:afterAutospacing="0"/>
                          <w:jc w:val="both"/>
                        </w:pPr>
                      </w:p>
                    </w:txbxContent>
                  </v:textbox>
                </v:shape>
                <v:shape id="Поле 30" o:spid="_x0000_s1030" type="#_x0000_t202" style="position:absolute;left:11443;top:25548;width:26542;height:11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alTMUA&#10;AADbAAAADwAAAGRycy9kb3ducmV2LnhtbESPQWvCQBSE74X+h+UJvdWN0ohEVwkBaSn2oPXi7Zl9&#10;JsHs2zS7TaK/3i0IPQ4z8w2zXA+mFh21rrKsYDKOQBDnVldcKDh8b17nIJxH1lhbJgVXcrBePT8t&#10;MdG25x11e1+IAGGXoILS+yaR0uUlGXRj2xAH72xbgz7ItpC6xT7ATS2nUTSTBisOCyU2lJWUX/a/&#10;RsFntvnC3Wlq5rc6e9+e0+bncIyVehkN6QKEp8H/hx/tD60gfoO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RqVMxQAAANsAAAAPAAAAAAAAAAAAAAAAAJgCAABkcnMv&#10;ZG93bnJldi54bWxQSwUGAAAAAAQABAD1AAAAigMAAAAA&#10;" filled="f" stroked="f" strokeweight=".5pt">
                  <v:textbox>
                    <w:txbxContent>
                      <w:p w14:paraId="654131B5" w14:textId="22520CD0" w:rsidR="00F62F9E" w:rsidRPr="001D6E09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 w:rsidRPr="001D6E09">
                          <w:rPr>
                            <w:b/>
                            <w:lang w:val="ru-RU"/>
                          </w:rPr>
                          <w:t>Группа 2</w:t>
                        </w:r>
                        <w:r w:rsidRPr="001D6E09">
                          <w:rPr>
                            <w:lang w:val="ru-RU"/>
                          </w:rPr>
                          <w:t xml:space="preserve">, 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Название_препарата_Реф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Название препарата_Реф"/>
                            <w:tag w:val="Название препарата_Реф"/>
                            <w:id w:val="-1476680209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 xml:space="preserve">[Название </w:t>
                            </w:r>
                            <w:r w:rsidRPr="001D6E09">
                              <w:rPr>
                                <w:highlight w:val="green"/>
                                <w:lang w:val="ru-RU"/>
                              </w:rPr>
                              <w:t>референтного препарата</w:t>
                            </w:r>
                            <w:r w:rsidRPr="001D6E09">
                              <w:rPr>
                                <w:lang w:val="ru-RU"/>
                              </w:rPr>
                              <w:t>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, 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Лекарственная_форма_реф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Лекарственная форма_Реф"/>
                            <w:tag w:val="Лекарственная форма_Реф"/>
                            <w:id w:val="518968497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>[лекарственная</w:t>
                            </w:r>
                            <w:r w:rsidRPr="001D6E09">
                              <w:rPr>
                                <w:highlight w:val="green"/>
                                <w:lang w:val="ru-RU"/>
                              </w:rPr>
                              <w:t xml:space="preserve"> форма референтного препарата</w:t>
                            </w:r>
                            <w:r w:rsidRPr="001D6E09">
                              <w:rPr>
                                <w:lang w:val="ru-RU"/>
                              </w:rPr>
                              <w:t>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, 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Доза_реф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Доза_Реф"/>
                            <w:tag w:val="Доза_Реф"/>
                            <w:id w:val="-84529418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>[доза референтного препарата]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 (</w:t>
                        </w:r>
                        <w:r w:rsidRPr="00B123B7">
                          <w:rPr>
                            <w:b/>
                          </w:rPr>
                          <w:t>R</w:t>
                        </w:r>
                        <w:r w:rsidRPr="001D6E09">
                          <w:rPr>
                            <w:lang w:val="ru-RU"/>
                          </w:rPr>
                          <w:t xml:space="preserve">), </w:t>
                        </w:r>
                        <w:r>
                          <w:t>XX</w:t>
                        </w:r>
                        <w:r w:rsidRPr="008B15F7">
                          <w:rPr>
                            <w:lang w:val="ru-RU"/>
                          </w:rPr>
                          <w:t xml:space="preserve"> </w:t>
                        </w:r>
                        <w:r w:rsidRPr="001D6E09">
                          <w:rPr>
                            <w:lang w:val="ru-RU"/>
                          </w:rPr>
                          <w:t>добровольцев</w:t>
                        </w:r>
                      </w:p>
                    </w:txbxContent>
                  </v:textbox>
                </v:shape>
                <v:shape id="Поле 30" o:spid="_x0000_s1031" type="#_x0000_t202" style="position:absolute;left:14211;top:203;width:24416;height:12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tgb8YA&#10;AADbAAAADwAAAGRycy9kb3ducmV2LnhtbESPS2vDMBCE74X8B7GBXEoiNyYPnCihhPRBb43zILfF&#10;2tgm1spYqu3++6pQ6HGYmW+Y9bY3lWipcaVlBU+TCARxZnXJuYJj+jJegnAeWWNlmRR8k4PtZvCw&#10;xkTbjj+pPfhcBAi7BBUU3teJlC4ryKCb2Jo4eDfbGPRBNrnUDXYBbio5jaK5NFhyWCiwpl1B2f3w&#10;ZRRcH/PLh+tfT108i+v9W5suzjpVajTsn1cgPPX+P/zXftcKZjH8fgk/QG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Ftgb8YAAADbAAAADwAAAAAAAAAAAAAAAACYAgAAZHJz&#10;L2Rvd25yZXYueG1sUEsFBgAAAAAEAAQA9QAAAIsDAAAAAA==&#10;" fillcolor="white [3201]" stroked="f" strokeweight=".5pt">
                  <v:textbox>
                    <w:txbxContent>
                      <w:p w14:paraId="1A938905" w14:textId="30E718DB" w:rsidR="00F62F9E" w:rsidRPr="001D6E09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 w:rsidRPr="001D6E09">
                          <w:rPr>
                            <w:b/>
                            <w:lang w:val="ru-RU"/>
                          </w:rPr>
                          <w:t>Группа 1</w:t>
                        </w:r>
                        <w:r w:rsidRPr="001D6E09">
                          <w:rPr>
                            <w:lang w:val="ru-RU"/>
                          </w:rPr>
                          <w:t xml:space="preserve">, 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Название_препарата_Тест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Название препарата_Тест"/>
                            <w:tag w:val="Название препарата_Тест"/>
                            <w:id w:val="-256290184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 xml:space="preserve">[Название </w:t>
                            </w:r>
                            <w:r w:rsidRPr="001D6E09">
                              <w:rPr>
                                <w:highlight w:val="green"/>
                                <w:lang w:val="ru-RU"/>
                              </w:rPr>
                              <w:t>тестируемого препарата</w:t>
                            </w:r>
                            <w:r w:rsidRPr="001D6E09">
                              <w:rPr>
                                <w:lang w:val="ru-RU"/>
                              </w:rPr>
                              <w:t>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 </w:t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Лекарственная_форма_тест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Лекарственная форма_Тест"/>
                            <w:tag w:val="Лекарственная форма_Тест"/>
                            <w:id w:val="183332027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>[лекарственная форма тестируемого препарата]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B123B7">
                          <w:fldChar w:fldCharType="begin"/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instrText>REF</w:instrText>
                        </w:r>
                        <w:r w:rsidRPr="001D6E09">
                          <w:rPr>
                            <w:lang w:val="ru-RU"/>
                          </w:rPr>
                          <w:instrText xml:space="preserve"> Доза_тест \</w:instrText>
                        </w:r>
                        <w:r w:rsidRPr="00B123B7">
                          <w:instrText>h</w:instrText>
                        </w:r>
                        <w:r w:rsidRPr="001D6E09">
                          <w:rPr>
                            <w:lang w:val="ru-RU"/>
                          </w:rPr>
                          <w:instrText xml:space="preserve">  \* </w:instrText>
                        </w:r>
                        <w:r w:rsidRPr="00B123B7">
                          <w:instrText>MERGEFORMAT</w:instrText>
                        </w:r>
                        <w:r w:rsidRPr="001D6E09">
                          <w:rPr>
                            <w:lang w:val="ru-RU"/>
                          </w:rPr>
                          <w:instrText xml:space="preserve"> </w:instrText>
                        </w:r>
                        <w:r w:rsidRPr="00B123B7">
                          <w:fldChar w:fldCharType="separate"/>
                        </w:r>
                        <w:sdt>
                          <w:sdtPr>
                            <w:alias w:val="Доза_Тест"/>
                            <w:tag w:val="Доза_Тест"/>
                            <w:id w:val="-1749415646"/>
                          </w:sdtPr>
                          <w:sdtContent>
                            <w:r w:rsidRPr="001D6E09">
                              <w:rPr>
                                <w:lang w:val="ru-RU"/>
                              </w:rPr>
                              <w:t>[доза тестируемого препарата]</w:t>
                            </w:r>
                          </w:sdtContent>
                        </w:sdt>
                        <w:r w:rsidRPr="00B123B7">
                          <w:fldChar w:fldCharType="end"/>
                        </w:r>
                        <w:r w:rsidRPr="001D6E09">
                          <w:rPr>
                            <w:lang w:val="ru-RU"/>
                          </w:rPr>
                          <w:t xml:space="preserve"> (</w:t>
                        </w:r>
                        <w:r w:rsidRPr="00B123B7">
                          <w:rPr>
                            <w:b/>
                          </w:rPr>
                          <w:t>T</w:t>
                        </w:r>
                        <w:r w:rsidRPr="001D6E09">
                          <w:rPr>
                            <w:lang w:val="ru-RU"/>
                          </w:rPr>
                          <w:t xml:space="preserve">), </w:t>
                        </w:r>
                        <w:r>
                          <w:t>XX</w:t>
                        </w:r>
                        <w:r w:rsidRPr="001D6E09">
                          <w:rPr>
                            <w:lang w:val="ru-RU"/>
                          </w:rPr>
                          <w:t xml:space="preserve"> добровольцев</w:t>
                        </w:r>
                      </w:p>
                    </w:txbxContent>
                  </v:textbox>
                </v:shape>
                <v:line id="Line 5" o:spid="_x0000_s1032" style="position:absolute;visibility:visible;mso-wrap-style:square" from="347,5582" to="347,39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NBIcEAAADaAAAADwAAAGRycy9kb3ducmV2LnhtbESPzYrCMBSF94LvEK7gTtO6EK2mRQRB&#10;cRhRh1lfmmtbbG5KE2tnnn4yILg8nJ+Ps856U4uOWldZVhBPIxDEudUVFwq+rrvJAoTzyBpry6Tg&#10;hxxk6XCwxkTbJ5+pu/hChBF2CSoovW8SKV1ekkE3tQ1x8G62NeiDbAupW3yGcVPLWRTNpcGKA6HE&#10;hrYl5ffLwwRI9bk4nk/Lj4avXfztHzt7+I2VGo/6zQqEp96/w6/2XiuYwf+VcANk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k0EhwQAAANoAAAAPAAAAAAAAAAAAAAAA&#10;AKECAABkcnMvZG93bnJldi54bWxQSwUGAAAAAAQABAD5AAAAjwMAAAAA&#10;" strokeweight="1pt">
                  <v:stroke dashstyle="1 1" endcap="round"/>
                </v:line>
                <v:line id="Line 6" o:spid="_x0000_s1033" style="position:absolute;flip:y;visibility:visible;mso-wrap-style:square" from="8592,7132" to="8593,398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K+88IAAADaAAAADwAAAGRycy9kb3ducmV2LnhtbESPT4vCMBTE7wt+h/AEb2vaKovbNYr4&#10;Bzx40Ore3zbPtti8lCZq/fZGEPY4zMxvmOm8M7W4UesqywriYQSCOLe64kLB6bj5nIBwHlljbZkU&#10;PMjBfNb7mGKq7Z0PdMt8IQKEXYoKSu+bVEqXl2TQDW1DHLyzbQ36INtC6hbvAW5qmUTRlzRYcVgo&#10;saFlSfkluxoF7m9Dl193+o5XuC9wN94maztWatDvFj8gPHX+P/xub7WCEbyuhBsgZ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K+88IAAADaAAAADwAAAAAAAAAAAAAA&#10;AAChAgAAZHJzL2Rvd25yZXYueG1sUEsFBgAAAAAEAAQA+QAAAJADAAAAAA==&#10;" strokeweight="1pt">
                  <v:stroke dashstyle="1 1" endcap="round"/>
                </v:lin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7" o:spid="_x0000_s1034" type="#_x0000_t87" style="position:absolute;left:22655;top:22748;width:1905;height:30034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EMMsIA&#10;AADaAAAADwAAAGRycy9kb3ducmV2LnhtbESPQWsCMRSE70L/Q3iF3jRrEZHVKFoq9OBhu/bQ42Pz&#10;3CxuXrZJqum/N4LQ4zAz3zCrTbK9uJAPnWMF00kBgrhxuuNWwddxP16ACBFZY++YFPxRgM36abTC&#10;Ursrf9Kljq3IEA4lKjAxDqWUoTFkMUzcQJy9k/MWY5a+ldrjNcNtL1+LYi4tdpwXDA70Zqg5179W&#10;weG7mjlfJVP9zHfpPbXhWO8XSr08p+0SRKQU/8OP9odWMIP7lXw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wQwywgAAANoAAAAPAAAAAAAAAAAAAAAAAJgCAABkcnMvZG93&#10;bnJldi54bWxQSwUGAAAAAAQABAD1AAAAhwMAAAAA&#10;" adj="1449,11430"/>
                <v:shape id="AutoShape 11" o:spid="_x0000_s1035" type="#_x0000_t87" style="position:absolute;left:29423;top:19021;width:1806;height:4347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nU3L4A&#10;AADaAAAADwAAAGRycy9kb3ducmV2LnhtbERPu27CMBTdkfoP1kXqRhwYCg04EUKAujDwUOer+JJE&#10;xNdpbIL793hAYjw671URTCsG6l1jWcE0SUEQl1Y3XCm4nHeTBQjnkTW2lknBPzko8o/RCjNtH3yk&#10;4eQrEUPYZaig9r7LpHRlTQZdYjviyF1tb9BH2FdS9/iI4aaVszT9kgYbjg01drSpqbyd7kZB0Pv5&#10;t/3dhr/9ejFcZaeHsDso9TkO6yUIT8G/xS/3j1YQt8Yr8QbI/A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d51Ny+AAAA2gAAAA8AAAAAAAAAAAAAAAAAmAIAAGRycy9kb3ducmV2&#10;LnhtbFBLBQYAAAAABAAEAPUAAACDAwAAAAA=&#10;" adj="385,17139"/>
                <v:shape id="AutoShape 18" o:spid="_x0000_s1036" type="#_x0000_t87" style="position:absolute;left:62846;top:29339;width:2051;height:2365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iLHMAA&#10;AADbAAAADwAAAGRycy9kb3ducmV2LnhtbERPTYvCMBC9C/6HMIIX0VTBZemalqUiKJ50C16HZrYt&#10;20xKk2r11xtB2Ns83uds0sE04kqdqy0rWC4iEMSF1TWXCvKf3fwThPPIGhvLpOBODtJkPNpgrO2N&#10;T3Q9+1KEEHYxKqi8b2MpXVGRQbewLXHgfm1n0AfYlVJ3eAvhppGrKPqQBmsODRW2lFVU/J17o+Ax&#10;w8thm21L3zcnyg9MNjv2Sk0nw/cXCE+D/xe/3Xsd5q/h9Us4QC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/iLHMAAAADbAAAADwAAAAAAAAAAAAAAAACYAgAAZHJzL2Rvd25y&#10;ZXYueG1sUEsFBgAAAAAEAAQA9QAAAIUDAAAAAA==&#10;" adj="1737,11430"/>
                <v:shape id="AutoShape 19" o:spid="_x0000_s1037" type="#_x0000_t87" style="position:absolute;left:3545;top:36617;width:1849;height:824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LAkMAA&#10;AADbAAAADwAAAGRycy9kb3ducmV2LnhtbERP24rCMBB9F/Yfwizsm6YrbJFqlKVe8GEftPoBQzO9&#10;YDMpSdT690ZY8G0O5zqL1WA6cSPnW8sKvicJCOLS6pZrBefTdjwD4QOyxs4yKXiQh9XyY7TATNs7&#10;H+lWhFrEEPYZKmhC6DMpfdmQQT+xPXHkKusMhghdLbXDeww3nZwmSSoNthwbGuwpb6i8FFejoHJV&#10;Wuymm3V//sNuneemPPwYpb4+h985iEBDeIv/3Xsd56fw+iUeIJ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LAkMAAAADbAAAADwAAAAAAAAAAAAAAAACYAgAAZHJzL2Rvd25y&#10;ZXYueG1sUEsFBgAAAAAEAAQA9QAAAIUDAAAAAA==&#10;" adj="3081,11482"/>
                <v:line id="Line 24" o:spid="_x0000_s1038" style="position:absolute;flip:y;visibility:visible;mso-wrap-style:square" from="38625,5586" to="38627,36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j2HMIAAADbAAAADwAAAGRycy9kb3ducmV2LnhtbESPT4vCMBTE7wt+h/AEb2vaIotbTUX8&#10;Ax72sLp6fzbPtrR5KU3U+u3NguBxmJnfMPNFbxpxo85VlhXE4wgEcW51xYWC49/2cwrCeWSNjWVS&#10;8CAHi2zwMcdU2zvv6XbwhQgQdikqKL1vUyldXpJBN7YtcfAutjPog+wKqTu8B7hpZBJFX9JgxWGh&#10;xJZWJeX14WoUuPOW6pM7fsdr/C3wZ7JLNnai1GjYL2cgPPX+HX61d1pBEsP/l/ADZPY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Zj2HMIAAADbAAAADwAAAAAAAAAAAAAA&#10;AAChAgAAZHJzL2Rvd25yZXYueG1sUEsFBgAAAAAEAAQA+QAAAJADAAAAAA==&#10;" strokeweight="1pt">
                  <v:stroke dashstyle="1 1" endcap="round"/>
                </v:line>
                <v:shape id="Text Box 27" o:spid="_x0000_s1039" type="#_x0000_t202" style="position:absolute;left:46895;top:18281;width:5169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Y3w8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csY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2N8PEAAAA2wAAAA8AAAAAAAAAAAAAAAAAmAIAAGRycy9k&#10;b3ducmV2LnhtbFBLBQYAAAAABAAEAPUAAACJAwAAAAA=&#10;" stroked="f">
                  <v:textbox>
                    <w:txbxContent>
                      <w:p w14:paraId="70083B68" w14:textId="77777777" w:rsidR="00F62F9E" w:rsidRPr="00C30139" w:rsidRDefault="00F62F9E" w:rsidP="0048741A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 дня</w:t>
                        </w:r>
                      </w:p>
                    </w:txbxContent>
                  </v:textbox>
                </v:shape>
                <v:line id="Line 30" o:spid="_x0000_s1040" style="position:absolute;flip:x y;visibility:visible;mso-wrap-style:square" from="75705,5968" to="75713,39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H5GsIAAADbAAAADwAAAGRycy9kb3ducmV2LnhtbESPQYvCMBSE74L/ITxhb5q2hypdoyyi&#10;IHpZdX/A2+bZljYvJYna/fdGWPA4zMw3zHI9mE7cyfnGsoJ0loAgLq1uuFLwc9lNFyB8QNbYWSYF&#10;f+RhvRqPllho++AT3c+hEhHCvkAFdQh9IaUvazLoZ7Ynjt7VOoMhSldJ7fAR4aaTWZLk0mDDcaHG&#10;njY1le35ZhQ025Ra2V67+SE/fafu+JtRflTqYzJ8fYIINIR3+L+91wqyOb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UH5GsIAAADbAAAADwAAAAAAAAAAAAAA&#10;AAChAgAAZHJzL2Rvd25yZXYueG1sUEsFBgAAAAAEAAQA+QAAAJADAAAAAA==&#10;" strokeweight="1pt">
                  <v:stroke dashstyle="1 1" endcap="round"/>
                </v:line>
                <v:shape id="Поле 30" o:spid="_x0000_s1041" type="#_x0000_t202" style="position:absolute;left:369;top:41849;width:12693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JG78MA&#10;AADbAAAADwAAAGRycy9kb3ducmV2LnhtbERPy2rCQBTdF/yH4Ra6q5NaFI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JG78MAAADbAAAADwAAAAAAAAAAAAAAAACYAgAAZHJzL2Rv&#10;d25yZXYueG1sUEsFBgAAAAAEAAQA9QAAAIgDAAAAAA==&#10;" filled="f" stroked="f" strokeweight=".5pt">
                  <v:textbox>
                    <w:txbxContent>
                      <w:p w14:paraId="3E6DCF1D" w14:textId="77777777" w:rsidR="00F62F9E" w:rsidRDefault="00F62F9E" w:rsidP="009B6657">
                        <w:pPr>
                          <w:pStyle w:val="a6"/>
                          <w:ind w:firstLine="0"/>
                        </w:pPr>
                        <w:proofErr w:type="spellStart"/>
                        <w:r>
                          <w:t>Скрининг</w:t>
                        </w:r>
                        <w:proofErr w:type="spellEnd"/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1" o:spid="_x0000_s1042" type="#_x0000_t32" style="position:absolute;left:347;top:18281;width:82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3ycb4AAADbAAAADwAAAGRycy9kb3ducmV2LnhtbESPwQrCMBBE74L/EFbwpqkKotUoIgge&#10;9KDW+9KsbbXZlCba+vdGEDwOM/OGWa5bU4oX1a6wrGA0jEAQp1YXnClILrvBDITzyBpLy6TgTQ7W&#10;q25nibG2DZ/odfaZCBB2MSrIva9iKV2ak0E3tBVx8G62NuiDrDOpa2wC3JRyHEVTabDgsJBjRduc&#10;0sf5aRRs/O6tNR2TA7ujlPPDtaH7Val+r90sQHhq/T/8a++1gskIvl/CD5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FbfJxvgAAANsAAAAPAAAAAAAAAAAAAAAAAKEC&#10;AABkcnMvZG93bnJldi54bWxQSwUGAAAAAAQABAD5AAAAjAMAAAAA&#10;" strokecolor="black [3213]" strokeweight="1.25pt">
                  <v:stroke endarrow="classic"/>
                </v:shape>
                <v:shape id="Прямая со стрелкой 32" o:spid="_x0000_s1043" type="#_x0000_t32" style="position:absolute;left:8593;top:12861;width:6082;height:54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2nz8MAAADbAAAADwAAAGRycy9kb3ducmV2LnhtbESPQWvCQBSE74L/YXlCb7qpLSKpq4gg&#10;2B6Eajx4e80+k9C8tyG7mvjv3ULB4zAz3zCLVc+1ulHrKycGXicJKJLc2UoKA9lxO56D8gHFYu2E&#10;DNzJw2o5HCwwta6Tb7odQqEiRHyKBsoQmlRrn5fE6CeuIYnexbWMIcq20LbFLsK51tMkmWnGSuJC&#10;iQ1tSsp/D1c2gFXPvDvx59dl/35e/+h71tmNMS+jfv0BKlAfnuH/9s4aeJvC35f4A/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qNp8/DAAAA2wAAAA8AAAAAAAAAAAAA&#10;AAAAoQIAAGRycy9kb3ducmV2LnhtbFBLBQYAAAAABAAEAPkAAACRAwAAAAA=&#10;" strokeweight="1.25pt">
                  <v:stroke endarrow="classic"/>
                </v:shape>
                <v:shape id="Прямая со стрелкой 33" o:spid="_x0000_s1044" type="#_x0000_t32" style="position:absolute;left:8593;top:18412;width:6082;height:60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+zNMQAAADbAAAADwAAAGRycy9kb3ducmV2LnhtbESPT2vCQBTE70K/w/IKvemmppGauooI&#10;hZyk2pZcH9lnEpp9m2Y3f/z23YLgcZj5zTCb3WQaMVDnassKnhcRCOLC6ppLBV+f7/NXEM4ja2ws&#10;k4IrOdhtH2YbTLUd+UTD2ZcilLBLUUHlfZtK6YqKDLqFbYmDd7GdQR9kV0rd4RjKTSOXUbSSBmsO&#10;CxW2dKio+Dn3RkHcfifrZGxW/cG9ZFn+m38cfa7U0+O0fwPhafL38I3OdOBi+P8SfoD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D7M0xAAAANsAAAAPAAAAAAAAAAAA&#10;AAAAAKECAABkcnMvZG93bnJldi54bWxQSwUGAAAAAAQABAD5AAAAkgMAAAAA&#10;" strokeweight="1.25pt">
                  <v:stroke endarrow="classic"/>
                </v:shape>
                <v:shape id="Прямая со стрелкой 40" o:spid="_x0000_s1045" type="#_x0000_t32" style="position:absolute;left:52064;top:24931;width:23646;height: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A81cIAAADbAAAADwAAAGRycy9kb3ducmV2LnhtbERPW2vCMBR+H/gfwhF8m6kinXRGEUUq&#10;DHbRPfh4aM7asuakJLHp/v3yMNjjx3ff7EbTiYGcby0rWMwzEMSV1S3XCj6vp8c1CB+QNXaWScEP&#10;edhtJw8bLLSN/EHDJdQihbAvUEETQl9I6auGDPq57YkT92WdwZCgq6V2GFO46eQyy3JpsOXU0GBP&#10;h4aq78vdKFhf21i+5tV7fIlvpbuNt2P+ZJWaTcf9M4hAY/gX/7nPWsEqrU9f0g+Q2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4A81cIAAADbAAAADwAAAAAAAAAAAAAA&#10;AAChAgAAZHJzL2Rvd25yZXYueG1sUEsFBgAAAAAEAAQA+QAAAJADAAAAAA==&#10;" strokecolor="red" strokeweight="1.25pt">
                  <v:stroke endarrow="classic"/>
                </v:shape>
                <v:shape id="Прямая со стрелкой 41" o:spid="_x0000_s1046" type="#_x0000_t32" style="position:absolute;left:52064;top:12346;width:2364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54r4sYAAADbAAAADwAAAGRycy9kb3ducmV2LnhtbESP3WrCQBSE7wt9h+UUeqe7ipYSXUX8&#10;gSJFa1R6e5o9TUKzZ0N2NenbuwWhl8PMfMNM552txJUaXzrWMOgrEMSZMyXnGk7HTe8VhA/IBivH&#10;pOGXPMxnjw9TTIxr+UDXNOQiQtgnqKEIoU6k9FlBFn3f1cTR+3aNxRBlk0vTYBvhtpJDpV6kxZLj&#10;QoE1LQvKftKL1bD7Uuryvt+O1eq8Wm/M56JrTx9aPz91iwmIQF34D9/bb0bDaAB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ueK+LGAAAA2wAAAA8AAAAAAAAA&#10;AAAAAAAAoQIAAGRycy9kb3ducmV2LnhtbFBLBQYAAAAABAAEAPkAAACUAwAAAAA=&#10;" strokecolor="#0070c0" strokeweight="1.25pt">
                  <v:stroke endarrow="classic"/>
                </v:shape>
                <v:line id="Line 30" o:spid="_x0000_s1047" style="position:absolute;flip:x y;visibility:visible;mso-wrap-style:square" from="52033,7132" to="52043,40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m/IsIAAADbAAAADwAAAGRycy9kb3ducmV2LnhtbESP3WrCQBSE7wu+w3KE3tVNQkkluoqI&#10;gtQb/x7gmD0mIdmzYXfV9O27BaGXw8x8w8yXg+nEg5xvLCtIJwkI4tLqhisFl/P2YwrCB2SNnWVS&#10;8EMelovR2xwLbZ98pMcpVCJC2BeooA6hL6T0ZU0G/cT2xNG7WWcwROkqqR0+I9x0MkuSXBpsOC7U&#10;2NO6prI93Y2CZpNSK9tb9/WdHw+p218zyvdKvY+H1QxEoCH8h1/tnVbwmcHfl/gD5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Om/IsIAAADbAAAADwAAAAAAAAAAAAAA&#10;AAChAgAAZHJzL2Rvd25yZXYueG1sUEsFBgAAAAAEAAQA+QAAAJADAAAAAA==&#10;" strokeweight="1pt">
                  <v:stroke dashstyle="1 1" endcap="round"/>
                </v:line>
                <v:shape id="Прямая со стрелкой 43" o:spid="_x0000_s1048" type="#_x0000_t32" style="position:absolute;left:75701;top:12346;width:62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nAScMAAADbAAAADwAAAGRycy9kb3ducmV2LnhtbESPS4vCQBCE78L+h6EXvOlkfaFZR1kE&#10;ISfxSa5NpjcJm+nJZkYT/70jCB6LqvqKWq47U4kbNa60rOBrGIEgzqwuOVdwPm0HcxDOI2usLJOC&#10;OzlYrz56S4y1bflAt6PPRYCwi1FB4X0dS+myggy6oa2Jg/drG4M+yCaXusE2wE0lR1E0kwZLDgsF&#10;1rQpKPs7Xo2CcX2ZLqZtNbtu3CRJ0v90v/OpUv3P7ucbhKfOv8OvdqIVTMbw/BJ+gF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4JwEnDAAAA2wAAAA8AAAAAAAAAAAAA&#10;AAAAoQIAAGRycy9kb3ducmV2LnhtbFBLBQYAAAAABAAEAPkAAACRAwAAAAA=&#10;" strokeweight="1.25pt">
                  <v:stroke endarrow="classic"/>
                </v:shape>
                <v:shape id="Прямая со стрелкой 44" o:spid="_x0000_s1049" type="#_x0000_t32" style="position:absolute;left:75705;top:24931;width:6286;height: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BYPcMAAADbAAAADwAAAGRycy9kb3ducmV2LnhtbESPQWvCQBSE70L/w/IK3nTTGqVGVymC&#10;kJOobcn1kX0mwezbNLua+O9dQfA4zMw3zHLdm1pcqXWVZQUf4wgEcW51xYWC35/t6AuE88gaa8uk&#10;4EYO1qu3wRITbTs+0PXoCxEg7BJUUHrfJFK6vCSDbmwb4uCdbGvQB9kWUrfYBbip5WcUzaTBisNC&#10;iQ1tSsrPx4tRMGn+pvNpV88uGxenafaf7Xc+U2r43n8vQHjq/Sv8bKdaQRzD40v4AXJ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gWD3DAAAA2wAAAA8AAAAAAAAAAAAA&#10;AAAAoQIAAGRycy9kb3ducmV2LnhtbFBLBQYAAAAABAAEAPkAAACRAwAAAAA=&#10;" strokeweight="1.25pt">
                  <v:stroke endarrow="classic"/>
                </v:shape>
                <v:line id="Line 30" o:spid="_x0000_s1050" style="position:absolute;flip:y;visibility:visible;mso-wrap-style:square" from="82178,6872" to="82178,40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wVv8MAAADbAAAADwAAAGRycy9kb3ducmV2LnhtbESPT2vCQBTE7wW/w/KE3urGkBaNriJq&#10;wEMP9d/9mX0mwezbkF2T9Nt3C4Ueh5n5DbNcD6YWHbWusqxgOolAEOdWV1wouJyztxkI55E11pZJ&#10;wTc5WK9GL0tMte35SN3JFyJA2KWooPS+SaV0eUkG3cQ2xMG729agD7ItpG6xD3BTyziKPqTBisNC&#10;iQ1tS8ofp6dR4G4ZPa7uMp/u8KvAz+QQ722i1Ot42CxAeBr8f/ivfdAKknf4/RJ+gF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N8Fb/DAAAA2wAAAA8AAAAAAAAAAAAA&#10;AAAAoQIAAGRycy9kb3ducmV2LnhtbFBLBQYAAAAABAAEAPkAAACRAwAAAAA=&#10;" strokeweight="1pt">
                  <v:stroke dashstyle="1 1" endcap="round"/>
                </v:line>
                <v:shape id="Поле 30" o:spid="_x0000_s1051" type="#_x0000_t202" style="position:absolute;left:71089;top:42807;width:12622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EIfcUA&#10;AADbAAAADwAAAGRycy9kb3ducmV2LnhtbESPQWvCQBSE7wX/w/IEb3VjU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AQh9xQAAANsAAAAPAAAAAAAAAAAAAAAAAJgCAABkcnMv&#10;ZG93bnJldi54bWxQSwUGAAAAAAQABAD1AAAAigMAAAAA&#10;" filled="f" stroked="f" strokeweight=".5pt">
                  <v:textbox>
                    <w:txbxContent>
                      <w:p w14:paraId="01BA691E" w14:textId="77777777" w:rsidR="00F62F9E" w:rsidRDefault="00F62F9E" w:rsidP="0048741A">
                        <w:pPr>
                          <w:pStyle w:val="a6"/>
                        </w:pPr>
                        <w:proofErr w:type="spellStart"/>
                        <w:r>
                          <w:t>Наблюдение</w:t>
                        </w:r>
                        <w:proofErr w:type="spellEnd"/>
                      </w:p>
                    </w:txbxContent>
                  </v:textbox>
                </v:shape>
                <v:shape id="AutoShape 19" o:spid="_x0000_s1052" type="#_x0000_t87" style="position:absolute;left:77833;top:37695;width:2034;height:6273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HtQsIA&#10;AADbAAAADwAAAGRycy9kb3ducmV2LnhtbESPQYvCMBSE78L+h/AW9qbpimipRpGVhcWDYNX7s3m2&#10;pc1LabK2+uuNIHgcZuYbZrHqTS2u1LrSsoLvUQSCOLO65FzB8fA7jEE4j6yxtkwKbuRgtfwYLDDR&#10;tuM9XVOfiwBhl6CCwvsmkdJlBRl0I9sQB+9iW4M+yDaXusUuwE0tx1E0lQZLDgsFNvRTUFal/0bB&#10;xvLZ4ja+zyZx1e1Ovkr320qpr89+PQfhqffv8Kv9pxVMZvD8En6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ge1CwgAAANsAAAAPAAAAAAAAAAAAAAAAAJgCAABkcnMvZG93&#10;bnJldi54bWxQSwUGAAAAAAQABAD1AAAAhwMAAAAA&#10;" adj="4454,11482"/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Прямоугольная выноска 48" o:spid="_x0000_s1053" type="#_x0000_t61" style="position:absolute;left:369;top:203;width:14435;height:33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t3KMAA&#10;AADbAAAADwAAAGRycy9kb3ducmV2LnhtbERPW0vDMBR+H/gfwhF8W5MNkVKbDRHEwZBhd3k+NMem&#10;rDkpTdbWf788CD5+fPdyO7tOjDSE1rOGVaZAENfetNxoOB0/ljmIEJENdp5Jwy8F2G4eFiUWxk/8&#10;TWMVG5FCOBSowcbYF1KG2pLDkPmeOHE/fnAYExwaaQacUrjr5FqpF+mw5dRgsad3S/W1ujkN+5W9&#10;TC4/qObK1eVr/XlT5zNp/fQ4v72CiDTHf/Gfe2c0PKex6Uv6A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Bt3KMAAAADbAAAADwAAAAAAAAAAAAAAAACYAgAAZHJzL2Rvd25y&#10;ZXYueG1sUEsFBgAAAAAEAAQA9QAAAIUDAAAAAA==&#10;" adj="12553,42757" fillcolor="white [3201]" strokecolor="black [3200]">
                  <v:stroke dashstyle="3 1"/>
                  <v:textbox>
                    <w:txbxContent>
                      <w:p w14:paraId="4CF30EB7" w14:textId="69938EED" w:rsidR="00F62F9E" w:rsidRPr="0081742F" w:rsidRDefault="00F62F9E" w:rsidP="0048741A">
                        <w:pPr>
                          <w:pStyle w:val="a6"/>
                        </w:pPr>
                        <w:proofErr w:type="spellStart"/>
                        <w:r w:rsidRPr="0081742F">
                          <w:t>Рандомиз</w:t>
                        </w:r>
                        <w:proofErr w:type="spellEnd"/>
                        <w:r>
                          <w:rPr>
                            <w:lang w:val="ru-RU"/>
                          </w:rPr>
                          <w:t>а</w:t>
                        </w:r>
                        <w:proofErr w:type="spellStart"/>
                        <w:r w:rsidRPr="0081742F">
                          <w:t>ция</w:t>
                        </w:r>
                        <w:proofErr w:type="spellEnd"/>
                      </w:p>
                    </w:txbxContent>
                  </v:textbox>
                </v:shape>
                <v:shape id="Поле 30" o:spid="_x0000_s1054" type="#_x0000_t202" style="position:absolute;left:17623;top:37909;width:12530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6cD8YA&#10;AADbAAAADwAAAGRycy9kb3ducmV2LnhtbESPQWvCQBSE74L/YXmF3nTTY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6cD8YAAADbAAAADwAAAAAAAAAAAAAAAACYAgAAZHJz&#10;L2Rvd25yZXYueG1sUEsFBgAAAAAEAAQA9QAAAIsDAAAAAA==&#10;" filled="f" stroked="f" strokeweight=".5pt">
                  <v:textbox>
                    <w:txbxContent>
                      <w:p w14:paraId="4407E7E8" w14:textId="77777777" w:rsidR="00F62F9E" w:rsidRPr="00611839" w:rsidRDefault="00F62F9E" w:rsidP="0048741A">
                        <w:pPr>
                          <w:pStyle w:val="a6"/>
                        </w:pPr>
                        <w:proofErr w:type="spellStart"/>
                        <w:r>
                          <w:t>Период</w:t>
                        </w:r>
                        <w:proofErr w:type="spellEnd"/>
                        <w:r>
                          <w:t xml:space="preserve"> I</w:t>
                        </w:r>
                      </w:p>
                    </w:txbxContent>
                  </v:textbox>
                </v:shape>
                <v:shape id="Поле 30" o:spid="_x0000_s1055" type="#_x0000_t202" style="position:absolute;left:32719;top:42598;width:19452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2jT8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sD5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faNPwgAAANsAAAAPAAAAAAAAAAAAAAAAAJgCAABkcnMvZG93&#10;bnJldi54bWxQSwUGAAAAAAQABAD1AAAAhwMAAAAA&#10;" filled="f" stroked="f" strokeweight=".5pt">
                  <v:textbox>
                    <w:txbxContent>
                      <w:p w14:paraId="24498AAE" w14:textId="2C2FB561" w:rsidR="00F62F9E" w:rsidRPr="008143EB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Отмывочный период</w:t>
                        </w:r>
                      </w:p>
                    </w:txbxContent>
                  </v:textbox>
                </v:shape>
                <v:shape id="Поле 30" o:spid="_x0000_s1056" type="#_x0000_t202" style="position:absolute;left:55809;top:42787;width:12771;height:2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G1MUA&#10;AADbAAAADwAAAGRycy9kb3ducmV2LnhtbESPQWvCQBSE70L/w/IK3nQTISKpq4SAVMQetF56e80+&#10;k9Ds2zS7xthf7wpCj8PMfMMs14NpRE+dqy0riKcRCOLC6ppLBafPzWQBwnlkjY1lUnAjB+vVy2iJ&#10;qbZXPlB/9KUIEHYpKqi8b1MpXVGRQTe1LXHwzrYz6IPsSqk7vAa4aeQsiubSYM1hocKW8oqKn+PF&#10;KNjlmw88fM/M4q/J3/fnrP09fSVKjV+H7A2Ep8H/h5/trVaQxPD4En6AX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MQbUxQAAANsAAAAPAAAAAAAAAAAAAAAAAJgCAABkcnMv&#10;ZG93bnJldi54bWxQSwUGAAAAAAQABAD1AAAAigMAAAAA&#10;" filled="f" stroked="f" strokeweight=".5pt">
                  <v:textbox>
                    <w:txbxContent>
                      <w:p w14:paraId="79996A16" w14:textId="77777777" w:rsidR="00F62F9E" w:rsidRPr="00611839" w:rsidRDefault="00F62F9E" w:rsidP="0048741A">
                        <w:pPr>
                          <w:pStyle w:val="a6"/>
                        </w:pPr>
                        <w:proofErr w:type="spellStart"/>
                        <w:r>
                          <w:t>Период</w:t>
                        </w:r>
                        <w:proofErr w:type="spellEnd"/>
                        <w:r>
                          <w:t xml:space="preserve"> II</w:t>
                        </w:r>
                      </w:p>
                    </w:txbxContent>
                  </v:textbox>
                </v:shape>
                <v:shape id="Прямая со стрелкой 36" o:spid="_x0000_s1057" type="#_x0000_t32" style="position:absolute;left:14805;top:12859;width:23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HA68UAAADbAAAADwAAAGRycy9kb3ducmV2LnhtbESPQWsCMRSE70L/Q3gFb5pUqcjWKFIV&#10;RIpaa+n1dfO6u3Tzsmyiu/57Iwgeh5n5hpnMWluKM9W+cKzhpa9AEKfOFJxpOH6temMQPiAbLB2T&#10;hgt5mE2fOhNMjGv4k86HkIkIYZ+ghjyEKpHSpzlZ9H1XEUfvz9UWQ5R1Jk2NTYTbUg6UGkmLBceF&#10;HCt6zyn9P5yshu2vUqeP3eZVLb4Xy5X5mbfNca9197mdv4EI1IZH+N5eGw3DEdy+xB8gp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HHA68UAAADbAAAADwAAAAAAAAAA&#10;AAAAAAChAgAAZHJzL2Rvd25yZXYueG1sUEsFBgAAAAAEAAQA+QAAAJMDAAAAAA==&#10;" strokecolor="#0070c0" strokeweight="1.25pt">
                  <v:stroke endarrow="classic"/>
                </v:shape>
                <v:shape id="Прямая со стрелкой 37" o:spid="_x0000_s1058" type="#_x0000_t32" style="position:absolute;left:14805;top:24337;width:23812;height:7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NR6cMAAADbAAAADwAAAGRycy9kb3ducmV2LnhtbESP0WrCQBRE3wv+w3KFvtVNW6kaXaUE&#10;CiIWMfoBl+w1G5q9G7LbJP69Kwg+DjNzhlltBluLjlpfOVbwPklAEBdOV1wqOJ9+3uYgfEDWWDsm&#10;BVfysFmPXlaYatfzkbo8lCJC2KeowITQpFL6wpBFP3ENcfQurrUYomxLqVvsI9zW8iNJvqTFiuOC&#10;wYYyQ8Vf/m8VyEW/sPsMz7ts2vwWXT7Uh61R6nU8fC9BBBrCM/xob7WCzxncv8QfIN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zUenDAAAA2wAAAA8AAAAAAAAAAAAA&#10;AAAAoQIAAGRycy9kb3ducmV2LnhtbFBLBQYAAAAABAAEAPkAAACRAwAAAAA=&#10;" strokecolor="red" strokeweight="1.25pt">
                  <v:stroke endarrow="classic"/>
                </v:shape>
                <v:shape id="Поле 1" o:spid="_x0000_s1059" type="#_x0000_t202" style="position:absolute;left:82260;top:5582;width:3491;height:23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IxW78A&#10;AADaAAAADwAAAGRycy9kb3ducmV2LnhtbERP24rCMBB9F/yHMMK+iKYKK1qbipdd8bXqBwzN2NY2&#10;k9JE7f79RljYp+FwrpNsetOIJ3WusqxgNo1AEOdWV1wouF6+J0sQziNrbCyTgh9ysEmHgwRjbV+c&#10;0fPsCxFC2MWooPS+jaV0eUkG3dS2xIG72c6gD7ArpO7wFcJNI+dRtJAGKw4NJba0Lymvzw+jYJzt&#10;an8/2jrnYrWSh89oeey/lPoY9ds1CE+9/xf/uU86zIf3K+8r0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UjFbvwAAANoAAAAPAAAAAAAAAAAAAAAAAJgCAABkcnMvZG93bnJl&#10;di54bWxQSwUGAAAAAAQABAD1AAAAhAMAAAAA&#10;" fillcolor="white [3201]" stroked="f" strokeweight=".5pt">
                  <v:textbox style="layout-flow:vertical;mso-layout-flow-alt:bottom-to-top" inset="0,0,0,0">
                    <w:txbxContent>
                      <w:p w14:paraId="2E8DDF72" w14:textId="77777777" w:rsidR="00F62F9E" w:rsidRPr="00CF52A0" w:rsidRDefault="00F62F9E" w:rsidP="0048741A">
                        <w:pPr>
                          <w:ind w:firstLine="0"/>
                        </w:pPr>
                        <w:r>
                          <w:t>Завершение исследования</w:t>
                        </w:r>
                      </w:p>
                    </w:txbxContent>
                  </v:textbox>
                </v:shape>
                <v:shape id="Прямая со стрелкой 6" o:spid="_x0000_s1060" type="#_x0000_t32" style="position:absolute;left:38627;top:12859;width:13264;height:1206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n778QAAADaAAAADwAAAGRycy9kb3ducmV2LnhtbESPzWrDMBCE74W+g9hCb7XcNjGJG8UU&#10;Q8GnkJ8WXxdra5taK9dSYufto0Agx2FmvmFW2WQ6caLBtZYVvEYxCOLK6pZrBd+Hr5cFCOeRNXaW&#10;ScGZHGTrx4cVptqOvKPT3tciQNilqKDxvk+ldFVDBl1ke+Lg/drBoA9yqKUecAxw08m3OE6kwZbD&#10;QoM95Q1Vf/ujUfDe/8yX87FLjrmbFUX5X243vlTq+Wn6/ADhafL38K1daAUJXK+EGyD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GfvvxAAAANoAAAAPAAAAAAAAAAAA&#10;AAAAAKECAABkcnMvZG93bnJldi54bWxQSwUGAAAAAAQABAD5AAAAkgMAAAAA&#10;" strokeweight="1.25pt">
                  <v:stroke endarrow="classic"/>
                </v:shape>
                <v:shape id="Прямая со стрелкой 52" o:spid="_x0000_s1061" type="#_x0000_t32" style="position:absolute;left:38617;top:12344;width:13266;height:1199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1JCb8MAAADbAAAADwAAAGRycy9kb3ducmV2LnhtbESPQWvCQBSE74L/YXlCb7qptCKpq4gg&#10;2B6Eajx4e80+k9C8tyG7mvjv3ULB4zAz3zCLVc+1ulHrKycGXicJKJLc2UoKA9lxO56D8gHFYu2E&#10;DNzJw2o5HCwwta6Tb7odQqEiRHyKBsoQmlRrn5fE6CeuIYnexbWMIcq20LbFLsK51tMkmWnGSuJC&#10;iQ1tSsp/D1c2gFXPvDvx59dl/3Ze/+h71tmNMS+jfv0BKlAfnuH/9s4aeJ/C35f4A/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SQm/DAAAA2wAAAA8AAAAAAAAAAAAA&#10;AAAAoQIAAGRycy9kb3ducmV2LnhtbFBLBQYAAAAABAAEAPkAAACRAwAAAAA=&#10;" strokeweight="1.25pt">
                  <v:stroke endarrow="classic"/>
                </v:shape>
                <w10:anchorlock/>
              </v:group>
            </w:pict>
          </mc:Fallback>
        </mc:AlternateContent>
      </w:r>
    </w:p>
    <w:p w14:paraId="295DFB07" w14:textId="77777777" w:rsidR="0048741A" w:rsidRDefault="0048741A" w:rsidP="00557D9B"/>
    <w:p w14:paraId="4AC0DFDC" w14:textId="77777777" w:rsidR="00582643" w:rsidRDefault="00582643" w:rsidP="001E690A">
      <w:pPr>
        <w:pStyle w:val="2"/>
      </w:pPr>
      <w:bookmarkStart w:id="288" w:name="_Ref447042567"/>
      <w:bookmarkStart w:id="289" w:name="_Toc75281897"/>
      <w:r>
        <w:lastRenderedPageBreak/>
        <w:t>Приложение 2</w:t>
      </w:r>
      <w:bookmarkEnd w:id="288"/>
      <w:bookmarkEnd w:id="289"/>
    </w:p>
    <w:p w14:paraId="3EDC75BD" w14:textId="77777777" w:rsidR="00A454B2" w:rsidRDefault="00A454B2" w:rsidP="00A454B2">
      <w:pPr>
        <w:pStyle w:val="aff5"/>
      </w:pPr>
      <w:bookmarkStart w:id="290" w:name="_Ref463517807"/>
      <w:r w:rsidRPr="00B123B7">
        <w:t xml:space="preserve">Табл. </w:t>
      </w:r>
      <w:fldSimple w:instr=" SEQ Таблица \* ARABIC ">
        <w:r w:rsidR="00A11ADE">
          <w:rPr>
            <w:noProof/>
          </w:rPr>
          <w:t>3</w:t>
        </w:r>
      </w:fldSimple>
      <w:r w:rsidRPr="00B123B7">
        <w:t xml:space="preserve"> План исследования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58"/>
        <w:gridCol w:w="848"/>
        <w:gridCol w:w="653"/>
        <w:gridCol w:w="45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288"/>
        <w:gridCol w:w="288"/>
        <w:gridCol w:w="1426"/>
      </w:tblGrid>
      <w:tr w:rsidR="00A454B2" w:rsidRPr="00B123B7" w14:paraId="16B94237" w14:textId="77777777" w:rsidTr="00BB00B1">
        <w:trPr>
          <w:trHeight w:val="70"/>
          <w:tblHeader/>
          <w:jc w:val="center"/>
        </w:trPr>
        <w:tc>
          <w:tcPr>
            <w:tcW w:w="3858" w:type="dxa"/>
            <w:vMerge w:val="restart"/>
            <w:shd w:val="clear" w:color="auto" w:fill="D9D9D9" w:themeFill="background1" w:themeFillShade="D9"/>
            <w:vAlign w:val="center"/>
          </w:tcPr>
          <w:p w14:paraId="2A9DA1E3" w14:textId="77777777" w:rsidR="00A454B2" w:rsidRPr="00B123B7" w:rsidRDefault="00A454B2" w:rsidP="00BB00B1">
            <w:pPr>
              <w:pStyle w:val="aff3"/>
              <w:rPr>
                <w:b/>
                <w:lang w:eastAsia="ru-RU"/>
              </w:rPr>
            </w:pPr>
            <w:proofErr w:type="spellStart"/>
            <w:r w:rsidRPr="00B123B7">
              <w:rPr>
                <w:b/>
                <w:lang w:eastAsia="ru-RU"/>
              </w:rPr>
              <w:t>Процедуры</w:t>
            </w:r>
            <w:proofErr w:type="spellEnd"/>
            <w:r w:rsidRPr="00B123B7">
              <w:rPr>
                <w:b/>
                <w:lang w:eastAsia="ru-RU"/>
              </w:rPr>
              <w:t xml:space="preserve"> </w:t>
            </w:r>
            <w:proofErr w:type="spellStart"/>
            <w:r w:rsidRPr="00B123B7">
              <w:rPr>
                <w:b/>
                <w:lang w:eastAsia="ru-RU"/>
              </w:rPr>
              <w:t>исследования</w:t>
            </w:r>
            <w:proofErr w:type="spellEnd"/>
          </w:p>
        </w:tc>
        <w:tc>
          <w:tcPr>
            <w:tcW w:w="84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584D37" w14:textId="77777777" w:rsidR="00A454B2" w:rsidRPr="001F4387" w:rsidRDefault="00A454B2" w:rsidP="00BB00B1">
            <w:pPr>
              <w:pStyle w:val="aff3"/>
              <w:ind w:firstLine="0"/>
              <w:rPr>
                <w:b/>
                <w:lang w:val="ru-RU" w:eastAsia="ru-RU"/>
              </w:rPr>
            </w:pPr>
            <w:proofErr w:type="spellStart"/>
            <w:r w:rsidRPr="00B123B7">
              <w:rPr>
                <w:b/>
                <w:lang w:eastAsia="ru-RU"/>
              </w:rPr>
              <w:t>Cкрин</w:t>
            </w:r>
            <w:proofErr w:type="spellEnd"/>
            <w:r>
              <w:rPr>
                <w:b/>
                <w:lang w:val="ru-RU" w:eastAsia="ru-RU"/>
              </w:rPr>
              <w:t>.</w:t>
            </w:r>
          </w:p>
        </w:tc>
        <w:tc>
          <w:tcPr>
            <w:tcW w:w="7918" w:type="dxa"/>
            <w:gridSpan w:val="17"/>
            <w:shd w:val="clear" w:color="auto" w:fill="D9D9D9" w:themeFill="background1" w:themeFillShade="D9"/>
          </w:tcPr>
          <w:p w14:paraId="62972952" w14:textId="77777777" w:rsidR="00A454B2" w:rsidRPr="001F4387" w:rsidRDefault="00A454B2" w:rsidP="00BB00B1">
            <w:pPr>
              <w:pStyle w:val="aff3"/>
              <w:jc w:val="center"/>
              <w:rPr>
                <w:b/>
                <w:lang w:val="ru-RU"/>
              </w:rPr>
            </w:pPr>
            <w:r w:rsidRPr="001F4387">
              <w:rPr>
                <w:b/>
                <w:lang w:val="ru-RU"/>
              </w:rPr>
              <w:t xml:space="preserve">Период приема исследуемого препарата </w:t>
            </w:r>
            <w:r w:rsidRPr="00B123B7">
              <w:rPr>
                <w:b/>
              </w:rPr>
              <w:t>I</w:t>
            </w:r>
          </w:p>
        </w:tc>
        <w:tc>
          <w:tcPr>
            <w:tcW w:w="288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C190FD2" w14:textId="77777777" w:rsidR="00A454B2" w:rsidRPr="00B123B7" w:rsidRDefault="00A454B2" w:rsidP="00BB00B1">
            <w:pPr>
              <w:pStyle w:val="aff3"/>
              <w:ind w:left="113" w:right="113"/>
              <w:jc w:val="center"/>
            </w:pPr>
            <w:proofErr w:type="spellStart"/>
            <w:r w:rsidRPr="00B123B7">
              <w:rPr>
                <w:b/>
              </w:rPr>
              <w:t>Отмывочный</w:t>
            </w:r>
            <w:proofErr w:type="spellEnd"/>
            <w:r w:rsidRPr="00B123B7">
              <w:rPr>
                <w:b/>
              </w:rPr>
              <w:t xml:space="preserve"> </w:t>
            </w:r>
            <w:proofErr w:type="spellStart"/>
            <w:r w:rsidRPr="00B123B7">
              <w:rPr>
                <w:b/>
              </w:rPr>
              <w:t>период</w:t>
            </w:r>
            <w:proofErr w:type="spellEnd"/>
            <w:r>
              <w:rPr>
                <w:b/>
              </w:rPr>
              <w:t xml:space="preserve"> </w:t>
            </w:r>
            <w:r w:rsidRPr="00B123B7">
              <w:rPr>
                <w:vertAlign w:val="superscript"/>
              </w:rPr>
              <w:t>7</w:t>
            </w:r>
          </w:p>
        </w:tc>
        <w:tc>
          <w:tcPr>
            <w:tcW w:w="288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4880CDBF" w14:textId="77777777" w:rsidR="00A454B2" w:rsidRPr="001F4387" w:rsidRDefault="00A454B2" w:rsidP="00BB00B1">
            <w:pPr>
              <w:pStyle w:val="aff3"/>
              <w:ind w:left="113" w:right="113"/>
              <w:jc w:val="center"/>
              <w:rPr>
                <w:lang w:val="ru-RU"/>
              </w:rPr>
            </w:pPr>
            <w:r w:rsidRPr="001F4387">
              <w:rPr>
                <w:b/>
                <w:lang w:val="ru-RU"/>
              </w:rPr>
              <w:t xml:space="preserve">Период приема исследуемого препарата </w:t>
            </w:r>
            <w:r w:rsidRPr="00B123B7">
              <w:rPr>
                <w:b/>
              </w:rPr>
              <w:t>II</w:t>
            </w:r>
            <w:r w:rsidRPr="001F4387">
              <w:rPr>
                <w:b/>
                <w:lang w:val="ru-RU"/>
              </w:rPr>
              <w:t xml:space="preserve"> </w:t>
            </w:r>
            <w:r w:rsidRPr="001F4387">
              <w:rPr>
                <w:vertAlign w:val="superscript"/>
                <w:lang w:val="ru-RU"/>
              </w:rPr>
              <w:t>8</w:t>
            </w:r>
          </w:p>
        </w:tc>
        <w:tc>
          <w:tcPr>
            <w:tcW w:w="1426" w:type="dxa"/>
            <w:vMerge w:val="restart"/>
            <w:shd w:val="clear" w:color="auto" w:fill="D9D9D9" w:themeFill="background1" w:themeFillShade="D9"/>
          </w:tcPr>
          <w:p w14:paraId="1061E5CA" w14:textId="77777777" w:rsidR="00A454B2" w:rsidRPr="00B123B7" w:rsidRDefault="00A454B2" w:rsidP="00BB00B1">
            <w:pPr>
              <w:pStyle w:val="aff3"/>
            </w:pPr>
            <w:r w:rsidRPr="00B123B7">
              <w:rPr>
                <w:b/>
              </w:rPr>
              <w:t>Наблюдение</w:t>
            </w:r>
            <w:r w:rsidRPr="00B123B7">
              <w:rPr>
                <w:vertAlign w:val="superscript"/>
              </w:rPr>
              <w:t>9</w:t>
            </w:r>
          </w:p>
        </w:tc>
      </w:tr>
      <w:tr w:rsidR="00A454B2" w:rsidRPr="00B123B7" w14:paraId="133B7415" w14:textId="77777777" w:rsidTr="00BB00B1">
        <w:trPr>
          <w:trHeight w:val="248"/>
          <w:tblHeader/>
          <w:jc w:val="center"/>
        </w:trPr>
        <w:tc>
          <w:tcPr>
            <w:tcW w:w="3858" w:type="dxa"/>
            <w:vMerge/>
            <w:shd w:val="clear" w:color="auto" w:fill="D9D9D9" w:themeFill="background1" w:themeFillShade="D9"/>
            <w:vAlign w:val="center"/>
          </w:tcPr>
          <w:p w14:paraId="5C2DE490" w14:textId="77777777" w:rsidR="00A454B2" w:rsidRPr="00B123B7" w:rsidRDefault="00A454B2" w:rsidP="00BB00B1">
            <w:pPr>
              <w:pStyle w:val="aff3"/>
              <w:rPr>
                <w:lang w:eastAsia="ru-RU"/>
              </w:rPr>
            </w:pPr>
          </w:p>
        </w:tc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A64512" w14:textId="77777777" w:rsidR="00A454B2" w:rsidRPr="00B123B7" w:rsidRDefault="00A454B2" w:rsidP="00BB00B1">
            <w:pPr>
              <w:pStyle w:val="aff3"/>
              <w:rPr>
                <w:lang w:eastAsia="ru-RU"/>
              </w:rPr>
            </w:pPr>
          </w:p>
        </w:tc>
        <w:tc>
          <w:tcPr>
            <w:tcW w:w="653" w:type="dxa"/>
            <w:shd w:val="clear" w:color="auto" w:fill="D9D9D9" w:themeFill="background1" w:themeFillShade="D9"/>
          </w:tcPr>
          <w:p w14:paraId="70B4BECB" w14:textId="77777777" w:rsidR="00A454B2" w:rsidRPr="005C3EF1" w:rsidRDefault="00A454B2" w:rsidP="00BB00B1">
            <w:pPr>
              <w:pStyle w:val="aff3"/>
              <w:ind w:firstLine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Госп-ция</w:t>
            </w:r>
            <w:proofErr w:type="spellEnd"/>
          </w:p>
        </w:tc>
        <w:tc>
          <w:tcPr>
            <w:tcW w:w="7265" w:type="dxa"/>
            <w:gridSpan w:val="16"/>
            <w:shd w:val="clear" w:color="auto" w:fill="D9D9D9" w:themeFill="background1" w:themeFillShade="D9"/>
          </w:tcPr>
          <w:p w14:paraId="61086A3B" w14:textId="77777777" w:rsidR="00A454B2" w:rsidRPr="001F4387" w:rsidRDefault="00A454B2" w:rsidP="00BB00B1">
            <w:pPr>
              <w:pStyle w:val="afff7"/>
            </w:pPr>
            <w:r w:rsidRPr="001F4387">
              <w:t>Относительное время после приема исследуемого препарата (часы)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AE03646" w14:textId="77777777" w:rsidR="00A454B2" w:rsidRPr="001F4387" w:rsidRDefault="00A454B2" w:rsidP="00BB00B1">
            <w:pPr>
              <w:pStyle w:val="aff3"/>
              <w:rPr>
                <w:lang w:val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68ED0EE" w14:textId="77777777" w:rsidR="00A454B2" w:rsidRPr="001F4387" w:rsidRDefault="00A454B2" w:rsidP="00BB00B1">
            <w:pPr>
              <w:pStyle w:val="aff3"/>
              <w:rPr>
                <w:lang w:val="ru-RU"/>
              </w:rPr>
            </w:pPr>
          </w:p>
        </w:tc>
        <w:tc>
          <w:tcPr>
            <w:tcW w:w="1426" w:type="dxa"/>
            <w:vMerge/>
            <w:shd w:val="clear" w:color="auto" w:fill="D9D9D9" w:themeFill="background1" w:themeFillShade="D9"/>
          </w:tcPr>
          <w:p w14:paraId="4FF20876" w14:textId="77777777" w:rsidR="00A454B2" w:rsidRPr="001F4387" w:rsidRDefault="00A454B2" w:rsidP="00BB00B1">
            <w:pPr>
              <w:pStyle w:val="aff3"/>
              <w:rPr>
                <w:lang w:val="ru-RU"/>
              </w:rPr>
            </w:pPr>
          </w:p>
        </w:tc>
      </w:tr>
      <w:tr w:rsidR="00A454B2" w:rsidRPr="00B123B7" w14:paraId="17F5036B" w14:textId="77777777" w:rsidTr="00BB00B1">
        <w:trPr>
          <w:trHeight w:val="286"/>
          <w:tblHeader/>
          <w:jc w:val="center"/>
        </w:trPr>
        <w:tc>
          <w:tcPr>
            <w:tcW w:w="3858" w:type="dxa"/>
            <w:vMerge/>
            <w:shd w:val="clear" w:color="auto" w:fill="D9D9D9" w:themeFill="background1" w:themeFillShade="D9"/>
            <w:vAlign w:val="center"/>
          </w:tcPr>
          <w:p w14:paraId="6AE0FB9B" w14:textId="77777777" w:rsidR="00A454B2" w:rsidRPr="001F4387" w:rsidRDefault="00A454B2" w:rsidP="00BB00B1">
            <w:pPr>
              <w:pStyle w:val="aff3"/>
              <w:rPr>
                <w:lang w:val="ru-RU" w:eastAsia="ru-RU"/>
              </w:rPr>
            </w:pPr>
          </w:p>
        </w:tc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4214911" w14:textId="1AFBA8D1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-</w:t>
            </w:r>
            <w:r w:rsidRPr="00B123B7">
              <w:rPr>
                <w:lang w:eastAsia="ru-RU"/>
              </w:rPr>
              <w:fldChar w:fldCharType="begin"/>
            </w:r>
            <w:r w:rsidRPr="00B123B7">
              <w:rPr>
                <w:lang w:eastAsia="ru-RU"/>
              </w:rPr>
              <w:instrText xml:space="preserve"> REF Длительность_скрининга \h  \* MERGEFORMAT </w:instrText>
            </w:r>
            <w:r w:rsidRPr="00B123B7">
              <w:rPr>
                <w:lang w:eastAsia="ru-RU"/>
              </w:rPr>
            </w:r>
            <w:r w:rsidRPr="00B123B7">
              <w:rPr>
                <w:lang w:eastAsia="ru-RU"/>
              </w:rPr>
              <w:fldChar w:fldCharType="separate"/>
            </w:r>
            <w:sdt>
              <w:sdtPr>
                <w:rPr>
                  <w:lang w:eastAsia="ru-RU"/>
                </w:rPr>
                <w:alias w:val="Длительность скрининга"/>
                <w:tag w:val="Длительность скрининга"/>
                <w:id w:val="897402025"/>
                <w:placeholder>
                  <w:docPart w:val="7B4472CEC3C2410FA9674A5FA6509462"/>
                </w:placeholder>
              </w:sdtPr>
              <w:sdtEndPr>
                <w:rPr>
                  <w:highlight w:val="green"/>
                  <w:lang w:eastAsia="en-US"/>
                </w:rPr>
              </w:sdtEndPr>
              <w:sdtContent>
                <w:r w:rsidR="00A11ADE" w:rsidRPr="00A11ADE">
                  <w:rPr>
                    <w:lang w:eastAsia="ru-RU"/>
                  </w:rPr>
                  <w:t>1-XX</w:t>
                </w:r>
                <w:r w:rsidR="00A11ADE" w:rsidRPr="00716000">
                  <w:rPr>
                    <w:highlight w:val="green"/>
                    <w:lang w:eastAsia="ru-RU"/>
                  </w:rPr>
                  <w:t xml:space="preserve"> </w:t>
                </w:r>
                <w:r w:rsidR="00A11ADE" w:rsidRPr="00716000">
                  <w:rPr>
                    <w:highlight w:val="green"/>
                  </w:rPr>
                  <w:t>дней</w:t>
                </w:r>
              </w:sdtContent>
            </w:sdt>
            <w:r w:rsidRPr="00B123B7">
              <w:rPr>
                <w:lang w:eastAsia="ru-RU"/>
              </w:rPr>
              <w:fldChar w:fldCharType="end"/>
            </w:r>
          </w:p>
        </w:tc>
        <w:tc>
          <w:tcPr>
            <w:tcW w:w="653" w:type="dxa"/>
            <w:shd w:val="clear" w:color="auto" w:fill="D9D9D9" w:themeFill="background1" w:themeFillShade="D9"/>
            <w:vAlign w:val="center"/>
          </w:tcPr>
          <w:p w14:paraId="1BFCF06A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 w:rsidRPr="00CE5308">
              <w:rPr>
                <w:sz w:val="16"/>
              </w:rPr>
              <w:t>-10</w:t>
            </w:r>
            <w:r>
              <w:rPr>
                <w:sz w:val="16"/>
              </w:rPr>
              <w:t>ч</w:t>
            </w:r>
          </w:p>
        </w:tc>
        <w:tc>
          <w:tcPr>
            <w:tcW w:w="455" w:type="dxa"/>
            <w:shd w:val="clear" w:color="auto" w:fill="D9D9D9" w:themeFill="background1" w:themeFillShade="D9"/>
            <w:vAlign w:val="center"/>
          </w:tcPr>
          <w:p w14:paraId="519FC0D0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 w:rsidRPr="001F4387">
              <w:rPr>
                <w:sz w:val="16"/>
              </w:rPr>
              <w:t>0.0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78B4CF24" w14:textId="77777777" w:rsidR="00A454B2" w:rsidRPr="00A114F9" w:rsidRDefault="00A454B2" w:rsidP="00BB00B1">
            <w:pPr>
              <w:pStyle w:val="afff7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0</w:t>
            </w:r>
            <w:r>
              <w:rPr>
                <w:sz w:val="16"/>
              </w:rPr>
              <w:t>.</w:t>
            </w:r>
            <w:r>
              <w:rPr>
                <w:sz w:val="16"/>
                <w:lang w:val="en-US"/>
              </w:rPr>
              <w:t>5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4B7B8147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1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C1B5B88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2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209348F9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3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4D6346C2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4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749E5332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5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78EA9361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6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A24F7EF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7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74863DD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8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0F2BFF89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12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25F6F3FA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24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0DFA830F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36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E8283A1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48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000A5A2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6</w:t>
            </w:r>
            <w:r w:rsidRPr="001F4387">
              <w:rPr>
                <w:sz w:val="16"/>
              </w:rPr>
              <w:t>0.0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43DF1224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 w:rsidRPr="001F4387">
              <w:rPr>
                <w:sz w:val="16"/>
              </w:rPr>
              <w:t>72.0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FC7C432" w14:textId="77777777" w:rsidR="00A454B2" w:rsidRPr="00B123B7" w:rsidRDefault="00A454B2" w:rsidP="00BB00B1">
            <w:pPr>
              <w:pStyle w:val="aff3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DBE9932" w14:textId="77777777" w:rsidR="00A454B2" w:rsidRPr="00B123B7" w:rsidRDefault="00A454B2" w:rsidP="00BB00B1">
            <w:pPr>
              <w:pStyle w:val="aff3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D9D9D9" w:themeFill="background1" w:themeFillShade="D9"/>
          </w:tcPr>
          <w:p w14:paraId="6407BD46" w14:textId="5F2EE342" w:rsidR="00A454B2" w:rsidRPr="004734E3" w:rsidRDefault="00A454B2" w:rsidP="00BB00B1">
            <w:pPr>
              <w:pStyle w:val="aff3"/>
              <w:rPr>
                <w:lang w:val="ru-RU" w:eastAsia="ru-RU"/>
              </w:rPr>
            </w:pPr>
            <w:r>
              <w:fldChar w:fldCharType="begin"/>
            </w:r>
            <w:r>
              <w:rPr>
                <w:lang w:eastAsia="ru-RU"/>
              </w:rPr>
              <w:instrText xml:space="preserve"> REF Длительность_периода_наблюдения \h </w:instrText>
            </w:r>
            <w:r>
              <w:instrText xml:space="preserve"> \* MERGEFORMAT </w:instrText>
            </w:r>
            <w:r>
              <w:fldChar w:fldCharType="separate"/>
            </w:r>
            <w:sdt>
              <w:sdtPr>
                <w:alias w:val="Длительность периода наблюдения"/>
                <w:tag w:val="Длительность периода наблюдения"/>
                <w:id w:val="1073556347"/>
                <w:placeholder>
                  <w:docPart w:val="6005028D923F4E71A1F0A38780B234B0"/>
                </w:placeholder>
              </w:sdtPr>
              <w:sdtEndPr>
                <w:rPr>
                  <w:highlight w:val="green"/>
                </w:rPr>
              </w:sdtEndPr>
              <w:sdtContent>
                <w:r w:rsidR="00A11ADE" w:rsidRPr="00A11ADE">
                  <w:rPr>
                    <w:lang w:val="ru-RU"/>
                  </w:rPr>
                  <w:t>X</w:t>
                </w:r>
                <w:r w:rsidR="00A11ADE" w:rsidRPr="00F94DCC">
                  <w:rPr>
                    <w:highlight w:val="green"/>
                  </w:rPr>
                  <w:t xml:space="preserve"> </w:t>
                </w:r>
                <w:r w:rsidR="00A11ADE" w:rsidRPr="00A11ADE">
                  <w:rPr>
                    <w:highlight w:val="green"/>
                    <w:lang w:val="ru-RU"/>
                  </w:rPr>
                  <w:t>дней</w:t>
                </w:r>
              </w:sdtContent>
            </w:sdt>
            <w:r>
              <w:fldChar w:fldCharType="end"/>
            </w:r>
            <w:r>
              <w:rPr>
                <w:vertAlign w:val="superscript"/>
                <w:lang w:val="ru-RU"/>
              </w:rPr>
              <w:t>10</w:t>
            </w:r>
          </w:p>
        </w:tc>
      </w:tr>
      <w:tr w:rsidR="00A454B2" w:rsidRPr="00B123B7" w14:paraId="5C5CE289" w14:textId="77777777" w:rsidTr="00BB00B1">
        <w:trPr>
          <w:trHeight w:val="263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2D90E34F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Получение информированного согласия 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2A6D137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35904D77" w14:textId="77777777" w:rsidR="00A454B2" w:rsidRPr="004E5EAE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7BF89F86" w14:textId="77777777" w:rsidR="00A454B2" w:rsidRPr="004E5EAE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C0CDAF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438A57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30DCD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94DB5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AEFA6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C9604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D7EED8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6BA2F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158DEA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961F08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D543DC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3D409D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88A364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510BF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545228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484B65EC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F91DB64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699A37D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3F4CDC4C" w14:textId="77777777" w:rsidTr="00BB00B1">
        <w:trPr>
          <w:trHeight w:val="270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726B7AC8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Исходная информация о добровольце </w:t>
            </w:r>
            <w:r w:rsidRPr="002725C8">
              <w:rPr>
                <w:vertAlign w:val="superscript"/>
                <w:lang w:val="ru-RU" w:eastAsia="ru-RU"/>
              </w:rPr>
              <w:t>1</w:t>
            </w:r>
            <w:r w:rsidRPr="002725C8">
              <w:rPr>
                <w:lang w:val="ru-RU" w:eastAsia="ru-RU"/>
              </w:rPr>
              <w:t xml:space="preserve"> и антропометрия </w:t>
            </w:r>
            <w:r w:rsidRPr="002725C8">
              <w:rPr>
                <w:vertAlign w:val="superscript"/>
                <w:lang w:val="ru-RU" w:eastAsia="ru-RU"/>
              </w:rPr>
              <w:t>2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205242C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0ED839A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1827F34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FAD25E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9364A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189702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A049F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42020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55F34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F62F85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2DDB34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E33F2A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EFCEA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FD8819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FEF4C6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A53C6A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AF861A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5C67ED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AFBA7D0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3619D86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2E4D1A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393ECB27" w14:textId="77777777" w:rsidTr="00BB00B1">
        <w:trPr>
          <w:trHeight w:val="419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02AC3285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Регистрация </w:t>
            </w:r>
            <w:r w:rsidRPr="002725C8">
              <w:rPr>
                <w:lang w:val="ru-RU"/>
              </w:rPr>
              <w:t>жизненно важных показателей</w:t>
            </w:r>
            <w:r w:rsidRPr="002725C8">
              <w:rPr>
                <w:vertAlign w:val="superscript"/>
                <w:lang w:val="ru-RU" w:eastAsia="ru-RU"/>
              </w:rPr>
              <w:t xml:space="preserve"> 3,4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231AC2C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54B00BF0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00C6E263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E7AE8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1F649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E6290E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65CDF0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3E500D5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5DDDC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129CAC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1149D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E4B0217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9C1AB9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5BA1A79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968A0B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D3AAC07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EE64ED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46ADD0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32AE305B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F81F29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17447B6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</w:tr>
      <w:tr w:rsidR="00A454B2" w:rsidRPr="00B123B7" w14:paraId="590FBB9F" w14:textId="77777777" w:rsidTr="00BB00B1">
        <w:trPr>
          <w:trHeight w:val="214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39045B81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>Измерение температуры тела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77373083" w14:textId="77777777" w:rsidR="00A454B2" w:rsidRPr="00261F91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1B4D0AD4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75A51698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960AC2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B9DDA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178A54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C68B64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826CCAA" w14:textId="77777777" w:rsidR="00A454B2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386793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8E401B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E221303" w14:textId="77777777" w:rsidR="00A454B2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400B8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07A8D6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0E515AD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F7D51F6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5BE021D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63F1C4" w14:textId="77777777" w:rsidR="00A454B2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63EE73D" w14:textId="77777777" w:rsidR="00A454B2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639CC88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726827D0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0CC4F6D" w14:textId="77777777" w:rsidR="00A454B2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</w:tr>
      <w:tr w:rsidR="00A454B2" w:rsidRPr="00B123B7" w14:paraId="63F1BE87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4B9DB75A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Физикальное обследование </w:t>
            </w:r>
            <w:r w:rsidRPr="002725C8">
              <w:rPr>
                <w:vertAlign w:val="superscript"/>
                <w:lang w:val="ru-RU" w:eastAsia="ru-RU"/>
              </w:rPr>
              <w:t>3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7C8FC37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3249DEC1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56F37325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49534E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B1B28F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BFF0AD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24F605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A2F2CE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EDAE1E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192D0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6E1B578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BFB987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148E8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5ABC81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A27593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2977F4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8FACC3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87A2D4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6227026F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D9544C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27C41B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</w:tr>
      <w:tr w:rsidR="00A454B2" w:rsidRPr="00B123B7" w14:paraId="47D64E8F" w14:textId="77777777" w:rsidTr="00BB00B1">
        <w:trPr>
          <w:trHeight w:val="278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4C2731F6" w14:textId="4C231749" w:rsidR="00A454B2" w:rsidRPr="002725C8" w:rsidRDefault="0092670E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Тест на беременность </w:t>
            </w:r>
            <w:r w:rsidRPr="002725C8">
              <w:rPr>
                <w:vertAlign w:val="superscript"/>
                <w:lang w:val="ru-RU" w:eastAsia="ru-RU"/>
              </w:rPr>
              <w:t>3</w:t>
            </w:r>
            <w:r w:rsidR="00A454B2" w:rsidRPr="002725C8">
              <w:rPr>
                <w:lang w:val="ru-RU" w:eastAsia="ru-RU"/>
              </w:rPr>
              <w:t xml:space="preserve"> 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16B479F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24B6E8A5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1807D078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ED54CD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7F24F6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5DD780B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52EC0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434AA1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36D47D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6A9C2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EF5B78B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8F4A0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16E19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7D9B79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6653C93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4D1C4FF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E7F2C32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FCF77E4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5375E3E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3827201B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50076C65" w14:textId="77777777" w:rsidR="00A454B2" w:rsidRPr="002725C8" w:rsidRDefault="00A454B2" w:rsidP="00BB00B1">
            <w:pPr>
              <w:pStyle w:val="afff7"/>
              <w:rPr>
                <w:lang w:val="en-US" w:eastAsia="ru-RU"/>
              </w:rPr>
            </w:pPr>
          </w:p>
        </w:tc>
      </w:tr>
      <w:tr w:rsidR="00A454B2" w:rsidRPr="00B123B7" w14:paraId="5F49E3F7" w14:textId="77777777" w:rsidTr="00BB00B1">
        <w:trPr>
          <w:trHeight w:val="272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0390A50F" w14:textId="3BDB3213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Тест на содержание наркотических и сильнодействующих лекарственных веществ в моче </w:t>
            </w:r>
            <w:r w:rsidRPr="002725C8">
              <w:rPr>
                <w:vertAlign w:val="superscript"/>
                <w:lang w:val="ru-RU" w:eastAsia="ru-RU"/>
              </w:rPr>
              <w:t>3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5F18F38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5B42B1DE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28AE8437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A13016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629BAF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9F55FF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6EFA8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D8D82D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8E1CA6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1F7A4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7A30F7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5955D5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E2A97E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12C68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56C65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603D24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BA672D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8F75EC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69ABA8D6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79790C3B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3D72241" w14:textId="77777777" w:rsidR="00A454B2" w:rsidRPr="002725C8" w:rsidRDefault="00A454B2" w:rsidP="00BB00B1">
            <w:pPr>
              <w:pStyle w:val="afff7"/>
              <w:rPr>
                <w:lang w:val="en-US" w:eastAsia="ru-RU"/>
              </w:rPr>
            </w:pPr>
          </w:p>
        </w:tc>
      </w:tr>
      <w:tr w:rsidR="00A454B2" w:rsidRPr="00B123B7" w14:paraId="13F895BB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30BB5818" w14:textId="2251FBD3" w:rsidR="00A454B2" w:rsidRPr="002725C8" w:rsidRDefault="0092670E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Тест на содержание паров алкоголя в выдыхаемом воздухе </w:t>
            </w:r>
            <w:r w:rsidRPr="002725C8">
              <w:rPr>
                <w:vertAlign w:val="superscript"/>
                <w:lang w:val="ru-RU" w:eastAsia="ru-RU"/>
              </w:rPr>
              <w:t>3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1E2F50A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18352E5F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4B40ABFB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B12A23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4E6C0C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37E31C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47EAC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10654B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AEDDA4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1DCE80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2BD705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88C7F5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FD36F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D329B5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7E2AE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3FBE2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06E8B6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BE7A35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60726393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F62DADE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E732FA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1A989CC2" w14:textId="77777777" w:rsidTr="00BB00B1">
        <w:trPr>
          <w:trHeight w:val="70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4294DBE8" w14:textId="1EE26696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>
              <w:rPr>
                <w:lang w:val="ru-RU" w:eastAsia="ru-RU"/>
              </w:rPr>
              <w:t>ЭКГ в 12 отведениях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63C53D3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20CAD42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2038CBB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DEBB0C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5EA7E5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FDAF9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246017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B3AC6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1EA4B7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45D7F2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1E4B9B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B474B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BEDAFB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7C1F7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CD09D8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A37465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5914CF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24395A0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45CFDD70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26EE203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2E15C25" w14:textId="77777777" w:rsidR="00A454B2" w:rsidRPr="002725C8" w:rsidRDefault="00A454B2" w:rsidP="00BB00B1">
            <w:pPr>
              <w:pStyle w:val="afff7"/>
              <w:rPr>
                <w:lang w:val="en-US" w:eastAsia="ru-RU"/>
              </w:rPr>
            </w:pPr>
          </w:p>
        </w:tc>
      </w:tr>
      <w:tr w:rsidR="00A454B2" w:rsidRPr="00B123B7" w14:paraId="4596B4C3" w14:textId="77777777" w:rsidTr="00BB00B1">
        <w:trPr>
          <w:trHeight w:val="86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6BC2837C" w14:textId="79413072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>Общий анализ крови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203B280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187C6C3E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7851411D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3BF76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78E628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C6800B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CF0FEA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465CB5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35D84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B75E0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19E455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FD834D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46FE21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4158D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FAB4D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F9139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671868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C43FBB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71C2DD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F1757D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D91989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06F80D81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41A17E9F" w14:textId="6211DE2F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>Биохимический анализ крови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6B83752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2D3309E7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1A0FB29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74241B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3E0BA1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F4EDFD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ED0CE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414A15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67E022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B26A9C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54C15E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2F20ED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B2F737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66C982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152159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8AD3ABC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8B30B40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7C35EA1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D123229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E1B2969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631064C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40D693D8" w14:textId="77777777" w:rsidTr="00BB00B1">
        <w:trPr>
          <w:trHeight w:val="124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752AB918" w14:textId="5845264F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Серологический анализ крови </w:t>
            </w:r>
            <w:r w:rsidRPr="002725C8">
              <w:rPr>
                <w:vertAlign w:val="superscript"/>
                <w:lang w:val="ru-RU" w:eastAsia="ru-RU"/>
              </w:rPr>
              <w:t>6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030BC68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75CB1535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0AF9840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149B43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3936F0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A166F1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B0137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E7240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85E071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A43FD5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D5BAF1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1595BE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C267BA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B61FF3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87F90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6A6A7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D837C5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472F3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DEC1234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3482FC9B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021842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693EA1AD" w14:textId="77777777" w:rsidTr="00BB00B1">
        <w:trPr>
          <w:trHeight w:val="70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02F2A59B" w14:textId="67738A0C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>Общий анализ мочи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31C7E08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5BFCB3B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0887782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01A4A7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A865B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653023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987A3B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3A0406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D38D9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FEC332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73095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3AA5A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7F1B6F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F05A7A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6FE98A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032FB5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EE1D73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09DD7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A8275A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49E84389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6E73BDA0" w14:textId="77777777" w:rsidR="00A454B2" w:rsidRPr="002725C8" w:rsidRDefault="00A454B2" w:rsidP="00BB00B1">
            <w:pPr>
              <w:pStyle w:val="afff7"/>
              <w:rPr>
                <w:lang w:val="en-US" w:eastAsia="ru-RU"/>
              </w:rPr>
            </w:pPr>
          </w:p>
        </w:tc>
      </w:tr>
      <w:tr w:rsidR="00A454B2" w:rsidRPr="00B123B7" w14:paraId="619B0167" w14:textId="77777777" w:rsidTr="00BB00B1">
        <w:trPr>
          <w:trHeight w:val="88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22CD621C" w14:textId="77777777" w:rsidR="00A454B2" w:rsidRPr="001F4387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1F4387">
              <w:rPr>
                <w:lang w:val="ru-RU" w:eastAsia="ru-RU"/>
              </w:rPr>
              <w:t>Оценка критериев в</w:t>
            </w:r>
            <w:r>
              <w:rPr>
                <w:lang w:val="ru-RU" w:eastAsia="ru-RU"/>
              </w:rPr>
              <w:t>ключения/невключения/исключения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3C39941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07F391AD" w14:textId="77777777" w:rsidR="00A454B2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2628405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139F13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6E6FAF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636632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F8649A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DC3482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7B4EA5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2901A7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D5382B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7CBB27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8AE20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70E6CC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F70E62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939BB9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6DF22E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4B63A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C3A755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49B4D16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8D1BF0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051C5D53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1291C8A7" w14:textId="77777777" w:rsidR="00A454B2" w:rsidRPr="00B123B7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eastAsia="ru-RU"/>
              </w:rPr>
            </w:pPr>
            <w:r w:rsidRPr="00B123B7">
              <w:rPr>
                <w:lang w:eastAsia="ru-RU"/>
              </w:rPr>
              <w:lastRenderedPageBreak/>
              <w:t>Рандомизация</w:t>
            </w:r>
            <w:r w:rsidRPr="00B123B7">
              <w:rPr>
                <w:vertAlign w:val="superscript"/>
                <w:lang w:eastAsia="ru-RU"/>
              </w:rPr>
              <w:t>5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7DCB684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7F6CAC8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0722D7F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EC3BF0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6842E0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7E6D57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D988AB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00EE08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5C7940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48677E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5B1E81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5210BF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FD53EF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DCD4E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E09FF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064F4D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117B2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AD5C4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6B91D8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6AE9DE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3EBB8C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164D63F4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2C34E104" w14:textId="77777777" w:rsidR="00A454B2" w:rsidRPr="00B123B7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eastAsia="ru-RU"/>
              </w:rPr>
            </w:pPr>
            <w:proofErr w:type="spellStart"/>
            <w:r w:rsidRPr="00B123B7">
              <w:rPr>
                <w:lang w:eastAsia="ru-RU"/>
              </w:rPr>
              <w:t>Прием</w:t>
            </w:r>
            <w:proofErr w:type="spellEnd"/>
            <w:r w:rsidRPr="00B123B7">
              <w:rPr>
                <w:lang w:eastAsia="ru-RU"/>
              </w:rPr>
              <w:t xml:space="preserve"> </w:t>
            </w:r>
            <w:proofErr w:type="spellStart"/>
            <w:r w:rsidRPr="00B123B7">
              <w:rPr>
                <w:lang w:eastAsia="ru-RU"/>
              </w:rPr>
              <w:t>исследуемого</w:t>
            </w:r>
            <w:proofErr w:type="spellEnd"/>
            <w:r w:rsidRPr="00B123B7">
              <w:rPr>
                <w:lang w:eastAsia="ru-RU"/>
              </w:rPr>
              <w:t xml:space="preserve"> </w:t>
            </w:r>
            <w:proofErr w:type="spellStart"/>
            <w:r w:rsidRPr="00B123B7">
              <w:rPr>
                <w:lang w:eastAsia="ru-RU"/>
              </w:rPr>
              <w:t>препарата</w:t>
            </w:r>
            <w:proofErr w:type="spellEnd"/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03A9223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0A92173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2192135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BFBDEF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8A4BF9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559C1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652726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3FBB4E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A57F9E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19FF2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C5E9A3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45007E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D4BF86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685EFF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B54DC4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1939D7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70D640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7C3536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B63A81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933E54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6F0933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4F9C5CFD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3200447C" w14:textId="77777777" w:rsidR="00A454B2" w:rsidRPr="001F4387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1F4387">
              <w:rPr>
                <w:lang w:val="ru-RU" w:eastAsia="ru-RU"/>
              </w:rPr>
              <w:t>Отбор крови для ФК анализа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4F500F67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4D6BD1C3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3C5AFC8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96CD5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4F631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99017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DAB86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6E136D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018D6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B9A843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1CEAC4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B44DD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01B7C2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977142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84DCFA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C24F31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8EB1F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D4F21A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FCC0A3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71AFEEE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56D5D2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36C21EEF" w14:textId="77777777" w:rsidTr="00BB00B1">
        <w:trPr>
          <w:trHeight w:val="143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3CA8475A" w14:textId="77777777" w:rsidR="00A454B2" w:rsidRPr="00B123B7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eastAsia="ru-RU"/>
              </w:rPr>
            </w:pPr>
            <w:proofErr w:type="spellStart"/>
            <w:r w:rsidRPr="00B123B7">
              <w:rPr>
                <w:lang w:eastAsia="ru-RU"/>
              </w:rPr>
              <w:t>Оценка</w:t>
            </w:r>
            <w:proofErr w:type="spellEnd"/>
            <w:r w:rsidRPr="00B123B7">
              <w:rPr>
                <w:lang w:eastAsia="ru-RU"/>
              </w:rPr>
              <w:t xml:space="preserve"> НЯ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1EC621B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3207162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7265" w:type="dxa"/>
            <w:gridSpan w:val="16"/>
            <w:shd w:val="clear" w:color="auto" w:fill="FFFFFF" w:themeFill="background1"/>
            <w:vAlign w:val="center"/>
          </w:tcPr>
          <w:p w14:paraId="54EADA38" w14:textId="77777777" w:rsidR="00A454B2" w:rsidRPr="00B123B7" w:rsidRDefault="00A454B2" w:rsidP="00BB00B1">
            <w:pPr>
              <w:pStyle w:val="afff7"/>
              <w:jc w:val="center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0C28BA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2757D4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05422A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</w:tr>
    </w:tbl>
    <w:p w14:paraId="50298E7E" w14:textId="77777777" w:rsidR="00A454B2" w:rsidRPr="00A114F9" w:rsidRDefault="00A454B2" w:rsidP="00A454B2">
      <w:pPr>
        <w:spacing w:before="0" w:after="200" w:line="276" w:lineRule="auto"/>
        <w:ind w:firstLine="0"/>
        <w:jc w:val="left"/>
        <w:rPr>
          <w:sz w:val="18"/>
          <w:lang w:val="en-US"/>
        </w:rPr>
      </w:pPr>
    </w:p>
    <w:p w14:paraId="654C4D90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/>
        </w:rPr>
      </w:pPr>
      <w:r w:rsidRPr="001D6E09">
        <w:rPr>
          <w:lang w:val="ru-RU"/>
        </w:rPr>
        <w:t>Пол, раса, возраст (дата рождения), анамнез;</w:t>
      </w:r>
    </w:p>
    <w:p w14:paraId="3B488CB1" w14:textId="77777777" w:rsidR="00A454B2" w:rsidRPr="00B123B7" w:rsidRDefault="00A454B2" w:rsidP="00A454B2">
      <w:pPr>
        <w:pStyle w:val="aff3"/>
        <w:numPr>
          <w:ilvl w:val="0"/>
          <w:numId w:val="6"/>
        </w:numPr>
      </w:pPr>
      <w:proofErr w:type="spellStart"/>
      <w:r>
        <w:t>Рост</w:t>
      </w:r>
      <w:proofErr w:type="spellEnd"/>
      <w:r>
        <w:t xml:space="preserve">, </w:t>
      </w:r>
      <w:r>
        <w:rPr>
          <w:lang w:val="ru-RU"/>
        </w:rPr>
        <w:t>масса</w:t>
      </w:r>
      <w:r w:rsidRPr="00B123B7">
        <w:t>, ИМТ</w:t>
      </w:r>
      <w:r>
        <w:t>;</w:t>
      </w:r>
    </w:p>
    <w:p w14:paraId="694A340C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 w:eastAsia="ru-RU"/>
        </w:rPr>
      </w:pPr>
      <w:r w:rsidRPr="001D6E09">
        <w:rPr>
          <w:lang w:val="ru-RU" w:eastAsia="ru-RU"/>
        </w:rPr>
        <w:t>Проводится до приема исследуемого лекарственного препарата для «Точки 0» и до отбора пробы крови в период отбора проб крови;</w:t>
      </w:r>
    </w:p>
    <w:p w14:paraId="5EBB90B7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 w:eastAsia="ru-RU"/>
        </w:rPr>
      </w:pPr>
      <w:r w:rsidRPr="001D6E09">
        <w:rPr>
          <w:lang w:val="ru-RU" w:eastAsia="ru-RU"/>
        </w:rPr>
        <w:t>Измерение АД</w:t>
      </w:r>
      <w:proofErr w:type="gramStart"/>
      <w:r w:rsidRPr="001D6E09">
        <w:rPr>
          <w:lang w:val="ru-RU" w:eastAsia="ru-RU"/>
        </w:rPr>
        <w:t>,Ч</w:t>
      </w:r>
      <w:proofErr w:type="gramEnd"/>
      <w:r w:rsidRPr="001D6E09">
        <w:rPr>
          <w:lang w:val="ru-RU" w:eastAsia="ru-RU"/>
        </w:rPr>
        <w:t>СС,ЧД (кроме измерения температуры);</w:t>
      </w:r>
    </w:p>
    <w:p w14:paraId="5CABACF2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 w:eastAsia="ru-RU"/>
        </w:rPr>
      </w:pPr>
      <w:r w:rsidRPr="001D6E09">
        <w:rPr>
          <w:lang w:val="ru-RU" w:eastAsia="ru-RU"/>
        </w:rPr>
        <w:t xml:space="preserve">Проводится после госпитализации и до приема исследуемого лекарственного препарата в Периоде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>;</w:t>
      </w:r>
    </w:p>
    <w:p w14:paraId="4116B268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/>
        </w:rPr>
      </w:pPr>
      <w:r w:rsidRPr="00DE18B8">
        <w:t>HB</w:t>
      </w:r>
      <w:r>
        <w:t>s</w:t>
      </w:r>
      <w:r w:rsidRPr="001D6E09">
        <w:rPr>
          <w:lang w:val="ru-RU"/>
        </w:rPr>
        <w:t>-антиген вируса гепатита В</w:t>
      </w:r>
      <w:r w:rsidRPr="001D6E09">
        <w:rPr>
          <w:lang w:val="ru-RU" w:eastAsia="ru-RU"/>
        </w:rPr>
        <w:t xml:space="preserve">, </w:t>
      </w:r>
      <w:r w:rsidRPr="001D6E09">
        <w:rPr>
          <w:lang w:val="ru-RU"/>
        </w:rPr>
        <w:t xml:space="preserve">антитела к антигенам вируса гепатита </w:t>
      </w:r>
      <w:r w:rsidRPr="00DE18B8">
        <w:t>C</w:t>
      </w:r>
      <w:r w:rsidRPr="001D6E09">
        <w:rPr>
          <w:lang w:val="ru-RU" w:eastAsia="ru-RU"/>
        </w:rPr>
        <w:t xml:space="preserve">, </w:t>
      </w:r>
      <w:r w:rsidRPr="001D6E09">
        <w:rPr>
          <w:lang w:val="ru-RU"/>
        </w:rPr>
        <w:t>антитела к ВИЧ 1 и 2</w:t>
      </w:r>
      <w:r w:rsidRPr="001D6E09">
        <w:rPr>
          <w:lang w:val="ru-RU" w:eastAsia="ru-RU"/>
        </w:rPr>
        <w:t xml:space="preserve">, </w:t>
      </w:r>
      <w:r>
        <w:rPr>
          <w:lang w:val="ru-RU"/>
        </w:rPr>
        <w:t>сифилис</w:t>
      </w:r>
      <w:r w:rsidRPr="001D6E09">
        <w:rPr>
          <w:lang w:val="ru-RU"/>
        </w:rPr>
        <w:t>;</w:t>
      </w:r>
    </w:p>
    <w:p w14:paraId="1EC7083D" w14:textId="5E92B6A9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/>
        </w:rPr>
      </w:pPr>
      <w:r w:rsidRPr="001D6E09">
        <w:rPr>
          <w:lang w:val="ru-RU" w:eastAsia="ru-RU"/>
        </w:rPr>
        <w:t xml:space="preserve">Отмывочный период длится </w:t>
      </w:r>
      <w:r w:rsidRPr="00B123B7">
        <w:rPr>
          <w:lang w:eastAsia="ru-RU"/>
        </w:rPr>
        <w:fldChar w:fldCharType="begin"/>
      </w:r>
      <w:r w:rsidRPr="001D6E09">
        <w:rPr>
          <w:lang w:val="ru-RU" w:eastAsia="ru-RU"/>
        </w:rPr>
        <w:instrText xml:space="preserve"> </w:instrText>
      </w:r>
      <w:r w:rsidRPr="00B123B7">
        <w:rPr>
          <w:lang w:eastAsia="ru-RU"/>
        </w:rPr>
        <w:instrText>REF</w:instrText>
      </w:r>
      <w:r w:rsidRPr="001D6E09">
        <w:rPr>
          <w:lang w:val="ru-RU" w:eastAsia="ru-RU"/>
        </w:rPr>
        <w:instrText xml:space="preserve"> Период_отмывания_дни \</w:instrText>
      </w:r>
      <w:r w:rsidRPr="00B123B7">
        <w:rPr>
          <w:lang w:eastAsia="ru-RU"/>
        </w:rPr>
        <w:instrText>h</w:instrText>
      </w:r>
      <w:r w:rsidRPr="001D6E09">
        <w:rPr>
          <w:lang w:val="ru-RU" w:eastAsia="ru-RU"/>
        </w:rPr>
        <w:instrText xml:space="preserve">  \* </w:instrText>
      </w:r>
      <w:r w:rsidRPr="00B123B7">
        <w:rPr>
          <w:lang w:eastAsia="ru-RU"/>
        </w:rPr>
        <w:instrText>MERGEFORMAT</w:instrText>
      </w:r>
      <w:r w:rsidRPr="001D6E09">
        <w:rPr>
          <w:lang w:val="ru-RU" w:eastAsia="ru-RU"/>
        </w:rPr>
        <w:instrText xml:space="preserve"> </w:instrText>
      </w:r>
      <w:r w:rsidRPr="00B123B7">
        <w:rPr>
          <w:lang w:eastAsia="ru-RU"/>
        </w:rPr>
      </w:r>
      <w:r w:rsidRPr="00B123B7">
        <w:rPr>
          <w:lang w:eastAsia="ru-RU"/>
        </w:rPr>
        <w:fldChar w:fldCharType="separate"/>
      </w:r>
      <w:sdt>
        <w:sdtPr>
          <w:rPr>
            <w:lang w:val="ru-RU"/>
          </w:rPr>
          <w:alias w:val="Отмывочный период"/>
          <w:tag w:val="Отмывочный период"/>
          <w:id w:val="1279222574"/>
          <w:placeholder>
            <w:docPart w:val="59AD47B84EB04D37AAFC93341C7A9EE5"/>
          </w:placeholder>
        </w:sdtPr>
        <w:sdtEndPr>
          <w:rPr>
            <w:highlight w:val="green"/>
          </w:rPr>
        </w:sdtEndPr>
        <w:sdtContent>
          <w:r w:rsidR="00A11ADE" w:rsidRPr="00A11ADE">
            <w:rPr>
              <w:lang w:val="ru-RU"/>
            </w:rPr>
            <w:t>XX</w:t>
          </w:r>
          <w:r w:rsidR="00A11ADE" w:rsidRPr="00A11ADE">
            <w:rPr>
              <w:highlight w:val="green"/>
              <w:lang w:val="ru-RU"/>
            </w:rPr>
            <w:t xml:space="preserve"> дней</w:t>
          </w:r>
        </w:sdtContent>
      </w:sdt>
      <w:r w:rsidRPr="00B123B7">
        <w:rPr>
          <w:lang w:eastAsia="ru-RU"/>
        </w:rPr>
        <w:fldChar w:fldCharType="end"/>
      </w:r>
      <w:r w:rsidRPr="001D6E09">
        <w:rPr>
          <w:lang w:val="ru-RU" w:eastAsia="ru-RU"/>
        </w:rPr>
        <w:t xml:space="preserve"> от момента приема препарата в Периоде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 xml:space="preserve">, до приема препарата в Период исследования </w:t>
      </w:r>
      <w:r w:rsidRPr="00B123B7">
        <w:rPr>
          <w:lang w:eastAsia="ru-RU"/>
        </w:rPr>
        <w:t>II</w:t>
      </w:r>
      <w:r w:rsidRPr="001D6E09">
        <w:rPr>
          <w:lang w:val="ru-RU" w:eastAsia="ru-RU"/>
        </w:rPr>
        <w:t>;</w:t>
      </w:r>
    </w:p>
    <w:p w14:paraId="5493D870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/>
        </w:rPr>
      </w:pPr>
      <w:r w:rsidRPr="001D6E09">
        <w:rPr>
          <w:lang w:val="ru-RU" w:eastAsia="ru-RU"/>
        </w:rPr>
        <w:t xml:space="preserve">Процедуры аналогичны Периоду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>, за исключением процедуры рандомизации;</w:t>
      </w:r>
    </w:p>
    <w:p w14:paraId="46E31714" w14:textId="121F53DF" w:rsidR="00A454B2" w:rsidRPr="001D6E09" w:rsidRDefault="00A454B2" w:rsidP="00A454B2">
      <w:pPr>
        <w:pStyle w:val="aff3"/>
        <w:numPr>
          <w:ilvl w:val="0"/>
          <w:numId w:val="6"/>
        </w:numPr>
        <w:jc w:val="left"/>
        <w:rPr>
          <w:lang w:val="ru-RU"/>
        </w:rPr>
      </w:pPr>
      <w:r w:rsidRPr="001D6E09">
        <w:rPr>
          <w:lang w:val="ru-RU" w:eastAsia="ru-RU"/>
        </w:rPr>
        <w:t xml:space="preserve">Визит наблюдения проводится через </w:t>
      </w:r>
      <w:r w:rsidRPr="00B123B7">
        <w:fldChar w:fldCharType="begin"/>
      </w:r>
      <w:r w:rsidRPr="001D6E09">
        <w:rPr>
          <w:lang w:val="ru-RU"/>
        </w:rPr>
        <w:instrText xml:space="preserve"> </w:instrText>
      </w:r>
      <w:r w:rsidRPr="00B123B7">
        <w:instrText>REF</w:instrText>
      </w:r>
      <w:r w:rsidRPr="001D6E09">
        <w:rPr>
          <w:lang w:val="ru-RU"/>
        </w:rPr>
        <w:instrText xml:space="preserve"> Длительность_периода_наблюдения \</w:instrText>
      </w:r>
      <w:r w:rsidRPr="00B123B7">
        <w:instrText>h</w:instrText>
      </w:r>
      <w:r w:rsidRPr="001D6E09">
        <w:rPr>
          <w:lang w:val="ru-RU"/>
        </w:rPr>
        <w:instrText xml:space="preserve">  \* </w:instrText>
      </w:r>
      <w:r w:rsidRPr="00B123B7">
        <w:instrText>MERGEFORMAT</w:instrText>
      </w:r>
      <w:r w:rsidRPr="001D6E09">
        <w:rPr>
          <w:lang w:val="ru-RU"/>
        </w:rPr>
        <w:instrText xml:space="preserve"> </w:instrText>
      </w:r>
      <w:r w:rsidRPr="00B123B7">
        <w:fldChar w:fldCharType="separate"/>
      </w:r>
      <w:sdt>
        <w:sdtPr>
          <w:rPr>
            <w:lang w:val="ru-RU"/>
          </w:rPr>
          <w:alias w:val="Длительность периода наблюдения"/>
          <w:tag w:val="Длительность периода наблюдения"/>
          <w:id w:val="1576776356"/>
          <w:placeholder>
            <w:docPart w:val="4769E6772E3A47A4AD68A47F13E074D9"/>
          </w:placeholder>
        </w:sdtPr>
        <w:sdtEndPr>
          <w:rPr>
            <w:highlight w:val="green"/>
          </w:rPr>
        </w:sdtEndPr>
        <w:sdtContent>
          <w:r w:rsidR="00A11ADE" w:rsidRPr="00A11ADE">
            <w:rPr>
              <w:lang w:val="ru-RU"/>
            </w:rPr>
            <w:t>X</w:t>
          </w:r>
          <w:r w:rsidR="00A11ADE" w:rsidRPr="00A11ADE">
            <w:rPr>
              <w:highlight w:val="green"/>
              <w:lang w:val="ru-RU"/>
            </w:rPr>
            <w:t xml:space="preserve"> дней</w:t>
          </w:r>
        </w:sdtContent>
      </w:sdt>
      <w:r w:rsidRPr="00B123B7">
        <w:fldChar w:fldCharType="end"/>
      </w:r>
      <w:r w:rsidRPr="001D6E09">
        <w:rPr>
          <w:lang w:val="ru-RU"/>
        </w:rPr>
        <w:t>;</w:t>
      </w:r>
    </w:p>
    <w:p w14:paraId="10F944AB" w14:textId="77777777" w:rsidR="00A454B2" w:rsidRPr="00A06A5F" w:rsidRDefault="00A454B2" w:rsidP="00A454B2">
      <w:pPr>
        <w:pStyle w:val="aff3"/>
        <w:numPr>
          <w:ilvl w:val="0"/>
          <w:numId w:val="6"/>
        </w:numPr>
        <w:jc w:val="left"/>
        <w:rPr>
          <w:lang w:val="ru-RU"/>
        </w:rPr>
      </w:pPr>
      <w:r>
        <w:rPr>
          <w:lang w:val="ru-RU"/>
        </w:rPr>
        <w:t>От момента последнего приема препарата</w:t>
      </w:r>
    </w:p>
    <w:bookmarkEnd w:id="290"/>
    <w:p w14:paraId="0285BA6F" w14:textId="58BAD138" w:rsidR="000437A9" w:rsidRDefault="000437A9">
      <w:pPr>
        <w:spacing w:before="0" w:after="200" w:line="276" w:lineRule="auto"/>
        <w:ind w:firstLine="0"/>
        <w:jc w:val="left"/>
        <w:rPr>
          <w:sz w:val="18"/>
        </w:rPr>
      </w:pPr>
    </w:p>
    <w:p w14:paraId="09A01997" w14:textId="77777777" w:rsidR="00EA340B" w:rsidRPr="001D6E09" w:rsidRDefault="00EA340B" w:rsidP="00073570">
      <w:pPr>
        <w:pStyle w:val="aff3"/>
        <w:jc w:val="left"/>
        <w:rPr>
          <w:lang w:val="ru-RU"/>
        </w:rPr>
      </w:pPr>
    </w:p>
    <w:p w14:paraId="5E027698" w14:textId="77777777" w:rsidR="00EA340B" w:rsidRPr="001D6E09" w:rsidRDefault="00EA340B" w:rsidP="00073570">
      <w:pPr>
        <w:pStyle w:val="aff3"/>
        <w:jc w:val="left"/>
        <w:rPr>
          <w:lang w:val="ru-RU"/>
        </w:rPr>
        <w:sectPr w:rsidR="00EA340B" w:rsidRPr="001D6E09" w:rsidSect="008D295D">
          <w:endnotePr>
            <w:numFmt w:val="decimal"/>
          </w:endnotePr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</w:p>
    <w:tbl>
      <w:tblPr>
        <w:tblStyle w:val="aff0"/>
        <w:tblW w:w="5000" w:type="pct"/>
        <w:tblLayout w:type="fixed"/>
        <w:tblLook w:val="04A0" w:firstRow="1" w:lastRow="0" w:firstColumn="1" w:lastColumn="0" w:noHBand="0" w:noVBand="1"/>
      </w:tblPr>
      <w:tblGrid>
        <w:gridCol w:w="333"/>
        <w:gridCol w:w="484"/>
        <w:gridCol w:w="709"/>
        <w:gridCol w:w="502"/>
        <w:gridCol w:w="439"/>
        <w:gridCol w:w="439"/>
        <w:gridCol w:w="439"/>
        <w:gridCol w:w="307"/>
        <w:gridCol w:w="284"/>
        <w:gridCol w:w="708"/>
        <w:gridCol w:w="426"/>
        <w:gridCol w:w="234"/>
        <w:gridCol w:w="236"/>
        <w:gridCol w:w="439"/>
        <w:gridCol w:w="366"/>
        <w:gridCol w:w="276"/>
        <w:gridCol w:w="236"/>
        <w:gridCol w:w="439"/>
        <w:gridCol w:w="439"/>
        <w:gridCol w:w="439"/>
        <w:gridCol w:w="439"/>
        <w:gridCol w:w="439"/>
        <w:gridCol w:w="439"/>
      </w:tblGrid>
      <w:tr w:rsidR="005A368E" w14:paraId="4B86B476" w14:textId="77777777" w:rsidTr="005A368E">
        <w:trPr>
          <w:cantSplit/>
          <w:trHeight w:val="3369"/>
        </w:trPr>
        <w:tc>
          <w:tcPr>
            <w:tcW w:w="1526" w:type="dxa"/>
            <w:gridSpan w:val="3"/>
            <w:shd w:val="clear" w:color="auto" w:fill="D9D9D9" w:themeFill="background1" w:themeFillShade="D9"/>
          </w:tcPr>
          <w:p w14:paraId="618DC56B" w14:textId="77777777" w:rsidR="00D731E8" w:rsidRPr="008B14DA" w:rsidRDefault="00D731E8" w:rsidP="00033487">
            <w:pPr>
              <w:pStyle w:val="aff3"/>
              <w:ind w:left="113" w:right="113"/>
              <w:jc w:val="left"/>
              <w:rPr>
                <w:lang w:val="ru-RU" w:eastAsia="ru-RU"/>
              </w:rPr>
            </w:pPr>
            <w:bookmarkStart w:id="291" w:name="_Toc464052368"/>
            <w:bookmarkStart w:id="292" w:name="_Ref447828485"/>
            <w:bookmarkEnd w:id="291"/>
          </w:p>
        </w:tc>
        <w:tc>
          <w:tcPr>
            <w:tcW w:w="50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6DB8CAA" w14:textId="77777777" w:rsidR="00D731E8" w:rsidRDefault="00D731E8" w:rsidP="00523041">
            <w:pPr>
              <w:pStyle w:val="afff7"/>
            </w:pPr>
            <w:r>
              <w:rPr>
                <w:lang w:eastAsia="ru-RU"/>
              </w:rPr>
              <w:t>Получение и</w:t>
            </w:r>
            <w:r w:rsidRPr="00B123B7">
              <w:rPr>
                <w:lang w:eastAsia="ru-RU"/>
              </w:rPr>
              <w:t>нформированного согласия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7FB013B8" w14:textId="77777777" w:rsidR="00D731E8" w:rsidRDefault="00D731E8" w:rsidP="00523041">
            <w:pPr>
              <w:pStyle w:val="afff7"/>
            </w:pPr>
            <w:r w:rsidRPr="001F4387">
              <w:rPr>
                <w:lang w:eastAsia="ru-RU"/>
              </w:rPr>
              <w:t>Ис</w:t>
            </w:r>
            <w:r>
              <w:rPr>
                <w:lang w:eastAsia="ru-RU"/>
              </w:rPr>
              <w:t>ходная информация о добровольце</w:t>
            </w:r>
            <w:proofErr w:type="gramStart"/>
            <w:r w:rsidRPr="001F4387">
              <w:rPr>
                <w:vertAlign w:val="superscript"/>
                <w:lang w:eastAsia="ru-RU"/>
              </w:rPr>
              <w:t>1</w:t>
            </w:r>
            <w:proofErr w:type="gramEnd"/>
            <w:r>
              <w:rPr>
                <w:lang w:eastAsia="ru-RU"/>
              </w:rPr>
              <w:t xml:space="preserve"> и антропометрия</w:t>
            </w:r>
            <w:r w:rsidRPr="001F4387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20F1825E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 xml:space="preserve">Регистрация </w:t>
            </w:r>
            <w:r>
              <w:t>жизненно важных показателей</w:t>
            </w:r>
            <w:r w:rsidRPr="00B123B7">
              <w:rPr>
                <w:vertAlign w:val="superscript"/>
                <w:lang w:eastAsia="ru-RU"/>
              </w:rPr>
              <w:t xml:space="preserve"> 3,</w:t>
            </w:r>
            <w:r w:rsidRPr="00B9099E">
              <w:rPr>
                <w:vertAlign w:val="superscript"/>
                <w:lang w:eastAsia="ru-RU"/>
              </w:rPr>
              <w:t>4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6C2301D3" w14:textId="77777777" w:rsidR="00D731E8" w:rsidRDefault="00D731E8" w:rsidP="00523041">
            <w:pPr>
              <w:pStyle w:val="afff7"/>
            </w:pPr>
            <w:r>
              <w:rPr>
                <w:lang w:eastAsia="ru-RU"/>
              </w:rPr>
              <w:t>Измерение температуры тела</w:t>
            </w:r>
          </w:p>
        </w:tc>
        <w:tc>
          <w:tcPr>
            <w:tcW w:w="30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609E5E7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>Физикальное обследование</w:t>
            </w:r>
            <w:r w:rsidRPr="00B123B7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4C59847" w14:textId="763776D3" w:rsidR="00D731E8" w:rsidRDefault="005A368E" w:rsidP="005A368E">
            <w:pPr>
              <w:pStyle w:val="afff7"/>
            </w:pPr>
            <w:r w:rsidRPr="00B123B7">
              <w:rPr>
                <w:lang w:eastAsia="ru-RU"/>
              </w:rPr>
              <w:t>Тест на беременность</w:t>
            </w:r>
            <w:r w:rsidRPr="00B123B7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7B6F8899" w14:textId="012BB137" w:rsidR="00D731E8" w:rsidRDefault="005A368E" w:rsidP="005A368E">
            <w:pPr>
              <w:pStyle w:val="afff7"/>
            </w:pPr>
            <w:r w:rsidRPr="001F4387">
              <w:rPr>
                <w:lang w:eastAsia="ru-RU"/>
              </w:rPr>
              <w:t>Тест на содержание наркотических и сильнодействующ</w:t>
            </w:r>
            <w:r>
              <w:rPr>
                <w:lang w:eastAsia="ru-RU"/>
              </w:rPr>
              <w:t>их лекарственных веществ в моче</w:t>
            </w:r>
            <w:r w:rsidRPr="001F4387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42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00D84741" w14:textId="1E750760" w:rsidR="00D731E8" w:rsidRDefault="005A368E" w:rsidP="005A368E">
            <w:pPr>
              <w:pStyle w:val="afff7"/>
            </w:pPr>
            <w:r>
              <w:rPr>
                <w:lang w:eastAsia="ru-RU"/>
              </w:rPr>
              <w:t>Тест на содержание алкоголя</w:t>
            </w:r>
            <w:r w:rsidRPr="001F4387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470" w:type="dxa"/>
            <w:gridSpan w:val="2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04322ADC" w14:textId="635929D8" w:rsidR="00D731E8" w:rsidRDefault="005A368E" w:rsidP="005A368E">
            <w:pPr>
              <w:pStyle w:val="afff7"/>
            </w:pPr>
            <w:r w:rsidRPr="00B123B7">
              <w:rPr>
                <w:lang w:eastAsia="ru-RU"/>
              </w:rPr>
              <w:t>ЭКГ в 12 отведениях</w:t>
            </w:r>
            <w:r>
              <w:rPr>
                <w:lang w:eastAsia="ru-RU"/>
              </w:rPr>
              <w:t xml:space="preserve"> 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3A2EDC7" w14:textId="48D66CAC" w:rsidR="00D731E8" w:rsidRDefault="005A368E" w:rsidP="00523041">
            <w:pPr>
              <w:pStyle w:val="afff7"/>
            </w:pPr>
            <w:r w:rsidRPr="00B123B7">
              <w:rPr>
                <w:lang w:eastAsia="ru-RU"/>
              </w:rPr>
              <w:t>Общий анализ крови</w:t>
            </w:r>
          </w:p>
        </w:tc>
        <w:tc>
          <w:tcPr>
            <w:tcW w:w="36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6C889E93" w14:textId="043A4A00" w:rsidR="00D731E8" w:rsidRDefault="005A368E" w:rsidP="00523041">
            <w:pPr>
              <w:pStyle w:val="afff7"/>
            </w:pPr>
            <w:r w:rsidRPr="00B123B7">
              <w:rPr>
                <w:lang w:eastAsia="ru-RU"/>
              </w:rPr>
              <w:t>Биохимический анализ крови</w:t>
            </w:r>
          </w:p>
        </w:tc>
        <w:tc>
          <w:tcPr>
            <w:tcW w:w="512" w:type="dxa"/>
            <w:gridSpan w:val="2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50385F93" w14:textId="069E1931" w:rsidR="00D731E8" w:rsidRDefault="005A368E" w:rsidP="00523041">
            <w:pPr>
              <w:pStyle w:val="afff7"/>
            </w:pPr>
            <w:r w:rsidRPr="00B123B7">
              <w:rPr>
                <w:lang w:eastAsia="ru-RU"/>
              </w:rPr>
              <w:t>Серологический анализ крови</w:t>
            </w:r>
            <w:proofErr w:type="gramStart"/>
            <w:r w:rsidRPr="00B123B7">
              <w:rPr>
                <w:vertAlign w:val="superscript"/>
                <w:lang w:eastAsia="ru-RU"/>
              </w:rPr>
              <w:t>6</w:t>
            </w:r>
            <w:proofErr w:type="gramEnd"/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DB7654B" w14:textId="6EA72D7D" w:rsidR="00D731E8" w:rsidRDefault="005A368E" w:rsidP="00523041">
            <w:pPr>
              <w:pStyle w:val="afff7"/>
            </w:pPr>
            <w:r>
              <w:rPr>
                <w:lang w:eastAsia="ru-RU"/>
              </w:rPr>
              <w:t>Общий анализ мочи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FB5AE63" w14:textId="573F43F6" w:rsidR="00D731E8" w:rsidRDefault="00D731E8" w:rsidP="00523041">
            <w:pPr>
              <w:pStyle w:val="afff7"/>
            </w:pPr>
            <w:r w:rsidRPr="001F4387">
              <w:rPr>
                <w:lang w:eastAsia="ru-RU"/>
              </w:rPr>
              <w:t>Оценка критериев в</w:t>
            </w:r>
            <w:r>
              <w:rPr>
                <w:lang w:eastAsia="ru-RU"/>
              </w:rPr>
              <w:t>ключения/ невключения/исключения</w:t>
            </w:r>
            <w:r w:rsidRPr="001F4387">
              <w:rPr>
                <w:vertAlign w:val="superscript"/>
                <w:lang w:eastAsia="ru-RU"/>
              </w:rPr>
              <w:t>1</w:t>
            </w:r>
            <w:r w:rsidR="00F822F4">
              <w:rPr>
                <w:vertAlign w:val="superscript"/>
                <w:lang w:eastAsia="ru-RU"/>
              </w:rPr>
              <w:t>0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7EFD207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>Рандомизация</w:t>
            </w:r>
            <w:r w:rsidRPr="00B123B7">
              <w:rPr>
                <w:vertAlign w:val="superscript"/>
                <w:lang w:eastAsia="ru-RU"/>
              </w:rPr>
              <w:t>5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665903A6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>Прием исследуемого препарата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7FEDDE7A" w14:textId="77777777" w:rsidR="00D731E8" w:rsidRDefault="00D731E8" w:rsidP="00523041">
            <w:pPr>
              <w:pStyle w:val="afff7"/>
            </w:pPr>
            <w:r w:rsidRPr="001F4387">
              <w:rPr>
                <w:lang w:eastAsia="ru-RU"/>
              </w:rPr>
              <w:t>Отбор крови для ФК анализа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637CF317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>Оценка НЯ</w:t>
            </w:r>
          </w:p>
        </w:tc>
      </w:tr>
      <w:tr w:rsidR="00D731E8" w14:paraId="28CE1108" w14:textId="77777777" w:rsidTr="005A368E">
        <w:trPr>
          <w:trHeight w:hRule="exact" w:val="289"/>
        </w:trPr>
        <w:tc>
          <w:tcPr>
            <w:tcW w:w="1526" w:type="dxa"/>
            <w:gridSpan w:val="3"/>
          </w:tcPr>
          <w:p w14:paraId="09C5FD6B" w14:textId="77777777" w:rsidR="00D731E8" w:rsidRDefault="00D731E8" w:rsidP="00523041">
            <w:pPr>
              <w:pStyle w:val="afff7"/>
            </w:pPr>
            <w:r>
              <w:t>Скрининг</w:t>
            </w:r>
          </w:p>
        </w:tc>
        <w:tc>
          <w:tcPr>
            <w:tcW w:w="502" w:type="dxa"/>
            <w:vMerge w:val="restart"/>
            <w:vAlign w:val="center"/>
          </w:tcPr>
          <w:p w14:paraId="0B97B097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55E459B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1CA1205B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6C62FCC0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Merge w:val="restart"/>
            <w:vAlign w:val="center"/>
          </w:tcPr>
          <w:p w14:paraId="2C874CB5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Merge w:val="restart"/>
            <w:vAlign w:val="center"/>
          </w:tcPr>
          <w:p w14:paraId="5D969870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708" w:type="dxa"/>
            <w:vMerge w:val="restart"/>
            <w:vAlign w:val="center"/>
          </w:tcPr>
          <w:p w14:paraId="7562F4F9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26" w:type="dxa"/>
            <w:vMerge w:val="restart"/>
            <w:vAlign w:val="center"/>
          </w:tcPr>
          <w:p w14:paraId="705CF10F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70" w:type="dxa"/>
            <w:gridSpan w:val="2"/>
            <w:vMerge w:val="restart"/>
            <w:vAlign w:val="center"/>
          </w:tcPr>
          <w:p w14:paraId="3898CF5A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9576FC2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66" w:type="dxa"/>
            <w:vMerge w:val="restart"/>
            <w:vAlign w:val="center"/>
          </w:tcPr>
          <w:p w14:paraId="0A674AEF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14:paraId="37B2640E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1B52D86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2EA04F9D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71AFD05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 w:val="restart"/>
            <w:vAlign w:val="center"/>
          </w:tcPr>
          <w:p w14:paraId="4169917E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 w:val="restart"/>
            <w:vAlign w:val="center"/>
          </w:tcPr>
          <w:p w14:paraId="09FF5F1A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 w:val="restart"/>
            <w:vAlign w:val="center"/>
          </w:tcPr>
          <w:p w14:paraId="24F01122" w14:textId="77777777" w:rsidR="00D731E8" w:rsidRDefault="00D731E8" w:rsidP="009B6657">
            <w:pPr>
              <w:pStyle w:val="afff7"/>
              <w:jc w:val="center"/>
            </w:pPr>
          </w:p>
        </w:tc>
      </w:tr>
      <w:tr w:rsidR="00D731E8" w14:paraId="673DD4FE" w14:textId="77777777" w:rsidTr="005A368E">
        <w:trPr>
          <w:trHeight w:hRule="exact" w:val="280"/>
        </w:trPr>
        <w:tc>
          <w:tcPr>
            <w:tcW w:w="1526" w:type="dxa"/>
            <w:gridSpan w:val="3"/>
          </w:tcPr>
          <w:p w14:paraId="047024EB" w14:textId="63AFB103" w:rsidR="00D731E8" w:rsidRDefault="00D731E8" w:rsidP="00523041">
            <w:pPr>
              <w:pStyle w:val="afff7"/>
            </w:pPr>
            <w:r>
              <w:fldChar w:fldCharType="begin"/>
            </w:r>
            <w:r>
              <w:instrText xml:space="preserve"> REF Длительность_скрининга \h </w:instrText>
            </w:r>
            <w:r w:rsidR="00523041">
              <w:instrText xml:space="preserve"> \* MERGEFORMAT </w:instrText>
            </w:r>
            <w:r>
              <w:fldChar w:fldCharType="separate"/>
            </w:r>
            <w:sdt>
              <w:sdtPr>
                <w:alias w:val="Длительность скрининга"/>
                <w:tag w:val="Длительность скрининга"/>
                <w:id w:val="-691450618"/>
                <w:placeholder>
                  <w:docPart w:val="9979168D15734A319F90C4659DC6FCF1"/>
                </w:placeholder>
              </w:sdtPr>
              <w:sdtEndPr>
                <w:rPr>
                  <w:highlight w:val="green"/>
                </w:rPr>
              </w:sdtEndPr>
              <w:sdtContent>
                <w:r w:rsidR="00A11ADE" w:rsidRPr="00A11ADE">
                  <w:t>1-XX</w:t>
                </w:r>
                <w:r w:rsidR="00A11ADE" w:rsidRPr="00716000">
                  <w:rPr>
                    <w:highlight w:val="green"/>
                  </w:rPr>
                  <w:t xml:space="preserve"> дней</w:t>
                </w:r>
              </w:sdtContent>
            </w:sdt>
            <w:r>
              <w:fldChar w:fldCharType="end"/>
            </w:r>
          </w:p>
        </w:tc>
        <w:tc>
          <w:tcPr>
            <w:tcW w:w="502" w:type="dxa"/>
            <w:vMerge/>
            <w:vAlign w:val="center"/>
          </w:tcPr>
          <w:p w14:paraId="5D450A02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3C9DE93C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11097BF7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33E56C0D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307" w:type="dxa"/>
            <w:vMerge/>
            <w:vAlign w:val="center"/>
          </w:tcPr>
          <w:p w14:paraId="036F06D8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284" w:type="dxa"/>
            <w:vMerge/>
            <w:vAlign w:val="center"/>
          </w:tcPr>
          <w:p w14:paraId="556630F5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708" w:type="dxa"/>
            <w:vMerge/>
            <w:vAlign w:val="center"/>
          </w:tcPr>
          <w:p w14:paraId="4C711273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26" w:type="dxa"/>
            <w:vMerge/>
            <w:vAlign w:val="center"/>
          </w:tcPr>
          <w:p w14:paraId="28DDB1C0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Merge/>
            <w:vAlign w:val="center"/>
          </w:tcPr>
          <w:p w14:paraId="5BF8E2C6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76209F77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366" w:type="dxa"/>
            <w:vMerge/>
            <w:vAlign w:val="center"/>
          </w:tcPr>
          <w:p w14:paraId="5C929AC1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Merge/>
            <w:vAlign w:val="center"/>
          </w:tcPr>
          <w:p w14:paraId="7F47C822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7FD5C160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466877FC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30CFDEFB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31AA1442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64D7EFFB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4B1E5F60" w14:textId="77777777" w:rsidR="00D731E8" w:rsidRDefault="00D731E8" w:rsidP="009B6657">
            <w:pPr>
              <w:pStyle w:val="afff7"/>
              <w:jc w:val="center"/>
            </w:pPr>
          </w:p>
        </w:tc>
      </w:tr>
      <w:tr w:rsidR="007A12C7" w14:paraId="6F3C4228" w14:textId="77777777" w:rsidTr="005A368E">
        <w:trPr>
          <w:trHeight w:val="583"/>
        </w:trPr>
        <w:tc>
          <w:tcPr>
            <w:tcW w:w="333" w:type="dxa"/>
            <w:vMerge w:val="restart"/>
            <w:textDirection w:val="btLr"/>
          </w:tcPr>
          <w:p w14:paraId="4A20FC6C" w14:textId="77777777" w:rsidR="007A12C7" w:rsidRPr="00383A34" w:rsidRDefault="007A12C7" w:rsidP="00523041">
            <w:pPr>
              <w:pStyle w:val="afff7"/>
              <w:jc w:val="center"/>
            </w:pPr>
            <w:r>
              <w:t>Период приема исследуемого препарата I</w:t>
            </w:r>
          </w:p>
        </w:tc>
        <w:tc>
          <w:tcPr>
            <w:tcW w:w="1193" w:type="dxa"/>
            <w:gridSpan w:val="2"/>
          </w:tcPr>
          <w:p w14:paraId="6E80A781" w14:textId="77777777" w:rsidR="007A12C7" w:rsidRDefault="007A12C7" w:rsidP="00523041">
            <w:pPr>
              <w:pStyle w:val="afff7"/>
            </w:pPr>
            <w:proofErr w:type="gramStart"/>
            <w:r>
              <w:t>Госпитали-</w:t>
            </w:r>
            <w:proofErr w:type="spellStart"/>
            <w:r>
              <w:t>зация</w:t>
            </w:r>
            <w:proofErr w:type="spellEnd"/>
            <w:proofErr w:type="gramEnd"/>
          </w:p>
        </w:tc>
        <w:tc>
          <w:tcPr>
            <w:tcW w:w="502" w:type="dxa"/>
            <w:vAlign w:val="center"/>
          </w:tcPr>
          <w:p w14:paraId="58A6EBC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6AF60E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1250EDA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65B79CFB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500E369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4C50AD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4E0D700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74905FA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61B1E3E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081002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66" w:type="dxa"/>
            <w:vAlign w:val="center"/>
          </w:tcPr>
          <w:p w14:paraId="6FEF3C2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512" w:type="dxa"/>
            <w:gridSpan w:val="2"/>
            <w:vAlign w:val="center"/>
          </w:tcPr>
          <w:p w14:paraId="47E333D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7248300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66802A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6F3A361A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273A6C3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755919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8BFC02C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0BC2BE2C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7CEF237A" w14:textId="77777777" w:rsidR="007A12C7" w:rsidRDefault="007A12C7" w:rsidP="00523041">
            <w:pPr>
              <w:pStyle w:val="afff7"/>
            </w:pPr>
          </w:p>
        </w:tc>
        <w:tc>
          <w:tcPr>
            <w:tcW w:w="484" w:type="dxa"/>
            <w:vMerge w:val="restart"/>
            <w:textDirection w:val="btLr"/>
          </w:tcPr>
          <w:p w14:paraId="7D3100B8" w14:textId="77777777" w:rsidR="007A12C7" w:rsidRPr="00383A34" w:rsidRDefault="007A12C7" w:rsidP="00523041">
            <w:pPr>
              <w:pStyle w:val="afff7"/>
              <w:jc w:val="center"/>
            </w:pPr>
            <w:r>
              <w:t>Относительное время после приема исследуемого препарата (часы)</w:t>
            </w:r>
          </w:p>
        </w:tc>
        <w:tc>
          <w:tcPr>
            <w:tcW w:w="709" w:type="dxa"/>
          </w:tcPr>
          <w:p w14:paraId="5BF5875B" w14:textId="77777777" w:rsidR="007A12C7" w:rsidRPr="00B50FC5" w:rsidRDefault="007A12C7" w:rsidP="00523041">
            <w:pPr>
              <w:pStyle w:val="afff7"/>
            </w:pPr>
            <w:r>
              <w:t>0.0</w:t>
            </w:r>
          </w:p>
        </w:tc>
        <w:tc>
          <w:tcPr>
            <w:tcW w:w="502" w:type="dxa"/>
            <w:vAlign w:val="center"/>
          </w:tcPr>
          <w:p w14:paraId="755699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643363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B84053F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02CA01E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1AB6CCD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71DDEFA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6A3F17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16D01B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1DE6C9A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9D2EA2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6B6DB5E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AE75F2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93AB3C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C1004A7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3D8F645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10855C3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77CEE79D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79860B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</w:tr>
      <w:tr w:rsidR="007A12C7" w14:paraId="6DA73542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9065D39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1433393D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C27915C" w14:textId="77777777" w:rsidR="007A12C7" w:rsidRPr="00B50FC5" w:rsidRDefault="007A12C7" w:rsidP="00523041">
            <w:pPr>
              <w:pStyle w:val="afff7"/>
            </w:pPr>
            <w:r>
              <w:t>0.5</w:t>
            </w:r>
          </w:p>
        </w:tc>
        <w:tc>
          <w:tcPr>
            <w:tcW w:w="502" w:type="dxa"/>
            <w:vAlign w:val="center"/>
          </w:tcPr>
          <w:p w14:paraId="650032B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3A75EF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6F30F8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5A8B50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7435530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3CBE7DE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72F091E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21B4C3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3C471A5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ECB59D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2A41A6A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33A42F7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CBCA77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C70660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F06FB6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9E8591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1AFA98A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2B0804A7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3471CEC5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2B326D4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6DE5649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1451AD76" w14:textId="77777777" w:rsidR="007A12C7" w:rsidRPr="00B50FC5" w:rsidRDefault="007A12C7" w:rsidP="00523041">
            <w:pPr>
              <w:pStyle w:val="afff7"/>
            </w:pPr>
            <w:r>
              <w:t>1.0</w:t>
            </w:r>
          </w:p>
        </w:tc>
        <w:tc>
          <w:tcPr>
            <w:tcW w:w="502" w:type="dxa"/>
            <w:vAlign w:val="center"/>
          </w:tcPr>
          <w:p w14:paraId="1C7833D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A69FD9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F31BFE6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129BD00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7E8908A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6A1D62D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0465448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3C03670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699566C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3944F8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0BBB140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22FD312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6539DB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D6CC6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B6B569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FE6B9C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171BA9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3311297F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22611C3C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0D16290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26315DCB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4EE80392" w14:textId="77777777" w:rsidR="007A12C7" w:rsidRPr="00B50FC5" w:rsidRDefault="007A12C7" w:rsidP="00523041">
            <w:pPr>
              <w:pStyle w:val="afff7"/>
            </w:pPr>
            <w:r>
              <w:t>1.5</w:t>
            </w:r>
          </w:p>
        </w:tc>
        <w:tc>
          <w:tcPr>
            <w:tcW w:w="502" w:type="dxa"/>
            <w:vAlign w:val="center"/>
          </w:tcPr>
          <w:p w14:paraId="35DDD52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A47F0B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4EAA6B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90AE5E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422332A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5B59FE3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26795E0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9188C7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DD21A0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03D8C7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34423F6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C86C5D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960427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CE1963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54D439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0265F0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B19713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7A18BEEA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48368DEC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0284DBC7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3DF01AB0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3F3CB106" w14:textId="77777777" w:rsidR="007A12C7" w:rsidRPr="009C6A9F" w:rsidRDefault="007A12C7" w:rsidP="00523041">
            <w:pPr>
              <w:pStyle w:val="afff7"/>
            </w:pPr>
            <w:r>
              <w:t>2.0</w:t>
            </w:r>
          </w:p>
        </w:tc>
        <w:tc>
          <w:tcPr>
            <w:tcW w:w="502" w:type="dxa"/>
            <w:vAlign w:val="center"/>
          </w:tcPr>
          <w:p w14:paraId="166010E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E75C3C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6E3F91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72D8AF5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7DCA91D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5F49AFA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28E4B60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6928A10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6B786D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9BD413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4C7AF98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24C271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28079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5B298C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F9C35A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6C3315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947CE9C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52CE1CE0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55369EAB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6FEF7AB0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5142979D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2BF4E9C" w14:textId="77777777" w:rsidR="007A12C7" w:rsidRPr="009C6A9F" w:rsidRDefault="007A12C7" w:rsidP="00523041">
            <w:pPr>
              <w:pStyle w:val="afff7"/>
            </w:pPr>
            <w:r>
              <w:t>3.0</w:t>
            </w:r>
          </w:p>
        </w:tc>
        <w:tc>
          <w:tcPr>
            <w:tcW w:w="502" w:type="dxa"/>
            <w:vAlign w:val="center"/>
          </w:tcPr>
          <w:p w14:paraId="003771B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A12586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CD6D0A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80FE47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54BDB4B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0CCA2BB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42FAF80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3109C60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EFF288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DC2940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2CB62B0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39DC53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6A3E41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8720BA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A36534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125681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317150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678E3290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5EB6B4C4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2B71F697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4E0DCAFB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230EE02" w14:textId="77777777" w:rsidR="007A12C7" w:rsidRPr="009C6A9F" w:rsidRDefault="007A12C7" w:rsidP="00523041">
            <w:pPr>
              <w:pStyle w:val="afff7"/>
            </w:pPr>
            <w:r>
              <w:t>3.5</w:t>
            </w:r>
          </w:p>
        </w:tc>
        <w:tc>
          <w:tcPr>
            <w:tcW w:w="502" w:type="dxa"/>
            <w:vAlign w:val="center"/>
          </w:tcPr>
          <w:p w14:paraId="2A2768A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4E631F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E17F87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A4EE3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3A5371C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2E41735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1FF23DA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2B33E4D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00DFF12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A32B96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76FFC7F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4DA807E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243A94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8C2789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7980FB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FA0C74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60A1E81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1D40EC52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6A5575F1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2241BF2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4F4E65D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DA52DC4" w14:textId="77777777" w:rsidR="007A12C7" w:rsidRPr="009C6A9F" w:rsidRDefault="007A12C7" w:rsidP="00523041">
            <w:pPr>
              <w:pStyle w:val="afff7"/>
            </w:pPr>
            <w:r>
              <w:t>4.0</w:t>
            </w:r>
          </w:p>
        </w:tc>
        <w:tc>
          <w:tcPr>
            <w:tcW w:w="502" w:type="dxa"/>
            <w:vAlign w:val="center"/>
          </w:tcPr>
          <w:p w14:paraId="14D9711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4D3BA9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9A9569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706CD4A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1A27AC4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7F08883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055D915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719CE89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2B9458C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51E957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3158175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1B85732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99F584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109EBE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4AC473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35400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5E6431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6DA83DBD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355AD677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6B9A892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228D4908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21378F0D" w14:textId="77777777" w:rsidR="007A12C7" w:rsidRPr="009C6A9F" w:rsidRDefault="007A12C7" w:rsidP="00523041">
            <w:pPr>
              <w:pStyle w:val="afff7"/>
            </w:pPr>
            <w:r>
              <w:t>4.5</w:t>
            </w:r>
          </w:p>
        </w:tc>
        <w:tc>
          <w:tcPr>
            <w:tcW w:w="502" w:type="dxa"/>
            <w:vAlign w:val="center"/>
          </w:tcPr>
          <w:p w14:paraId="6B77A2B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7AA1AC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3D2051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B1ABB3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3B8D281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3147BE8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2865993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5CB387B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6E6AE5F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60587E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6D3A977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7BD2343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A2AA0A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0625C8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8842E1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1E8DEA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DB3872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0B541FF6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2E4AE3D0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78E2729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2253D3A5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4EB15EB" w14:textId="77777777" w:rsidR="007A12C7" w:rsidRPr="009C6A9F" w:rsidRDefault="007A12C7" w:rsidP="00523041">
            <w:pPr>
              <w:pStyle w:val="afff7"/>
            </w:pPr>
            <w:r>
              <w:t>5.0</w:t>
            </w:r>
          </w:p>
        </w:tc>
        <w:tc>
          <w:tcPr>
            <w:tcW w:w="502" w:type="dxa"/>
            <w:vAlign w:val="center"/>
          </w:tcPr>
          <w:p w14:paraId="49B49BF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CFD9B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DF7DB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E7DA7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41B3AA3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2494F9C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023F61A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5491D7A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7A0BCE6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1FB46D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0FD9DA7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339E9C5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6E157C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DF2404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198670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EB4D7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AACC157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2081CAB9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7F6F1D7D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0A127CC8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0249AC7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5F695632" w14:textId="77777777" w:rsidR="007A12C7" w:rsidRPr="009C6A9F" w:rsidRDefault="007A12C7" w:rsidP="00523041">
            <w:pPr>
              <w:pStyle w:val="afff7"/>
            </w:pPr>
            <w:r>
              <w:t>6.0</w:t>
            </w:r>
          </w:p>
        </w:tc>
        <w:tc>
          <w:tcPr>
            <w:tcW w:w="502" w:type="dxa"/>
            <w:vAlign w:val="center"/>
          </w:tcPr>
          <w:p w14:paraId="671CB2A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2FD9BA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6488B3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109B8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002AB9B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0223AC7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2D9C75A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665950E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0B81AD6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E65E2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08B5C85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40D2AB5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D03C8E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53F046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D98F68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0357BD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EDCE429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2B29D8CE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5B816283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64CB4FA0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66BA99D8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1FACE2D1" w14:textId="77777777" w:rsidR="007A12C7" w:rsidRPr="009C6A9F" w:rsidRDefault="007A12C7" w:rsidP="00523041">
            <w:pPr>
              <w:pStyle w:val="afff7"/>
            </w:pPr>
            <w:r>
              <w:t>8.0</w:t>
            </w:r>
          </w:p>
        </w:tc>
        <w:tc>
          <w:tcPr>
            <w:tcW w:w="502" w:type="dxa"/>
            <w:vAlign w:val="center"/>
          </w:tcPr>
          <w:p w14:paraId="46861C4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1F6C98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39DE05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AB428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5C730D4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44D1B14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3B8B42D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688F2B1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774B8B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3DE460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713056D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67FBAE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D3269F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21803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E3B8BC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D6F40B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01389DF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189D097B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16B8C065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0DAD2997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47212BD8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5E9BDAD4" w14:textId="77777777" w:rsidR="007A12C7" w:rsidRPr="009C6A9F" w:rsidRDefault="007A12C7" w:rsidP="00523041">
            <w:pPr>
              <w:pStyle w:val="afff7"/>
            </w:pPr>
            <w:r>
              <w:t>10.0</w:t>
            </w:r>
          </w:p>
        </w:tc>
        <w:tc>
          <w:tcPr>
            <w:tcW w:w="502" w:type="dxa"/>
            <w:vAlign w:val="center"/>
          </w:tcPr>
          <w:p w14:paraId="1C26DD4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A045DC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48DE1A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217698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173895B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70D5863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4A8AF74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503D05A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00FC87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8A586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3E6EDCE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3E1CA60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C1AA29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4DCC70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4CC7D1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3E68BA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E887263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33992F4F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7225A824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8B99C3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13AB96D2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38C5B4C8" w14:textId="77777777" w:rsidR="007A12C7" w:rsidRPr="009C6A9F" w:rsidRDefault="007A12C7" w:rsidP="00523041">
            <w:pPr>
              <w:pStyle w:val="afff7"/>
            </w:pPr>
            <w:r>
              <w:t>12.0</w:t>
            </w:r>
          </w:p>
        </w:tc>
        <w:tc>
          <w:tcPr>
            <w:tcW w:w="502" w:type="dxa"/>
            <w:vAlign w:val="center"/>
          </w:tcPr>
          <w:p w14:paraId="13B522D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70759B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008BA3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9DD6EF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4EF67AB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60CE331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618AE22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2813DCF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1D11034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B7142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7A8C1A5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BDA779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72A672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0C4C6F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811021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F89ED9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96DA840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7EDCA7FE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39745FB5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29B06A6F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6FEFF9D1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644FAA6E" w14:textId="77777777" w:rsidR="007A12C7" w:rsidRDefault="007A12C7" w:rsidP="00523041">
            <w:pPr>
              <w:pStyle w:val="afff7"/>
            </w:pPr>
            <w:r>
              <w:t>16.0</w:t>
            </w:r>
          </w:p>
        </w:tc>
        <w:tc>
          <w:tcPr>
            <w:tcW w:w="502" w:type="dxa"/>
            <w:vAlign w:val="center"/>
          </w:tcPr>
          <w:p w14:paraId="5F4A203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9C1D6A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C54E99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4091F150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39E3716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6581CF4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3FFAFC9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AB80B9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21A23DB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826210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19CD959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7EF13E8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7F8145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3300A1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500FE8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2328FB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8C10CC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1113A382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618872BB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0888669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509933F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206AC7E6" w14:textId="77777777" w:rsidR="007A12C7" w:rsidRPr="009C6A9F" w:rsidRDefault="007A12C7" w:rsidP="00523041">
            <w:pPr>
              <w:pStyle w:val="afff7"/>
            </w:pPr>
            <w:r>
              <w:t>24.0</w:t>
            </w:r>
          </w:p>
        </w:tc>
        <w:tc>
          <w:tcPr>
            <w:tcW w:w="502" w:type="dxa"/>
            <w:vAlign w:val="center"/>
          </w:tcPr>
          <w:p w14:paraId="3B83752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D31642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ADB2A78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34F90753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509ACACD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5D62F78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38BF0D2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46938F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23BBF9E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D6E20E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04F0200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0B0A2AC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017D38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D1AEDE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D26C86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3E23A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8E2BE76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3DB19AB2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3B088A62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AA6687E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6D038D9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3C5B3E82" w14:textId="77777777" w:rsidR="007A12C7" w:rsidRPr="009C6A9F" w:rsidRDefault="007A12C7" w:rsidP="00523041">
            <w:pPr>
              <w:pStyle w:val="afff7"/>
            </w:pPr>
            <w:r>
              <w:t>36.0</w:t>
            </w:r>
          </w:p>
        </w:tc>
        <w:tc>
          <w:tcPr>
            <w:tcW w:w="502" w:type="dxa"/>
            <w:vAlign w:val="center"/>
          </w:tcPr>
          <w:p w14:paraId="1379CFA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321008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41D3AD7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50672C1C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21141E7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1BE285F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5C3A256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3DBAB87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3F4470D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FA9FBB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772A6ED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31EC679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54EA1A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49CA4C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869BAE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B344FF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0EC8FF8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4E5C03BF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1E20FE0F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51B19CD4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25DA58F1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4492ECEB" w14:textId="77777777" w:rsidR="007A12C7" w:rsidRPr="009C6A9F" w:rsidRDefault="007A12C7" w:rsidP="00523041">
            <w:pPr>
              <w:pStyle w:val="afff7"/>
            </w:pPr>
            <w:r>
              <w:t>48.0</w:t>
            </w:r>
          </w:p>
        </w:tc>
        <w:tc>
          <w:tcPr>
            <w:tcW w:w="502" w:type="dxa"/>
            <w:vAlign w:val="center"/>
          </w:tcPr>
          <w:p w14:paraId="5397C54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077B00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AA7B1D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5E5F3829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05FA702D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73AE20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7A12504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2B9F5F2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1C11680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2CFC13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5734F097" w14:textId="77777777" w:rsidR="007A12C7" w:rsidRPr="007517B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512" w:type="dxa"/>
            <w:gridSpan w:val="2"/>
            <w:vAlign w:val="center"/>
          </w:tcPr>
          <w:p w14:paraId="24FEA9DF" w14:textId="77777777" w:rsidR="007A12C7" w:rsidRPr="007517B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58C7A1C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D956FD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8F02ED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142070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D14B3B2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5E3E7BD2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29A5B625" w14:textId="77777777" w:rsidTr="005A368E">
        <w:trPr>
          <w:trHeight w:hRule="exact" w:val="369"/>
        </w:trPr>
        <w:tc>
          <w:tcPr>
            <w:tcW w:w="333" w:type="dxa"/>
            <w:vMerge/>
            <w:tcBorders>
              <w:bottom w:val="single" w:sz="4" w:space="0" w:color="auto"/>
            </w:tcBorders>
          </w:tcPr>
          <w:p w14:paraId="72BF45F6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  <w:tcBorders>
              <w:bottom w:val="single" w:sz="4" w:space="0" w:color="auto"/>
            </w:tcBorders>
          </w:tcPr>
          <w:p w14:paraId="2EEBD745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8AE30EF" w14:textId="77777777" w:rsidR="007A12C7" w:rsidRPr="009C6A9F" w:rsidRDefault="007A12C7" w:rsidP="00523041">
            <w:pPr>
              <w:pStyle w:val="afff7"/>
            </w:pPr>
            <w:r>
              <w:t>72.0</w:t>
            </w:r>
          </w:p>
        </w:tc>
        <w:tc>
          <w:tcPr>
            <w:tcW w:w="502" w:type="dxa"/>
            <w:tcBorders>
              <w:bottom w:val="single" w:sz="4" w:space="0" w:color="auto"/>
            </w:tcBorders>
            <w:vAlign w:val="center"/>
          </w:tcPr>
          <w:p w14:paraId="3D98038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vAlign w:val="center"/>
          </w:tcPr>
          <w:p w14:paraId="0BCB856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vAlign w:val="center"/>
          </w:tcPr>
          <w:p w14:paraId="19C92E23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tcBorders>
              <w:bottom w:val="single" w:sz="4" w:space="0" w:color="auto"/>
            </w:tcBorders>
            <w:vAlign w:val="center"/>
          </w:tcPr>
          <w:p w14:paraId="55FBC24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tcBorders>
              <w:bottom w:val="single" w:sz="4" w:space="0" w:color="auto"/>
            </w:tcBorders>
            <w:vAlign w:val="center"/>
          </w:tcPr>
          <w:p w14:paraId="36588478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DEBA4B" w14:textId="334FCFB0" w:rsidR="007A12C7" w:rsidRPr="00E227D6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79DD320" w14:textId="17DF66B6" w:rsidR="007A12C7" w:rsidRPr="00E227D6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B91A1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2B99CE" w14:textId="70740A70" w:rsidR="007A12C7" w:rsidRPr="00E227D6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B87AC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4B29BE" w14:textId="77777777" w:rsidR="007A12C7" w:rsidRPr="007517B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512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D8D24C1" w14:textId="77777777" w:rsidR="007A12C7" w:rsidRPr="007517B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C7EBF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B318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B7173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024E0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785376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tcBorders>
              <w:bottom w:val="single" w:sz="4" w:space="0" w:color="auto"/>
            </w:tcBorders>
            <w:vAlign w:val="center"/>
          </w:tcPr>
          <w:p w14:paraId="1426A572" w14:textId="77777777" w:rsidR="007A12C7" w:rsidRDefault="007A12C7" w:rsidP="009B6657">
            <w:pPr>
              <w:pStyle w:val="afff7"/>
              <w:jc w:val="center"/>
            </w:pPr>
          </w:p>
        </w:tc>
      </w:tr>
      <w:tr w:rsidR="00D731E8" w14:paraId="7E8C265A" w14:textId="77777777" w:rsidTr="00033487">
        <w:tc>
          <w:tcPr>
            <w:tcW w:w="9491" w:type="dxa"/>
            <w:gridSpan w:val="23"/>
            <w:shd w:val="clear" w:color="auto" w:fill="D9D9D9" w:themeFill="background1" w:themeFillShade="D9"/>
          </w:tcPr>
          <w:p w14:paraId="554977F7" w14:textId="77777777" w:rsidR="00D731E8" w:rsidRDefault="00D731E8" w:rsidP="00523041">
            <w:pPr>
              <w:pStyle w:val="afff5"/>
              <w:jc w:val="center"/>
              <w:rPr>
                <w:lang w:val="ru-RU"/>
              </w:rPr>
            </w:pPr>
            <w:proofErr w:type="spellStart"/>
            <w:r w:rsidRPr="00B123B7">
              <w:t>Отмывочный</w:t>
            </w:r>
            <w:proofErr w:type="spellEnd"/>
            <w:r w:rsidRPr="00B123B7">
              <w:t xml:space="preserve"> период</w:t>
            </w:r>
            <w:r w:rsidRPr="00B123B7">
              <w:rPr>
                <w:vertAlign w:val="superscript"/>
              </w:rPr>
              <w:t>7</w:t>
            </w:r>
          </w:p>
        </w:tc>
      </w:tr>
      <w:tr w:rsidR="00D731E8" w14:paraId="1181BD8B" w14:textId="77777777" w:rsidTr="00033487">
        <w:tc>
          <w:tcPr>
            <w:tcW w:w="9491" w:type="dxa"/>
            <w:gridSpan w:val="23"/>
            <w:shd w:val="clear" w:color="auto" w:fill="D9D9D9" w:themeFill="background1" w:themeFillShade="D9"/>
          </w:tcPr>
          <w:p w14:paraId="61A852EA" w14:textId="77777777" w:rsidR="00D731E8" w:rsidRPr="00E227D6" w:rsidRDefault="00D731E8" w:rsidP="00523041">
            <w:pPr>
              <w:pStyle w:val="afff5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Период приема исследуемого препарата </w:t>
            </w:r>
            <w:r>
              <w:t>II</w:t>
            </w:r>
            <w:r w:rsidRPr="002B4061">
              <w:rPr>
                <w:vertAlign w:val="superscript"/>
                <w:lang w:val="ru-RU"/>
              </w:rPr>
              <w:t>8</w:t>
            </w:r>
          </w:p>
        </w:tc>
      </w:tr>
      <w:tr w:rsidR="00D731E8" w14:paraId="69585BAC" w14:textId="77777777" w:rsidTr="005A368E">
        <w:tc>
          <w:tcPr>
            <w:tcW w:w="1526" w:type="dxa"/>
            <w:gridSpan w:val="3"/>
          </w:tcPr>
          <w:p w14:paraId="39512B81" w14:textId="2EC15EFA" w:rsidR="00D731E8" w:rsidRPr="009C6A9F" w:rsidRDefault="00D731E8" w:rsidP="00523041">
            <w:pPr>
              <w:pStyle w:val="afff5"/>
              <w:ind w:firstLine="0"/>
              <w:rPr>
                <w:lang w:val="ru-RU"/>
              </w:rPr>
            </w:pPr>
            <w:r w:rsidRPr="00B123B7">
              <w:t>Наблюдение</w:t>
            </w:r>
            <w:r w:rsidRPr="00B123B7">
              <w:rPr>
                <w:vertAlign w:val="superscript"/>
              </w:rPr>
              <w:t>9</w:t>
            </w:r>
          </w:p>
        </w:tc>
        <w:tc>
          <w:tcPr>
            <w:tcW w:w="502" w:type="dxa"/>
            <w:vMerge w:val="restart"/>
            <w:vAlign w:val="center"/>
          </w:tcPr>
          <w:p w14:paraId="79FEBB91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3C6EA35C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7B7DD9A8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26140F0C" w14:textId="77777777" w:rsidR="00D731E8" w:rsidRDefault="00D731E8" w:rsidP="00523041">
            <w:pPr>
              <w:pStyle w:val="afff7"/>
            </w:pPr>
          </w:p>
        </w:tc>
        <w:tc>
          <w:tcPr>
            <w:tcW w:w="307" w:type="dxa"/>
            <w:vMerge w:val="restart"/>
            <w:vAlign w:val="center"/>
          </w:tcPr>
          <w:p w14:paraId="6A921380" w14:textId="77777777" w:rsidR="00D731E8" w:rsidRDefault="00D731E8" w:rsidP="00523041">
            <w:pPr>
              <w:pStyle w:val="afff7"/>
            </w:pPr>
          </w:p>
        </w:tc>
        <w:tc>
          <w:tcPr>
            <w:tcW w:w="284" w:type="dxa"/>
            <w:vMerge w:val="restart"/>
            <w:vAlign w:val="center"/>
          </w:tcPr>
          <w:p w14:paraId="01031508" w14:textId="77777777" w:rsidR="00D731E8" w:rsidRDefault="00D731E8" w:rsidP="00523041">
            <w:pPr>
              <w:pStyle w:val="afff7"/>
            </w:pPr>
          </w:p>
        </w:tc>
        <w:tc>
          <w:tcPr>
            <w:tcW w:w="708" w:type="dxa"/>
            <w:vMerge w:val="restart"/>
            <w:vAlign w:val="center"/>
          </w:tcPr>
          <w:p w14:paraId="6E4A8D39" w14:textId="77777777" w:rsidR="00D731E8" w:rsidRDefault="00D731E8" w:rsidP="00523041">
            <w:pPr>
              <w:pStyle w:val="afff7"/>
            </w:pPr>
          </w:p>
        </w:tc>
        <w:tc>
          <w:tcPr>
            <w:tcW w:w="660" w:type="dxa"/>
            <w:gridSpan w:val="2"/>
            <w:vMerge w:val="restart"/>
            <w:vAlign w:val="center"/>
          </w:tcPr>
          <w:p w14:paraId="3D18C230" w14:textId="77777777" w:rsidR="00D731E8" w:rsidRDefault="00D731E8" w:rsidP="00523041">
            <w:pPr>
              <w:pStyle w:val="afff7"/>
            </w:pPr>
          </w:p>
        </w:tc>
        <w:tc>
          <w:tcPr>
            <w:tcW w:w="236" w:type="dxa"/>
            <w:vMerge w:val="restart"/>
            <w:vAlign w:val="center"/>
          </w:tcPr>
          <w:p w14:paraId="79DE81D4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68278C69" w14:textId="77777777" w:rsidR="00D731E8" w:rsidRDefault="00D731E8" w:rsidP="00523041">
            <w:pPr>
              <w:pStyle w:val="afff7"/>
            </w:pPr>
          </w:p>
        </w:tc>
        <w:tc>
          <w:tcPr>
            <w:tcW w:w="642" w:type="dxa"/>
            <w:gridSpan w:val="2"/>
            <w:vMerge w:val="restart"/>
            <w:vAlign w:val="center"/>
          </w:tcPr>
          <w:p w14:paraId="504295A6" w14:textId="77777777" w:rsidR="00D731E8" w:rsidRDefault="00D731E8" w:rsidP="00523041">
            <w:pPr>
              <w:pStyle w:val="afff7"/>
            </w:pPr>
          </w:p>
        </w:tc>
        <w:tc>
          <w:tcPr>
            <w:tcW w:w="236" w:type="dxa"/>
            <w:vMerge w:val="restart"/>
            <w:vAlign w:val="center"/>
          </w:tcPr>
          <w:p w14:paraId="2573E4A9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6A17FBB0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351F760A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13003514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0A00F2C5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616E3360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5BB5D279" w14:textId="77777777" w:rsidR="00D731E8" w:rsidRDefault="00D731E8" w:rsidP="00523041">
            <w:pPr>
              <w:pStyle w:val="afff7"/>
            </w:pPr>
            <w:r>
              <w:t>+</w:t>
            </w:r>
          </w:p>
        </w:tc>
      </w:tr>
      <w:tr w:rsidR="00D731E8" w14:paraId="321D76C0" w14:textId="77777777" w:rsidTr="005A368E">
        <w:tc>
          <w:tcPr>
            <w:tcW w:w="1526" w:type="dxa"/>
            <w:gridSpan w:val="3"/>
          </w:tcPr>
          <w:p w14:paraId="7DC1CF04" w14:textId="258426F3" w:rsidR="00D731E8" w:rsidRPr="009C6A9F" w:rsidRDefault="00D731E8" w:rsidP="00523041">
            <w:pPr>
              <w:pStyle w:val="afff7"/>
            </w:pPr>
            <w:r>
              <w:fldChar w:fldCharType="begin"/>
            </w:r>
            <w:r>
              <w:instrText xml:space="preserve"> REF Длительность_периода_наблюдения \h </w:instrText>
            </w:r>
            <w:r w:rsidR="00523041">
              <w:instrText xml:space="preserve"> \* MERGEFORMAT </w:instrText>
            </w:r>
            <w:r>
              <w:fldChar w:fldCharType="separate"/>
            </w:r>
            <w:sdt>
              <w:sdtPr>
                <w:alias w:val="Длительность периода наблюдения"/>
                <w:tag w:val="Длительность периода наблюдения"/>
                <w:id w:val="-1886095681"/>
              </w:sdtPr>
              <w:sdtEndPr>
                <w:rPr>
                  <w:highlight w:val="green"/>
                </w:rPr>
              </w:sdtEndPr>
              <w:sdtContent>
                <w:r w:rsidR="00A11ADE" w:rsidRPr="00A11ADE">
                  <w:t>X</w:t>
                </w:r>
                <w:r w:rsidR="00A11ADE" w:rsidRPr="00F94DCC">
                  <w:rPr>
                    <w:highlight w:val="green"/>
                  </w:rPr>
                  <w:t xml:space="preserve"> дней</w:t>
                </w:r>
              </w:sdtContent>
            </w:sdt>
            <w:r>
              <w:fldChar w:fldCharType="end"/>
            </w:r>
            <w:r w:rsidR="004734E3" w:rsidRPr="004734E3">
              <w:rPr>
                <w:vertAlign w:val="superscript"/>
              </w:rPr>
              <w:t>1</w:t>
            </w:r>
            <w:r w:rsidR="00F822F4">
              <w:rPr>
                <w:vertAlign w:val="superscript"/>
              </w:rPr>
              <w:t>0</w:t>
            </w:r>
          </w:p>
        </w:tc>
        <w:tc>
          <w:tcPr>
            <w:tcW w:w="502" w:type="dxa"/>
            <w:vMerge/>
          </w:tcPr>
          <w:p w14:paraId="0F2FBE1F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359D73DE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7472E5DC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76E91D6F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307" w:type="dxa"/>
            <w:vMerge/>
          </w:tcPr>
          <w:p w14:paraId="681B168B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284" w:type="dxa"/>
            <w:vMerge/>
          </w:tcPr>
          <w:p w14:paraId="723CD000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8" w:type="dxa"/>
            <w:vMerge/>
          </w:tcPr>
          <w:p w14:paraId="2204735B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660" w:type="dxa"/>
            <w:gridSpan w:val="2"/>
            <w:vMerge/>
          </w:tcPr>
          <w:p w14:paraId="1FCA3E81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236" w:type="dxa"/>
            <w:vMerge/>
          </w:tcPr>
          <w:p w14:paraId="2CCCA98A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4290E255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642" w:type="dxa"/>
            <w:gridSpan w:val="2"/>
            <w:vMerge/>
          </w:tcPr>
          <w:p w14:paraId="4B47B07E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236" w:type="dxa"/>
            <w:vMerge/>
          </w:tcPr>
          <w:p w14:paraId="184AB4E8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050AE7AD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0E667E97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0D1316D0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305EE6A1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43C289C0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192B6DBC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</w:tr>
    </w:tbl>
    <w:p w14:paraId="24C1C316" w14:textId="74E85EF1" w:rsidR="00D731E8" w:rsidRDefault="00D731E8">
      <w:pPr>
        <w:spacing w:before="0" w:after="200" w:line="276" w:lineRule="auto"/>
        <w:ind w:firstLine="0"/>
        <w:jc w:val="left"/>
      </w:pPr>
      <w:r>
        <w:br w:type="page"/>
      </w:r>
    </w:p>
    <w:p w14:paraId="7996ABB0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/>
        </w:rPr>
      </w:pPr>
      <w:r w:rsidRPr="001D6E09">
        <w:rPr>
          <w:lang w:val="ru-RU"/>
        </w:rPr>
        <w:lastRenderedPageBreak/>
        <w:t>Пол, раса, возраст (дата рождения), анамнез;</w:t>
      </w:r>
    </w:p>
    <w:p w14:paraId="24456EA8" w14:textId="77777777" w:rsidR="00D731E8" w:rsidRPr="00B123B7" w:rsidRDefault="00D731E8" w:rsidP="00D731E8">
      <w:pPr>
        <w:pStyle w:val="aff3"/>
        <w:numPr>
          <w:ilvl w:val="0"/>
          <w:numId w:val="24"/>
        </w:numPr>
      </w:pPr>
      <w:proofErr w:type="spellStart"/>
      <w:r>
        <w:t>Рост</w:t>
      </w:r>
      <w:proofErr w:type="spellEnd"/>
      <w:r>
        <w:t xml:space="preserve">, </w:t>
      </w:r>
      <w:r>
        <w:rPr>
          <w:lang w:val="ru-RU"/>
        </w:rPr>
        <w:t>масса</w:t>
      </w:r>
      <w:r w:rsidRPr="00B123B7">
        <w:t>, ИМТ</w:t>
      </w:r>
      <w:r>
        <w:t>;</w:t>
      </w:r>
    </w:p>
    <w:p w14:paraId="16B2F648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 w:eastAsia="ru-RU"/>
        </w:rPr>
      </w:pPr>
      <w:r w:rsidRPr="001D6E09">
        <w:rPr>
          <w:lang w:val="ru-RU" w:eastAsia="ru-RU"/>
        </w:rPr>
        <w:t>Проводится до приема исследуемого лекарственного препарата для «Точки 0» и до отбора пробы крови в период отбора проб крови;</w:t>
      </w:r>
    </w:p>
    <w:p w14:paraId="6A9ED410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 w:eastAsia="ru-RU"/>
        </w:rPr>
      </w:pPr>
      <w:r w:rsidRPr="001D6E09">
        <w:rPr>
          <w:lang w:val="ru-RU" w:eastAsia="ru-RU"/>
        </w:rPr>
        <w:t>Измерение АД</w:t>
      </w:r>
      <w:proofErr w:type="gramStart"/>
      <w:r w:rsidRPr="001D6E09">
        <w:rPr>
          <w:lang w:val="ru-RU" w:eastAsia="ru-RU"/>
        </w:rPr>
        <w:t>,Ч</w:t>
      </w:r>
      <w:proofErr w:type="gramEnd"/>
      <w:r w:rsidRPr="001D6E09">
        <w:rPr>
          <w:lang w:val="ru-RU" w:eastAsia="ru-RU"/>
        </w:rPr>
        <w:t>СС,ЧД (кроме измерения температуры);</w:t>
      </w:r>
    </w:p>
    <w:p w14:paraId="6A3A5495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 w:eastAsia="ru-RU"/>
        </w:rPr>
      </w:pPr>
      <w:r w:rsidRPr="001D6E09">
        <w:rPr>
          <w:lang w:val="ru-RU" w:eastAsia="ru-RU"/>
        </w:rPr>
        <w:t xml:space="preserve">Проводится после госпитализации и до приема исследуемого лекарственного препарата в Периоде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>;</w:t>
      </w:r>
    </w:p>
    <w:p w14:paraId="5ACBD21C" w14:textId="78A067A4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/>
        </w:rPr>
      </w:pPr>
      <w:r w:rsidRPr="00DE18B8">
        <w:t>HB</w:t>
      </w:r>
      <w:r>
        <w:t>s</w:t>
      </w:r>
      <w:r w:rsidRPr="001D6E09">
        <w:rPr>
          <w:lang w:val="ru-RU"/>
        </w:rPr>
        <w:t>-антиген вируса гепатита В</w:t>
      </w:r>
      <w:r w:rsidRPr="001D6E09">
        <w:rPr>
          <w:lang w:val="ru-RU" w:eastAsia="ru-RU"/>
        </w:rPr>
        <w:t xml:space="preserve">, </w:t>
      </w:r>
      <w:r w:rsidRPr="001D6E09">
        <w:rPr>
          <w:lang w:val="ru-RU"/>
        </w:rPr>
        <w:t xml:space="preserve">антитела к антигенам вируса гепатита </w:t>
      </w:r>
      <w:r w:rsidRPr="00DE18B8">
        <w:t>C</w:t>
      </w:r>
      <w:r w:rsidRPr="001D6E09">
        <w:rPr>
          <w:lang w:val="ru-RU" w:eastAsia="ru-RU"/>
        </w:rPr>
        <w:t xml:space="preserve">, </w:t>
      </w:r>
      <w:r w:rsidRPr="001D6E09">
        <w:rPr>
          <w:lang w:val="ru-RU"/>
        </w:rPr>
        <w:t>антитела к ВИЧ 1 и 2</w:t>
      </w:r>
      <w:r w:rsidRPr="001D6E09">
        <w:rPr>
          <w:lang w:val="ru-RU" w:eastAsia="ru-RU"/>
        </w:rPr>
        <w:t xml:space="preserve">, </w:t>
      </w:r>
      <w:r w:rsidR="00F822F4">
        <w:rPr>
          <w:lang w:val="ru-RU"/>
        </w:rPr>
        <w:t>сифилис</w:t>
      </w:r>
      <w:r w:rsidRPr="001D6E09">
        <w:rPr>
          <w:lang w:val="ru-RU"/>
        </w:rPr>
        <w:t>;</w:t>
      </w:r>
    </w:p>
    <w:p w14:paraId="58487149" w14:textId="56094B6C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/>
        </w:rPr>
      </w:pPr>
      <w:r w:rsidRPr="001D6E09">
        <w:rPr>
          <w:lang w:val="ru-RU" w:eastAsia="ru-RU"/>
        </w:rPr>
        <w:t xml:space="preserve">Отмывочный период длится </w:t>
      </w:r>
      <w:r w:rsidRPr="00B123B7">
        <w:rPr>
          <w:lang w:eastAsia="ru-RU"/>
        </w:rPr>
        <w:fldChar w:fldCharType="begin"/>
      </w:r>
      <w:r w:rsidRPr="001D6E09">
        <w:rPr>
          <w:lang w:val="ru-RU" w:eastAsia="ru-RU"/>
        </w:rPr>
        <w:instrText xml:space="preserve"> </w:instrText>
      </w:r>
      <w:r w:rsidRPr="00B123B7">
        <w:rPr>
          <w:lang w:eastAsia="ru-RU"/>
        </w:rPr>
        <w:instrText>REF</w:instrText>
      </w:r>
      <w:r w:rsidRPr="001D6E09">
        <w:rPr>
          <w:lang w:val="ru-RU" w:eastAsia="ru-RU"/>
        </w:rPr>
        <w:instrText xml:space="preserve"> Период_отмывания_дни \</w:instrText>
      </w:r>
      <w:r w:rsidRPr="00B123B7">
        <w:rPr>
          <w:lang w:eastAsia="ru-RU"/>
        </w:rPr>
        <w:instrText>h</w:instrText>
      </w:r>
      <w:r w:rsidRPr="001D6E09">
        <w:rPr>
          <w:lang w:val="ru-RU" w:eastAsia="ru-RU"/>
        </w:rPr>
        <w:instrText xml:space="preserve">  \* </w:instrText>
      </w:r>
      <w:r w:rsidRPr="00B123B7">
        <w:rPr>
          <w:lang w:eastAsia="ru-RU"/>
        </w:rPr>
        <w:instrText>MERGEFORMAT</w:instrText>
      </w:r>
      <w:r w:rsidRPr="001D6E09">
        <w:rPr>
          <w:lang w:val="ru-RU" w:eastAsia="ru-RU"/>
        </w:rPr>
        <w:instrText xml:space="preserve"> </w:instrText>
      </w:r>
      <w:r w:rsidRPr="00B123B7">
        <w:rPr>
          <w:lang w:eastAsia="ru-RU"/>
        </w:rPr>
      </w:r>
      <w:r w:rsidRPr="00B123B7">
        <w:rPr>
          <w:lang w:eastAsia="ru-RU"/>
        </w:rPr>
        <w:fldChar w:fldCharType="separate"/>
      </w:r>
      <w:sdt>
        <w:sdtPr>
          <w:rPr>
            <w:lang w:val="ru-RU"/>
          </w:rPr>
          <w:alias w:val="Отмывочный период"/>
          <w:tag w:val="Отмывочный период"/>
          <w:id w:val="-1958871488"/>
        </w:sdtPr>
        <w:sdtEndPr>
          <w:rPr>
            <w:highlight w:val="green"/>
          </w:rPr>
        </w:sdtEndPr>
        <w:sdtContent>
          <w:r w:rsidR="00A11ADE" w:rsidRPr="00A11ADE">
            <w:rPr>
              <w:lang w:val="ru-RU"/>
            </w:rPr>
            <w:t>XX</w:t>
          </w:r>
          <w:r w:rsidR="00A11ADE" w:rsidRPr="00A11ADE">
            <w:rPr>
              <w:highlight w:val="green"/>
              <w:lang w:val="ru-RU"/>
            </w:rPr>
            <w:t xml:space="preserve"> дней</w:t>
          </w:r>
        </w:sdtContent>
      </w:sdt>
      <w:r w:rsidRPr="00B123B7">
        <w:rPr>
          <w:lang w:eastAsia="ru-RU"/>
        </w:rPr>
        <w:fldChar w:fldCharType="end"/>
      </w:r>
      <w:r w:rsidRPr="001D6E09">
        <w:rPr>
          <w:lang w:val="ru-RU" w:eastAsia="ru-RU"/>
        </w:rPr>
        <w:t xml:space="preserve"> от момента приема препарата в Периоде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 xml:space="preserve">, до приема препарата в Период исследования </w:t>
      </w:r>
      <w:r w:rsidRPr="00B123B7">
        <w:rPr>
          <w:lang w:eastAsia="ru-RU"/>
        </w:rPr>
        <w:t>II</w:t>
      </w:r>
      <w:r w:rsidRPr="001D6E09">
        <w:rPr>
          <w:lang w:val="ru-RU" w:eastAsia="ru-RU"/>
        </w:rPr>
        <w:t>;</w:t>
      </w:r>
    </w:p>
    <w:p w14:paraId="6E2ED3AF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/>
        </w:rPr>
      </w:pPr>
      <w:r w:rsidRPr="001D6E09">
        <w:rPr>
          <w:lang w:val="ru-RU" w:eastAsia="ru-RU"/>
        </w:rPr>
        <w:t xml:space="preserve">Процедуры аналогичны Периоду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>, за исключением процедуры рандомизации;</w:t>
      </w:r>
    </w:p>
    <w:p w14:paraId="157BDC6F" w14:textId="1BAA29EC" w:rsidR="00D731E8" w:rsidRPr="001D6E09" w:rsidRDefault="00D731E8" w:rsidP="00D731E8">
      <w:pPr>
        <w:pStyle w:val="aff3"/>
        <w:numPr>
          <w:ilvl w:val="0"/>
          <w:numId w:val="24"/>
        </w:numPr>
        <w:jc w:val="left"/>
        <w:rPr>
          <w:lang w:val="ru-RU"/>
        </w:rPr>
      </w:pPr>
      <w:r w:rsidRPr="001D6E09">
        <w:rPr>
          <w:lang w:val="ru-RU" w:eastAsia="ru-RU"/>
        </w:rPr>
        <w:t xml:space="preserve">Визит наблюдения проводится через </w:t>
      </w:r>
      <w:r w:rsidRPr="00B123B7">
        <w:fldChar w:fldCharType="begin"/>
      </w:r>
      <w:r w:rsidRPr="001D6E09">
        <w:rPr>
          <w:lang w:val="ru-RU"/>
        </w:rPr>
        <w:instrText xml:space="preserve"> </w:instrText>
      </w:r>
      <w:r w:rsidRPr="00B123B7">
        <w:instrText>REF</w:instrText>
      </w:r>
      <w:r w:rsidRPr="001D6E09">
        <w:rPr>
          <w:lang w:val="ru-RU"/>
        </w:rPr>
        <w:instrText xml:space="preserve"> Длительность_периода_наблюдения \</w:instrText>
      </w:r>
      <w:r w:rsidRPr="00B123B7">
        <w:instrText>h</w:instrText>
      </w:r>
      <w:r w:rsidRPr="001D6E09">
        <w:rPr>
          <w:lang w:val="ru-RU"/>
        </w:rPr>
        <w:instrText xml:space="preserve">  \* </w:instrText>
      </w:r>
      <w:r w:rsidRPr="00B123B7">
        <w:instrText>MERGEFORMAT</w:instrText>
      </w:r>
      <w:r w:rsidRPr="001D6E09">
        <w:rPr>
          <w:lang w:val="ru-RU"/>
        </w:rPr>
        <w:instrText xml:space="preserve"> </w:instrText>
      </w:r>
      <w:r w:rsidRPr="00B123B7">
        <w:fldChar w:fldCharType="separate"/>
      </w:r>
      <w:sdt>
        <w:sdtPr>
          <w:rPr>
            <w:lang w:val="ru-RU"/>
          </w:rPr>
          <w:alias w:val="Длительность периода наблюдения"/>
          <w:tag w:val="Длительность периода наблюдения"/>
          <w:id w:val="-20482309"/>
        </w:sdtPr>
        <w:sdtEndPr>
          <w:rPr>
            <w:highlight w:val="green"/>
          </w:rPr>
        </w:sdtEndPr>
        <w:sdtContent>
          <w:r w:rsidR="00A11ADE" w:rsidRPr="00A11ADE">
            <w:rPr>
              <w:lang w:val="ru-RU"/>
            </w:rPr>
            <w:t>X</w:t>
          </w:r>
          <w:r w:rsidR="00A11ADE" w:rsidRPr="00A11ADE">
            <w:rPr>
              <w:highlight w:val="green"/>
              <w:lang w:val="ru-RU"/>
            </w:rPr>
            <w:t xml:space="preserve"> дней</w:t>
          </w:r>
        </w:sdtContent>
      </w:sdt>
      <w:r w:rsidRPr="00B123B7">
        <w:fldChar w:fldCharType="end"/>
      </w:r>
      <w:r w:rsidRPr="001D6E09">
        <w:rPr>
          <w:lang w:val="ru-RU"/>
        </w:rPr>
        <w:t>;</w:t>
      </w:r>
    </w:p>
    <w:p w14:paraId="50EC7942" w14:textId="371E1D60" w:rsidR="004734E3" w:rsidRPr="001D6E09" w:rsidRDefault="004734E3" w:rsidP="00D731E8">
      <w:pPr>
        <w:pStyle w:val="aff3"/>
        <w:numPr>
          <w:ilvl w:val="0"/>
          <w:numId w:val="24"/>
        </w:numPr>
        <w:jc w:val="left"/>
        <w:rPr>
          <w:lang w:val="ru-RU"/>
        </w:rPr>
      </w:pPr>
      <w:r>
        <w:rPr>
          <w:lang w:val="ru-RU"/>
        </w:rPr>
        <w:t>От момента последнего приема препарата.</w:t>
      </w:r>
    </w:p>
    <w:p w14:paraId="118F2902" w14:textId="690487BD" w:rsidR="00D731E8" w:rsidRDefault="00D731E8">
      <w:pPr>
        <w:spacing w:before="0" w:after="200" w:line="276" w:lineRule="auto"/>
        <w:ind w:firstLine="0"/>
        <w:jc w:val="left"/>
      </w:pPr>
      <w:r>
        <w:br w:type="page"/>
      </w:r>
    </w:p>
    <w:p w14:paraId="3F7F67A8" w14:textId="77777777" w:rsidR="00582643" w:rsidRDefault="00582643" w:rsidP="001E690A">
      <w:pPr>
        <w:pStyle w:val="2"/>
      </w:pPr>
      <w:bookmarkStart w:id="293" w:name="_Ref520478633"/>
      <w:bookmarkStart w:id="294" w:name="_Toc75281898"/>
      <w:r>
        <w:lastRenderedPageBreak/>
        <w:t>Приложение 3</w:t>
      </w:r>
      <w:bookmarkEnd w:id="292"/>
      <w:bookmarkEnd w:id="293"/>
      <w:bookmarkEnd w:id="294"/>
    </w:p>
    <w:p w14:paraId="15B87D30" w14:textId="594BA7E4" w:rsidR="00E21B5A" w:rsidRDefault="00582643" w:rsidP="00557D9B">
      <w:r>
        <w:t>Маркировка</w:t>
      </w:r>
      <w:r w:rsidR="00271727">
        <w:t xml:space="preserve"> образцов</w:t>
      </w:r>
      <w:r w:rsidR="00FE6242">
        <w:t>.</w:t>
      </w:r>
    </w:p>
    <w:p w14:paraId="289051D9" w14:textId="4779FAA7" w:rsidR="004A5298" w:rsidRPr="00C01E2E" w:rsidRDefault="00C01E2E" w:rsidP="00557D9B">
      <w:r>
        <w:t>Пример маркировки вакуумной пробирки 6 мл этикеткой 70Х37 мм.</w:t>
      </w:r>
    </w:p>
    <w:tbl>
      <w:tblPr>
        <w:tblW w:w="360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22"/>
        <w:gridCol w:w="500"/>
        <w:gridCol w:w="523"/>
        <w:gridCol w:w="523"/>
        <w:gridCol w:w="523"/>
        <w:gridCol w:w="523"/>
        <w:gridCol w:w="523"/>
        <w:gridCol w:w="523"/>
        <w:gridCol w:w="460"/>
      </w:tblGrid>
      <w:tr w:rsidR="00C01E2E" w:rsidRPr="00C01E2E" w14:paraId="23B6DBFE" w14:textId="77777777" w:rsidTr="00C01E2E">
        <w:trPr>
          <w:trHeight w:val="348"/>
        </w:trPr>
        <w:tc>
          <w:tcPr>
            <w:tcW w:w="80" w:type="dxa"/>
            <w:vMerge w:val="restart"/>
            <w:shd w:val="clear" w:color="auto" w:fill="auto"/>
            <w:noWrap/>
            <w:vAlign w:val="bottom"/>
            <w:hideMark/>
          </w:tcPr>
          <w:p w14:paraId="50D7EE73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0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14:paraId="06E393DD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562" w:type="dxa"/>
            <w:gridSpan w:val="6"/>
            <w:shd w:val="clear" w:color="000000" w:fill="FFFFFF"/>
            <w:noWrap/>
            <w:vAlign w:val="bottom"/>
            <w:hideMark/>
          </w:tcPr>
          <w:p w14:paraId="63AC2FD8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ABC-01-23-456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14:paraId="5FB451E6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1E2E" w:rsidRPr="00C01E2E" w14:paraId="283445DE" w14:textId="77777777" w:rsidTr="00C01E2E">
        <w:trPr>
          <w:trHeight w:val="276"/>
        </w:trPr>
        <w:tc>
          <w:tcPr>
            <w:tcW w:w="80" w:type="dxa"/>
            <w:vMerge/>
            <w:vAlign w:val="center"/>
            <w:hideMark/>
          </w:tcPr>
          <w:p w14:paraId="39226748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0" w:type="dxa"/>
            <w:vMerge/>
            <w:vAlign w:val="center"/>
            <w:hideMark/>
          </w:tcPr>
          <w:p w14:paraId="77E0FDFC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7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14:paraId="0D7C9BAB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Точка</w:t>
            </w:r>
          </w:p>
        </w:tc>
        <w:tc>
          <w:tcPr>
            <w:tcW w:w="427" w:type="dxa"/>
            <w:shd w:val="clear" w:color="000000" w:fill="FFFFFF"/>
            <w:noWrap/>
            <w:textDirection w:val="btLr"/>
            <w:vAlign w:val="center"/>
            <w:hideMark/>
          </w:tcPr>
          <w:p w14:paraId="006CB0FD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7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14:paraId="64CE806C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Ранд. N</w:t>
            </w:r>
          </w:p>
        </w:tc>
        <w:tc>
          <w:tcPr>
            <w:tcW w:w="427" w:type="dxa"/>
            <w:shd w:val="clear" w:color="000000" w:fill="FFFFFF"/>
            <w:noWrap/>
            <w:vAlign w:val="center"/>
            <w:hideMark/>
          </w:tcPr>
          <w:p w14:paraId="61219702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14:paraId="60AB22FB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427" w:type="dxa"/>
            <w:shd w:val="clear" w:color="000000" w:fill="FFFFFF"/>
            <w:noWrap/>
            <w:vAlign w:val="center"/>
            <w:hideMark/>
          </w:tcPr>
          <w:p w14:paraId="2069EFAC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14:paraId="1B1C4FF6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01E2E" w:rsidRPr="00C01E2E" w14:paraId="443849C0" w14:textId="77777777" w:rsidTr="00C01E2E">
        <w:trPr>
          <w:trHeight w:val="732"/>
        </w:trPr>
        <w:tc>
          <w:tcPr>
            <w:tcW w:w="80" w:type="dxa"/>
            <w:vMerge/>
            <w:vAlign w:val="center"/>
            <w:hideMark/>
          </w:tcPr>
          <w:p w14:paraId="786923A5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0" w:type="dxa"/>
            <w:vMerge/>
            <w:vAlign w:val="center"/>
            <w:hideMark/>
          </w:tcPr>
          <w:p w14:paraId="74897483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14:paraId="5847C44B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textDirection w:val="btLr"/>
            <w:vAlign w:val="bottom"/>
            <w:hideMark/>
          </w:tcPr>
          <w:p w14:paraId="54425114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7" w:type="dxa"/>
            <w:vMerge/>
            <w:vAlign w:val="center"/>
            <w:hideMark/>
          </w:tcPr>
          <w:p w14:paraId="0F2D5252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textDirection w:val="btLr"/>
            <w:vAlign w:val="bottom"/>
            <w:hideMark/>
          </w:tcPr>
          <w:p w14:paraId="58BBD666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7" w:type="dxa"/>
            <w:vMerge/>
            <w:vAlign w:val="center"/>
            <w:hideMark/>
          </w:tcPr>
          <w:p w14:paraId="391CF340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textDirection w:val="btLr"/>
            <w:vAlign w:val="bottom"/>
            <w:hideMark/>
          </w:tcPr>
          <w:p w14:paraId="26ACC32E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14:paraId="4CC888E3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C01E2E" w:rsidRPr="00C01E2E" w14:paraId="5150390E" w14:textId="77777777" w:rsidTr="00C01E2E">
        <w:trPr>
          <w:trHeight w:val="564"/>
        </w:trPr>
        <w:tc>
          <w:tcPr>
            <w:tcW w:w="80" w:type="dxa"/>
            <w:vMerge/>
            <w:vAlign w:val="center"/>
            <w:hideMark/>
          </w:tcPr>
          <w:p w14:paraId="3E722A0F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0" w:type="dxa"/>
            <w:vMerge/>
            <w:vAlign w:val="center"/>
            <w:hideMark/>
          </w:tcPr>
          <w:p w14:paraId="3CC45D16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14:paraId="5433F473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textDirection w:val="btLr"/>
            <w:vAlign w:val="center"/>
            <w:hideMark/>
          </w:tcPr>
          <w:p w14:paraId="6835C959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7" w:type="dxa"/>
            <w:vMerge/>
            <w:vAlign w:val="center"/>
            <w:hideMark/>
          </w:tcPr>
          <w:p w14:paraId="727A58E9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vAlign w:val="bottom"/>
            <w:hideMark/>
          </w:tcPr>
          <w:p w14:paraId="5AB1CCF7" w14:textId="77777777" w:rsidR="00C01E2E" w:rsidRPr="00C01E2E" w:rsidRDefault="00C01E2E" w:rsidP="00C01E2E">
            <w:pPr>
              <w:spacing w:before="0" w:after="0" w:line="240" w:lineRule="auto"/>
              <w:ind w:firstLine="0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7" w:type="dxa"/>
            <w:vMerge/>
            <w:vAlign w:val="center"/>
            <w:hideMark/>
          </w:tcPr>
          <w:p w14:paraId="72111657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14:paraId="1492F60E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14:paraId="64F620AB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lang w:eastAsia="ru-RU"/>
              </w:rPr>
              <w:t> </w:t>
            </w:r>
          </w:p>
        </w:tc>
      </w:tr>
    </w:tbl>
    <w:p w14:paraId="43A0CC45" w14:textId="77777777" w:rsidR="004A5298" w:rsidRDefault="004A5298" w:rsidP="00557D9B">
      <w:pPr>
        <w:rPr>
          <w:lang w:val="en-US"/>
        </w:rPr>
      </w:pPr>
    </w:p>
    <w:p w14:paraId="25F91A4F" w14:textId="47800DA9" w:rsidR="005C352E" w:rsidRPr="005C352E" w:rsidRDefault="004A5298" w:rsidP="00557D9B">
      <w:r>
        <w:t xml:space="preserve">Пример маркировки </w:t>
      </w:r>
      <w:proofErr w:type="spellStart"/>
      <w:r>
        <w:t>криопробирок</w:t>
      </w:r>
      <w:proofErr w:type="spellEnd"/>
      <w:r w:rsidR="00C01E2E">
        <w:t xml:space="preserve"> 1.5 мл этикеткой 38Х16.9 мм.</w:t>
      </w:r>
    </w:p>
    <w:p w14:paraId="607314AD" w14:textId="6EF3F185" w:rsidR="005C352E" w:rsidRPr="005C352E" w:rsidRDefault="004A5298" w:rsidP="00557D9B">
      <w:r w:rsidRPr="004A5298">
        <w:rPr>
          <w:noProof/>
          <w:lang w:eastAsia="ru-RU"/>
        </w:rPr>
        <w:drawing>
          <wp:inline distT="0" distB="0" distL="0" distR="0" wp14:anchorId="37C309B4" wp14:editId="22BAAFB8">
            <wp:extent cx="1314450" cy="12287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D11BB" w14:textId="77777777" w:rsidR="005C352E" w:rsidRPr="005C352E" w:rsidRDefault="005C352E" w:rsidP="00557D9B"/>
    <w:p w14:paraId="2CAB6EE6" w14:textId="77777777" w:rsidR="00E21B5A" w:rsidRDefault="00E21B5A" w:rsidP="00E21B5A">
      <w:pPr>
        <w:ind w:firstLine="0"/>
        <w:sectPr w:rsidR="00E21B5A" w:rsidSect="00D731E8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65754666" w14:textId="414AD929" w:rsidR="00814D37" w:rsidRPr="00814D37" w:rsidRDefault="00814D37" w:rsidP="001E690A">
      <w:pPr>
        <w:pStyle w:val="2"/>
      </w:pPr>
      <w:bookmarkStart w:id="295" w:name="_Toc75281899"/>
      <w:r w:rsidRPr="00814D37">
        <w:lastRenderedPageBreak/>
        <w:t xml:space="preserve">Приложение </w:t>
      </w:r>
      <w:r w:rsidR="00B9725F">
        <w:t>4</w:t>
      </w:r>
      <w:bookmarkEnd w:id="295"/>
    </w:p>
    <w:p w14:paraId="1BB67607" w14:textId="6C67771F" w:rsidR="00814D37" w:rsidRPr="005F16E7" w:rsidRDefault="005F16E7" w:rsidP="00244E0E">
      <w:pPr>
        <w:pStyle w:val="afe"/>
        <w:rPr>
          <w:rFonts w:eastAsia="MS Mincho"/>
          <w:highlight w:val="yellow"/>
          <w:lang w:eastAsia="ja-JP"/>
        </w:rPr>
      </w:pPr>
      <w:r>
        <w:rPr>
          <w:rFonts w:eastAsia="MS Mincho"/>
          <w:lang w:eastAsia="ja-JP"/>
        </w:rPr>
        <w:t>Форма согласия</w:t>
      </w:r>
      <w:r>
        <w:rPr>
          <w:rFonts w:eastAsia="MS Mincho"/>
          <w:lang w:val="en-US" w:eastAsia="ja-JP"/>
        </w:rPr>
        <w:t xml:space="preserve"> </w:t>
      </w:r>
      <w:r>
        <w:rPr>
          <w:rFonts w:eastAsia="MS Mincho"/>
          <w:lang w:eastAsia="ja-JP"/>
        </w:rPr>
        <w:t>Исследователя</w:t>
      </w:r>
    </w:p>
    <w:p w14:paraId="41DA9F4B" w14:textId="0FFB9961" w:rsidR="00814D37" w:rsidRPr="009A24DE" w:rsidRDefault="00814D37" w:rsidP="00244E0E">
      <w:r w:rsidRPr="009A24DE">
        <w:t xml:space="preserve">Клиническое исследование по протоколу </w:t>
      </w:r>
      <w:r w:rsidRPr="00170AEC">
        <w:t xml:space="preserve">№ </w:t>
      </w:r>
      <w:r>
        <w:fldChar w:fldCharType="begin"/>
      </w:r>
      <w:r>
        <w:instrText xml:space="preserve"> REF Номер_протокола \h </w:instrText>
      </w:r>
      <w:r>
        <w:fldChar w:fldCharType="separate"/>
      </w:r>
      <w:sdt>
        <w:sdtPr>
          <w:alias w:val="Код протокола"/>
          <w:tag w:val="Код протокола"/>
          <w:id w:val="-1532494636"/>
        </w:sdtPr>
        <w:sdtContent>
          <w:r w:rsidR="00A11ADE">
            <w:rPr>
              <w:highlight w:val="green"/>
            </w:rPr>
            <w:t>номер протокола</w:t>
          </w:r>
        </w:sdtContent>
      </w:sdt>
      <w:r>
        <w:fldChar w:fldCharType="end"/>
      </w:r>
      <w:r>
        <w:t>:</w:t>
      </w:r>
      <w:r w:rsidRPr="00170AEC">
        <w:t xml:space="preserve"> </w:t>
      </w:r>
      <w:r w:rsidRPr="009A24DE">
        <w:t>«</w:t>
      </w:r>
      <w:r>
        <w:fldChar w:fldCharType="begin"/>
      </w:r>
      <w:r>
        <w:instrText xml:space="preserve"> REF Название_протокола \h </w:instrText>
      </w:r>
      <w:r>
        <w:fldChar w:fldCharType="separate"/>
      </w:r>
      <w:sdt>
        <w:sdtPr>
          <w:rPr>
            <w:shd w:val="clear" w:color="auto" w:fill="FFFFFF" w:themeFill="background1"/>
          </w:rPr>
          <w:alias w:val="Название исследования"/>
          <w:tag w:val="Название исследования"/>
          <w:id w:val="1447433113"/>
        </w:sdtPr>
        <w:sdtContent>
          <w:r w:rsidR="00A11ADE" w:rsidRPr="008F0344">
            <w:rPr>
              <w:highlight w:val="green"/>
              <w:shd w:val="clear" w:color="auto" w:fill="FFFFFF" w:themeFill="background1"/>
            </w:rPr>
            <w:t>Название протокола клинического исследования</w:t>
          </w:r>
        </w:sdtContent>
      </w:sdt>
      <w:r>
        <w:fldChar w:fldCharType="end"/>
      </w:r>
      <w:r w:rsidRPr="009A24DE">
        <w:t>»</w:t>
      </w:r>
    </w:p>
    <w:p w14:paraId="7B1DD549" w14:textId="5E562C85" w:rsidR="00814D37" w:rsidRPr="009A24DE" w:rsidRDefault="00814D37" w:rsidP="00244E0E">
      <w:r w:rsidRPr="009A24DE">
        <w:t>Я прочита</w:t>
      </w:r>
      <w:proofErr w:type="gramStart"/>
      <w:r w:rsidRPr="009A24DE">
        <w:t>л(</w:t>
      </w:r>
      <w:proofErr w:type="gramEnd"/>
      <w:r w:rsidRPr="009A24DE">
        <w:t xml:space="preserve">а) все страницы протокола этого клинического исследования, Спонсором которого является </w:t>
      </w:r>
      <w:r w:rsidR="00142F80">
        <w:fldChar w:fldCharType="begin"/>
      </w:r>
      <w:r w:rsidR="00142F80">
        <w:instrText xml:space="preserve"> REF Спонсор \h </w:instrText>
      </w:r>
      <w:r w:rsidR="00142F80">
        <w:fldChar w:fldCharType="separate"/>
      </w:r>
      <w:sdt>
        <w:sdtPr>
          <w:alias w:val="Спонсор"/>
          <w:tag w:val="Спонсор"/>
          <w:id w:val="1866320872"/>
        </w:sdtPr>
        <w:sdtContent>
          <w:r w:rsidR="00A11ADE">
            <w:t>ООО «</w:t>
          </w:r>
          <w:r w:rsidR="00A11ADE" w:rsidRPr="00DD1E37">
            <w:rPr>
              <w:highlight w:val="green"/>
            </w:rPr>
            <w:t>Спонсор</w:t>
          </w:r>
          <w:r w:rsidR="00A11ADE">
            <w:t>»</w:t>
          </w:r>
        </w:sdtContent>
      </w:sdt>
      <w:r w:rsidR="00142F80">
        <w:fldChar w:fldCharType="end"/>
      </w:r>
      <w:r w:rsidRPr="009A24DE">
        <w:t>, Россия, и согласен (согласна) с тем, что он содержит всю информацию, необходимую для проведения этого исследования.</w:t>
      </w:r>
    </w:p>
    <w:p w14:paraId="428C57F1" w14:textId="77777777" w:rsidR="00814D37" w:rsidRPr="009A24DE" w:rsidRDefault="00814D37" w:rsidP="00244E0E">
      <w:r w:rsidRPr="009A24DE">
        <w:t xml:space="preserve">Я даю свое согласие </w:t>
      </w:r>
      <w:proofErr w:type="gramStart"/>
      <w:r w:rsidRPr="009A24DE">
        <w:t>на</w:t>
      </w:r>
      <w:proofErr w:type="gramEnd"/>
      <w:r w:rsidRPr="009A24DE">
        <w:t>:</w:t>
      </w:r>
    </w:p>
    <w:p w14:paraId="1D168D4C" w14:textId="77777777" w:rsidR="00814D37" w:rsidRPr="009A24DE" w:rsidRDefault="00814D37" w:rsidP="00244E0E">
      <w:r w:rsidRPr="009A24DE">
        <w:t>а) проведение клинического исследования в соответствии с протоколом, настоящими Правилами и требованиями законодательства Российской Федерации в сфере обращения лекарственных средств;</w:t>
      </w:r>
    </w:p>
    <w:p w14:paraId="053760CC" w14:textId="77777777" w:rsidR="00814D37" w:rsidRPr="009A24DE" w:rsidRDefault="00814D37" w:rsidP="00244E0E">
      <w:r w:rsidRPr="009A24DE">
        <w:t>б) соблюдение процедуры регистрации и представления данных клинического исследования;</w:t>
      </w:r>
    </w:p>
    <w:p w14:paraId="388930D3" w14:textId="77777777" w:rsidR="00814D37" w:rsidRDefault="00814D37" w:rsidP="00244E0E">
      <w:r w:rsidRPr="009A24DE">
        <w:t>в) п</w:t>
      </w:r>
      <w:r>
        <w:t>роведение мониторинга и аудита;</w:t>
      </w:r>
    </w:p>
    <w:p w14:paraId="0222E9C5" w14:textId="77777777" w:rsidR="00814D37" w:rsidRDefault="00814D37" w:rsidP="00244E0E">
      <w:r w:rsidRPr="009A24DE">
        <w:t>г) хранение документов, связанных с проведением клинического исследования, до тех пор, пока организатор клинического исследования не сообщит исследователю и медицинской организации, что данные документы могут быть уничтожены.</w:t>
      </w: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851"/>
        <w:gridCol w:w="1701"/>
        <w:gridCol w:w="2204"/>
        <w:gridCol w:w="2439"/>
      </w:tblGrid>
      <w:tr w:rsidR="00814D37" w14:paraId="6669A082" w14:textId="77777777" w:rsidTr="00814D37">
        <w:trPr>
          <w:trHeight w:val="567"/>
        </w:trPr>
        <w:tc>
          <w:tcPr>
            <w:tcW w:w="3227" w:type="dxa"/>
            <w:gridSpan w:val="2"/>
          </w:tcPr>
          <w:p w14:paraId="106ED940" w14:textId="5851C6C3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</w:rPr>
            </w:pPr>
          </w:p>
        </w:tc>
        <w:tc>
          <w:tcPr>
            <w:tcW w:w="6344" w:type="dxa"/>
            <w:gridSpan w:val="3"/>
          </w:tcPr>
          <w:p w14:paraId="079125F3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</w:rPr>
            </w:pPr>
          </w:p>
        </w:tc>
      </w:tr>
      <w:tr w:rsidR="00814D37" w14:paraId="0B492780" w14:textId="77777777" w:rsidTr="00814D37">
        <w:trPr>
          <w:trHeight w:val="567"/>
        </w:trPr>
        <w:tc>
          <w:tcPr>
            <w:tcW w:w="9571" w:type="dxa"/>
            <w:gridSpan w:val="5"/>
          </w:tcPr>
          <w:p w14:paraId="7D3F9522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Исследователь</w:t>
            </w:r>
          </w:p>
        </w:tc>
      </w:tr>
      <w:tr w:rsidR="00814D37" w14:paraId="5F324E1A" w14:textId="77777777" w:rsidTr="00814D37">
        <w:trPr>
          <w:trHeight w:val="567"/>
        </w:trPr>
        <w:tc>
          <w:tcPr>
            <w:tcW w:w="4928" w:type="dxa"/>
            <w:gridSpan w:val="3"/>
            <w:vAlign w:val="bottom"/>
          </w:tcPr>
          <w:p w14:paraId="107D0D94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ФИО:________________</w:t>
            </w:r>
          </w:p>
        </w:tc>
        <w:tc>
          <w:tcPr>
            <w:tcW w:w="2204" w:type="dxa"/>
            <w:vAlign w:val="bottom"/>
          </w:tcPr>
          <w:p w14:paraId="287EA376" w14:textId="77777777" w:rsidR="00814D37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____________</w:t>
            </w:r>
          </w:p>
        </w:tc>
        <w:tc>
          <w:tcPr>
            <w:tcW w:w="2439" w:type="dxa"/>
            <w:vAlign w:val="bottom"/>
          </w:tcPr>
          <w:p w14:paraId="1D519E4A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lang w:val="en-US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____</w:t>
            </w:r>
            <w:r>
              <w:rPr>
                <w:rFonts w:eastAsia="Times New Roman" w:cs="Times New Roman"/>
                <w:iCs/>
                <w:color w:val="000000" w:themeColor="text1"/>
                <w:lang w:val="en-US"/>
              </w:rPr>
              <w:t>/____/_____</w:t>
            </w:r>
          </w:p>
        </w:tc>
      </w:tr>
      <w:tr w:rsidR="00814D37" w14:paraId="5B740C08" w14:textId="77777777" w:rsidTr="00244E0E">
        <w:trPr>
          <w:trHeight w:val="386"/>
        </w:trPr>
        <w:tc>
          <w:tcPr>
            <w:tcW w:w="2376" w:type="dxa"/>
          </w:tcPr>
          <w:p w14:paraId="27EB37C1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rFonts w:eastAsia="Times New Roman" w:cs="Times New Roman"/>
                <w:iCs/>
                <w:color w:val="000000" w:themeColor="text1"/>
              </w:rPr>
            </w:pPr>
          </w:p>
        </w:tc>
        <w:tc>
          <w:tcPr>
            <w:tcW w:w="2552" w:type="dxa"/>
            <w:gridSpan w:val="2"/>
          </w:tcPr>
          <w:p w14:paraId="05C6A7B5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rFonts w:eastAsia="Times New Roman" w:cs="Times New Roman"/>
                <w:iCs/>
                <w:color w:val="000000" w:themeColor="text1"/>
              </w:rPr>
            </w:pPr>
          </w:p>
        </w:tc>
        <w:tc>
          <w:tcPr>
            <w:tcW w:w="2204" w:type="dxa"/>
          </w:tcPr>
          <w:p w14:paraId="311C6DE6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</w:rPr>
            </w:pP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подпись</w:t>
            </w:r>
          </w:p>
        </w:tc>
        <w:tc>
          <w:tcPr>
            <w:tcW w:w="2439" w:type="dxa"/>
          </w:tcPr>
          <w:p w14:paraId="2AB0CB4D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</w:pP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Дата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 xml:space="preserve"> (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день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proofErr w:type="spellStart"/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месц</w:t>
            </w:r>
            <w:proofErr w:type="spellEnd"/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год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)</w:t>
            </w:r>
          </w:p>
        </w:tc>
      </w:tr>
    </w:tbl>
    <w:p w14:paraId="7F246347" w14:textId="77777777" w:rsidR="00814D37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after="0" w:line="240" w:lineRule="auto"/>
        <w:rPr>
          <w:rFonts w:eastAsia="Times New Roman" w:cs="Times New Roman"/>
          <w:iCs/>
          <w:color w:val="000000" w:themeColor="text1"/>
        </w:rPr>
      </w:pPr>
    </w:p>
    <w:p w14:paraId="32019AEC" w14:textId="77777777" w:rsidR="00814D37" w:rsidRDefault="00814D37" w:rsidP="00814D37">
      <w:pPr>
        <w:spacing w:before="0" w:after="200" w:line="276" w:lineRule="auto"/>
        <w:ind w:firstLine="0"/>
        <w:jc w:val="left"/>
        <w:rPr>
          <w:rFonts w:eastAsia="Times New Roman" w:cs="Times New Roman"/>
          <w:iCs/>
          <w:color w:val="000000" w:themeColor="text1"/>
        </w:rPr>
      </w:pPr>
      <w:r>
        <w:rPr>
          <w:rFonts w:eastAsia="Times New Roman" w:cs="Times New Roman"/>
          <w:iCs/>
          <w:color w:val="000000" w:themeColor="text1"/>
        </w:rPr>
        <w:br w:type="page"/>
      </w:r>
    </w:p>
    <w:p w14:paraId="02A11A98" w14:textId="77777777" w:rsidR="00814D37" w:rsidRPr="006665EC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after="0" w:line="240" w:lineRule="auto"/>
        <w:contextualSpacing/>
        <w:rPr>
          <w:rFonts w:eastAsia="MS Mincho" w:cs="Times New Roman"/>
          <w:b/>
          <w:color w:val="000000" w:themeColor="text1"/>
          <w:lang w:eastAsia="ja-JP"/>
        </w:rPr>
      </w:pPr>
      <w:r>
        <w:rPr>
          <w:rFonts w:eastAsia="MS Mincho" w:cs="Times New Roman"/>
          <w:b/>
          <w:color w:val="000000" w:themeColor="text1"/>
          <w:lang w:eastAsia="ja-JP"/>
        </w:rPr>
        <w:lastRenderedPageBreak/>
        <w:t>Форма согласия контрактно-исследовательской организации</w:t>
      </w:r>
    </w:p>
    <w:p w14:paraId="7985D7F0" w14:textId="77777777" w:rsidR="00814D37" w:rsidRPr="006665EC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line="240" w:lineRule="auto"/>
        <w:ind w:left="284" w:firstLine="0"/>
        <w:contextualSpacing/>
        <w:rPr>
          <w:rFonts w:eastAsia="MS Mincho" w:cs="Times New Roman"/>
          <w:color w:val="000000" w:themeColor="text1"/>
          <w:lang w:eastAsia="ja-JP"/>
        </w:rPr>
      </w:pPr>
    </w:p>
    <w:p w14:paraId="1EB9FE2A" w14:textId="0F62360A" w:rsidR="00814D37" w:rsidRPr="006665EC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/>
        <w:contextualSpacing/>
        <w:rPr>
          <w:rFonts w:eastAsia="MS Mincho" w:cs="Times New Roman"/>
          <w:color w:val="000000" w:themeColor="text1"/>
          <w:lang w:eastAsia="ja-JP"/>
        </w:rPr>
      </w:pPr>
      <w:r w:rsidRPr="006665EC">
        <w:rPr>
          <w:rFonts w:eastAsia="MS Mincho" w:cs="Times New Roman"/>
          <w:color w:val="000000" w:themeColor="text1"/>
          <w:lang w:eastAsia="ja-JP"/>
        </w:rPr>
        <w:t xml:space="preserve">Поставив подпись под данным заявлением, лицо, подписавшее настоящий документ, </w:t>
      </w:r>
      <w:r>
        <w:rPr>
          <w:rFonts w:eastAsia="MS Mincho" w:cs="Times New Roman"/>
          <w:color w:val="000000" w:themeColor="text1"/>
          <w:lang w:eastAsia="ja-JP"/>
        </w:rPr>
        <w:t>соглашается следовать</w:t>
      </w:r>
      <w:r w:rsidRPr="006665EC">
        <w:rPr>
          <w:rFonts w:eastAsia="MS Mincho" w:cs="Times New Roman"/>
          <w:color w:val="000000" w:themeColor="text1"/>
          <w:lang w:eastAsia="ja-JP"/>
        </w:rPr>
        <w:t xml:space="preserve"> протокол</w:t>
      </w:r>
      <w:r>
        <w:rPr>
          <w:rFonts w:eastAsia="MS Mincho" w:cs="Times New Roman"/>
          <w:color w:val="000000" w:themeColor="text1"/>
          <w:lang w:eastAsia="ja-JP"/>
        </w:rPr>
        <w:t>у</w:t>
      </w:r>
      <w:r w:rsidRPr="006665EC">
        <w:rPr>
          <w:rFonts w:eastAsia="MS Mincho" w:cs="Times New Roman"/>
          <w:color w:val="000000" w:themeColor="text1"/>
          <w:lang w:eastAsia="ja-JP"/>
        </w:rPr>
        <w:t xml:space="preserve"> клинического исследования </w:t>
      </w:r>
      <w:r w:rsidRPr="00170AEC">
        <w:rPr>
          <w:rFonts w:eastAsia="MS Mincho" w:cs="Times New Roman"/>
          <w:color w:val="000000" w:themeColor="text1"/>
          <w:lang w:eastAsia="ja-JP"/>
        </w:rPr>
        <w:t xml:space="preserve">№ </w:t>
      </w:r>
      <w:r>
        <w:rPr>
          <w:rFonts w:eastAsia="MS Mincho" w:cs="Times New Roman"/>
          <w:color w:val="000000" w:themeColor="text1"/>
          <w:lang w:eastAsia="ja-JP"/>
        </w:rPr>
        <w:fldChar w:fldCharType="begin"/>
      </w:r>
      <w:r>
        <w:rPr>
          <w:rFonts w:eastAsia="MS Mincho" w:cs="Times New Roman"/>
          <w:color w:val="000000" w:themeColor="text1"/>
          <w:lang w:eastAsia="ja-JP"/>
        </w:rPr>
        <w:instrText xml:space="preserve"> REF Номер_протокола \h </w:instrText>
      </w:r>
      <w:r>
        <w:rPr>
          <w:rFonts w:eastAsia="MS Mincho" w:cs="Times New Roman"/>
          <w:color w:val="000000" w:themeColor="text1"/>
          <w:lang w:eastAsia="ja-JP"/>
        </w:rPr>
      </w:r>
      <w:r>
        <w:rPr>
          <w:rFonts w:eastAsia="MS Mincho" w:cs="Times New Roman"/>
          <w:color w:val="000000" w:themeColor="text1"/>
          <w:lang w:eastAsia="ja-JP"/>
        </w:rPr>
        <w:fldChar w:fldCharType="separate"/>
      </w:r>
      <w:sdt>
        <w:sdtPr>
          <w:alias w:val="Код протокола"/>
          <w:tag w:val="Код протокола"/>
          <w:id w:val="-768770300"/>
        </w:sdtPr>
        <w:sdtContent>
          <w:r w:rsidR="00A11ADE">
            <w:rPr>
              <w:highlight w:val="green"/>
            </w:rPr>
            <w:t>номер протокола</w:t>
          </w:r>
        </w:sdtContent>
      </w:sdt>
      <w:r>
        <w:rPr>
          <w:rFonts w:eastAsia="MS Mincho" w:cs="Times New Roman"/>
          <w:color w:val="000000" w:themeColor="text1"/>
          <w:lang w:eastAsia="ja-JP"/>
        </w:rPr>
        <w:fldChar w:fldCharType="end"/>
      </w:r>
      <w:r>
        <w:rPr>
          <w:rFonts w:eastAsia="MS Mincho" w:cs="Times New Roman"/>
          <w:color w:val="000000" w:themeColor="text1"/>
          <w:lang w:eastAsia="ja-JP"/>
        </w:rPr>
        <w:t>:</w:t>
      </w:r>
      <w:r w:rsidRPr="00170AEC">
        <w:rPr>
          <w:rFonts w:eastAsia="MS Mincho" w:cs="Times New Roman"/>
          <w:color w:val="000000" w:themeColor="text1"/>
          <w:lang w:eastAsia="ja-JP"/>
        </w:rPr>
        <w:t xml:space="preserve"> </w:t>
      </w:r>
      <w:r>
        <w:rPr>
          <w:rFonts w:eastAsia="MS Mincho" w:cs="Times New Roman"/>
          <w:color w:val="000000" w:themeColor="text1"/>
          <w:lang w:eastAsia="ja-JP"/>
        </w:rPr>
        <w:t>«</w:t>
      </w:r>
      <w:r>
        <w:rPr>
          <w:rFonts w:eastAsia="MS Mincho" w:cs="Times New Roman"/>
          <w:color w:val="000000" w:themeColor="text1"/>
          <w:lang w:eastAsia="ja-JP"/>
        </w:rPr>
        <w:fldChar w:fldCharType="begin"/>
      </w:r>
      <w:r>
        <w:rPr>
          <w:rFonts w:eastAsia="MS Mincho" w:cs="Times New Roman"/>
          <w:color w:val="000000" w:themeColor="text1"/>
          <w:lang w:eastAsia="ja-JP"/>
        </w:rPr>
        <w:instrText xml:space="preserve"> REF Название_протокола \h </w:instrText>
      </w:r>
      <w:r>
        <w:rPr>
          <w:rFonts w:eastAsia="MS Mincho" w:cs="Times New Roman"/>
          <w:color w:val="000000" w:themeColor="text1"/>
          <w:lang w:eastAsia="ja-JP"/>
        </w:rPr>
      </w:r>
      <w:r>
        <w:rPr>
          <w:rFonts w:eastAsia="MS Mincho" w:cs="Times New Roman"/>
          <w:color w:val="000000" w:themeColor="text1"/>
          <w:lang w:eastAsia="ja-JP"/>
        </w:rPr>
        <w:fldChar w:fldCharType="separate"/>
      </w:r>
      <w:sdt>
        <w:sdtPr>
          <w:rPr>
            <w:shd w:val="clear" w:color="auto" w:fill="FFFFFF" w:themeFill="background1"/>
          </w:rPr>
          <w:alias w:val="Название исследования"/>
          <w:tag w:val="Название исследования"/>
          <w:id w:val="-8372561"/>
        </w:sdtPr>
        <w:sdtContent>
          <w:r w:rsidR="00A11ADE" w:rsidRPr="008F0344">
            <w:rPr>
              <w:highlight w:val="green"/>
              <w:shd w:val="clear" w:color="auto" w:fill="FFFFFF" w:themeFill="background1"/>
            </w:rPr>
            <w:t>Название протокола клинического исследования</w:t>
          </w:r>
        </w:sdtContent>
      </w:sdt>
      <w:r>
        <w:rPr>
          <w:rFonts w:eastAsia="MS Mincho" w:cs="Times New Roman"/>
          <w:color w:val="000000" w:themeColor="text1"/>
          <w:lang w:eastAsia="ja-JP"/>
        </w:rPr>
        <w:fldChar w:fldCharType="end"/>
      </w:r>
      <w:r>
        <w:rPr>
          <w:rFonts w:eastAsia="MS Mincho" w:cs="Times New Roman"/>
          <w:color w:val="000000" w:themeColor="text1"/>
          <w:lang w:eastAsia="ja-JP"/>
        </w:rPr>
        <w:t>».</w:t>
      </w:r>
    </w:p>
    <w:p w14:paraId="605851EB" w14:textId="77777777" w:rsidR="00814D37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/>
        <w:contextualSpacing/>
        <w:rPr>
          <w:rFonts w:eastAsia="MS Mincho" w:cs="Times New Roman"/>
          <w:color w:val="000000" w:themeColor="text1"/>
          <w:lang w:eastAsia="ja-JP"/>
        </w:rPr>
      </w:pPr>
    </w:p>
    <w:p w14:paraId="374B9B35" w14:textId="77777777" w:rsidR="00814D37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/>
        <w:contextualSpacing/>
        <w:rPr>
          <w:rFonts w:eastAsia="MS Mincho" w:cs="Times New Roman"/>
          <w:color w:val="000000" w:themeColor="text1"/>
          <w:lang w:eastAsia="ja-JP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14D37" w14:paraId="690496F5" w14:textId="77777777" w:rsidTr="00814D37">
        <w:tc>
          <w:tcPr>
            <w:tcW w:w="9571" w:type="dxa"/>
            <w:gridSpan w:val="4"/>
          </w:tcPr>
          <w:p w14:paraId="6A8E1D3D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  <w:r>
              <w:rPr>
                <w:rFonts w:eastAsia="MS Mincho" w:cs="Times New Roman"/>
                <w:color w:val="000000" w:themeColor="text1"/>
                <w:lang w:eastAsia="ja-JP"/>
              </w:rPr>
              <w:t>Контрактно-исследовательская организация</w:t>
            </w:r>
          </w:p>
        </w:tc>
      </w:tr>
      <w:tr w:rsidR="00814D37" w14:paraId="45536F02" w14:textId="77777777" w:rsidTr="00814D37">
        <w:tc>
          <w:tcPr>
            <w:tcW w:w="2392" w:type="dxa"/>
          </w:tcPr>
          <w:p w14:paraId="7020211F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BA3A696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703A99F0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330770A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</w:tr>
      <w:tr w:rsidR="00814D37" w14:paraId="0BC88FFD" w14:textId="77777777" w:rsidTr="00814D37">
        <w:tc>
          <w:tcPr>
            <w:tcW w:w="4785" w:type="dxa"/>
            <w:gridSpan w:val="2"/>
          </w:tcPr>
          <w:p w14:paraId="2CD6784B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  <w:r>
              <w:rPr>
                <w:rFonts w:eastAsia="MS Mincho" w:cs="Times New Roman"/>
                <w:color w:val="000000" w:themeColor="text1"/>
                <w:lang w:eastAsia="ja-JP"/>
              </w:rPr>
              <w:t>Уполномоченное лицо</w:t>
            </w:r>
          </w:p>
        </w:tc>
        <w:tc>
          <w:tcPr>
            <w:tcW w:w="2393" w:type="dxa"/>
          </w:tcPr>
          <w:p w14:paraId="3AD1A38C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77C0495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</w:tr>
      <w:tr w:rsidR="00814D37" w14:paraId="3C81699C" w14:textId="77777777" w:rsidTr="00814D37">
        <w:tc>
          <w:tcPr>
            <w:tcW w:w="4785" w:type="dxa"/>
            <w:gridSpan w:val="2"/>
            <w:vAlign w:val="bottom"/>
          </w:tcPr>
          <w:p w14:paraId="284897CE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ФИО:________________</w:t>
            </w:r>
          </w:p>
        </w:tc>
        <w:tc>
          <w:tcPr>
            <w:tcW w:w="2393" w:type="dxa"/>
            <w:vAlign w:val="bottom"/>
          </w:tcPr>
          <w:p w14:paraId="03F48AD6" w14:textId="77777777" w:rsidR="00814D37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____________</w:t>
            </w:r>
          </w:p>
        </w:tc>
        <w:tc>
          <w:tcPr>
            <w:tcW w:w="2393" w:type="dxa"/>
            <w:vAlign w:val="bottom"/>
          </w:tcPr>
          <w:p w14:paraId="577EF4C7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lang w:val="en-US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____</w:t>
            </w:r>
            <w:r>
              <w:rPr>
                <w:rFonts w:eastAsia="Times New Roman" w:cs="Times New Roman"/>
                <w:iCs/>
                <w:color w:val="000000" w:themeColor="text1"/>
                <w:lang w:val="en-US"/>
              </w:rPr>
              <w:t>/____/_____</w:t>
            </w:r>
          </w:p>
        </w:tc>
      </w:tr>
      <w:tr w:rsidR="00814D37" w14:paraId="18D8F8AC" w14:textId="77777777" w:rsidTr="00814D37">
        <w:tc>
          <w:tcPr>
            <w:tcW w:w="2392" w:type="dxa"/>
          </w:tcPr>
          <w:p w14:paraId="4BBD4E0D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38683465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0AEE135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</w:rPr>
            </w:pP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подпись</w:t>
            </w:r>
          </w:p>
        </w:tc>
        <w:tc>
          <w:tcPr>
            <w:tcW w:w="2393" w:type="dxa"/>
          </w:tcPr>
          <w:p w14:paraId="200271EB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</w:pP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Дата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 xml:space="preserve"> (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день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proofErr w:type="spellStart"/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месц</w:t>
            </w:r>
            <w:proofErr w:type="spellEnd"/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год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)</w:t>
            </w:r>
          </w:p>
        </w:tc>
      </w:tr>
    </w:tbl>
    <w:p w14:paraId="56C8B015" w14:textId="77777777" w:rsidR="00814D37" w:rsidRPr="006665EC" w:rsidRDefault="00814D37" w:rsidP="00BA4509">
      <w:pPr>
        <w:rPr>
          <w:lang w:eastAsia="ja-JP"/>
        </w:rPr>
      </w:pPr>
    </w:p>
    <w:p w14:paraId="6C17E80C" w14:textId="77777777" w:rsidR="00814D37" w:rsidRPr="0042267F" w:rsidRDefault="00814D37" w:rsidP="00BA4509"/>
    <w:p w14:paraId="063A929F" w14:textId="01EFCC2E" w:rsidR="007E163B" w:rsidRDefault="007E163B">
      <w:pPr>
        <w:spacing w:before="0" w:after="200" w:line="276" w:lineRule="auto"/>
        <w:ind w:firstLine="0"/>
        <w:jc w:val="left"/>
      </w:pPr>
      <w:r>
        <w:br w:type="page"/>
      </w:r>
    </w:p>
    <w:p w14:paraId="6778B71B" w14:textId="1D158212" w:rsidR="00814D37" w:rsidRDefault="007E163B" w:rsidP="007E163B">
      <w:pPr>
        <w:pStyle w:val="2"/>
      </w:pPr>
      <w:bookmarkStart w:id="296" w:name="_Ref515547867"/>
      <w:bookmarkStart w:id="297" w:name="_Toc75281900"/>
      <w:r>
        <w:lastRenderedPageBreak/>
        <w:t>Приложение 5</w:t>
      </w:r>
      <w:bookmarkEnd w:id="296"/>
      <w:bookmarkEnd w:id="297"/>
    </w:p>
    <w:p w14:paraId="06CCAE00" w14:textId="77777777" w:rsidR="0040139A" w:rsidRPr="00FD5AC0" w:rsidRDefault="0040139A" w:rsidP="0040139A">
      <w:pPr>
        <w:pStyle w:val="4"/>
      </w:pPr>
      <w:bookmarkStart w:id="298" w:name="_Toc75281901"/>
      <w:r w:rsidRPr="00FD5AC0">
        <w:t>Критерии ВОЗ для определения связи НЯ с приемом исследуемого препарата.</w:t>
      </w:r>
      <w:bookmarkEnd w:id="298"/>
    </w:p>
    <w:tbl>
      <w:tblPr>
        <w:tblW w:w="5000" w:type="pct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6"/>
        <w:gridCol w:w="7335"/>
      </w:tblGrid>
      <w:tr w:rsidR="0040139A" w:rsidRPr="00FB43CF" w14:paraId="158B70E2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753BEF8B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Определенная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17619485" w14:textId="77777777" w:rsidR="0040139A" w:rsidRPr="00FB43CF" w:rsidRDefault="0040139A" w:rsidP="00F62F9E">
            <w:pPr>
              <w:rPr>
                <w:b/>
                <w:bCs/>
                <w:i/>
                <w:iCs/>
              </w:rPr>
            </w:pPr>
            <w:r w:rsidRPr="00FB43CF">
              <w:t>Клинические проявления, нарушения лабораторных показателей возникают в период приема препарата, не могут быть объяснены наличием существующих заболеваний и влиянием других факторов. Проявления НПР регрессируют после отмены лекарства и возникают вновь при повторном назначении.</w:t>
            </w:r>
          </w:p>
        </w:tc>
      </w:tr>
      <w:tr w:rsidR="0040139A" w:rsidRPr="00FB43CF" w14:paraId="7BDC2E92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21765B48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Вероятная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54989014" w14:textId="77777777" w:rsidR="0040139A" w:rsidRPr="00FB43CF" w:rsidRDefault="0040139A" w:rsidP="00F62F9E">
            <w:r w:rsidRPr="00FB43CF">
              <w:t>Клинические проявления, нарушения лабораторных показателей связанны по времени с приемом лекарства, вряд ли имеют отношение к сопутствующим заболеваниям или другим факторам, и которые регрессируют с отменой препарата. Ответная реакция на повторное назначение препарата неизвестна.</w:t>
            </w:r>
          </w:p>
        </w:tc>
      </w:tr>
      <w:tr w:rsidR="0040139A" w:rsidRPr="00FB43CF" w14:paraId="579DDFCD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48F3990A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Возможная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4442F42B" w14:textId="77777777" w:rsidR="0040139A" w:rsidRPr="00FB43CF" w:rsidRDefault="0040139A" w:rsidP="00F62F9E">
            <w:r w:rsidRPr="00FB43CF">
              <w:t>Клинические проявления, изменения лабораторных показателей связанны по времени с приемом препарата, но их можно объяснить наличием сопутствующих заболеваний или приемом других лекарств и влиянием химических соединений. Информация о реакции на отмену лекарства неясная.</w:t>
            </w:r>
          </w:p>
        </w:tc>
      </w:tr>
      <w:tr w:rsidR="0040139A" w:rsidRPr="00FB43CF" w14:paraId="244B9E87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5E9F8E91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Сомнительная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2A2D3B60" w14:textId="77777777" w:rsidR="0040139A" w:rsidRPr="00FB43CF" w:rsidRDefault="0040139A" w:rsidP="00F62F9E">
            <w:r w:rsidRPr="00FB43CF">
              <w:t>Клинические проявления, изменения лабораторных показателей возникают при отсутствии четкой временной связи с приемом лекарства; присутствуют другие факторы (лекарства, заболевания, химические вещества), которые могут быть причиной их возникновения.</w:t>
            </w:r>
          </w:p>
        </w:tc>
      </w:tr>
      <w:tr w:rsidR="0040139A" w:rsidRPr="00FB43CF" w14:paraId="012C6A7E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040D73EB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Условная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1324ADCE" w14:textId="77777777" w:rsidR="0040139A" w:rsidRPr="00FB43CF" w:rsidRDefault="0040139A" w:rsidP="00F62F9E">
            <w:r w:rsidRPr="00FB43CF">
              <w:t xml:space="preserve">Клинические проявления, нарушения лабораторных показателей, отнесенные к </w:t>
            </w:r>
            <w:r>
              <w:t>НЯ</w:t>
            </w:r>
            <w:r w:rsidRPr="00FB43CF">
              <w:t>, трудно оценивать. Необходимы дополнительные данные для оценки, или же эти данные в настоящее время анализируются.</w:t>
            </w:r>
          </w:p>
        </w:tc>
      </w:tr>
      <w:tr w:rsidR="0040139A" w:rsidRPr="00FB43CF" w14:paraId="1E8A6D70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1FFE0F29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>
              <w:rPr>
                <w:rStyle w:val="ae"/>
              </w:rPr>
              <w:t xml:space="preserve">Не </w:t>
            </w:r>
            <w:proofErr w:type="gramStart"/>
            <w:r>
              <w:rPr>
                <w:rStyle w:val="ae"/>
              </w:rPr>
              <w:t>подлежащая</w:t>
            </w:r>
            <w:proofErr w:type="gramEnd"/>
            <w:r>
              <w:rPr>
                <w:rStyle w:val="ae"/>
              </w:rPr>
              <w:t xml:space="preserve"> </w:t>
            </w:r>
            <w:r w:rsidRPr="00FD5AC0">
              <w:rPr>
                <w:rStyle w:val="ae"/>
              </w:rPr>
              <w:t xml:space="preserve">классификации 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709851E3" w14:textId="77777777" w:rsidR="0040139A" w:rsidRPr="00FB43CF" w:rsidRDefault="0040139A" w:rsidP="00F62F9E">
            <w:r>
              <w:t xml:space="preserve">Сообщения о </w:t>
            </w:r>
            <w:proofErr w:type="gramStart"/>
            <w:r>
              <w:t>подозреваемом</w:t>
            </w:r>
            <w:proofErr w:type="gramEnd"/>
            <w:r w:rsidRPr="00FB43CF">
              <w:t xml:space="preserve"> </w:t>
            </w:r>
            <w:r>
              <w:t>НЯ</w:t>
            </w:r>
            <w:r w:rsidRPr="00FB43CF">
              <w:t xml:space="preserve"> нельзя оценить, так как нет достаточной информации, или же она противоречива.</w:t>
            </w:r>
          </w:p>
        </w:tc>
      </w:tr>
    </w:tbl>
    <w:p w14:paraId="47262911" w14:textId="77777777" w:rsidR="007E163B" w:rsidRPr="007E163B" w:rsidRDefault="007E163B" w:rsidP="00830E15">
      <w:pPr>
        <w:ind w:firstLine="0"/>
      </w:pPr>
    </w:p>
    <w:sectPr w:rsidR="007E163B" w:rsidRPr="007E163B" w:rsidSect="00E21B5A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43" w:author="Арнаутов Владимир Сергеевич" w:date="2017-11-09T16:45:00Z" w:initials="АВС">
    <w:p w14:paraId="5D812733" w14:textId="0C9163C6" w:rsidR="00F62F9E" w:rsidRPr="00991EA6" w:rsidRDefault="00F62F9E">
      <w:pPr>
        <w:pStyle w:val="aff8"/>
        <w:rPr>
          <w:lang w:val="ru-RU"/>
        </w:rPr>
      </w:pPr>
      <w:r>
        <w:rPr>
          <w:rStyle w:val="aff7"/>
        </w:rPr>
        <w:annotationRef/>
      </w:r>
      <w:r>
        <w:rPr>
          <w:lang w:val="ru-RU"/>
        </w:rPr>
        <w:t>Проверить есть ли ночные точки забора ФК или др. процедуры.</w:t>
      </w:r>
    </w:p>
  </w:comment>
  <w:comment w:id="89" w:author="Арнаутов Владимир Сергеевич" w:date="2017-11-09T16:45:00Z" w:initials="АВС">
    <w:p w14:paraId="52B79C26" w14:textId="17D36FDB" w:rsidR="00F62F9E" w:rsidRDefault="00F62F9E">
      <w:pPr>
        <w:pStyle w:val="aff8"/>
      </w:pPr>
      <w:r>
        <w:rPr>
          <w:rStyle w:val="aff7"/>
        </w:rPr>
        <w:annotationRef/>
      </w:r>
      <w:r w:rsidRPr="00E656F7">
        <w:rPr>
          <w:lang w:val="ru-RU"/>
        </w:rPr>
        <w:t>Федеральный закон Российской Федерации от 23 февраля 2013 г. № 15-ФЗ "Об охране здоровья граждан от воздействия окружающего табачного дыма и последствий потребления табака</w:t>
      </w:r>
    </w:p>
  </w:comment>
  <w:comment w:id="93" w:author="Арнаутов Владимир Сергеевич" w:date="2017-11-09T16:45:00Z" w:initials="АВС">
    <w:p w14:paraId="06CBC729" w14:textId="7F74B397" w:rsidR="00F62F9E" w:rsidRPr="000E6EEB" w:rsidRDefault="00F62F9E">
      <w:pPr>
        <w:pStyle w:val="aff8"/>
        <w:rPr>
          <w:lang w:val="ru-RU"/>
        </w:rPr>
      </w:pPr>
      <w:r>
        <w:rPr>
          <w:rStyle w:val="aff7"/>
        </w:rPr>
        <w:annotationRef/>
      </w:r>
      <w:r>
        <w:rPr>
          <w:lang w:val="ru-RU"/>
        </w:rPr>
        <w:t>Если эта точка последняя в текущие сутки.</w:t>
      </w:r>
    </w:p>
  </w:comment>
  <w:comment w:id="98" w:author="Арнаутов Владимир Сергеевич" w:date="2017-11-09T16:45:00Z" w:initials="АВС">
    <w:p w14:paraId="35D4F206" w14:textId="0E2AAE70" w:rsidR="00F62F9E" w:rsidRPr="00A82175" w:rsidRDefault="00F62F9E">
      <w:pPr>
        <w:pStyle w:val="aff8"/>
        <w:rPr>
          <w:lang w:val="ru-RU"/>
        </w:rPr>
      </w:pPr>
      <w:r>
        <w:rPr>
          <w:rStyle w:val="aff7"/>
        </w:rPr>
        <w:annotationRef/>
      </w:r>
      <w:r>
        <w:rPr>
          <w:lang w:val="ru-RU"/>
        </w:rPr>
        <w:t>Можно исключить если это не влияет на кинетику.</w:t>
      </w:r>
    </w:p>
  </w:comment>
  <w:comment w:id="155" w:author="Владимир Арнаутов" w:date="2020-04-27T19:34:00Z" w:initials="ВА">
    <w:p w14:paraId="054870D8" w14:textId="77777777" w:rsidR="00F62F9E" w:rsidRDefault="00F62F9E" w:rsidP="00FB67FD">
      <w:pPr>
        <w:pStyle w:val="aff8"/>
      </w:pPr>
      <w:r>
        <w:rPr>
          <w:rStyle w:val="aff7"/>
        </w:rPr>
        <w:annotationRef/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EF6F98" w14:textId="77777777" w:rsidR="00DD76F9" w:rsidRDefault="00DD76F9" w:rsidP="00921236">
      <w:pPr>
        <w:spacing w:before="0" w:after="0" w:line="240" w:lineRule="auto"/>
      </w:pPr>
      <w:r>
        <w:separator/>
      </w:r>
    </w:p>
  </w:endnote>
  <w:endnote w:type="continuationSeparator" w:id="0">
    <w:p w14:paraId="4F76508A" w14:textId="77777777" w:rsidR="00DD76F9" w:rsidRDefault="00DD76F9" w:rsidP="0092123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5990047"/>
      <w:docPartObj>
        <w:docPartGallery w:val="Page Numbers (Bottom of Page)"/>
        <w:docPartUnique/>
      </w:docPartObj>
    </w:sdtPr>
    <w:sdtContent>
      <w:p w14:paraId="1E1B30D8" w14:textId="77777777" w:rsidR="00F62F9E" w:rsidRDefault="00F62F9E">
        <w:pPr>
          <w:pStyle w:val="af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6421">
          <w:rPr>
            <w:noProof/>
          </w:rPr>
          <w:t>16</w:t>
        </w:r>
        <w:r>
          <w:fldChar w:fldCharType="end"/>
        </w:r>
      </w:p>
    </w:sdtContent>
  </w:sdt>
  <w:p w14:paraId="1E1B30D9" w14:textId="77777777" w:rsidR="00F62F9E" w:rsidRDefault="00F62F9E">
    <w:pPr>
      <w:pStyle w:val="af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B45FB0" w14:textId="77777777" w:rsidR="00DD76F9" w:rsidRDefault="00DD76F9" w:rsidP="00921236">
      <w:pPr>
        <w:spacing w:before="0" w:after="0" w:line="240" w:lineRule="auto"/>
      </w:pPr>
      <w:r>
        <w:separator/>
      </w:r>
    </w:p>
  </w:footnote>
  <w:footnote w:type="continuationSeparator" w:id="0">
    <w:p w14:paraId="7984DA4F" w14:textId="77777777" w:rsidR="00DD76F9" w:rsidRDefault="00DD76F9" w:rsidP="0092123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1B30D7" w14:textId="77777777" w:rsidR="00F62F9E" w:rsidRPr="00665A8E" w:rsidRDefault="00F62F9E">
    <w:pPr>
      <w:pStyle w:val="affa"/>
      <w:rPr>
        <w:sz w:val="18"/>
      </w:rPr>
    </w:pPr>
    <w:r w:rsidRPr="007B1E8E">
      <w:rPr>
        <w:sz w:val="18"/>
      </w:rPr>
      <w:t>ПРОТОКОЛ №</w:t>
    </w:r>
    <w:r w:rsidRPr="007B1E8E">
      <w:rPr>
        <w:sz w:val="18"/>
      </w:rPr>
      <w:fldChar w:fldCharType="begin"/>
    </w:r>
    <w:r w:rsidRPr="007B1E8E">
      <w:rPr>
        <w:sz w:val="18"/>
      </w:rPr>
      <w:instrText xml:space="preserve"> REF Номер_протокола \h  \* MERGEFORMAT </w:instrText>
    </w:r>
    <w:r w:rsidRPr="007B1E8E">
      <w:rPr>
        <w:sz w:val="18"/>
      </w:rPr>
    </w:r>
    <w:r w:rsidRPr="007B1E8E">
      <w:rPr>
        <w:sz w:val="18"/>
      </w:rPr>
      <w:fldChar w:fldCharType="separate"/>
    </w:r>
    <w:sdt>
      <w:sdtPr>
        <w:rPr>
          <w:sz w:val="18"/>
        </w:rPr>
        <w:alias w:val="Код протокола"/>
        <w:tag w:val="Код протокола"/>
        <w:id w:val="579414350"/>
        <w:lock w:val="sdtLocked"/>
      </w:sdtPr>
      <w:sdtContent>
        <w:r w:rsidRPr="00F94DCC">
          <w:rPr>
            <w:sz w:val="18"/>
          </w:rPr>
          <w:t>[номер протокола]</w:t>
        </w:r>
      </w:sdtContent>
    </w:sdt>
    <w:r w:rsidRPr="007B1E8E">
      <w:rPr>
        <w:sz w:val="18"/>
      </w:rPr>
      <w:fldChar w:fldCharType="end"/>
    </w:r>
    <w:r w:rsidRPr="007B1E8E">
      <w:rPr>
        <w:sz w:val="18"/>
      </w:rPr>
      <w:t xml:space="preserve">, Версия </w:t>
    </w:r>
    <w:r w:rsidRPr="007B1E8E">
      <w:rPr>
        <w:sz w:val="18"/>
      </w:rPr>
      <w:fldChar w:fldCharType="begin"/>
    </w:r>
    <w:r w:rsidRPr="007B1E8E">
      <w:rPr>
        <w:sz w:val="18"/>
      </w:rPr>
      <w:instrText xml:space="preserve"> REF Версия_протокола \h  \* MERGEFORMAT </w:instrText>
    </w:r>
    <w:r w:rsidRPr="007B1E8E">
      <w:rPr>
        <w:sz w:val="18"/>
      </w:rPr>
    </w:r>
    <w:r w:rsidRPr="007B1E8E">
      <w:rPr>
        <w:sz w:val="18"/>
      </w:rPr>
      <w:fldChar w:fldCharType="separate"/>
    </w:r>
    <w:sdt>
      <w:sdtPr>
        <w:rPr>
          <w:sz w:val="18"/>
        </w:rPr>
        <w:alias w:val="Версия протокола"/>
        <w:tag w:val="Версия протокола"/>
        <w:id w:val="-1793435551"/>
      </w:sdtPr>
      <w:sdtContent>
        <w:r w:rsidRPr="00F94DCC">
          <w:rPr>
            <w:sz w:val="18"/>
          </w:rPr>
          <w:t>[версия протокола]</w:t>
        </w:r>
      </w:sdtContent>
    </w:sdt>
    <w:r w:rsidRPr="007B1E8E">
      <w:rPr>
        <w:sz w:val="18"/>
      </w:rPr>
      <w:fldChar w:fldCharType="end"/>
    </w:r>
    <w:r w:rsidRPr="007B1E8E">
      <w:rPr>
        <w:sz w:val="18"/>
      </w:rPr>
      <w:t xml:space="preserve">, </w:t>
    </w:r>
    <w:proofErr w:type="gramStart"/>
    <w:r w:rsidRPr="007B1E8E">
      <w:rPr>
        <w:sz w:val="18"/>
      </w:rPr>
      <w:t>от</w:t>
    </w:r>
    <w:proofErr w:type="gramEnd"/>
    <w:r w:rsidRPr="007B1E8E">
      <w:rPr>
        <w:sz w:val="18"/>
      </w:rPr>
      <w:t xml:space="preserve"> </w:t>
    </w:r>
    <w:r w:rsidRPr="007B1E8E">
      <w:rPr>
        <w:sz w:val="18"/>
      </w:rPr>
      <w:fldChar w:fldCharType="begin"/>
    </w:r>
    <w:r w:rsidRPr="007B1E8E">
      <w:rPr>
        <w:sz w:val="18"/>
      </w:rPr>
      <w:instrText xml:space="preserve"> REF Дата_протокола \h  \* MERGEFORMAT </w:instrText>
    </w:r>
    <w:r w:rsidRPr="007B1E8E">
      <w:rPr>
        <w:sz w:val="18"/>
      </w:rPr>
    </w:r>
    <w:r w:rsidRPr="007B1E8E">
      <w:rPr>
        <w:sz w:val="18"/>
      </w:rPr>
      <w:fldChar w:fldCharType="separate"/>
    </w:r>
    <w:sdt>
      <w:sdtPr>
        <w:rPr>
          <w:sz w:val="18"/>
        </w:rPr>
        <w:alias w:val="Дата протокола"/>
        <w:tag w:val="Дата протокола"/>
        <w:id w:val="358707466"/>
      </w:sdtPr>
      <w:sdtContent>
        <w:r w:rsidRPr="00F94DCC">
          <w:rPr>
            <w:sz w:val="18"/>
          </w:rPr>
          <w:t>[</w:t>
        </w:r>
        <w:proofErr w:type="gramStart"/>
        <w:r w:rsidRPr="00F94DCC">
          <w:rPr>
            <w:sz w:val="18"/>
          </w:rPr>
          <w:t>дата</w:t>
        </w:r>
        <w:proofErr w:type="gramEnd"/>
        <w:r w:rsidRPr="00F94DCC">
          <w:rPr>
            <w:sz w:val="18"/>
          </w:rPr>
          <w:t xml:space="preserve"> протокола]</w:t>
        </w:r>
      </w:sdtContent>
    </w:sdt>
    <w:r w:rsidRPr="007B1E8E">
      <w:rPr>
        <w:sz w:val="18"/>
      </w:rPr>
      <w:fldChar w:fldCharType="end"/>
    </w:r>
    <w:r w:rsidRPr="007B1E8E">
      <w:rPr>
        <w:sz w:val="18"/>
      </w:rPr>
      <w:t>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FF1CDA" w14:textId="77777777" w:rsidR="00F62F9E" w:rsidRDefault="00F62F9E" w:rsidP="00244E0E">
    <w:pPr>
      <w:pStyle w:val="aff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2C0883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6C80E65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22AC7CD6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BB37556"/>
    <w:multiLevelType w:val="hybridMultilevel"/>
    <w:tmpl w:val="9198DBC6"/>
    <w:lvl w:ilvl="0" w:tplc="C8AE61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B15E6D"/>
    <w:multiLevelType w:val="hybridMultilevel"/>
    <w:tmpl w:val="D5E68EAA"/>
    <w:lvl w:ilvl="0" w:tplc="D5501A4A">
      <w:start w:val="1"/>
      <w:numFmt w:val="decimal"/>
      <w:pStyle w:val="a0"/>
      <w:lvlText w:val="Табл. 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9A504E0"/>
    <w:multiLevelType w:val="hybridMultilevel"/>
    <w:tmpl w:val="7064084C"/>
    <w:lvl w:ilvl="0" w:tplc="464053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D7778C"/>
    <w:multiLevelType w:val="hybridMultilevel"/>
    <w:tmpl w:val="2E68A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3642AC"/>
    <w:multiLevelType w:val="multilevel"/>
    <w:tmpl w:val="2F925018"/>
    <w:lvl w:ilvl="0">
      <w:start w:val="1"/>
      <w:numFmt w:val="decimal"/>
      <w:pStyle w:val="10"/>
      <w:lvlText w:val="%1."/>
      <w:lvlJc w:val="left"/>
      <w:pPr>
        <w:ind w:left="720" w:hanging="360"/>
      </w:pPr>
    </w:lvl>
    <w:lvl w:ilvl="1">
      <w:start w:val="1"/>
      <w:numFmt w:val="decimal"/>
      <w:pStyle w:val="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3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8">
    <w:nsid w:val="352B6258"/>
    <w:multiLevelType w:val="hybridMultilevel"/>
    <w:tmpl w:val="35F43ED4"/>
    <w:lvl w:ilvl="0" w:tplc="16B0DFDA">
      <w:start w:val="1"/>
      <w:numFmt w:val="decimal"/>
      <w:lvlText w:val="%1."/>
      <w:lvlJc w:val="left"/>
      <w:pPr>
        <w:ind w:left="1854" w:hanging="360"/>
      </w:pPr>
      <w:rPr>
        <w:rFonts w:ascii="Verdana" w:hAnsi="Verdana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3D743B1D"/>
    <w:multiLevelType w:val="hybridMultilevel"/>
    <w:tmpl w:val="2E0A7BDE"/>
    <w:lvl w:ilvl="0" w:tplc="856E6C2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55552"/>
    <w:multiLevelType w:val="hybridMultilevel"/>
    <w:tmpl w:val="D2D00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911247"/>
    <w:multiLevelType w:val="multilevel"/>
    <w:tmpl w:val="D2EC6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2">
    <w:nsid w:val="4AB723A5"/>
    <w:multiLevelType w:val="hybridMultilevel"/>
    <w:tmpl w:val="B10E1230"/>
    <w:lvl w:ilvl="0" w:tplc="04383F1C">
      <w:start w:val="1"/>
      <w:numFmt w:val="decimal"/>
      <w:pStyle w:val="a1"/>
      <w:lvlText w:val="Рисунок 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6331FFA"/>
    <w:multiLevelType w:val="hybridMultilevel"/>
    <w:tmpl w:val="EF2CE8E6"/>
    <w:lvl w:ilvl="0" w:tplc="C2CE131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DF4CA2"/>
    <w:multiLevelType w:val="hybridMultilevel"/>
    <w:tmpl w:val="D2D00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AE19FE"/>
    <w:multiLevelType w:val="hybridMultilevel"/>
    <w:tmpl w:val="A9A46AFE"/>
    <w:lvl w:ilvl="0" w:tplc="0F7EAD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12"/>
  </w:num>
  <w:num w:numId="6">
    <w:abstractNumId w:val="14"/>
  </w:num>
  <w:num w:numId="7">
    <w:abstractNumId w:val="6"/>
  </w:num>
  <w:num w:numId="8">
    <w:abstractNumId w:val="7"/>
  </w:num>
  <w:num w:numId="9">
    <w:abstractNumId w:val="9"/>
  </w:num>
  <w:num w:numId="10">
    <w:abstractNumId w:val="5"/>
  </w:num>
  <w:num w:numId="11">
    <w:abstractNumId w:val="13"/>
  </w:num>
  <w:num w:numId="12">
    <w:abstractNumId w:val="8"/>
  </w:num>
  <w:num w:numId="13">
    <w:abstractNumId w:val="7"/>
  </w:num>
  <w:num w:numId="14">
    <w:abstractNumId w:val="7"/>
  </w:num>
  <w:num w:numId="15">
    <w:abstractNumId w:val="7"/>
  </w:num>
  <w:num w:numId="16">
    <w:abstractNumId w:val="9"/>
  </w:num>
  <w:num w:numId="17">
    <w:abstractNumId w:val="15"/>
  </w:num>
  <w:num w:numId="18">
    <w:abstractNumId w:val="11"/>
  </w:num>
  <w:num w:numId="19">
    <w:abstractNumId w:val="7"/>
  </w:num>
  <w:num w:numId="20">
    <w:abstractNumId w:val="7"/>
  </w:num>
  <w:num w:numId="21">
    <w:abstractNumId w:val="7"/>
  </w:num>
  <w:num w:numId="22">
    <w:abstractNumId w:val="9"/>
  </w:num>
  <w:num w:numId="23">
    <w:abstractNumId w:val="2"/>
  </w:num>
  <w:num w:numId="24">
    <w:abstractNumId w:val="10"/>
  </w:num>
  <w:num w:numId="25">
    <w:abstractNumId w:val="0"/>
  </w:num>
  <w:num w:numId="26">
    <w:abstractNumId w:val="3"/>
  </w:num>
  <w:num w:numId="27">
    <w:abstractNumId w:val="1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C82"/>
    <w:rsid w:val="000079D7"/>
    <w:rsid w:val="00021817"/>
    <w:rsid w:val="000220F7"/>
    <w:rsid w:val="00025545"/>
    <w:rsid w:val="00030111"/>
    <w:rsid w:val="00030B5E"/>
    <w:rsid w:val="00031E7B"/>
    <w:rsid w:val="000321B4"/>
    <w:rsid w:val="00033487"/>
    <w:rsid w:val="00040382"/>
    <w:rsid w:val="000403CB"/>
    <w:rsid w:val="00042272"/>
    <w:rsid w:val="000437A9"/>
    <w:rsid w:val="00047473"/>
    <w:rsid w:val="00052069"/>
    <w:rsid w:val="0005213F"/>
    <w:rsid w:val="00057CA2"/>
    <w:rsid w:val="0006167C"/>
    <w:rsid w:val="00061CA2"/>
    <w:rsid w:val="0006275E"/>
    <w:rsid w:val="00065256"/>
    <w:rsid w:val="000658FA"/>
    <w:rsid w:val="00065C82"/>
    <w:rsid w:val="0006710B"/>
    <w:rsid w:val="00072674"/>
    <w:rsid w:val="00073570"/>
    <w:rsid w:val="000757DF"/>
    <w:rsid w:val="00077A60"/>
    <w:rsid w:val="00085563"/>
    <w:rsid w:val="0008583C"/>
    <w:rsid w:val="00086CB5"/>
    <w:rsid w:val="00092DA3"/>
    <w:rsid w:val="00095CC7"/>
    <w:rsid w:val="000A0249"/>
    <w:rsid w:val="000A06B1"/>
    <w:rsid w:val="000A6E1D"/>
    <w:rsid w:val="000A79B9"/>
    <w:rsid w:val="000B37F8"/>
    <w:rsid w:val="000C28D8"/>
    <w:rsid w:val="000D3811"/>
    <w:rsid w:val="000D5381"/>
    <w:rsid w:val="000D653F"/>
    <w:rsid w:val="000E35C9"/>
    <w:rsid w:val="000E40E0"/>
    <w:rsid w:val="000E5378"/>
    <w:rsid w:val="000E6EEB"/>
    <w:rsid w:val="000E77DD"/>
    <w:rsid w:val="000F1D93"/>
    <w:rsid w:val="000F2AC0"/>
    <w:rsid w:val="001035FE"/>
    <w:rsid w:val="0010450C"/>
    <w:rsid w:val="00104621"/>
    <w:rsid w:val="00104F55"/>
    <w:rsid w:val="001072D4"/>
    <w:rsid w:val="0011078C"/>
    <w:rsid w:val="0011095A"/>
    <w:rsid w:val="00112034"/>
    <w:rsid w:val="00112B5A"/>
    <w:rsid w:val="00113F92"/>
    <w:rsid w:val="00114067"/>
    <w:rsid w:val="00117F01"/>
    <w:rsid w:val="00127DE1"/>
    <w:rsid w:val="00134662"/>
    <w:rsid w:val="00142216"/>
    <w:rsid w:val="00142F80"/>
    <w:rsid w:val="00144D53"/>
    <w:rsid w:val="001453A3"/>
    <w:rsid w:val="001463ED"/>
    <w:rsid w:val="0014643F"/>
    <w:rsid w:val="001503FF"/>
    <w:rsid w:val="00150845"/>
    <w:rsid w:val="00153B72"/>
    <w:rsid w:val="00155F62"/>
    <w:rsid w:val="001566B1"/>
    <w:rsid w:val="001616BD"/>
    <w:rsid w:val="00164F21"/>
    <w:rsid w:val="00166046"/>
    <w:rsid w:val="001709AA"/>
    <w:rsid w:val="00170A00"/>
    <w:rsid w:val="00171145"/>
    <w:rsid w:val="00172195"/>
    <w:rsid w:val="00174330"/>
    <w:rsid w:val="00174C1E"/>
    <w:rsid w:val="0018174C"/>
    <w:rsid w:val="0018177F"/>
    <w:rsid w:val="0018671D"/>
    <w:rsid w:val="001878F4"/>
    <w:rsid w:val="00191713"/>
    <w:rsid w:val="00192D93"/>
    <w:rsid w:val="00194276"/>
    <w:rsid w:val="00194CA6"/>
    <w:rsid w:val="001964FA"/>
    <w:rsid w:val="00197863"/>
    <w:rsid w:val="001A37AF"/>
    <w:rsid w:val="001A7E09"/>
    <w:rsid w:val="001B2F5E"/>
    <w:rsid w:val="001C132D"/>
    <w:rsid w:val="001C498D"/>
    <w:rsid w:val="001D0E81"/>
    <w:rsid w:val="001D4982"/>
    <w:rsid w:val="001D6E09"/>
    <w:rsid w:val="001D729B"/>
    <w:rsid w:val="001D777F"/>
    <w:rsid w:val="001E00E4"/>
    <w:rsid w:val="001E0FBD"/>
    <w:rsid w:val="001E690A"/>
    <w:rsid w:val="001E7EDE"/>
    <w:rsid w:val="001E7FC6"/>
    <w:rsid w:val="001F05D6"/>
    <w:rsid w:val="001F05FE"/>
    <w:rsid w:val="001F0B26"/>
    <w:rsid w:val="001F0CC4"/>
    <w:rsid w:val="001F5BEF"/>
    <w:rsid w:val="001F6F87"/>
    <w:rsid w:val="001F6FF0"/>
    <w:rsid w:val="002003D8"/>
    <w:rsid w:val="002028C7"/>
    <w:rsid w:val="00204FE8"/>
    <w:rsid w:val="002075F7"/>
    <w:rsid w:val="0021113D"/>
    <w:rsid w:val="0022064A"/>
    <w:rsid w:val="00222987"/>
    <w:rsid w:val="002231BF"/>
    <w:rsid w:val="00224918"/>
    <w:rsid w:val="00224B8F"/>
    <w:rsid w:val="00224C83"/>
    <w:rsid w:val="002330E4"/>
    <w:rsid w:val="0023580E"/>
    <w:rsid w:val="00235F32"/>
    <w:rsid w:val="00237C30"/>
    <w:rsid w:val="00240A43"/>
    <w:rsid w:val="00243CA2"/>
    <w:rsid w:val="00244E0E"/>
    <w:rsid w:val="00246273"/>
    <w:rsid w:val="00250523"/>
    <w:rsid w:val="00250851"/>
    <w:rsid w:val="00251F9A"/>
    <w:rsid w:val="00253E9E"/>
    <w:rsid w:val="00256B38"/>
    <w:rsid w:val="0025796B"/>
    <w:rsid w:val="00261F91"/>
    <w:rsid w:val="00264C7D"/>
    <w:rsid w:val="00271727"/>
    <w:rsid w:val="00276237"/>
    <w:rsid w:val="00276B3F"/>
    <w:rsid w:val="00277FC8"/>
    <w:rsid w:val="00280C6F"/>
    <w:rsid w:val="002825EE"/>
    <w:rsid w:val="0028373F"/>
    <w:rsid w:val="00283F69"/>
    <w:rsid w:val="0028529A"/>
    <w:rsid w:val="00285638"/>
    <w:rsid w:val="00291D50"/>
    <w:rsid w:val="002943D3"/>
    <w:rsid w:val="002A268C"/>
    <w:rsid w:val="002A7AF5"/>
    <w:rsid w:val="002B0B7D"/>
    <w:rsid w:val="002B2A56"/>
    <w:rsid w:val="002B3AC8"/>
    <w:rsid w:val="002B6264"/>
    <w:rsid w:val="002B7B4C"/>
    <w:rsid w:val="002C1A38"/>
    <w:rsid w:val="002C3DE0"/>
    <w:rsid w:val="002C5023"/>
    <w:rsid w:val="002C5A1D"/>
    <w:rsid w:val="002C5AA3"/>
    <w:rsid w:val="002D0348"/>
    <w:rsid w:val="002D669D"/>
    <w:rsid w:val="002E0A8A"/>
    <w:rsid w:val="002E1DE3"/>
    <w:rsid w:val="002E2057"/>
    <w:rsid w:val="002E25CC"/>
    <w:rsid w:val="002E2B08"/>
    <w:rsid w:val="002E5CB8"/>
    <w:rsid w:val="002F00E9"/>
    <w:rsid w:val="002F0DB6"/>
    <w:rsid w:val="002F1FA7"/>
    <w:rsid w:val="002F3182"/>
    <w:rsid w:val="00311347"/>
    <w:rsid w:val="003126FF"/>
    <w:rsid w:val="00313491"/>
    <w:rsid w:val="00315D4F"/>
    <w:rsid w:val="00316EC2"/>
    <w:rsid w:val="00317214"/>
    <w:rsid w:val="003239E0"/>
    <w:rsid w:val="00325E8A"/>
    <w:rsid w:val="00327030"/>
    <w:rsid w:val="00327BEF"/>
    <w:rsid w:val="00332256"/>
    <w:rsid w:val="0033388B"/>
    <w:rsid w:val="003342B5"/>
    <w:rsid w:val="003348CB"/>
    <w:rsid w:val="00334D2E"/>
    <w:rsid w:val="00336CD0"/>
    <w:rsid w:val="00336DF6"/>
    <w:rsid w:val="00340EEA"/>
    <w:rsid w:val="0034242B"/>
    <w:rsid w:val="00344A4A"/>
    <w:rsid w:val="003477D1"/>
    <w:rsid w:val="003514D3"/>
    <w:rsid w:val="003523E3"/>
    <w:rsid w:val="00352A18"/>
    <w:rsid w:val="00355465"/>
    <w:rsid w:val="0035572E"/>
    <w:rsid w:val="00356F9A"/>
    <w:rsid w:val="00362705"/>
    <w:rsid w:val="00371C32"/>
    <w:rsid w:val="003726C8"/>
    <w:rsid w:val="0037295D"/>
    <w:rsid w:val="00376DAA"/>
    <w:rsid w:val="00377FB6"/>
    <w:rsid w:val="003804BB"/>
    <w:rsid w:val="00381926"/>
    <w:rsid w:val="003847A4"/>
    <w:rsid w:val="003904E5"/>
    <w:rsid w:val="003929CC"/>
    <w:rsid w:val="0039352D"/>
    <w:rsid w:val="00394313"/>
    <w:rsid w:val="003945A3"/>
    <w:rsid w:val="003965A1"/>
    <w:rsid w:val="003A26ED"/>
    <w:rsid w:val="003A4529"/>
    <w:rsid w:val="003A4BD7"/>
    <w:rsid w:val="003A5675"/>
    <w:rsid w:val="003A5930"/>
    <w:rsid w:val="003B0B02"/>
    <w:rsid w:val="003B26AF"/>
    <w:rsid w:val="003B2D00"/>
    <w:rsid w:val="003B4C6E"/>
    <w:rsid w:val="003D0A7C"/>
    <w:rsid w:val="003D4B16"/>
    <w:rsid w:val="003D4F08"/>
    <w:rsid w:val="003D5BCC"/>
    <w:rsid w:val="003D5DBE"/>
    <w:rsid w:val="003E7A45"/>
    <w:rsid w:val="003F0202"/>
    <w:rsid w:val="003F55A3"/>
    <w:rsid w:val="003F62E8"/>
    <w:rsid w:val="003F73D1"/>
    <w:rsid w:val="004005CB"/>
    <w:rsid w:val="0040139A"/>
    <w:rsid w:val="004015E5"/>
    <w:rsid w:val="00404B76"/>
    <w:rsid w:val="0040636C"/>
    <w:rsid w:val="00406416"/>
    <w:rsid w:val="0040704F"/>
    <w:rsid w:val="00411D63"/>
    <w:rsid w:val="0041305D"/>
    <w:rsid w:val="004136E6"/>
    <w:rsid w:val="00413D69"/>
    <w:rsid w:val="0041461D"/>
    <w:rsid w:val="00416E5A"/>
    <w:rsid w:val="00420138"/>
    <w:rsid w:val="004209B2"/>
    <w:rsid w:val="00426E2A"/>
    <w:rsid w:val="00431BD6"/>
    <w:rsid w:val="00433C63"/>
    <w:rsid w:val="00433E13"/>
    <w:rsid w:val="00436E73"/>
    <w:rsid w:val="0044096D"/>
    <w:rsid w:val="00441A94"/>
    <w:rsid w:val="004422BA"/>
    <w:rsid w:val="00444621"/>
    <w:rsid w:val="00444CD2"/>
    <w:rsid w:val="00447BEA"/>
    <w:rsid w:val="00450BF8"/>
    <w:rsid w:val="0045235D"/>
    <w:rsid w:val="00452497"/>
    <w:rsid w:val="00461635"/>
    <w:rsid w:val="004632BC"/>
    <w:rsid w:val="00467610"/>
    <w:rsid w:val="00467D38"/>
    <w:rsid w:val="00471DCA"/>
    <w:rsid w:val="004721E9"/>
    <w:rsid w:val="004734E3"/>
    <w:rsid w:val="00476DD0"/>
    <w:rsid w:val="00477FBC"/>
    <w:rsid w:val="00482EFC"/>
    <w:rsid w:val="0048741A"/>
    <w:rsid w:val="00493D0C"/>
    <w:rsid w:val="00497BE7"/>
    <w:rsid w:val="004A14B8"/>
    <w:rsid w:val="004A1C50"/>
    <w:rsid w:val="004A42BB"/>
    <w:rsid w:val="004A5298"/>
    <w:rsid w:val="004A52BE"/>
    <w:rsid w:val="004B16C0"/>
    <w:rsid w:val="004B4484"/>
    <w:rsid w:val="004B46E2"/>
    <w:rsid w:val="004B5241"/>
    <w:rsid w:val="004B777E"/>
    <w:rsid w:val="004C06F4"/>
    <w:rsid w:val="004C0A7C"/>
    <w:rsid w:val="004C1DC6"/>
    <w:rsid w:val="004C2461"/>
    <w:rsid w:val="004C294A"/>
    <w:rsid w:val="004C3A6F"/>
    <w:rsid w:val="004C6FBA"/>
    <w:rsid w:val="004D1BD4"/>
    <w:rsid w:val="004D2C83"/>
    <w:rsid w:val="004D373D"/>
    <w:rsid w:val="004D6D20"/>
    <w:rsid w:val="004E4C6C"/>
    <w:rsid w:val="004E5EAE"/>
    <w:rsid w:val="004E6ED7"/>
    <w:rsid w:val="004E6F7F"/>
    <w:rsid w:val="004F3B18"/>
    <w:rsid w:val="004F533B"/>
    <w:rsid w:val="004F55BA"/>
    <w:rsid w:val="004F7461"/>
    <w:rsid w:val="004F7B8A"/>
    <w:rsid w:val="00502F7F"/>
    <w:rsid w:val="0050498D"/>
    <w:rsid w:val="005064DC"/>
    <w:rsid w:val="00506B20"/>
    <w:rsid w:val="00506BE3"/>
    <w:rsid w:val="0051070B"/>
    <w:rsid w:val="00514524"/>
    <w:rsid w:val="00515687"/>
    <w:rsid w:val="00517661"/>
    <w:rsid w:val="0052286D"/>
    <w:rsid w:val="00523041"/>
    <w:rsid w:val="00535FE9"/>
    <w:rsid w:val="0054203A"/>
    <w:rsid w:val="005440E8"/>
    <w:rsid w:val="00544449"/>
    <w:rsid w:val="00545EA2"/>
    <w:rsid w:val="0055285B"/>
    <w:rsid w:val="0055440C"/>
    <w:rsid w:val="00557D9B"/>
    <w:rsid w:val="00563DC0"/>
    <w:rsid w:val="00567977"/>
    <w:rsid w:val="00582643"/>
    <w:rsid w:val="0058651A"/>
    <w:rsid w:val="0059546B"/>
    <w:rsid w:val="00597009"/>
    <w:rsid w:val="00597B65"/>
    <w:rsid w:val="00597F07"/>
    <w:rsid w:val="005A1DD3"/>
    <w:rsid w:val="005A32D0"/>
    <w:rsid w:val="005A368E"/>
    <w:rsid w:val="005A3F73"/>
    <w:rsid w:val="005A47C6"/>
    <w:rsid w:val="005A49D6"/>
    <w:rsid w:val="005A53CF"/>
    <w:rsid w:val="005A667C"/>
    <w:rsid w:val="005B00BD"/>
    <w:rsid w:val="005B06A4"/>
    <w:rsid w:val="005B0A9F"/>
    <w:rsid w:val="005B2535"/>
    <w:rsid w:val="005B2EA1"/>
    <w:rsid w:val="005B3B77"/>
    <w:rsid w:val="005C08A5"/>
    <w:rsid w:val="005C352E"/>
    <w:rsid w:val="005C3D1F"/>
    <w:rsid w:val="005C4689"/>
    <w:rsid w:val="005D0B06"/>
    <w:rsid w:val="005D1057"/>
    <w:rsid w:val="005D408C"/>
    <w:rsid w:val="005D7885"/>
    <w:rsid w:val="005E0AB3"/>
    <w:rsid w:val="005E1025"/>
    <w:rsid w:val="005F0D49"/>
    <w:rsid w:val="005F16E7"/>
    <w:rsid w:val="005F4CFF"/>
    <w:rsid w:val="005F5662"/>
    <w:rsid w:val="00600761"/>
    <w:rsid w:val="00602915"/>
    <w:rsid w:val="00604C01"/>
    <w:rsid w:val="00607F1F"/>
    <w:rsid w:val="00612BAA"/>
    <w:rsid w:val="00616608"/>
    <w:rsid w:val="006170C4"/>
    <w:rsid w:val="006176DE"/>
    <w:rsid w:val="00617AA4"/>
    <w:rsid w:val="006266C0"/>
    <w:rsid w:val="0062743D"/>
    <w:rsid w:val="00631CCF"/>
    <w:rsid w:val="0063420E"/>
    <w:rsid w:val="00634312"/>
    <w:rsid w:val="00637CCF"/>
    <w:rsid w:val="00642E4E"/>
    <w:rsid w:val="00643D2E"/>
    <w:rsid w:val="00647184"/>
    <w:rsid w:val="00652279"/>
    <w:rsid w:val="00657752"/>
    <w:rsid w:val="00663776"/>
    <w:rsid w:val="006645C1"/>
    <w:rsid w:val="00665A8E"/>
    <w:rsid w:val="00665DC4"/>
    <w:rsid w:val="006700BC"/>
    <w:rsid w:val="006709F4"/>
    <w:rsid w:val="00671567"/>
    <w:rsid w:val="0067351F"/>
    <w:rsid w:val="006772C0"/>
    <w:rsid w:val="00683ED2"/>
    <w:rsid w:val="00684E8F"/>
    <w:rsid w:val="006906A7"/>
    <w:rsid w:val="00690B0C"/>
    <w:rsid w:val="00690C95"/>
    <w:rsid w:val="00690F00"/>
    <w:rsid w:val="006949F5"/>
    <w:rsid w:val="00694C0F"/>
    <w:rsid w:val="006A3187"/>
    <w:rsid w:val="006A642E"/>
    <w:rsid w:val="006A6CAB"/>
    <w:rsid w:val="006B2B0A"/>
    <w:rsid w:val="006B486C"/>
    <w:rsid w:val="006B5E22"/>
    <w:rsid w:val="006B5FE9"/>
    <w:rsid w:val="006C30DA"/>
    <w:rsid w:val="006C6C23"/>
    <w:rsid w:val="006C7700"/>
    <w:rsid w:val="006D20EA"/>
    <w:rsid w:val="006D4B3C"/>
    <w:rsid w:val="006D588F"/>
    <w:rsid w:val="006E0974"/>
    <w:rsid w:val="006E6FAE"/>
    <w:rsid w:val="006E74EC"/>
    <w:rsid w:val="006F6613"/>
    <w:rsid w:val="006F7386"/>
    <w:rsid w:val="007003EA"/>
    <w:rsid w:val="00700BA4"/>
    <w:rsid w:val="00703F9D"/>
    <w:rsid w:val="00712D85"/>
    <w:rsid w:val="007141E3"/>
    <w:rsid w:val="00716000"/>
    <w:rsid w:val="00716479"/>
    <w:rsid w:val="00716D1F"/>
    <w:rsid w:val="00724220"/>
    <w:rsid w:val="00730A20"/>
    <w:rsid w:val="007326AC"/>
    <w:rsid w:val="007345B0"/>
    <w:rsid w:val="007373D3"/>
    <w:rsid w:val="00737484"/>
    <w:rsid w:val="00737BD0"/>
    <w:rsid w:val="0075067E"/>
    <w:rsid w:val="00752FC9"/>
    <w:rsid w:val="00755CCA"/>
    <w:rsid w:val="0075604E"/>
    <w:rsid w:val="007676B9"/>
    <w:rsid w:val="00774B95"/>
    <w:rsid w:val="00774F3C"/>
    <w:rsid w:val="007752FE"/>
    <w:rsid w:val="00775FF9"/>
    <w:rsid w:val="00782E04"/>
    <w:rsid w:val="00785074"/>
    <w:rsid w:val="00787657"/>
    <w:rsid w:val="00790D3E"/>
    <w:rsid w:val="00795DDB"/>
    <w:rsid w:val="00797D96"/>
    <w:rsid w:val="007A12C7"/>
    <w:rsid w:val="007A2408"/>
    <w:rsid w:val="007A6117"/>
    <w:rsid w:val="007B0E0B"/>
    <w:rsid w:val="007B1E8E"/>
    <w:rsid w:val="007B41CE"/>
    <w:rsid w:val="007B4636"/>
    <w:rsid w:val="007B5EC2"/>
    <w:rsid w:val="007C1C44"/>
    <w:rsid w:val="007C2586"/>
    <w:rsid w:val="007C4B6A"/>
    <w:rsid w:val="007C4C09"/>
    <w:rsid w:val="007C4F2E"/>
    <w:rsid w:val="007C57EF"/>
    <w:rsid w:val="007C6071"/>
    <w:rsid w:val="007C751A"/>
    <w:rsid w:val="007D1AF3"/>
    <w:rsid w:val="007D3553"/>
    <w:rsid w:val="007D6959"/>
    <w:rsid w:val="007D73A5"/>
    <w:rsid w:val="007D79D6"/>
    <w:rsid w:val="007E0785"/>
    <w:rsid w:val="007E163B"/>
    <w:rsid w:val="007E1AEF"/>
    <w:rsid w:val="007E465C"/>
    <w:rsid w:val="007F00A9"/>
    <w:rsid w:val="007F07A7"/>
    <w:rsid w:val="007F2CFA"/>
    <w:rsid w:val="007F4BF7"/>
    <w:rsid w:val="007F4C07"/>
    <w:rsid w:val="007F59C6"/>
    <w:rsid w:val="00801A0D"/>
    <w:rsid w:val="00802A9C"/>
    <w:rsid w:val="0080771C"/>
    <w:rsid w:val="0081012B"/>
    <w:rsid w:val="008143EB"/>
    <w:rsid w:val="00814D37"/>
    <w:rsid w:val="0082084A"/>
    <w:rsid w:val="00821666"/>
    <w:rsid w:val="00827A40"/>
    <w:rsid w:val="00830E15"/>
    <w:rsid w:val="00831033"/>
    <w:rsid w:val="008310FC"/>
    <w:rsid w:val="00833A62"/>
    <w:rsid w:val="00837B93"/>
    <w:rsid w:val="00841EC8"/>
    <w:rsid w:val="008439ED"/>
    <w:rsid w:val="008440FC"/>
    <w:rsid w:val="00847223"/>
    <w:rsid w:val="0085014E"/>
    <w:rsid w:val="00850AE0"/>
    <w:rsid w:val="00851847"/>
    <w:rsid w:val="00851B00"/>
    <w:rsid w:val="0085254C"/>
    <w:rsid w:val="00855CB5"/>
    <w:rsid w:val="0086118D"/>
    <w:rsid w:val="00865231"/>
    <w:rsid w:val="008654A4"/>
    <w:rsid w:val="00865CE1"/>
    <w:rsid w:val="00874FB9"/>
    <w:rsid w:val="00882BFA"/>
    <w:rsid w:val="00882E7B"/>
    <w:rsid w:val="008831FF"/>
    <w:rsid w:val="008850F7"/>
    <w:rsid w:val="008879F6"/>
    <w:rsid w:val="00890F6E"/>
    <w:rsid w:val="008940F1"/>
    <w:rsid w:val="00897775"/>
    <w:rsid w:val="00897B76"/>
    <w:rsid w:val="00897EF4"/>
    <w:rsid w:val="008A0787"/>
    <w:rsid w:val="008A6E2E"/>
    <w:rsid w:val="008A7D40"/>
    <w:rsid w:val="008B153A"/>
    <w:rsid w:val="008B15F7"/>
    <w:rsid w:val="008C07BC"/>
    <w:rsid w:val="008C1F08"/>
    <w:rsid w:val="008C4D5A"/>
    <w:rsid w:val="008C5C49"/>
    <w:rsid w:val="008C6DBA"/>
    <w:rsid w:val="008D000B"/>
    <w:rsid w:val="008D295D"/>
    <w:rsid w:val="008D2CC9"/>
    <w:rsid w:val="008D3830"/>
    <w:rsid w:val="008D4804"/>
    <w:rsid w:val="008E18FB"/>
    <w:rsid w:val="008E27BE"/>
    <w:rsid w:val="008E69D7"/>
    <w:rsid w:val="008E79E1"/>
    <w:rsid w:val="008F0344"/>
    <w:rsid w:val="008F0B41"/>
    <w:rsid w:val="008F10A1"/>
    <w:rsid w:val="008F2804"/>
    <w:rsid w:val="008F64C9"/>
    <w:rsid w:val="00900804"/>
    <w:rsid w:val="00900BAA"/>
    <w:rsid w:val="00903A72"/>
    <w:rsid w:val="00903A76"/>
    <w:rsid w:val="00906BD9"/>
    <w:rsid w:val="00915A00"/>
    <w:rsid w:val="00921236"/>
    <w:rsid w:val="00925A27"/>
    <w:rsid w:val="00925B85"/>
    <w:rsid w:val="0092670E"/>
    <w:rsid w:val="009279AE"/>
    <w:rsid w:val="009309C6"/>
    <w:rsid w:val="009310B3"/>
    <w:rsid w:val="00931F78"/>
    <w:rsid w:val="009324BE"/>
    <w:rsid w:val="009335F5"/>
    <w:rsid w:val="009353A8"/>
    <w:rsid w:val="00937CDA"/>
    <w:rsid w:val="00940151"/>
    <w:rsid w:val="009411FC"/>
    <w:rsid w:val="00943CF5"/>
    <w:rsid w:val="00946520"/>
    <w:rsid w:val="00950792"/>
    <w:rsid w:val="009518EA"/>
    <w:rsid w:val="00952947"/>
    <w:rsid w:val="0095396F"/>
    <w:rsid w:val="009550E0"/>
    <w:rsid w:val="00970DAE"/>
    <w:rsid w:val="00971B55"/>
    <w:rsid w:val="00971B57"/>
    <w:rsid w:val="00971F18"/>
    <w:rsid w:val="00974CC9"/>
    <w:rsid w:val="00976E7E"/>
    <w:rsid w:val="0098001D"/>
    <w:rsid w:val="00991230"/>
    <w:rsid w:val="009918AB"/>
    <w:rsid w:val="00991EA6"/>
    <w:rsid w:val="009A1630"/>
    <w:rsid w:val="009A2038"/>
    <w:rsid w:val="009B0D50"/>
    <w:rsid w:val="009B1C98"/>
    <w:rsid w:val="009B3FEC"/>
    <w:rsid w:val="009B4659"/>
    <w:rsid w:val="009B6586"/>
    <w:rsid w:val="009B6657"/>
    <w:rsid w:val="009C12E2"/>
    <w:rsid w:val="009C4CC5"/>
    <w:rsid w:val="009C4F51"/>
    <w:rsid w:val="009C678F"/>
    <w:rsid w:val="009D0D4C"/>
    <w:rsid w:val="009D3986"/>
    <w:rsid w:val="009D5247"/>
    <w:rsid w:val="009D5F3C"/>
    <w:rsid w:val="009E34C7"/>
    <w:rsid w:val="009E5BBA"/>
    <w:rsid w:val="009E5D0E"/>
    <w:rsid w:val="009E5D2C"/>
    <w:rsid w:val="009E5E8D"/>
    <w:rsid w:val="009E6AD9"/>
    <w:rsid w:val="009F0523"/>
    <w:rsid w:val="009F45DE"/>
    <w:rsid w:val="009F5282"/>
    <w:rsid w:val="00A10B8F"/>
    <w:rsid w:val="00A11ADE"/>
    <w:rsid w:val="00A11C24"/>
    <w:rsid w:val="00A24C27"/>
    <w:rsid w:val="00A3192F"/>
    <w:rsid w:val="00A32272"/>
    <w:rsid w:val="00A3259B"/>
    <w:rsid w:val="00A35EA2"/>
    <w:rsid w:val="00A420A3"/>
    <w:rsid w:val="00A454B2"/>
    <w:rsid w:val="00A5112F"/>
    <w:rsid w:val="00A5378F"/>
    <w:rsid w:val="00A56017"/>
    <w:rsid w:val="00A57054"/>
    <w:rsid w:val="00A5754D"/>
    <w:rsid w:val="00A648C3"/>
    <w:rsid w:val="00A65F1C"/>
    <w:rsid w:val="00A6681C"/>
    <w:rsid w:val="00A71A56"/>
    <w:rsid w:val="00A801CB"/>
    <w:rsid w:val="00A81A23"/>
    <w:rsid w:val="00A82175"/>
    <w:rsid w:val="00A90920"/>
    <w:rsid w:val="00AA10BD"/>
    <w:rsid w:val="00AA1E9C"/>
    <w:rsid w:val="00AA5F9F"/>
    <w:rsid w:val="00AA6181"/>
    <w:rsid w:val="00AA6240"/>
    <w:rsid w:val="00AA6EB5"/>
    <w:rsid w:val="00AA7A1A"/>
    <w:rsid w:val="00AB28CE"/>
    <w:rsid w:val="00AB4880"/>
    <w:rsid w:val="00AC0554"/>
    <w:rsid w:val="00AC1A95"/>
    <w:rsid w:val="00AC3AE2"/>
    <w:rsid w:val="00AC40FF"/>
    <w:rsid w:val="00AC4259"/>
    <w:rsid w:val="00AC47EA"/>
    <w:rsid w:val="00AD66CC"/>
    <w:rsid w:val="00AD68DD"/>
    <w:rsid w:val="00AE0FE6"/>
    <w:rsid w:val="00AE383F"/>
    <w:rsid w:val="00AE6BEE"/>
    <w:rsid w:val="00AF00AA"/>
    <w:rsid w:val="00AF2548"/>
    <w:rsid w:val="00AF2F95"/>
    <w:rsid w:val="00AF41A6"/>
    <w:rsid w:val="00AF43EF"/>
    <w:rsid w:val="00AF5EE7"/>
    <w:rsid w:val="00B009B1"/>
    <w:rsid w:val="00B04054"/>
    <w:rsid w:val="00B23741"/>
    <w:rsid w:val="00B24EBA"/>
    <w:rsid w:val="00B25890"/>
    <w:rsid w:val="00B25F77"/>
    <w:rsid w:val="00B264BA"/>
    <w:rsid w:val="00B26CC9"/>
    <w:rsid w:val="00B31114"/>
    <w:rsid w:val="00B334D2"/>
    <w:rsid w:val="00B34390"/>
    <w:rsid w:val="00B40B07"/>
    <w:rsid w:val="00B43240"/>
    <w:rsid w:val="00B60FE2"/>
    <w:rsid w:val="00B64150"/>
    <w:rsid w:val="00B652B0"/>
    <w:rsid w:val="00B72436"/>
    <w:rsid w:val="00B74251"/>
    <w:rsid w:val="00B74775"/>
    <w:rsid w:val="00B801DC"/>
    <w:rsid w:val="00B8321D"/>
    <w:rsid w:val="00B843D0"/>
    <w:rsid w:val="00B85B41"/>
    <w:rsid w:val="00B90226"/>
    <w:rsid w:val="00B9099E"/>
    <w:rsid w:val="00B916A2"/>
    <w:rsid w:val="00B92469"/>
    <w:rsid w:val="00B94B2D"/>
    <w:rsid w:val="00B94CCA"/>
    <w:rsid w:val="00B9725F"/>
    <w:rsid w:val="00BA4509"/>
    <w:rsid w:val="00BA5574"/>
    <w:rsid w:val="00BA6279"/>
    <w:rsid w:val="00BA7D96"/>
    <w:rsid w:val="00BB00B1"/>
    <w:rsid w:val="00BB1A28"/>
    <w:rsid w:val="00BB782F"/>
    <w:rsid w:val="00BC2ABC"/>
    <w:rsid w:val="00BC3710"/>
    <w:rsid w:val="00BC49DC"/>
    <w:rsid w:val="00BC5F29"/>
    <w:rsid w:val="00BC70B6"/>
    <w:rsid w:val="00BD0832"/>
    <w:rsid w:val="00BD189F"/>
    <w:rsid w:val="00BD4828"/>
    <w:rsid w:val="00BD48D7"/>
    <w:rsid w:val="00BD7B0F"/>
    <w:rsid w:val="00BD7C04"/>
    <w:rsid w:val="00BE46F7"/>
    <w:rsid w:val="00BE4B34"/>
    <w:rsid w:val="00BE71DD"/>
    <w:rsid w:val="00BE7B4F"/>
    <w:rsid w:val="00BE7C37"/>
    <w:rsid w:val="00BF0552"/>
    <w:rsid w:val="00BF0DD9"/>
    <w:rsid w:val="00BF393B"/>
    <w:rsid w:val="00BF68DC"/>
    <w:rsid w:val="00C01E2E"/>
    <w:rsid w:val="00C02D79"/>
    <w:rsid w:val="00C030AB"/>
    <w:rsid w:val="00C04EDB"/>
    <w:rsid w:val="00C15C82"/>
    <w:rsid w:val="00C1666A"/>
    <w:rsid w:val="00C208A7"/>
    <w:rsid w:val="00C25097"/>
    <w:rsid w:val="00C25897"/>
    <w:rsid w:val="00C27A65"/>
    <w:rsid w:val="00C27FDD"/>
    <w:rsid w:val="00C343AB"/>
    <w:rsid w:val="00C351F9"/>
    <w:rsid w:val="00C35DF1"/>
    <w:rsid w:val="00C36257"/>
    <w:rsid w:val="00C37B3B"/>
    <w:rsid w:val="00C41B35"/>
    <w:rsid w:val="00C42D3B"/>
    <w:rsid w:val="00C4624D"/>
    <w:rsid w:val="00C46385"/>
    <w:rsid w:val="00C46B88"/>
    <w:rsid w:val="00C47AF1"/>
    <w:rsid w:val="00C532B0"/>
    <w:rsid w:val="00C54C48"/>
    <w:rsid w:val="00C5613F"/>
    <w:rsid w:val="00C6061B"/>
    <w:rsid w:val="00C61B60"/>
    <w:rsid w:val="00C65DA9"/>
    <w:rsid w:val="00C66588"/>
    <w:rsid w:val="00C667C2"/>
    <w:rsid w:val="00C66B9F"/>
    <w:rsid w:val="00C70245"/>
    <w:rsid w:val="00C71263"/>
    <w:rsid w:val="00C733BD"/>
    <w:rsid w:val="00C73DE0"/>
    <w:rsid w:val="00C7526C"/>
    <w:rsid w:val="00C75A3E"/>
    <w:rsid w:val="00C8152F"/>
    <w:rsid w:val="00C85BD9"/>
    <w:rsid w:val="00C8660B"/>
    <w:rsid w:val="00C86F2A"/>
    <w:rsid w:val="00C8704D"/>
    <w:rsid w:val="00C87EEF"/>
    <w:rsid w:val="00C9158C"/>
    <w:rsid w:val="00C94F3F"/>
    <w:rsid w:val="00C94F82"/>
    <w:rsid w:val="00C95F43"/>
    <w:rsid w:val="00C96566"/>
    <w:rsid w:val="00C96E52"/>
    <w:rsid w:val="00CA0FA1"/>
    <w:rsid w:val="00CA146A"/>
    <w:rsid w:val="00CA54A2"/>
    <w:rsid w:val="00CB7D92"/>
    <w:rsid w:val="00CC20B5"/>
    <w:rsid w:val="00CC236F"/>
    <w:rsid w:val="00CC2E93"/>
    <w:rsid w:val="00CC4501"/>
    <w:rsid w:val="00CC5107"/>
    <w:rsid w:val="00CC6A8C"/>
    <w:rsid w:val="00CC6B63"/>
    <w:rsid w:val="00CC6E33"/>
    <w:rsid w:val="00CD5EBC"/>
    <w:rsid w:val="00CE0F64"/>
    <w:rsid w:val="00CE24A8"/>
    <w:rsid w:val="00CE683E"/>
    <w:rsid w:val="00CE77C5"/>
    <w:rsid w:val="00CF01E8"/>
    <w:rsid w:val="00CF26B4"/>
    <w:rsid w:val="00CF348A"/>
    <w:rsid w:val="00CF3AD7"/>
    <w:rsid w:val="00CF7702"/>
    <w:rsid w:val="00CF7EE9"/>
    <w:rsid w:val="00D01F4A"/>
    <w:rsid w:val="00D0669B"/>
    <w:rsid w:val="00D07353"/>
    <w:rsid w:val="00D10DB6"/>
    <w:rsid w:val="00D11980"/>
    <w:rsid w:val="00D16814"/>
    <w:rsid w:val="00D20147"/>
    <w:rsid w:val="00D214E0"/>
    <w:rsid w:val="00D21BDA"/>
    <w:rsid w:val="00D2207A"/>
    <w:rsid w:val="00D22A30"/>
    <w:rsid w:val="00D23007"/>
    <w:rsid w:val="00D26D9B"/>
    <w:rsid w:val="00D30F9B"/>
    <w:rsid w:val="00D32C9B"/>
    <w:rsid w:val="00D353E9"/>
    <w:rsid w:val="00D379D5"/>
    <w:rsid w:val="00D543D4"/>
    <w:rsid w:val="00D55668"/>
    <w:rsid w:val="00D564F9"/>
    <w:rsid w:val="00D569DC"/>
    <w:rsid w:val="00D570FA"/>
    <w:rsid w:val="00D57508"/>
    <w:rsid w:val="00D6188E"/>
    <w:rsid w:val="00D62269"/>
    <w:rsid w:val="00D64AF1"/>
    <w:rsid w:val="00D67037"/>
    <w:rsid w:val="00D717C2"/>
    <w:rsid w:val="00D731E8"/>
    <w:rsid w:val="00D7582C"/>
    <w:rsid w:val="00D81AAF"/>
    <w:rsid w:val="00D8251F"/>
    <w:rsid w:val="00D82A20"/>
    <w:rsid w:val="00D84412"/>
    <w:rsid w:val="00D8531A"/>
    <w:rsid w:val="00D877A3"/>
    <w:rsid w:val="00D900C5"/>
    <w:rsid w:val="00DA63D4"/>
    <w:rsid w:val="00DB1235"/>
    <w:rsid w:val="00DB4A00"/>
    <w:rsid w:val="00DC0775"/>
    <w:rsid w:val="00DC3A1C"/>
    <w:rsid w:val="00DC4DCF"/>
    <w:rsid w:val="00DC5115"/>
    <w:rsid w:val="00DC5B78"/>
    <w:rsid w:val="00DC6225"/>
    <w:rsid w:val="00DD1E37"/>
    <w:rsid w:val="00DD27F0"/>
    <w:rsid w:val="00DD4526"/>
    <w:rsid w:val="00DD4B82"/>
    <w:rsid w:val="00DD6DE2"/>
    <w:rsid w:val="00DD76F9"/>
    <w:rsid w:val="00DE0E95"/>
    <w:rsid w:val="00DE18B8"/>
    <w:rsid w:val="00DE30FC"/>
    <w:rsid w:val="00DE47D7"/>
    <w:rsid w:val="00DE5B37"/>
    <w:rsid w:val="00DF3384"/>
    <w:rsid w:val="00E054E6"/>
    <w:rsid w:val="00E119D6"/>
    <w:rsid w:val="00E134C3"/>
    <w:rsid w:val="00E13C3C"/>
    <w:rsid w:val="00E1555D"/>
    <w:rsid w:val="00E15D3F"/>
    <w:rsid w:val="00E21AD3"/>
    <w:rsid w:val="00E21B5A"/>
    <w:rsid w:val="00E2267E"/>
    <w:rsid w:val="00E32BBF"/>
    <w:rsid w:val="00E36421"/>
    <w:rsid w:val="00E4443D"/>
    <w:rsid w:val="00E446C2"/>
    <w:rsid w:val="00E50688"/>
    <w:rsid w:val="00E52CD8"/>
    <w:rsid w:val="00E610FA"/>
    <w:rsid w:val="00E6196A"/>
    <w:rsid w:val="00E636AF"/>
    <w:rsid w:val="00E63710"/>
    <w:rsid w:val="00E73692"/>
    <w:rsid w:val="00E75CFC"/>
    <w:rsid w:val="00E7771D"/>
    <w:rsid w:val="00E847C6"/>
    <w:rsid w:val="00E84D40"/>
    <w:rsid w:val="00E87F8F"/>
    <w:rsid w:val="00E94A64"/>
    <w:rsid w:val="00E9677F"/>
    <w:rsid w:val="00E9728D"/>
    <w:rsid w:val="00E9768F"/>
    <w:rsid w:val="00EA340B"/>
    <w:rsid w:val="00EA3F16"/>
    <w:rsid w:val="00EA672F"/>
    <w:rsid w:val="00EA7434"/>
    <w:rsid w:val="00EB0BB5"/>
    <w:rsid w:val="00EB3C5E"/>
    <w:rsid w:val="00EB6DE6"/>
    <w:rsid w:val="00EC26DC"/>
    <w:rsid w:val="00EC410C"/>
    <w:rsid w:val="00EC4CB5"/>
    <w:rsid w:val="00ED4ADD"/>
    <w:rsid w:val="00ED7DCA"/>
    <w:rsid w:val="00EE210C"/>
    <w:rsid w:val="00EE4C92"/>
    <w:rsid w:val="00EE5EB7"/>
    <w:rsid w:val="00EE5F6D"/>
    <w:rsid w:val="00EF01A7"/>
    <w:rsid w:val="00EF1B62"/>
    <w:rsid w:val="00EF3B6A"/>
    <w:rsid w:val="00EF409D"/>
    <w:rsid w:val="00EF4371"/>
    <w:rsid w:val="00F005A2"/>
    <w:rsid w:val="00F00C21"/>
    <w:rsid w:val="00F01939"/>
    <w:rsid w:val="00F01B0A"/>
    <w:rsid w:val="00F211B1"/>
    <w:rsid w:val="00F25EDE"/>
    <w:rsid w:val="00F332A4"/>
    <w:rsid w:val="00F335D2"/>
    <w:rsid w:val="00F33CC7"/>
    <w:rsid w:val="00F42CB7"/>
    <w:rsid w:val="00F43DEF"/>
    <w:rsid w:val="00F43FEE"/>
    <w:rsid w:val="00F50641"/>
    <w:rsid w:val="00F529E8"/>
    <w:rsid w:val="00F55A88"/>
    <w:rsid w:val="00F55B44"/>
    <w:rsid w:val="00F55EFF"/>
    <w:rsid w:val="00F57C25"/>
    <w:rsid w:val="00F62F9E"/>
    <w:rsid w:val="00F66149"/>
    <w:rsid w:val="00F66346"/>
    <w:rsid w:val="00F6670E"/>
    <w:rsid w:val="00F7586D"/>
    <w:rsid w:val="00F822F4"/>
    <w:rsid w:val="00F90D08"/>
    <w:rsid w:val="00F93F29"/>
    <w:rsid w:val="00F94A78"/>
    <w:rsid w:val="00F94DCC"/>
    <w:rsid w:val="00F978F2"/>
    <w:rsid w:val="00F97AC5"/>
    <w:rsid w:val="00F97C36"/>
    <w:rsid w:val="00FA1DFA"/>
    <w:rsid w:val="00FB0356"/>
    <w:rsid w:val="00FB33BC"/>
    <w:rsid w:val="00FB3D90"/>
    <w:rsid w:val="00FB5084"/>
    <w:rsid w:val="00FB5FF9"/>
    <w:rsid w:val="00FB6014"/>
    <w:rsid w:val="00FB67FD"/>
    <w:rsid w:val="00FB7775"/>
    <w:rsid w:val="00FC0174"/>
    <w:rsid w:val="00FC4AAC"/>
    <w:rsid w:val="00FD116C"/>
    <w:rsid w:val="00FD1C28"/>
    <w:rsid w:val="00FD7484"/>
    <w:rsid w:val="00FD7A72"/>
    <w:rsid w:val="00FE16C8"/>
    <w:rsid w:val="00FE426D"/>
    <w:rsid w:val="00FE4C2B"/>
    <w:rsid w:val="00FE5A61"/>
    <w:rsid w:val="00FE6242"/>
    <w:rsid w:val="00FE7BBF"/>
    <w:rsid w:val="00FF1733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E1B2C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8"/>
    <w:lsdException w:name="caption" w:uiPriority="35" w:qFormat="1"/>
    <w:lsdException w:name="List Number" w:uiPriority="11" w:qFormat="1"/>
    <w:lsdException w:name="List Bullet 4" w:uiPriority="0"/>
    <w:lsdException w:name="Title" w:semiHidden="0" w:uiPriority="10" w:unhideWhenUsed="0" w:qFormat="1"/>
    <w:lsdException w:name="Default Paragraph Font" w:uiPriority="1"/>
    <w:lsdException w:name="Subtitle" w:semiHidden="0" w:uiPriority="12" w:unhideWhenUsed="0" w:qFormat="1"/>
    <w:lsdException w:name="Body Text 3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31BD6"/>
    <w:pPr>
      <w:spacing w:before="120" w:after="120" w:line="324" w:lineRule="auto"/>
      <w:ind w:firstLine="567"/>
      <w:jc w:val="both"/>
    </w:pPr>
    <w:rPr>
      <w:rFonts w:ascii="Arial" w:hAnsi="Arial"/>
    </w:rPr>
  </w:style>
  <w:style w:type="paragraph" w:styleId="10">
    <w:name w:val="heading 1"/>
    <w:basedOn w:val="a2"/>
    <w:next w:val="a2"/>
    <w:link w:val="11"/>
    <w:uiPriority w:val="9"/>
    <w:qFormat/>
    <w:rsid w:val="007676B9"/>
    <w:pPr>
      <w:keepNext/>
      <w:keepLines/>
      <w:numPr>
        <w:numId w:val="21"/>
      </w:numPr>
      <w:spacing w:before="480" w:after="0"/>
      <w:ind w:left="1418" w:hanging="851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2">
    <w:name w:val="heading 2"/>
    <w:basedOn w:val="a2"/>
    <w:next w:val="a2"/>
    <w:link w:val="20"/>
    <w:uiPriority w:val="9"/>
    <w:qFormat/>
    <w:rsid w:val="007676B9"/>
    <w:pPr>
      <w:keepNext/>
      <w:keepLines/>
      <w:numPr>
        <w:ilvl w:val="1"/>
        <w:numId w:val="21"/>
      </w:numPr>
      <w:spacing w:before="200" w:after="0"/>
      <w:ind w:left="1418" w:hanging="851"/>
      <w:jc w:val="left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3">
    <w:name w:val="heading 3"/>
    <w:basedOn w:val="a2"/>
    <w:next w:val="a2"/>
    <w:link w:val="30"/>
    <w:uiPriority w:val="9"/>
    <w:qFormat/>
    <w:rsid w:val="00FB5FF9"/>
    <w:pPr>
      <w:keepNext/>
      <w:numPr>
        <w:ilvl w:val="2"/>
        <w:numId w:val="1"/>
      </w:numPr>
      <w:ind w:left="1418" w:hanging="851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"/>
    <w:qFormat/>
    <w:rsid w:val="00D23007"/>
    <w:pPr>
      <w:keepNext/>
      <w:keepLines/>
      <w:spacing w:before="200" w:after="0"/>
      <w:outlineLvl w:val="3"/>
    </w:pPr>
    <w:rPr>
      <w:rFonts w:eastAsiaTheme="majorEastAsia" w:cstheme="majorBidi"/>
      <w:b/>
      <w:bCs/>
      <w:iCs/>
      <w:color w:val="000000" w:themeColor="text1"/>
    </w:rPr>
  </w:style>
  <w:style w:type="paragraph" w:styleId="5">
    <w:name w:val="heading 5"/>
    <w:basedOn w:val="a2"/>
    <w:next w:val="a2"/>
    <w:link w:val="50"/>
    <w:uiPriority w:val="9"/>
    <w:qFormat/>
    <w:rsid w:val="00D23007"/>
    <w:pPr>
      <w:keepNext/>
      <w:keepLines/>
      <w:spacing w:after="0"/>
      <w:outlineLvl w:val="4"/>
    </w:pPr>
    <w:rPr>
      <w:rFonts w:eastAsiaTheme="majorEastAsia" w:cstheme="majorBidi"/>
      <w:b/>
      <w:color w:val="000000" w:themeColor="text1"/>
    </w:rPr>
  </w:style>
  <w:style w:type="paragraph" w:styleId="6">
    <w:name w:val="heading 6"/>
    <w:basedOn w:val="a2"/>
    <w:next w:val="a2"/>
    <w:link w:val="60"/>
    <w:uiPriority w:val="9"/>
    <w:unhideWhenUsed/>
    <w:qFormat/>
    <w:rsid w:val="00D23007"/>
    <w:pPr>
      <w:keepNext/>
      <w:keepLines/>
      <w:spacing w:before="200" w:after="0"/>
      <w:outlineLvl w:val="5"/>
    </w:pPr>
    <w:rPr>
      <w:rFonts w:eastAsiaTheme="majorEastAsia" w:cstheme="majorBidi"/>
      <w:iCs/>
      <w:color w:val="000000" w:themeColor="text1"/>
      <w:u w:val="single"/>
    </w:rPr>
  </w:style>
  <w:style w:type="paragraph" w:styleId="7">
    <w:name w:val="heading 7"/>
    <w:basedOn w:val="a2"/>
    <w:next w:val="a2"/>
    <w:link w:val="70"/>
    <w:uiPriority w:val="9"/>
    <w:semiHidden/>
    <w:qFormat/>
    <w:rsid w:val="00D23007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000000" w:themeColor="text1"/>
    </w:rPr>
  </w:style>
  <w:style w:type="paragraph" w:styleId="8">
    <w:name w:val="heading 8"/>
    <w:basedOn w:val="a2"/>
    <w:next w:val="a2"/>
    <w:link w:val="80"/>
    <w:uiPriority w:val="9"/>
    <w:semiHidden/>
    <w:qFormat/>
    <w:rsid w:val="00D23007"/>
    <w:pPr>
      <w:keepNext/>
      <w:keepLines/>
      <w:spacing w:before="200" w:after="0"/>
      <w:outlineLvl w:val="7"/>
    </w:pPr>
    <w:rPr>
      <w:rFonts w:eastAsiaTheme="majorEastAsia" w:cstheme="majorBidi"/>
      <w:color w:val="000000" w:themeColor="text1"/>
      <w:szCs w:val="20"/>
    </w:rPr>
  </w:style>
  <w:style w:type="paragraph" w:styleId="9">
    <w:name w:val="heading 9"/>
    <w:basedOn w:val="a2"/>
    <w:next w:val="a2"/>
    <w:link w:val="90"/>
    <w:uiPriority w:val="9"/>
    <w:semiHidden/>
    <w:rsid w:val="00C8152F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uiPriority w:val="9"/>
    <w:rsid w:val="007676B9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20">
    <w:name w:val="Заголовок 2 Знак"/>
    <w:basedOn w:val="a3"/>
    <w:link w:val="2"/>
    <w:uiPriority w:val="9"/>
    <w:rsid w:val="007676B9"/>
    <w:rPr>
      <w:rFonts w:ascii="Arial" w:eastAsiaTheme="majorEastAsia" w:hAnsi="Arial" w:cstheme="majorBidi"/>
      <w:b/>
      <w:bCs/>
      <w:color w:val="000000" w:themeColor="text1"/>
      <w:sz w:val="24"/>
      <w:szCs w:val="26"/>
    </w:rPr>
  </w:style>
  <w:style w:type="character" w:customStyle="1" w:styleId="30">
    <w:name w:val="Заголовок 3 Знак"/>
    <w:basedOn w:val="a3"/>
    <w:link w:val="3"/>
    <w:uiPriority w:val="9"/>
    <w:rsid w:val="00FB5FF9"/>
    <w:rPr>
      <w:rFonts w:ascii="Verdana" w:hAnsi="Verdana"/>
      <w:b/>
    </w:rPr>
  </w:style>
  <w:style w:type="character" w:customStyle="1" w:styleId="40">
    <w:name w:val="Заголовок 4 Знак"/>
    <w:basedOn w:val="a3"/>
    <w:link w:val="4"/>
    <w:uiPriority w:val="9"/>
    <w:rsid w:val="00D23007"/>
    <w:rPr>
      <w:rFonts w:ascii="Verdana" w:eastAsiaTheme="majorEastAsia" w:hAnsi="Verdana" w:cstheme="majorBidi"/>
      <w:b/>
      <w:bCs/>
      <w:iCs/>
      <w:color w:val="000000" w:themeColor="text1"/>
      <w:spacing w:val="4"/>
    </w:rPr>
  </w:style>
  <w:style w:type="character" w:customStyle="1" w:styleId="50">
    <w:name w:val="Заголовок 5 Знак"/>
    <w:basedOn w:val="a3"/>
    <w:link w:val="5"/>
    <w:uiPriority w:val="9"/>
    <w:rsid w:val="00D23007"/>
    <w:rPr>
      <w:rFonts w:ascii="Verdana" w:eastAsiaTheme="majorEastAsia" w:hAnsi="Verdana" w:cstheme="majorBidi"/>
      <w:b/>
      <w:color w:val="000000" w:themeColor="text1"/>
      <w:spacing w:val="4"/>
    </w:rPr>
  </w:style>
  <w:style w:type="character" w:customStyle="1" w:styleId="60">
    <w:name w:val="Заголовок 6 Знак"/>
    <w:basedOn w:val="a3"/>
    <w:link w:val="6"/>
    <w:uiPriority w:val="9"/>
    <w:rsid w:val="00D23007"/>
    <w:rPr>
      <w:rFonts w:ascii="Verdana" w:eastAsiaTheme="majorEastAsia" w:hAnsi="Verdana" w:cstheme="majorBidi"/>
      <w:iCs/>
      <w:color w:val="000000" w:themeColor="text1"/>
      <w:u w:val="single"/>
    </w:rPr>
  </w:style>
  <w:style w:type="character" w:customStyle="1" w:styleId="70">
    <w:name w:val="Заголовок 7 Знак"/>
    <w:basedOn w:val="a3"/>
    <w:link w:val="7"/>
    <w:uiPriority w:val="9"/>
    <w:semiHidden/>
    <w:rsid w:val="00D23007"/>
    <w:rPr>
      <w:rFonts w:ascii="Verdana" w:eastAsiaTheme="majorEastAsia" w:hAnsi="Verdana" w:cstheme="majorBidi"/>
      <w:i/>
      <w:iCs/>
      <w:color w:val="000000" w:themeColor="text1"/>
    </w:rPr>
  </w:style>
  <w:style w:type="character" w:customStyle="1" w:styleId="80">
    <w:name w:val="Заголовок 8 Знак"/>
    <w:basedOn w:val="a3"/>
    <w:link w:val="8"/>
    <w:uiPriority w:val="9"/>
    <w:semiHidden/>
    <w:rsid w:val="00D23007"/>
    <w:rPr>
      <w:rFonts w:ascii="Verdana" w:eastAsiaTheme="majorEastAsia" w:hAnsi="Verdana" w:cstheme="majorBidi"/>
      <w:color w:val="000000" w:themeColor="text1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C5613F"/>
    <w:rPr>
      <w:rFonts w:ascii="Verdana" w:eastAsiaTheme="majorEastAsia" w:hAnsi="Verdana" w:cstheme="majorBidi"/>
      <w:i/>
      <w:iCs/>
      <w:color w:val="404040" w:themeColor="text1" w:themeTint="BF"/>
      <w:sz w:val="20"/>
      <w:szCs w:val="20"/>
    </w:rPr>
  </w:style>
  <w:style w:type="paragraph" w:styleId="a6">
    <w:name w:val="No Spacing"/>
    <w:basedOn w:val="a2"/>
    <w:link w:val="a7"/>
    <w:uiPriority w:val="1"/>
    <w:qFormat/>
    <w:rsid w:val="00A801CB"/>
    <w:pPr>
      <w:spacing w:after="0" w:line="240" w:lineRule="auto"/>
    </w:pPr>
    <w:rPr>
      <w:sz w:val="18"/>
      <w:lang w:val="en-US"/>
    </w:rPr>
  </w:style>
  <w:style w:type="character" w:customStyle="1" w:styleId="a7">
    <w:name w:val="Без интервала Знак"/>
    <w:basedOn w:val="a3"/>
    <w:link w:val="a6"/>
    <w:uiPriority w:val="1"/>
    <w:rsid w:val="00A801CB"/>
    <w:rPr>
      <w:rFonts w:ascii="Arial" w:hAnsi="Arial"/>
      <w:sz w:val="18"/>
      <w:lang w:val="en-US"/>
    </w:rPr>
  </w:style>
  <w:style w:type="paragraph" w:styleId="a8">
    <w:name w:val="Title"/>
    <w:basedOn w:val="a2"/>
    <w:next w:val="a2"/>
    <w:link w:val="a9"/>
    <w:uiPriority w:val="10"/>
    <w:unhideWhenUsed/>
    <w:qFormat/>
    <w:rsid w:val="00D23007"/>
    <w:pPr>
      <w:spacing w:after="0" w:line="240" w:lineRule="auto"/>
      <w:ind w:firstLine="0"/>
      <w:contextualSpacing/>
      <w:jc w:val="left"/>
    </w:pPr>
    <w:rPr>
      <w:rFonts w:eastAsiaTheme="majorEastAsia" w:cstheme="majorBidi"/>
      <w:b/>
      <w:color w:val="000000" w:themeColor="text1"/>
      <w:spacing w:val="6"/>
      <w:kern w:val="28"/>
      <w:szCs w:val="52"/>
      <w14:numSpacing w14:val="proportional"/>
    </w:rPr>
  </w:style>
  <w:style w:type="character" w:customStyle="1" w:styleId="a9">
    <w:name w:val="Название Знак"/>
    <w:basedOn w:val="a3"/>
    <w:link w:val="a8"/>
    <w:uiPriority w:val="10"/>
    <w:rsid w:val="00D23007"/>
    <w:rPr>
      <w:rFonts w:ascii="Verdana" w:eastAsiaTheme="majorEastAsia" w:hAnsi="Verdana" w:cstheme="majorBidi"/>
      <w:b/>
      <w:color w:val="000000" w:themeColor="text1"/>
      <w:spacing w:val="6"/>
      <w:kern w:val="28"/>
      <w:szCs w:val="52"/>
      <w14:numSpacing w14:val="proportional"/>
    </w:rPr>
  </w:style>
  <w:style w:type="paragraph" w:styleId="aa">
    <w:name w:val="Subtitle"/>
    <w:basedOn w:val="a2"/>
    <w:next w:val="a2"/>
    <w:link w:val="ab"/>
    <w:uiPriority w:val="12"/>
    <w:qFormat/>
    <w:rsid w:val="00D23007"/>
    <w:pPr>
      <w:numPr>
        <w:ilvl w:val="1"/>
      </w:numPr>
      <w:ind w:firstLine="567"/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ab">
    <w:name w:val="Подзаголовок Знак"/>
    <w:basedOn w:val="a3"/>
    <w:link w:val="aa"/>
    <w:uiPriority w:val="12"/>
    <w:rsid w:val="00D23007"/>
    <w:rPr>
      <w:rFonts w:ascii="Verdana" w:eastAsiaTheme="majorEastAsia" w:hAnsi="Verdana" w:cstheme="majorBidi"/>
      <w:i/>
      <w:iCs/>
      <w:color w:val="000000" w:themeColor="text1"/>
      <w:spacing w:val="15"/>
      <w:szCs w:val="24"/>
    </w:rPr>
  </w:style>
  <w:style w:type="character" w:styleId="ac">
    <w:name w:val="Subtle Emphasis"/>
    <w:basedOn w:val="a3"/>
    <w:uiPriority w:val="19"/>
    <w:rsid w:val="00EB6DE6"/>
    <w:rPr>
      <w:i/>
      <w:iCs/>
      <w:color w:val="808080" w:themeColor="text1" w:themeTint="7F"/>
    </w:rPr>
  </w:style>
  <w:style w:type="character" w:styleId="ad">
    <w:name w:val="Emphasis"/>
    <w:basedOn w:val="a3"/>
    <w:uiPriority w:val="20"/>
    <w:qFormat/>
    <w:rsid w:val="00D23007"/>
    <w:rPr>
      <w:i/>
      <w:iCs/>
    </w:rPr>
  </w:style>
  <w:style w:type="character" w:styleId="ae">
    <w:name w:val="Intense Emphasis"/>
    <w:basedOn w:val="a3"/>
    <w:uiPriority w:val="21"/>
    <w:qFormat/>
    <w:rsid w:val="009A1630"/>
    <w:rPr>
      <w:b/>
      <w:bCs/>
      <w:i w:val="0"/>
      <w:iCs/>
      <w:color w:val="000000" w:themeColor="text1"/>
      <w:spacing w:val="-6"/>
    </w:rPr>
  </w:style>
  <w:style w:type="character" w:styleId="af">
    <w:name w:val="Strong"/>
    <w:basedOn w:val="a3"/>
    <w:uiPriority w:val="22"/>
    <w:rsid w:val="00EB6DE6"/>
    <w:rPr>
      <w:b/>
      <w:bCs/>
    </w:rPr>
  </w:style>
  <w:style w:type="paragraph" w:styleId="21">
    <w:name w:val="Quote"/>
    <w:basedOn w:val="a2"/>
    <w:next w:val="a2"/>
    <w:link w:val="22"/>
    <w:uiPriority w:val="29"/>
    <w:rsid w:val="00C8152F"/>
    <w:rPr>
      <w:i/>
      <w:iCs/>
      <w:color w:val="000000" w:themeColor="text1"/>
    </w:rPr>
  </w:style>
  <w:style w:type="character" w:customStyle="1" w:styleId="22">
    <w:name w:val="Цитата 2 Знак"/>
    <w:basedOn w:val="a3"/>
    <w:link w:val="21"/>
    <w:uiPriority w:val="29"/>
    <w:rsid w:val="00C8152F"/>
    <w:rPr>
      <w:rFonts w:ascii="Verdana" w:hAnsi="Verdana"/>
      <w:i/>
      <w:iCs/>
      <w:color w:val="000000" w:themeColor="text1"/>
    </w:rPr>
  </w:style>
  <w:style w:type="paragraph" w:styleId="af0">
    <w:name w:val="Intense Quote"/>
    <w:basedOn w:val="a2"/>
    <w:next w:val="a2"/>
    <w:link w:val="af1"/>
    <w:uiPriority w:val="30"/>
    <w:rsid w:val="00A11C24"/>
    <w:pPr>
      <w:pBdr>
        <w:bottom w:val="single" w:sz="4" w:space="4" w:color="000000" w:themeColor="text1"/>
      </w:pBdr>
      <w:spacing w:before="200" w:after="280"/>
      <w:ind w:left="936" w:right="936"/>
    </w:pPr>
    <w:rPr>
      <w:b/>
      <w:bCs/>
      <w:i/>
      <w:iCs/>
      <w:color w:val="000000" w:themeColor="text1"/>
    </w:rPr>
  </w:style>
  <w:style w:type="character" w:customStyle="1" w:styleId="af1">
    <w:name w:val="Выделенная цитата Знак"/>
    <w:basedOn w:val="a3"/>
    <w:link w:val="af0"/>
    <w:uiPriority w:val="30"/>
    <w:rsid w:val="00A11C24"/>
    <w:rPr>
      <w:rFonts w:ascii="Verdana" w:hAnsi="Verdana"/>
      <w:b/>
      <w:bCs/>
      <w:i/>
      <w:iCs/>
      <w:color w:val="000000" w:themeColor="text1"/>
    </w:rPr>
  </w:style>
  <w:style w:type="character" w:styleId="af2">
    <w:name w:val="Subtle Reference"/>
    <w:basedOn w:val="a3"/>
    <w:uiPriority w:val="31"/>
    <w:qFormat/>
    <w:rsid w:val="00D23007"/>
    <w:rPr>
      <w:smallCaps/>
      <w:color w:val="000000" w:themeColor="text1"/>
      <w:u w:val="single"/>
    </w:rPr>
  </w:style>
  <w:style w:type="character" w:styleId="af3">
    <w:name w:val="Intense Reference"/>
    <w:basedOn w:val="a3"/>
    <w:uiPriority w:val="32"/>
    <w:unhideWhenUsed/>
    <w:qFormat/>
    <w:rsid w:val="00D23007"/>
    <w:rPr>
      <w:b/>
      <w:bCs/>
      <w:smallCaps/>
      <w:color w:val="000000" w:themeColor="text1"/>
      <w:spacing w:val="5"/>
      <w:u w:val="single"/>
    </w:rPr>
  </w:style>
  <w:style w:type="character" w:styleId="af4">
    <w:name w:val="Book Title"/>
    <w:basedOn w:val="a3"/>
    <w:uiPriority w:val="33"/>
    <w:rsid w:val="00C8152F"/>
    <w:rPr>
      <w:b/>
      <w:bCs/>
      <w:smallCaps/>
      <w:spacing w:val="5"/>
    </w:rPr>
  </w:style>
  <w:style w:type="paragraph" w:styleId="af5">
    <w:name w:val="List Paragraph"/>
    <w:basedOn w:val="a2"/>
    <w:link w:val="af6"/>
    <w:autoRedefine/>
    <w:uiPriority w:val="34"/>
    <w:rsid w:val="00C8152F"/>
    <w:pPr>
      <w:ind w:left="720"/>
      <w:contextualSpacing/>
    </w:pPr>
  </w:style>
  <w:style w:type="character" w:customStyle="1" w:styleId="af6">
    <w:name w:val="Абзац списка Знак"/>
    <w:basedOn w:val="a3"/>
    <w:link w:val="af5"/>
    <w:uiPriority w:val="34"/>
    <w:rsid w:val="007C2586"/>
    <w:rPr>
      <w:rFonts w:ascii="Verdana" w:hAnsi="Verdana"/>
    </w:rPr>
  </w:style>
  <w:style w:type="character" w:styleId="af7">
    <w:name w:val="Placeholder Text"/>
    <w:basedOn w:val="a3"/>
    <w:uiPriority w:val="99"/>
    <w:semiHidden/>
    <w:rsid w:val="008E18FB"/>
    <w:rPr>
      <w:color w:val="808080"/>
    </w:rPr>
  </w:style>
  <w:style w:type="paragraph" w:styleId="af8">
    <w:name w:val="Balloon Text"/>
    <w:basedOn w:val="a2"/>
    <w:link w:val="af9"/>
    <w:uiPriority w:val="99"/>
    <w:semiHidden/>
    <w:unhideWhenUsed/>
    <w:rsid w:val="008E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3"/>
    <w:link w:val="af8"/>
    <w:uiPriority w:val="99"/>
    <w:semiHidden/>
    <w:rsid w:val="008E18FB"/>
    <w:rPr>
      <w:rFonts w:ascii="Tahoma" w:hAnsi="Tahoma" w:cs="Tahoma"/>
      <w:sz w:val="16"/>
      <w:szCs w:val="16"/>
    </w:rPr>
  </w:style>
  <w:style w:type="paragraph" w:styleId="afa">
    <w:name w:val="TOC Heading"/>
    <w:basedOn w:val="afb"/>
    <w:next w:val="a2"/>
    <w:uiPriority w:val="39"/>
    <w:unhideWhenUsed/>
    <w:qFormat/>
    <w:rsid w:val="00D23007"/>
    <w:rPr>
      <w:rFonts w:asciiTheme="majorHAnsi" w:hAnsiTheme="majorHAnsi"/>
      <w:sz w:val="24"/>
      <w:lang w:eastAsia="ru-RU"/>
    </w:rPr>
  </w:style>
  <w:style w:type="paragraph" w:customStyle="1" w:styleId="afb">
    <w:name w:val="Название (разделы)"/>
    <w:basedOn w:val="a8"/>
    <w:link w:val="afc"/>
    <w:uiPriority w:val="10"/>
    <w:qFormat/>
    <w:rsid w:val="00D23007"/>
    <w:pPr>
      <w:spacing w:before="0" w:after="60"/>
    </w:pPr>
  </w:style>
  <w:style w:type="character" w:customStyle="1" w:styleId="afc">
    <w:name w:val="Название (разделы) Знак"/>
    <w:basedOn w:val="a9"/>
    <w:link w:val="afb"/>
    <w:uiPriority w:val="10"/>
    <w:rsid w:val="00D23007"/>
    <w:rPr>
      <w:rFonts w:ascii="Verdana" w:eastAsiaTheme="majorEastAsia" w:hAnsi="Verdana" w:cstheme="majorBidi"/>
      <w:b/>
      <w:color w:val="000000" w:themeColor="text1"/>
      <w:spacing w:val="6"/>
      <w:kern w:val="28"/>
      <w:szCs w:val="52"/>
      <w14:numSpacing w14:val="proportional"/>
    </w:rPr>
  </w:style>
  <w:style w:type="paragraph" w:styleId="12">
    <w:name w:val="toc 1"/>
    <w:basedOn w:val="a2"/>
    <w:next w:val="a2"/>
    <w:autoRedefine/>
    <w:uiPriority w:val="39"/>
    <w:unhideWhenUsed/>
    <w:rsid w:val="006B2B0A"/>
    <w:pPr>
      <w:spacing w:after="100"/>
    </w:pPr>
    <w:rPr>
      <w:b/>
    </w:rPr>
  </w:style>
  <w:style w:type="paragraph" w:styleId="23">
    <w:name w:val="toc 2"/>
    <w:basedOn w:val="a2"/>
    <w:next w:val="a2"/>
    <w:autoRedefine/>
    <w:uiPriority w:val="39"/>
    <w:unhideWhenUsed/>
    <w:rsid w:val="006B2B0A"/>
    <w:pPr>
      <w:spacing w:after="100"/>
      <w:ind w:left="1134" w:firstLine="0"/>
    </w:pPr>
  </w:style>
  <w:style w:type="character" w:styleId="afd">
    <w:name w:val="Hyperlink"/>
    <w:basedOn w:val="a3"/>
    <w:uiPriority w:val="99"/>
    <w:rsid w:val="00683ED2"/>
    <w:rPr>
      <w:color w:val="auto"/>
      <w:u w:val="single"/>
    </w:rPr>
  </w:style>
  <w:style w:type="paragraph" w:customStyle="1" w:styleId="afe">
    <w:name w:val="Название (титул)"/>
    <w:basedOn w:val="a8"/>
    <w:link w:val="aff"/>
    <w:uiPriority w:val="10"/>
    <w:qFormat/>
    <w:rsid w:val="00D23007"/>
  </w:style>
  <w:style w:type="character" w:customStyle="1" w:styleId="aff">
    <w:name w:val="Название (титул) Знак"/>
    <w:basedOn w:val="a9"/>
    <w:link w:val="afe"/>
    <w:uiPriority w:val="10"/>
    <w:rsid w:val="00D23007"/>
    <w:rPr>
      <w:rFonts w:ascii="Verdana" w:eastAsiaTheme="majorEastAsia" w:hAnsi="Verdana" w:cstheme="majorBidi"/>
      <w:b/>
      <w:color w:val="000000" w:themeColor="text1"/>
      <w:spacing w:val="6"/>
      <w:kern w:val="28"/>
      <w:szCs w:val="52"/>
      <w14:numSpacing w14:val="proportional"/>
    </w:rPr>
  </w:style>
  <w:style w:type="table" w:styleId="aff0">
    <w:name w:val="Table Grid"/>
    <w:basedOn w:val="a4"/>
    <w:uiPriority w:val="59"/>
    <w:rsid w:val="00E05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ody Text"/>
    <w:basedOn w:val="a2"/>
    <w:link w:val="aff2"/>
    <w:uiPriority w:val="99"/>
    <w:rsid w:val="007C2586"/>
    <w:pPr>
      <w:spacing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2">
    <w:name w:val="Основной текст Знак"/>
    <w:basedOn w:val="a3"/>
    <w:link w:val="aff1"/>
    <w:uiPriority w:val="99"/>
    <w:rsid w:val="007C258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Список 1"/>
    <w:basedOn w:val="a2"/>
    <w:link w:val="13"/>
    <w:uiPriority w:val="10"/>
    <w:qFormat/>
    <w:rsid w:val="001E690A"/>
    <w:pPr>
      <w:numPr>
        <w:numId w:val="2"/>
      </w:numPr>
      <w:tabs>
        <w:tab w:val="clear" w:pos="360"/>
      </w:tabs>
      <w:ind w:left="1134" w:hanging="567"/>
    </w:pPr>
  </w:style>
  <w:style w:type="character" w:customStyle="1" w:styleId="13">
    <w:name w:val="Список 1 Знак"/>
    <w:basedOn w:val="af6"/>
    <w:link w:val="1"/>
    <w:uiPriority w:val="10"/>
    <w:rsid w:val="001E690A"/>
    <w:rPr>
      <w:rFonts w:ascii="Verdana" w:hAnsi="Verdana"/>
    </w:rPr>
  </w:style>
  <w:style w:type="paragraph" w:styleId="31">
    <w:name w:val="toc 3"/>
    <w:basedOn w:val="a2"/>
    <w:next w:val="a2"/>
    <w:autoRedefine/>
    <w:uiPriority w:val="39"/>
    <w:unhideWhenUsed/>
    <w:rsid w:val="006B2B0A"/>
    <w:pPr>
      <w:spacing w:after="100"/>
      <w:ind w:left="1134"/>
    </w:pPr>
  </w:style>
  <w:style w:type="paragraph" w:customStyle="1" w:styleId="aff3">
    <w:name w:val="Уменьшенный"/>
    <w:basedOn w:val="a6"/>
    <w:link w:val="aff4"/>
    <w:uiPriority w:val="9"/>
    <w:qFormat/>
    <w:rsid w:val="00D23007"/>
  </w:style>
  <w:style w:type="character" w:customStyle="1" w:styleId="aff4">
    <w:name w:val="Уменьшенный Знак"/>
    <w:basedOn w:val="a7"/>
    <w:link w:val="aff3"/>
    <w:uiPriority w:val="9"/>
    <w:rsid w:val="00D23007"/>
    <w:rPr>
      <w:rFonts w:ascii="Verdana" w:hAnsi="Verdana"/>
      <w:sz w:val="18"/>
      <w:lang w:val="en-US"/>
    </w:rPr>
  </w:style>
  <w:style w:type="paragraph" w:styleId="aff5">
    <w:name w:val="caption"/>
    <w:aliases w:val="Название таблицы"/>
    <w:basedOn w:val="a2"/>
    <w:next w:val="a2"/>
    <w:link w:val="aff6"/>
    <w:uiPriority w:val="35"/>
    <w:unhideWhenUsed/>
    <w:qFormat/>
    <w:rsid w:val="00D23007"/>
    <w:pPr>
      <w:keepNext/>
      <w:spacing w:line="240" w:lineRule="auto"/>
      <w:ind w:left="567" w:hanging="567"/>
    </w:pPr>
    <w:rPr>
      <w:bCs/>
      <w:sz w:val="24"/>
      <w:szCs w:val="18"/>
    </w:rPr>
  </w:style>
  <w:style w:type="character" w:styleId="aff7">
    <w:name w:val="annotation reference"/>
    <w:uiPriority w:val="99"/>
    <w:unhideWhenUsed/>
    <w:rsid w:val="007A2408"/>
    <w:rPr>
      <w:sz w:val="16"/>
      <w:szCs w:val="16"/>
    </w:rPr>
  </w:style>
  <w:style w:type="paragraph" w:styleId="aff8">
    <w:name w:val="annotation text"/>
    <w:basedOn w:val="a2"/>
    <w:link w:val="aff9"/>
    <w:uiPriority w:val="98"/>
    <w:rsid w:val="00D23007"/>
    <w:pPr>
      <w:spacing w:before="0" w:after="0" w:line="240" w:lineRule="auto"/>
      <w:ind w:firstLine="0"/>
      <w:jc w:val="left"/>
    </w:pPr>
    <w:rPr>
      <w:rFonts w:ascii="Arial Unicode MS" w:eastAsia="Arial Unicode MS" w:hAnsi="Arial Unicode MS" w:cs="Times New Roman"/>
      <w:color w:val="000000"/>
      <w:sz w:val="20"/>
      <w:szCs w:val="20"/>
      <w:lang w:val="x-none" w:eastAsia="x-none"/>
    </w:rPr>
  </w:style>
  <w:style w:type="character" w:customStyle="1" w:styleId="aff9">
    <w:name w:val="Текст примечания Знак"/>
    <w:basedOn w:val="a3"/>
    <w:link w:val="aff8"/>
    <w:uiPriority w:val="98"/>
    <w:rsid w:val="00D23007"/>
    <w:rPr>
      <w:rFonts w:ascii="Arial Unicode MS" w:eastAsia="Arial Unicode MS" w:hAnsi="Arial Unicode MS" w:cs="Times New Roman"/>
      <w:color w:val="000000"/>
      <w:sz w:val="20"/>
      <w:szCs w:val="20"/>
      <w:lang w:val="x-none" w:eastAsia="x-none"/>
    </w:rPr>
  </w:style>
  <w:style w:type="paragraph" w:styleId="affa">
    <w:name w:val="header"/>
    <w:basedOn w:val="a2"/>
    <w:link w:val="affb"/>
    <w:uiPriority w:val="99"/>
    <w:unhideWhenUsed/>
    <w:rsid w:val="0092123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fb">
    <w:name w:val="Верхний колонтитул Знак"/>
    <w:basedOn w:val="a3"/>
    <w:link w:val="affa"/>
    <w:uiPriority w:val="99"/>
    <w:rsid w:val="00921236"/>
    <w:rPr>
      <w:rFonts w:ascii="Verdana" w:hAnsi="Verdana"/>
      <w:spacing w:val="4"/>
      <w:sz w:val="24"/>
    </w:rPr>
  </w:style>
  <w:style w:type="paragraph" w:styleId="affc">
    <w:name w:val="footer"/>
    <w:basedOn w:val="a2"/>
    <w:link w:val="affd"/>
    <w:uiPriority w:val="99"/>
    <w:unhideWhenUsed/>
    <w:rsid w:val="0092123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fd">
    <w:name w:val="Нижний колонтитул Знак"/>
    <w:basedOn w:val="a3"/>
    <w:link w:val="affc"/>
    <w:uiPriority w:val="99"/>
    <w:rsid w:val="00921236"/>
    <w:rPr>
      <w:rFonts w:ascii="Verdana" w:hAnsi="Verdana"/>
      <w:spacing w:val="4"/>
      <w:sz w:val="24"/>
    </w:rPr>
  </w:style>
  <w:style w:type="character" w:styleId="affe">
    <w:name w:val="line number"/>
    <w:basedOn w:val="a3"/>
    <w:uiPriority w:val="99"/>
    <w:semiHidden/>
    <w:unhideWhenUsed/>
    <w:rsid w:val="00665A8E"/>
  </w:style>
  <w:style w:type="character" w:styleId="afff">
    <w:name w:val="FollowedHyperlink"/>
    <w:basedOn w:val="a3"/>
    <w:uiPriority w:val="99"/>
    <w:semiHidden/>
    <w:unhideWhenUsed/>
    <w:rsid w:val="00582643"/>
    <w:rPr>
      <w:color w:val="800080" w:themeColor="followedHyperlink"/>
      <w:u w:val="single"/>
    </w:rPr>
  </w:style>
  <w:style w:type="paragraph" w:customStyle="1" w:styleId="a1">
    <w:name w:val="Подпись рисунка"/>
    <w:basedOn w:val="af5"/>
    <w:link w:val="afff0"/>
    <w:autoRedefine/>
    <w:uiPriority w:val="99"/>
    <w:rsid w:val="00EB6DE6"/>
    <w:pPr>
      <w:numPr>
        <w:numId w:val="5"/>
      </w:numPr>
    </w:pPr>
    <w:rPr>
      <w:b/>
    </w:rPr>
  </w:style>
  <w:style w:type="character" w:customStyle="1" w:styleId="afff0">
    <w:name w:val="Подпись рисунка Знак"/>
    <w:basedOn w:val="aff6"/>
    <w:link w:val="a1"/>
    <w:uiPriority w:val="99"/>
    <w:rsid w:val="00EB6DE6"/>
    <w:rPr>
      <w:rFonts w:ascii="Verdana" w:hAnsi="Verdana"/>
      <w:b/>
      <w:bCs w:val="0"/>
      <w:spacing w:val="4"/>
      <w:sz w:val="24"/>
      <w:szCs w:val="18"/>
    </w:rPr>
  </w:style>
  <w:style w:type="character" w:customStyle="1" w:styleId="aff6">
    <w:name w:val="Название объекта Знак"/>
    <w:aliases w:val="Название таблицы Знак"/>
    <w:basedOn w:val="a3"/>
    <w:link w:val="aff5"/>
    <w:uiPriority w:val="35"/>
    <w:rsid w:val="00D23007"/>
    <w:rPr>
      <w:rFonts w:ascii="Verdana" w:hAnsi="Verdana"/>
      <w:bCs/>
      <w:spacing w:val="4"/>
      <w:sz w:val="24"/>
      <w:szCs w:val="18"/>
    </w:rPr>
  </w:style>
  <w:style w:type="paragraph" w:customStyle="1" w:styleId="a0">
    <w:name w:val="Подпись таблиц"/>
    <w:basedOn w:val="af5"/>
    <w:link w:val="afff1"/>
    <w:autoRedefine/>
    <w:uiPriority w:val="99"/>
    <w:rsid w:val="00EB6DE6"/>
    <w:pPr>
      <w:numPr>
        <w:numId w:val="4"/>
      </w:numPr>
    </w:pPr>
    <w:rPr>
      <w:b/>
    </w:rPr>
  </w:style>
  <w:style w:type="character" w:customStyle="1" w:styleId="afff1">
    <w:name w:val="Подпись таблиц Знак"/>
    <w:basedOn w:val="af6"/>
    <w:link w:val="a0"/>
    <w:uiPriority w:val="99"/>
    <w:rsid w:val="00EB6DE6"/>
    <w:rPr>
      <w:rFonts w:ascii="Verdana" w:hAnsi="Verdana"/>
      <w:b/>
      <w:spacing w:val="4"/>
    </w:rPr>
  </w:style>
  <w:style w:type="paragraph" w:styleId="41">
    <w:name w:val="toc 4"/>
    <w:basedOn w:val="a2"/>
    <w:next w:val="a2"/>
    <w:uiPriority w:val="39"/>
    <w:unhideWhenUsed/>
    <w:rsid w:val="006B2B0A"/>
    <w:pPr>
      <w:spacing w:before="0" w:after="100" w:line="276" w:lineRule="auto"/>
      <w:ind w:left="1701" w:firstLine="0"/>
      <w:jc w:val="left"/>
    </w:pPr>
    <w:rPr>
      <w:rFonts w:eastAsiaTheme="minorEastAsia"/>
      <w:lang w:eastAsia="ru-RU"/>
    </w:rPr>
  </w:style>
  <w:style w:type="paragraph" w:styleId="51">
    <w:name w:val="toc 5"/>
    <w:basedOn w:val="a2"/>
    <w:next w:val="a2"/>
    <w:autoRedefine/>
    <w:uiPriority w:val="39"/>
    <w:unhideWhenUsed/>
    <w:rsid w:val="006B2B0A"/>
    <w:pPr>
      <w:spacing w:before="0" w:after="100" w:line="276" w:lineRule="auto"/>
      <w:ind w:left="2552" w:firstLine="0"/>
      <w:jc w:val="left"/>
    </w:pPr>
    <w:rPr>
      <w:rFonts w:eastAsiaTheme="minorEastAsia"/>
      <w:lang w:eastAsia="ru-RU"/>
    </w:rPr>
  </w:style>
  <w:style w:type="paragraph" w:styleId="61">
    <w:name w:val="toc 6"/>
    <w:basedOn w:val="a2"/>
    <w:next w:val="a2"/>
    <w:autoRedefine/>
    <w:uiPriority w:val="39"/>
    <w:unhideWhenUsed/>
    <w:rsid w:val="002E25CC"/>
    <w:pPr>
      <w:spacing w:before="0" w:after="100" w:line="276" w:lineRule="auto"/>
      <w:ind w:left="1100" w:firstLine="0"/>
      <w:jc w:val="left"/>
    </w:pPr>
    <w:rPr>
      <w:rFonts w:asciiTheme="minorHAnsi" w:eastAsiaTheme="minorEastAsia" w:hAnsiTheme="minorHAnsi"/>
      <w:lang w:eastAsia="ru-RU"/>
    </w:rPr>
  </w:style>
  <w:style w:type="paragraph" w:styleId="71">
    <w:name w:val="toc 7"/>
    <w:basedOn w:val="a2"/>
    <w:next w:val="a2"/>
    <w:autoRedefine/>
    <w:uiPriority w:val="39"/>
    <w:unhideWhenUsed/>
    <w:rsid w:val="002E25CC"/>
    <w:pPr>
      <w:spacing w:before="0" w:after="100" w:line="276" w:lineRule="auto"/>
      <w:ind w:left="1320" w:firstLine="0"/>
      <w:jc w:val="left"/>
    </w:pPr>
    <w:rPr>
      <w:rFonts w:asciiTheme="minorHAnsi" w:eastAsiaTheme="minorEastAsia" w:hAnsiTheme="minorHAnsi"/>
      <w:lang w:eastAsia="ru-RU"/>
    </w:rPr>
  </w:style>
  <w:style w:type="paragraph" w:styleId="81">
    <w:name w:val="toc 8"/>
    <w:basedOn w:val="a2"/>
    <w:next w:val="a2"/>
    <w:autoRedefine/>
    <w:uiPriority w:val="39"/>
    <w:unhideWhenUsed/>
    <w:rsid w:val="002E25CC"/>
    <w:pPr>
      <w:spacing w:before="0" w:after="100" w:line="276" w:lineRule="auto"/>
      <w:ind w:left="1540" w:firstLine="0"/>
      <w:jc w:val="left"/>
    </w:pPr>
    <w:rPr>
      <w:rFonts w:asciiTheme="minorHAnsi" w:eastAsiaTheme="minorEastAsia" w:hAnsiTheme="minorHAnsi"/>
      <w:lang w:eastAsia="ru-RU"/>
    </w:rPr>
  </w:style>
  <w:style w:type="paragraph" w:styleId="91">
    <w:name w:val="toc 9"/>
    <w:basedOn w:val="a2"/>
    <w:next w:val="a2"/>
    <w:autoRedefine/>
    <w:uiPriority w:val="39"/>
    <w:unhideWhenUsed/>
    <w:rsid w:val="002E25CC"/>
    <w:pPr>
      <w:spacing w:before="0" w:after="100" w:line="276" w:lineRule="auto"/>
      <w:ind w:left="1760" w:firstLine="0"/>
      <w:jc w:val="left"/>
    </w:pPr>
    <w:rPr>
      <w:rFonts w:asciiTheme="minorHAnsi" w:eastAsiaTheme="minorEastAsia" w:hAnsiTheme="minorHAnsi"/>
      <w:lang w:eastAsia="ru-RU"/>
    </w:rPr>
  </w:style>
  <w:style w:type="paragraph" w:styleId="afff2">
    <w:name w:val="Normal (Web)"/>
    <w:basedOn w:val="a2"/>
    <w:uiPriority w:val="99"/>
    <w:semiHidden/>
    <w:unhideWhenUsed/>
    <w:rsid w:val="0048741A"/>
    <w:pPr>
      <w:spacing w:before="100" w:beforeAutospacing="1" w:after="100" w:afterAutospacing="1" w:line="240" w:lineRule="auto"/>
      <w:ind w:firstLine="0"/>
      <w:jc w:val="left"/>
    </w:pPr>
    <w:rPr>
      <w:rFonts w:ascii="Times New Roman" w:eastAsiaTheme="minorEastAsia" w:hAnsi="Times New Roman" w:cs="Times New Roman"/>
      <w:szCs w:val="24"/>
      <w:lang w:eastAsia="ru-RU"/>
    </w:rPr>
  </w:style>
  <w:style w:type="paragraph" w:styleId="a">
    <w:name w:val="List Number"/>
    <w:basedOn w:val="a2"/>
    <w:uiPriority w:val="11"/>
    <w:qFormat/>
    <w:rsid w:val="001E690A"/>
    <w:pPr>
      <w:numPr>
        <w:numId w:val="3"/>
      </w:numPr>
      <w:tabs>
        <w:tab w:val="clear" w:pos="360"/>
        <w:tab w:val="num" w:pos="1134"/>
      </w:tabs>
      <w:ind w:left="0" w:firstLine="567"/>
      <w:contextualSpacing/>
    </w:pPr>
    <w:rPr>
      <w:lang w:val="en-US" w:eastAsia="ru-RU"/>
    </w:rPr>
  </w:style>
  <w:style w:type="paragraph" w:styleId="afff3">
    <w:name w:val="annotation subject"/>
    <w:basedOn w:val="aff8"/>
    <w:next w:val="aff8"/>
    <w:link w:val="afff4"/>
    <w:uiPriority w:val="99"/>
    <w:semiHidden/>
    <w:unhideWhenUsed/>
    <w:rsid w:val="004B16C0"/>
    <w:pPr>
      <w:spacing w:before="120" w:after="120"/>
      <w:ind w:firstLine="567"/>
      <w:jc w:val="both"/>
    </w:pPr>
    <w:rPr>
      <w:rFonts w:ascii="Verdana" w:eastAsiaTheme="minorHAnsi" w:hAnsi="Verdana" w:cstheme="minorBidi"/>
      <w:b/>
      <w:bCs/>
      <w:color w:val="auto"/>
      <w:spacing w:val="4"/>
      <w:lang w:val="ru-RU" w:eastAsia="en-US"/>
    </w:rPr>
  </w:style>
  <w:style w:type="character" w:customStyle="1" w:styleId="afff4">
    <w:name w:val="Тема примечания Знак"/>
    <w:basedOn w:val="aff9"/>
    <w:link w:val="afff3"/>
    <w:uiPriority w:val="99"/>
    <w:semiHidden/>
    <w:rsid w:val="004B16C0"/>
    <w:rPr>
      <w:rFonts w:ascii="Verdana" w:eastAsia="Arial Unicode MS" w:hAnsi="Verdana" w:cs="Times New Roman"/>
      <w:b/>
      <w:bCs/>
      <w:color w:val="000000"/>
      <w:spacing w:val="4"/>
      <w:sz w:val="20"/>
      <w:szCs w:val="20"/>
      <w:lang w:val="x-none" w:eastAsia="x-none"/>
    </w:rPr>
  </w:style>
  <w:style w:type="paragraph" w:customStyle="1" w:styleId="afff5">
    <w:name w:val="Заголовок таблиц"/>
    <w:basedOn w:val="a6"/>
    <w:link w:val="afff6"/>
    <w:uiPriority w:val="1"/>
    <w:qFormat/>
    <w:rsid w:val="00D23007"/>
    <w:rPr>
      <w:b/>
    </w:rPr>
  </w:style>
  <w:style w:type="character" w:customStyle="1" w:styleId="afff6">
    <w:name w:val="Заголовок таблиц Знак"/>
    <w:basedOn w:val="a7"/>
    <w:link w:val="afff5"/>
    <w:uiPriority w:val="1"/>
    <w:rsid w:val="00D23007"/>
    <w:rPr>
      <w:rFonts w:ascii="Verdana" w:hAnsi="Verdana"/>
      <w:b/>
      <w:sz w:val="18"/>
      <w:lang w:val="en-US"/>
    </w:rPr>
  </w:style>
  <w:style w:type="paragraph" w:customStyle="1" w:styleId="afff7">
    <w:name w:val="Текст таблиц"/>
    <w:basedOn w:val="a2"/>
    <w:link w:val="afff8"/>
    <w:qFormat/>
    <w:rsid w:val="00900804"/>
    <w:pPr>
      <w:spacing w:before="0" w:after="0" w:line="240" w:lineRule="auto"/>
      <w:ind w:firstLine="0"/>
    </w:pPr>
    <w:rPr>
      <w:spacing w:val="-6"/>
      <w:sz w:val="18"/>
    </w:rPr>
  </w:style>
  <w:style w:type="character" w:customStyle="1" w:styleId="afff8">
    <w:name w:val="Текст таблиц Знак"/>
    <w:basedOn w:val="afff6"/>
    <w:link w:val="afff7"/>
    <w:rsid w:val="00900804"/>
    <w:rPr>
      <w:rFonts w:ascii="Verdana" w:hAnsi="Verdana"/>
      <w:b w:val="0"/>
      <w:spacing w:val="-6"/>
      <w:sz w:val="18"/>
      <w:lang w:val="en-US"/>
    </w:rPr>
  </w:style>
  <w:style w:type="paragraph" w:customStyle="1" w:styleId="afff9">
    <w:name w:val="Консоль"/>
    <w:link w:val="afffa"/>
    <w:uiPriority w:val="29"/>
    <w:qFormat/>
    <w:rsid w:val="00900804"/>
    <w:rPr>
      <w:rFonts w:ascii="Lucida Console" w:hAnsi="Lucida Console"/>
      <w:sz w:val="18"/>
      <w:lang w:val="en-US"/>
    </w:rPr>
  </w:style>
  <w:style w:type="character" w:customStyle="1" w:styleId="afffa">
    <w:name w:val="Консоль Знак"/>
    <w:basedOn w:val="a3"/>
    <w:link w:val="afff9"/>
    <w:uiPriority w:val="29"/>
    <w:rsid w:val="00900804"/>
    <w:rPr>
      <w:rFonts w:ascii="Lucida Console" w:hAnsi="Lucida Console"/>
      <w:sz w:val="18"/>
      <w:lang w:val="en-US"/>
    </w:rPr>
  </w:style>
  <w:style w:type="character" w:customStyle="1" w:styleId="Arial85pt">
    <w:name w:val="Основной текст + Arial;8;5 pt"/>
    <w:basedOn w:val="a3"/>
    <w:rsid w:val="00D570FA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styleId="afffb">
    <w:name w:val="Bibliography"/>
    <w:basedOn w:val="a2"/>
    <w:next w:val="a2"/>
    <w:uiPriority w:val="37"/>
    <w:unhideWhenUsed/>
    <w:rsid w:val="004632BC"/>
  </w:style>
  <w:style w:type="paragraph" w:styleId="afffc">
    <w:name w:val="endnote text"/>
    <w:basedOn w:val="a2"/>
    <w:link w:val="afffd"/>
    <w:uiPriority w:val="99"/>
    <w:semiHidden/>
    <w:unhideWhenUsed/>
    <w:rsid w:val="00716D1F"/>
    <w:pPr>
      <w:spacing w:before="0" w:after="0" w:line="240" w:lineRule="auto"/>
    </w:pPr>
    <w:rPr>
      <w:sz w:val="20"/>
      <w:szCs w:val="20"/>
    </w:rPr>
  </w:style>
  <w:style w:type="character" w:customStyle="1" w:styleId="afffd">
    <w:name w:val="Текст концевой сноски Знак"/>
    <w:basedOn w:val="a3"/>
    <w:link w:val="afffc"/>
    <w:uiPriority w:val="99"/>
    <w:semiHidden/>
    <w:rsid w:val="00716D1F"/>
    <w:rPr>
      <w:rFonts w:ascii="Arial" w:hAnsi="Arial"/>
      <w:sz w:val="20"/>
      <w:szCs w:val="20"/>
    </w:rPr>
  </w:style>
  <w:style w:type="character" w:styleId="afffe">
    <w:name w:val="endnote reference"/>
    <w:basedOn w:val="a3"/>
    <w:uiPriority w:val="99"/>
    <w:unhideWhenUsed/>
    <w:rsid w:val="00716D1F"/>
    <w:rPr>
      <w:vertAlign w:val="superscript"/>
    </w:rPr>
  </w:style>
  <w:style w:type="paragraph" w:styleId="affff">
    <w:name w:val="footnote text"/>
    <w:basedOn w:val="a2"/>
    <w:link w:val="affff0"/>
    <w:uiPriority w:val="99"/>
    <w:semiHidden/>
    <w:unhideWhenUsed/>
    <w:rsid w:val="0086118D"/>
    <w:pPr>
      <w:spacing w:before="0" w:after="0" w:line="240" w:lineRule="auto"/>
    </w:pPr>
    <w:rPr>
      <w:sz w:val="20"/>
      <w:szCs w:val="20"/>
    </w:rPr>
  </w:style>
  <w:style w:type="character" w:customStyle="1" w:styleId="affff0">
    <w:name w:val="Текст сноски Знак"/>
    <w:basedOn w:val="a3"/>
    <w:link w:val="affff"/>
    <w:uiPriority w:val="99"/>
    <w:semiHidden/>
    <w:rsid w:val="0086118D"/>
    <w:rPr>
      <w:rFonts w:ascii="Arial" w:hAnsi="Arial"/>
      <w:sz w:val="20"/>
      <w:szCs w:val="20"/>
    </w:rPr>
  </w:style>
  <w:style w:type="character" w:styleId="affff1">
    <w:name w:val="footnote reference"/>
    <w:basedOn w:val="a3"/>
    <w:uiPriority w:val="99"/>
    <w:semiHidden/>
    <w:unhideWhenUsed/>
    <w:rsid w:val="0086118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8"/>
    <w:lsdException w:name="caption" w:uiPriority="35" w:qFormat="1"/>
    <w:lsdException w:name="List Number" w:uiPriority="11" w:qFormat="1"/>
    <w:lsdException w:name="List Bullet 4" w:uiPriority="0"/>
    <w:lsdException w:name="Title" w:semiHidden="0" w:uiPriority="10" w:unhideWhenUsed="0" w:qFormat="1"/>
    <w:lsdException w:name="Default Paragraph Font" w:uiPriority="1"/>
    <w:lsdException w:name="Subtitle" w:semiHidden="0" w:uiPriority="12" w:unhideWhenUsed="0" w:qFormat="1"/>
    <w:lsdException w:name="Body Text 3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31BD6"/>
    <w:pPr>
      <w:spacing w:before="120" w:after="120" w:line="324" w:lineRule="auto"/>
      <w:ind w:firstLine="567"/>
      <w:jc w:val="both"/>
    </w:pPr>
    <w:rPr>
      <w:rFonts w:ascii="Arial" w:hAnsi="Arial"/>
    </w:rPr>
  </w:style>
  <w:style w:type="paragraph" w:styleId="10">
    <w:name w:val="heading 1"/>
    <w:basedOn w:val="a2"/>
    <w:next w:val="a2"/>
    <w:link w:val="11"/>
    <w:uiPriority w:val="9"/>
    <w:qFormat/>
    <w:rsid w:val="007676B9"/>
    <w:pPr>
      <w:keepNext/>
      <w:keepLines/>
      <w:numPr>
        <w:numId w:val="21"/>
      </w:numPr>
      <w:spacing w:before="480" w:after="0"/>
      <w:ind w:left="1418" w:hanging="851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2">
    <w:name w:val="heading 2"/>
    <w:basedOn w:val="a2"/>
    <w:next w:val="a2"/>
    <w:link w:val="20"/>
    <w:uiPriority w:val="9"/>
    <w:qFormat/>
    <w:rsid w:val="007676B9"/>
    <w:pPr>
      <w:keepNext/>
      <w:keepLines/>
      <w:numPr>
        <w:ilvl w:val="1"/>
        <w:numId w:val="21"/>
      </w:numPr>
      <w:spacing w:before="200" w:after="0"/>
      <w:ind w:left="1418" w:hanging="851"/>
      <w:jc w:val="left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3">
    <w:name w:val="heading 3"/>
    <w:basedOn w:val="a2"/>
    <w:next w:val="a2"/>
    <w:link w:val="30"/>
    <w:uiPriority w:val="9"/>
    <w:qFormat/>
    <w:rsid w:val="00FB5FF9"/>
    <w:pPr>
      <w:keepNext/>
      <w:numPr>
        <w:ilvl w:val="2"/>
        <w:numId w:val="1"/>
      </w:numPr>
      <w:ind w:left="1418" w:hanging="851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"/>
    <w:qFormat/>
    <w:rsid w:val="00D23007"/>
    <w:pPr>
      <w:keepNext/>
      <w:keepLines/>
      <w:spacing w:before="200" w:after="0"/>
      <w:outlineLvl w:val="3"/>
    </w:pPr>
    <w:rPr>
      <w:rFonts w:eastAsiaTheme="majorEastAsia" w:cstheme="majorBidi"/>
      <w:b/>
      <w:bCs/>
      <w:iCs/>
      <w:color w:val="000000" w:themeColor="text1"/>
    </w:rPr>
  </w:style>
  <w:style w:type="paragraph" w:styleId="5">
    <w:name w:val="heading 5"/>
    <w:basedOn w:val="a2"/>
    <w:next w:val="a2"/>
    <w:link w:val="50"/>
    <w:uiPriority w:val="9"/>
    <w:qFormat/>
    <w:rsid w:val="00D23007"/>
    <w:pPr>
      <w:keepNext/>
      <w:keepLines/>
      <w:spacing w:after="0"/>
      <w:outlineLvl w:val="4"/>
    </w:pPr>
    <w:rPr>
      <w:rFonts w:eastAsiaTheme="majorEastAsia" w:cstheme="majorBidi"/>
      <w:b/>
      <w:color w:val="000000" w:themeColor="text1"/>
    </w:rPr>
  </w:style>
  <w:style w:type="paragraph" w:styleId="6">
    <w:name w:val="heading 6"/>
    <w:basedOn w:val="a2"/>
    <w:next w:val="a2"/>
    <w:link w:val="60"/>
    <w:uiPriority w:val="9"/>
    <w:unhideWhenUsed/>
    <w:qFormat/>
    <w:rsid w:val="00D23007"/>
    <w:pPr>
      <w:keepNext/>
      <w:keepLines/>
      <w:spacing w:before="200" w:after="0"/>
      <w:outlineLvl w:val="5"/>
    </w:pPr>
    <w:rPr>
      <w:rFonts w:eastAsiaTheme="majorEastAsia" w:cstheme="majorBidi"/>
      <w:iCs/>
      <w:color w:val="000000" w:themeColor="text1"/>
      <w:u w:val="single"/>
    </w:rPr>
  </w:style>
  <w:style w:type="paragraph" w:styleId="7">
    <w:name w:val="heading 7"/>
    <w:basedOn w:val="a2"/>
    <w:next w:val="a2"/>
    <w:link w:val="70"/>
    <w:uiPriority w:val="9"/>
    <w:semiHidden/>
    <w:qFormat/>
    <w:rsid w:val="00D23007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000000" w:themeColor="text1"/>
    </w:rPr>
  </w:style>
  <w:style w:type="paragraph" w:styleId="8">
    <w:name w:val="heading 8"/>
    <w:basedOn w:val="a2"/>
    <w:next w:val="a2"/>
    <w:link w:val="80"/>
    <w:uiPriority w:val="9"/>
    <w:semiHidden/>
    <w:qFormat/>
    <w:rsid w:val="00D23007"/>
    <w:pPr>
      <w:keepNext/>
      <w:keepLines/>
      <w:spacing w:before="200" w:after="0"/>
      <w:outlineLvl w:val="7"/>
    </w:pPr>
    <w:rPr>
      <w:rFonts w:eastAsiaTheme="majorEastAsia" w:cstheme="majorBidi"/>
      <w:color w:val="000000" w:themeColor="text1"/>
      <w:szCs w:val="20"/>
    </w:rPr>
  </w:style>
  <w:style w:type="paragraph" w:styleId="9">
    <w:name w:val="heading 9"/>
    <w:basedOn w:val="a2"/>
    <w:next w:val="a2"/>
    <w:link w:val="90"/>
    <w:uiPriority w:val="9"/>
    <w:semiHidden/>
    <w:rsid w:val="00C8152F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uiPriority w:val="9"/>
    <w:rsid w:val="007676B9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20">
    <w:name w:val="Заголовок 2 Знак"/>
    <w:basedOn w:val="a3"/>
    <w:link w:val="2"/>
    <w:uiPriority w:val="9"/>
    <w:rsid w:val="007676B9"/>
    <w:rPr>
      <w:rFonts w:ascii="Arial" w:eastAsiaTheme="majorEastAsia" w:hAnsi="Arial" w:cstheme="majorBidi"/>
      <w:b/>
      <w:bCs/>
      <w:color w:val="000000" w:themeColor="text1"/>
      <w:sz w:val="24"/>
      <w:szCs w:val="26"/>
    </w:rPr>
  </w:style>
  <w:style w:type="character" w:customStyle="1" w:styleId="30">
    <w:name w:val="Заголовок 3 Знак"/>
    <w:basedOn w:val="a3"/>
    <w:link w:val="3"/>
    <w:uiPriority w:val="9"/>
    <w:rsid w:val="00FB5FF9"/>
    <w:rPr>
      <w:rFonts w:ascii="Verdana" w:hAnsi="Verdana"/>
      <w:b/>
    </w:rPr>
  </w:style>
  <w:style w:type="character" w:customStyle="1" w:styleId="40">
    <w:name w:val="Заголовок 4 Знак"/>
    <w:basedOn w:val="a3"/>
    <w:link w:val="4"/>
    <w:uiPriority w:val="9"/>
    <w:rsid w:val="00D23007"/>
    <w:rPr>
      <w:rFonts w:ascii="Verdana" w:eastAsiaTheme="majorEastAsia" w:hAnsi="Verdana" w:cstheme="majorBidi"/>
      <w:b/>
      <w:bCs/>
      <w:iCs/>
      <w:color w:val="000000" w:themeColor="text1"/>
      <w:spacing w:val="4"/>
    </w:rPr>
  </w:style>
  <w:style w:type="character" w:customStyle="1" w:styleId="50">
    <w:name w:val="Заголовок 5 Знак"/>
    <w:basedOn w:val="a3"/>
    <w:link w:val="5"/>
    <w:uiPriority w:val="9"/>
    <w:rsid w:val="00D23007"/>
    <w:rPr>
      <w:rFonts w:ascii="Verdana" w:eastAsiaTheme="majorEastAsia" w:hAnsi="Verdana" w:cstheme="majorBidi"/>
      <w:b/>
      <w:color w:val="000000" w:themeColor="text1"/>
      <w:spacing w:val="4"/>
    </w:rPr>
  </w:style>
  <w:style w:type="character" w:customStyle="1" w:styleId="60">
    <w:name w:val="Заголовок 6 Знак"/>
    <w:basedOn w:val="a3"/>
    <w:link w:val="6"/>
    <w:uiPriority w:val="9"/>
    <w:rsid w:val="00D23007"/>
    <w:rPr>
      <w:rFonts w:ascii="Verdana" w:eastAsiaTheme="majorEastAsia" w:hAnsi="Verdana" w:cstheme="majorBidi"/>
      <w:iCs/>
      <w:color w:val="000000" w:themeColor="text1"/>
      <w:u w:val="single"/>
    </w:rPr>
  </w:style>
  <w:style w:type="character" w:customStyle="1" w:styleId="70">
    <w:name w:val="Заголовок 7 Знак"/>
    <w:basedOn w:val="a3"/>
    <w:link w:val="7"/>
    <w:uiPriority w:val="9"/>
    <w:semiHidden/>
    <w:rsid w:val="00D23007"/>
    <w:rPr>
      <w:rFonts w:ascii="Verdana" w:eastAsiaTheme="majorEastAsia" w:hAnsi="Verdana" w:cstheme="majorBidi"/>
      <w:i/>
      <w:iCs/>
      <w:color w:val="000000" w:themeColor="text1"/>
    </w:rPr>
  </w:style>
  <w:style w:type="character" w:customStyle="1" w:styleId="80">
    <w:name w:val="Заголовок 8 Знак"/>
    <w:basedOn w:val="a3"/>
    <w:link w:val="8"/>
    <w:uiPriority w:val="9"/>
    <w:semiHidden/>
    <w:rsid w:val="00D23007"/>
    <w:rPr>
      <w:rFonts w:ascii="Verdana" w:eastAsiaTheme="majorEastAsia" w:hAnsi="Verdana" w:cstheme="majorBidi"/>
      <w:color w:val="000000" w:themeColor="text1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C5613F"/>
    <w:rPr>
      <w:rFonts w:ascii="Verdana" w:eastAsiaTheme="majorEastAsia" w:hAnsi="Verdana" w:cstheme="majorBidi"/>
      <w:i/>
      <w:iCs/>
      <w:color w:val="404040" w:themeColor="text1" w:themeTint="BF"/>
      <w:sz w:val="20"/>
      <w:szCs w:val="20"/>
    </w:rPr>
  </w:style>
  <w:style w:type="paragraph" w:styleId="a6">
    <w:name w:val="No Spacing"/>
    <w:basedOn w:val="a2"/>
    <w:link w:val="a7"/>
    <w:uiPriority w:val="1"/>
    <w:qFormat/>
    <w:rsid w:val="00A801CB"/>
    <w:pPr>
      <w:spacing w:after="0" w:line="240" w:lineRule="auto"/>
    </w:pPr>
    <w:rPr>
      <w:sz w:val="18"/>
      <w:lang w:val="en-US"/>
    </w:rPr>
  </w:style>
  <w:style w:type="character" w:customStyle="1" w:styleId="a7">
    <w:name w:val="Без интервала Знак"/>
    <w:basedOn w:val="a3"/>
    <w:link w:val="a6"/>
    <w:uiPriority w:val="1"/>
    <w:rsid w:val="00A801CB"/>
    <w:rPr>
      <w:rFonts w:ascii="Arial" w:hAnsi="Arial"/>
      <w:sz w:val="18"/>
      <w:lang w:val="en-US"/>
    </w:rPr>
  </w:style>
  <w:style w:type="paragraph" w:styleId="a8">
    <w:name w:val="Title"/>
    <w:basedOn w:val="a2"/>
    <w:next w:val="a2"/>
    <w:link w:val="a9"/>
    <w:uiPriority w:val="10"/>
    <w:unhideWhenUsed/>
    <w:qFormat/>
    <w:rsid w:val="00D23007"/>
    <w:pPr>
      <w:spacing w:after="0" w:line="240" w:lineRule="auto"/>
      <w:ind w:firstLine="0"/>
      <w:contextualSpacing/>
      <w:jc w:val="left"/>
    </w:pPr>
    <w:rPr>
      <w:rFonts w:eastAsiaTheme="majorEastAsia" w:cstheme="majorBidi"/>
      <w:b/>
      <w:color w:val="000000" w:themeColor="text1"/>
      <w:spacing w:val="6"/>
      <w:kern w:val="28"/>
      <w:szCs w:val="52"/>
      <w14:numSpacing w14:val="proportional"/>
    </w:rPr>
  </w:style>
  <w:style w:type="character" w:customStyle="1" w:styleId="a9">
    <w:name w:val="Название Знак"/>
    <w:basedOn w:val="a3"/>
    <w:link w:val="a8"/>
    <w:uiPriority w:val="10"/>
    <w:rsid w:val="00D23007"/>
    <w:rPr>
      <w:rFonts w:ascii="Verdana" w:eastAsiaTheme="majorEastAsia" w:hAnsi="Verdana" w:cstheme="majorBidi"/>
      <w:b/>
      <w:color w:val="000000" w:themeColor="text1"/>
      <w:spacing w:val="6"/>
      <w:kern w:val="28"/>
      <w:szCs w:val="52"/>
      <w14:numSpacing w14:val="proportional"/>
    </w:rPr>
  </w:style>
  <w:style w:type="paragraph" w:styleId="aa">
    <w:name w:val="Subtitle"/>
    <w:basedOn w:val="a2"/>
    <w:next w:val="a2"/>
    <w:link w:val="ab"/>
    <w:uiPriority w:val="12"/>
    <w:qFormat/>
    <w:rsid w:val="00D23007"/>
    <w:pPr>
      <w:numPr>
        <w:ilvl w:val="1"/>
      </w:numPr>
      <w:ind w:firstLine="567"/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ab">
    <w:name w:val="Подзаголовок Знак"/>
    <w:basedOn w:val="a3"/>
    <w:link w:val="aa"/>
    <w:uiPriority w:val="12"/>
    <w:rsid w:val="00D23007"/>
    <w:rPr>
      <w:rFonts w:ascii="Verdana" w:eastAsiaTheme="majorEastAsia" w:hAnsi="Verdana" w:cstheme="majorBidi"/>
      <w:i/>
      <w:iCs/>
      <w:color w:val="000000" w:themeColor="text1"/>
      <w:spacing w:val="15"/>
      <w:szCs w:val="24"/>
    </w:rPr>
  </w:style>
  <w:style w:type="character" w:styleId="ac">
    <w:name w:val="Subtle Emphasis"/>
    <w:basedOn w:val="a3"/>
    <w:uiPriority w:val="19"/>
    <w:rsid w:val="00EB6DE6"/>
    <w:rPr>
      <w:i/>
      <w:iCs/>
      <w:color w:val="808080" w:themeColor="text1" w:themeTint="7F"/>
    </w:rPr>
  </w:style>
  <w:style w:type="character" w:styleId="ad">
    <w:name w:val="Emphasis"/>
    <w:basedOn w:val="a3"/>
    <w:uiPriority w:val="20"/>
    <w:qFormat/>
    <w:rsid w:val="00D23007"/>
    <w:rPr>
      <w:i/>
      <w:iCs/>
    </w:rPr>
  </w:style>
  <w:style w:type="character" w:styleId="ae">
    <w:name w:val="Intense Emphasis"/>
    <w:basedOn w:val="a3"/>
    <w:uiPriority w:val="21"/>
    <w:qFormat/>
    <w:rsid w:val="009A1630"/>
    <w:rPr>
      <w:b/>
      <w:bCs/>
      <w:i w:val="0"/>
      <w:iCs/>
      <w:color w:val="000000" w:themeColor="text1"/>
      <w:spacing w:val="-6"/>
    </w:rPr>
  </w:style>
  <w:style w:type="character" w:styleId="af">
    <w:name w:val="Strong"/>
    <w:basedOn w:val="a3"/>
    <w:uiPriority w:val="22"/>
    <w:rsid w:val="00EB6DE6"/>
    <w:rPr>
      <w:b/>
      <w:bCs/>
    </w:rPr>
  </w:style>
  <w:style w:type="paragraph" w:styleId="21">
    <w:name w:val="Quote"/>
    <w:basedOn w:val="a2"/>
    <w:next w:val="a2"/>
    <w:link w:val="22"/>
    <w:uiPriority w:val="29"/>
    <w:rsid w:val="00C8152F"/>
    <w:rPr>
      <w:i/>
      <w:iCs/>
      <w:color w:val="000000" w:themeColor="text1"/>
    </w:rPr>
  </w:style>
  <w:style w:type="character" w:customStyle="1" w:styleId="22">
    <w:name w:val="Цитата 2 Знак"/>
    <w:basedOn w:val="a3"/>
    <w:link w:val="21"/>
    <w:uiPriority w:val="29"/>
    <w:rsid w:val="00C8152F"/>
    <w:rPr>
      <w:rFonts w:ascii="Verdana" w:hAnsi="Verdana"/>
      <w:i/>
      <w:iCs/>
      <w:color w:val="000000" w:themeColor="text1"/>
    </w:rPr>
  </w:style>
  <w:style w:type="paragraph" w:styleId="af0">
    <w:name w:val="Intense Quote"/>
    <w:basedOn w:val="a2"/>
    <w:next w:val="a2"/>
    <w:link w:val="af1"/>
    <w:uiPriority w:val="30"/>
    <w:rsid w:val="00A11C24"/>
    <w:pPr>
      <w:pBdr>
        <w:bottom w:val="single" w:sz="4" w:space="4" w:color="000000" w:themeColor="text1"/>
      </w:pBdr>
      <w:spacing w:before="200" w:after="280"/>
      <w:ind w:left="936" w:right="936"/>
    </w:pPr>
    <w:rPr>
      <w:b/>
      <w:bCs/>
      <w:i/>
      <w:iCs/>
      <w:color w:val="000000" w:themeColor="text1"/>
    </w:rPr>
  </w:style>
  <w:style w:type="character" w:customStyle="1" w:styleId="af1">
    <w:name w:val="Выделенная цитата Знак"/>
    <w:basedOn w:val="a3"/>
    <w:link w:val="af0"/>
    <w:uiPriority w:val="30"/>
    <w:rsid w:val="00A11C24"/>
    <w:rPr>
      <w:rFonts w:ascii="Verdana" w:hAnsi="Verdana"/>
      <w:b/>
      <w:bCs/>
      <w:i/>
      <w:iCs/>
      <w:color w:val="000000" w:themeColor="text1"/>
    </w:rPr>
  </w:style>
  <w:style w:type="character" w:styleId="af2">
    <w:name w:val="Subtle Reference"/>
    <w:basedOn w:val="a3"/>
    <w:uiPriority w:val="31"/>
    <w:qFormat/>
    <w:rsid w:val="00D23007"/>
    <w:rPr>
      <w:smallCaps/>
      <w:color w:val="000000" w:themeColor="text1"/>
      <w:u w:val="single"/>
    </w:rPr>
  </w:style>
  <w:style w:type="character" w:styleId="af3">
    <w:name w:val="Intense Reference"/>
    <w:basedOn w:val="a3"/>
    <w:uiPriority w:val="32"/>
    <w:unhideWhenUsed/>
    <w:qFormat/>
    <w:rsid w:val="00D23007"/>
    <w:rPr>
      <w:b/>
      <w:bCs/>
      <w:smallCaps/>
      <w:color w:val="000000" w:themeColor="text1"/>
      <w:spacing w:val="5"/>
      <w:u w:val="single"/>
    </w:rPr>
  </w:style>
  <w:style w:type="character" w:styleId="af4">
    <w:name w:val="Book Title"/>
    <w:basedOn w:val="a3"/>
    <w:uiPriority w:val="33"/>
    <w:rsid w:val="00C8152F"/>
    <w:rPr>
      <w:b/>
      <w:bCs/>
      <w:smallCaps/>
      <w:spacing w:val="5"/>
    </w:rPr>
  </w:style>
  <w:style w:type="paragraph" w:styleId="af5">
    <w:name w:val="List Paragraph"/>
    <w:basedOn w:val="a2"/>
    <w:link w:val="af6"/>
    <w:autoRedefine/>
    <w:uiPriority w:val="34"/>
    <w:rsid w:val="00C8152F"/>
    <w:pPr>
      <w:ind w:left="720"/>
      <w:contextualSpacing/>
    </w:pPr>
  </w:style>
  <w:style w:type="character" w:customStyle="1" w:styleId="af6">
    <w:name w:val="Абзац списка Знак"/>
    <w:basedOn w:val="a3"/>
    <w:link w:val="af5"/>
    <w:uiPriority w:val="34"/>
    <w:rsid w:val="007C2586"/>
    <w:rPr>
      <w:rFonts w:ascii="Verdana" w:hAnsi="Verdana"/>
    </w:rPr>
  </w:style>
  <w:style w:type="character" w:styleId="af7">
    <w:name w:val="Placeholder Text"/>
    <w:basedOn w:val="a3"/>
    <w:uiPriority w:val="99"/>
    <w:semiHidden/>
    <w:rsid w:val="008E18FB"/>
    <w:rPr>
      <w:color w:val="808080"/>
    </w:rPr>
  </w:style>
  <w:style w:type="paragraph" w:styleId="af8">
    <w:name w:val="Balloon Text"/>
    <w:basedOn w:val="a2"/>
    <w:link w:val="af9"/>
    <w:uiPriority w:val="99"/>
    <w:semiHidden/>
    <w:unhideWhenUsed/>
    <w:rsid w:val="008E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3"/>
    <w:link w:val="af8"/>
    <w:uiPriority w:val="99"/>
    <w:semiHidden/>
    <w:rsid w:val="008E18FB"/>
    <w:rPr>
      <w:rFonts w:ascii="Tahoma" w:hAnsi="Tahoma" w:cs="Tahoma"/>
      <w:sz w:val="16"/>
      <w:szCs w:val="16"/>
    </w:rPr>
  </w:style>
  <w:style w:type="paragraph" w:styleId="afa">
    <w:name w:val="TOC Heading"/>
    <w:basedOn w:val="afb"/>
    <w:next w:val="a2"/>
    <w:uiPriority w:val="39"/>
    <w:unhideWhenUsed/>
    <w:qFormat/>
    <w:rsid w:val="00D23007"/>
    <w:rPr>
      <w:rFonts w:asciiTheme="majorHAnsi" w:hAnsiTheme="majorHAnsi"/>
      <w:sz w:val="24"/>
      <w:lang w:eastAsia="ru-RU"/>
    </w:rPr>
  </w:style>
  <w:style w:type="paragraph" w:customStyle="1" w:styleId="afb">
    <w:name w:val="Название (разделы)"/>
    <w:basedOn w:val="a8"/>
    <w:link w:val="afc"/>
    <w:uiPriority w:val="10"/>
    <w:qFormat/>
    <w:rsid w:val="00D23007"/>
    <w:pPr>
      <w:spacing w:before="0" w:after="60"/>
    </w:pPr>
  </w:style>
  <w:style w:type="character" w:customStyle="1" w:styleId="afc">
    <w:name w:val="Название (разделы) Знак"/>
    <w:basedOn w:val="a9"/>
    <w:link w:val="afb"/>
    <w:uiPriority w:val="10"/>
    <w:rsid w:val="00D23007"/>
    <w:rPr>
      <w:rFonts w:ascii="Verdana" w:eastAsiaTheme="majorEastAsia" w:hAnsi="Verdana" w:cstheme="majorBidi"/>
      <w:b/>
      <w:color w:val="000000" w:themeColor="text1"/>
      <w:spacing w:val="6"/>
      <w:kern w:val="28"/>
      <w:szCs w:val="52"/>
      <w14:numSpacing w14:val="proportional"/>
    </w:rPr>
  </w:style>
  <w:style w:type="paragraph" w:styleId="12">
    <w:name w:val="toc 1"/>
    <w:basedOn w:val="a2"/>
    <w:next w:val="a2"/>
    <w:autoRedefine/>
    <w:uiPriority w:val="39"/>
    <w:unhideWhenUsed/>
    <w:rsid w:val="006B2B0A"/>
    <w:pPr>
      <w:spacing w:after="100"/>
    </w:pPr>
    <w:rPr>
      <w:b/>
    </w:rPr>
  </w:style>
  <w:style w:type="paragraph" w:styleId="23">
    <w:name w:val="toc 2"/>
    <w:basedOn w:val="a2"/>
    <w:next w:val="a2"/>
    <w:autoRedefine/>
    <w:uiPriority w:val="39"/>
    <w:unhideWhenUsed/>
    <w:rsid w:val="006B2B0A"/>
    <w:pPr>
      <w:spacing w:after="100"/>
      <w:ind w:left="1134" w:firstLine="0"/>
    </w:pPr>
  </w:style>
  <w:style w:type="character" w:styleId="afd">
    <w:name w:val="Hyperlink"/>
    <w:basedOn w:val="a3"/>
    <w:uiPriority w:val="99"/>
    <w:rsid w:val="00683ED2"/>
    <w:rPr>
      <w:color w:val="auto"/>
      <w:u w:val="single"/>
    </w:rPr>
  </w:style>
  <w:style w:type="paragraph" w:customStyle="1" w:styleId="afe">
    <w:name w:val="Название (титул)"/>
    <w:basedOn w:val="a8"/>
    <w:link w:val="aff"/>
    <w:uiPriority w:val="10"/>
    <w:qFormat/>
    <w:rsid w:val="00D23007"/>
  </w:style>
  <w:style w:type="character" w:customStyle="1" w:styleId="aff">
    <w:name w:val="Название (титул) Знак"/>
    <w:basedOn w:val="a9"/>
    <w:link w:val="afe"/>
    <w:uiPriority w:val="10"/>
    <w:rsid w:val="00D23007"/>
    <w:rPr>
      <w:rFonts w:ascii="Verdana" w:eastAsiaTheme="majorEastAsia" w:hAnsi="Verdana" w:cstheme="majorBidi"/>
      <w:b/>
      <w:color w:val="000000" w:themeColor="text1"/>
      <w:spacing w:val="6"/>
      <w:kern w:val="28"/>
      <w:szCs w:val="52"/>
      <w14:numSpacing w14:val="proportional"/>
    </w:rPr>
  </w:style>
  <w:style w:type="table" w:styleId="aff0">
    <w:name w:val="Table Grid"/>
    <w:basedOn w:val="a4"/>
    <w:uiPriority w:val="59"/>
    <w:rsid w:val="00E05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ody Text"/>
    <w:basedOn w:val="a2"/>
    <w:link w:val="aff2"/>
    <w:uiPriority w:val="99"/>
    <w:rsid w:val="007C2586"/>
    <w:pPr>
      <w:spacing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2">
    <w:name w:val="Основной текст Знак"/>
    <w:basedOn w:val="a3"/>
    <w:link w:val="aff1"/>
    <w:uiPriority w:val="99"/>
    <w:rsid w:val="007C258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Список 1"/>
    <w:basedOn w:val="a2"/>
    <w:link w:val="13"/>
    <w:uiPriority w:val="10"/>
    <w:qFormat/>
    <w:rsid w:val="001E690A"/>
    <w:pPr>
      <w:numPr>
        <w:numId w:val="2"/>
      </w:numPr>
      <w:tabs>
        <w:tab w:val="clear" w:pos="360"/>
      </w:tabs>
      <w:ind w:left="1134" w:hanging="567"/>
    </w:pPr>
  </w:style>
  <w:style w:type="character" w:customStyle="1" w:styleId="13">
    <w:name w:val="Список 1 Знак"/>
    <w:basedOn w:val="af6"/>
    <w:link w:val="1"/>
    <w:uiPriority w:val="10"/>
    <w:rsid w:val="001E690A"/>
    <w:rPr>
      <w:rFonts w:ascii="Verdana" w:hAnsi="Verdana"/>
    </w:rPr>
  </w:style>
  <w:style w:type="paragraph" w:styleId="31">
    <w:name w:val="toc 3"/>
    <w:basedOn w:val="a2"/>
    <w:next w:val="a2"/>
    <w:autoRedefine/>
    <w:uiPriority w:val="39"/>
    <w:unhideWhenUsed/>
    <w:rsid w:val="006B2B0A"/>
    <w:pPr>
      <w:spacing w:after="100"/>
      <w:ind w:left="1134"/>
    </w:pPr>
  </w:style>
  <w:style w:type="paragraph" w:customStyle="1" w:styleId="aff3">
    <w:name w:val="Уменьшенный"/>
    <w:basedOn w:val="a6"/>
    <w:link w:val="aff4"/>
    <w:uiPriority w:val="9"/>
    <w:qFormat/>
    <w:rsid w:val="00D23007"/>
  </w:style>
  <w:style w:type="character" w:customStyle="1" w:styleId="aff4">
    <w:name w:val="Уменьшенный Знак"/>
    <w:basedOn w:val="a7"/>
    <w:link w:val="aff3"/>
    <w:uiPriority w:val="9"/>
    <w:rsid w:val="00D23007"/>
    <w:rPr>
      <w:rFonts w:ascii="Verdana" w:hAnsi="Verdana"/>
      <w:sz w:val="18"/>
      <w:lang w:val="en-US"/>
    </w:rPr>
  </w:style>
  <w:style w:type="paragraph" w:styleId="aff5">
    <w:name w:val="caption"/>
    <w:aliases w:val="Название таблицы"/>
    <w:basedOn w:val="a2"/>
    <w:next w:val="a2"/>
    <w:link w:val="aff6"/>
    <w:uiPriority w:val="35"/>
    <w:unhideWhenUsed/>
    <w:qFormat/>
    <w:rsid w:val="00D23007"/>
    <w:pPr>
      <w:keepNext/>
      <w:spacing w:line="240" w:lineRule="auto"/>
      <w:ind w:left="567" w:hanging="567"/>
    </w:pPr>
    <w:rPr>
      <w:bCs/>
      <w:sz w:val="24"/>
      <w:szCs w:val="18"/>
    </w:rPr>
  </w:style>
  <w:style w:type="character" w:styleId="aff7">
    <w:name w:val="annotation reference"/>
    <w:uiPriority w:val="99"/>
    <w:unhideWhenUsed/>
    <w:rsid w:val="007A2408"/>
    <w:rPr>
      <w:sz w:val="16"/>
      <w:szCs w:val="16"/>
    </w:rPr>
  </w:style>
  <w:style w:type="paragraph" w:styleId="aff8">
    <w:name w:val="annotation text"/>
    <w:basedOn w:val="a2"/>
    <w:link w:val="aff9"/>
    <w:uiPriority w:val="98"/>
    <w:rsid w:val="00D23007"/>
    <w:pPr>
      <w:spacing w:before="0" w:after="0" w:line="240" w:lineRule="auto"/>
      <w:ind w:firstLine="0"/>
      <w:jc w:val="left"/>
    </w:pPr>
    <w:rPr>
      <w:rFonts w:ascii="Arial Unicode MS" w:eastAsia="Arial Unicode MS" w:hAnsi="Arial Unicode MS" w:cs="Times New Roman"/>
      <w:color w:val="000000"/>
      <w:sz w:val="20"/>
      <w:szCs w:val="20"/>
      <w:lang w:val="x-none" w:eastAsia="x-none"/>
    </w:rPr>
  </w:style>
  <w:style w:type="character" w:customStyle="1" w:styleId="aff9">
    <w:name w:val="Текст примечания Знак"/>
    <w:basedOn w:val="a3"/>
    <w:link w:val="aff8"/>
    <w:uiPriority w:val="98"/>
    <w:rsid w:val="00D23007"/>
    <w:rPr>
      <w:rFonts w:ascii="Arial Unicode MS" w:eastAsia="Arial Unicode MS" w:hAnsi="Arial Unicode MS" w:cs="Times New Roman"/>
      <w:color w:val="000000"/>
      <w:sz w:val="20"/>
      <w:szCs w:val="20"/>
      <w:lang w:val="x-none" w:eastAsia="x-none"/>
    </w:rPr>
  </w:style>
  <w:style w:type="paragraph" w:styleId="affa">
    <w:name w:val="header"/>
    <w:basedOn w:val="a2"/>
    <w:link w:val="affb"/>
    <w:uiPriority w:val="99"/>
    <w:unhideWhenUsed/>
    <w:rsid w:val="0092123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fb">
    <w:name w:val="Верхний колонтитул Знак"/>
    <w:basedOn w:val="a3"/>
    <w:link w:val="affa"/>
    <w:uiPriority w:val="99"/>
    <w:rsid w:val="00921236"/>
    <w:rPr>
      <w:rFonts w:ascii="Verdana" w:hAnsi="Verdana"/>
      <w:spacing w:val="4"/>
      <w:sz w:val="24"/>
    </w:rPr>
  </w:style>
  <w:style w:type="paragraph" w:styleId="affc">
    <w:name w:val="footer"/>
    <w:basedOn w:val="a2"/>
    <w:link w:val="affd"/>
    <w:uiPriority w:val="99"/>
    <w:unhideWhenUsed/>
    <w:rsid w:val="0092123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fd">
    <w:name w:val="Нижний колонтитул Знак"/>
    <w:basedOn w:val="a3"/>
    <w:link w:val="affc"/>
    <w:uiPriority w:val="99"/>
    <w:rsid w:val="00921236"/>
    <w:rPr>
      <w:rFonts w:ascii="Verdana" w:hAnsi="Verdana"/>
      <w:spacing w:val="4"/>
      <w:sz w:val="24"/>
    </w:rPr>
  </w:style>
  <w:style w:type="character" w:styleId="affe">
    <w:name w:val="line number"/>
    <w:basedOn w:val="a3"/>
    <w:uiPriority w:val="99"/>
    <w:semiHidden/>
    <w:unhideWhenUsed/>
    <w:rsid w:val="00665A8E"/>
  </w:style>
  <w:style w:type="character" w:styleId="afff">
    <w:name w:val="FollowedHyperlink"/>
    <w:basedOn w:val="a3"/>
    <w:uiPriority w:val="99"/>
    <w:semiHidden/>
    <w:unhideWhenUsed/>
    <w:rsid w:val="00582643"/>
    <w:rPr>
      <w:color w:val="800080" w:themeColor="followedHyperlink"/>
      <w:u w:val="single"/>
    </w:rPr>
  </w:style>
  <w:style w:type="paragraph" w:customStyle="1" w:styleId="a1">
    <w:name w:val="Подпись рисунка"/>
    <w:basedOn w:val="af5"/>
    <w:link w:val="afff0"/>
    <w:autoRedefine/>
    <w:uiPriority w:val="99"/>
    <w:rsid w:val="00EB6DE6"/>
    <w:pPr>
      <w:numPr>
        <w:numId w:val="5"/>
      </w:numPr>
    </w:pPr>
    <w:rPr>
      <w:b/>
    </w:rPr>
  </w:style>
  <w:style w:type="character" w:customStyle="1" w:styleId="afff0">
    <w:name w:val="Подпись рисунка Знак"/>
    <w:basedOn w:val="aff6"/>
    <w:link w:val="a1"/>
    <w:uiPriority w:val="99"/>
    <w:rsid w:val="00EB6DE6"/>
    <w:rPr>
      <w:rFonts w:ascii="Verdana" w:hAnsi="Verdana"/>
      <w:b/>
      <w:bCs w:val="0"/>
      <w:spacing w:val="4"/>
      <w:sz w:val="24"/>
      <w:szCs w:val="18"/>
    </w:rPr>
  </w:style>
  <w:style w:type="character" w:customStyle="1" w:styleId="aff6">
    <w:name w:val="Название объекта Знак"/>
    <w:aliases w:val="Название таблицы Знак"/>
    <w:basedOn w:val="a3"/>
    <w:link w:val="aff5"/>
    <w:uiPriority w:val="35"/>
    <w:rsid w:val="00D23007"/>
    <w:rPr>
      <w:rFonts w:ascii="Verdana" w:hAnsi="Verdana"/>
      <w:bCs/>
      <w:spacing w:val="4"/>
      <w:sz w:val="24"/>
      <w:szCs w:val="18"/>
    </w:rPr>
  </w:style>
  <w:style w:type="paragraph" w:customStyle="1" w:styleId="a0">
    <w:name w:val="Подпись таблиц"/>
    <w:basedOn w:val="af5"/>
    <w:link w:val="afff1"/>
    <w:autoRedefine/>
    <w:uiPriority w:val="99"/>
    <w:rsid w:val="00EB6DE6"/>
    <w:pPr>
      <w:numPr>
        <w:numId w:val="4"/>
      </w:numPr>
    </w:pPr>
    <w:rPr>
      <w:b/>
    </w:rPr>
  </w:style>
  <w:style w:type="character" w:customStyle="1" w:styleId="afff1">
    <w:name w:val="Подпись таблиц Знак"/>
    <w:basedOn w:val="af6"/>
    <w:link w:val="a0"/>
    <w:uiPriority w:val="99"/>
    <w:rsid w:val="00EB6DE6"/>
    <w:rPr>
      <w:rFonts w:ascii="Verdana" w:hAnsi="Verdana"/>
      <w:b/>
      <w:spacing w:val="4"/>
    </w:rPr>
  </w:style>
  <w:style w:type="paragraph" w:styleId="41">
    <w:name w:val="toc 4"/>
    <w:basedOn w:val="a2"/>
    <w:next w:val="a2"/>
    <w:uiPriority w:val="39"/>
    <w:unhideWhenUsed/>
    <w:rsid w:val="006B2B0A"/>
    <w:pPr>
      <w:spacing w:before="0" w:after="100" w:line="276" w:lineRule="auto"/>
      <w:ind w:left="1701" w:firstLine="0"/>
      <w:jc w:val="left"/>
    </w:pPr>
    <w:rPr>
      <w:rFonts w:eastAsiaTheme="minorEastAsia"/>
      <w:lang w:eastAsia="ru-RU"/>
    </w:rPr>
  </w:style>
  <w:style w:type="paragraph" w:styleId="51">
    <w:name w:val="toc 5"/>
    <w:basedOn w:val="a2"/>
    <w:next w:val="a2"/>
    <w:autoRedefine/>
    <w:uiPriority w:val="39"/>
    <w:unhideWhenUsed/>
    <w:rsid w:val="006B2B0A"/>
    <w:pPr>
      <w:spacing w:before="0" w:after="100" w:line="276" w:lineRule="auto"/>
      <w:ind w:left="2552" w:firstLine="0"/>
      <w:jc w:val="left"/>
    </w:pPr>
    <w:rPr>
      <w:rFonts w:eastAsiaTheme="minorEastAsia"/>
      <w:lang w:eastAsia="ru-RU"/>
    </w:rPr>
  </w:style>
  <w:style w:type="paragraph" w:styleId="61">
    <w:name w:val="toc 6"/>
    <w:basedOn w:val="a2"/>
    <w:next w:val="a2"/>
    <w:autoRedefine/>
    <w:uiPriority w:val="39"/>
    <w:unhideWhenUsed/>
    <w:rsid w:val="002E25CC"/>
    <w:pPr>
      <w:spacing w:before="0" w:after="100" w:line="276" w:lineRule="auto"/>
      <w:ind w:left="1100" w:firstLine="0"/>
      <w:jc w:val="left"/>
    </w:pPr>
    <w:rPr>
      <w:rFonts w:asciiTheme="minorHAnsi" w:eastAsiaTheme="minorEastAsia" w:hAnsiTheme="minorHAnsi"/>
      <w:lang w:eastAsia="ru-RU"/>
    </w:rPr>
  </w:style>
  <w:style w:type="paragraph" w:styleId="71">
    <w:name w:val="toc 7"/>
    <w:basedOn w:val="a2"/>
    <w:next w:val="a2"/>
    <w:autoRedefine/>
    <w:uiPriority w:val="39"/>
    <w:unhideWhenUsed/>
    <w:rsid w:val="002E25CC"/>
    <w:pPr>
      <w:spacing w:before="0" w:after="100" w:line="276" w:lineRule="auto"/>
      <w:ind w:left="1320" w:firstLine="0"/>
      <w:jc w:val="left"/>
    </w:pPr>
    <w:rPr>
      <w:rFonts w:asciiTheme="minorHAnsi" w:eastAsiaTheme="minorEastAsia" w:hAnsiTheme="minorHAnsi"/>
      <w:lang w:eastAsia="ru-RU"/>
    </w:rPr>
  </w:style>
  <w:style w:type="paragraph" w:styleId="81">
    <w:name w:val="toc 8"/>
    <w:basedOn w:val="a2"/>
    <w:next w:val="a2"/>
    <w:autoRedefine/>
    <w:uiPriority w:val="39"/>
    <w:unhideWhenUsed/>
    <w:rsid w:val="002E25CC"/>
    <w:pPr>
      <w:spacing w:before="0" w:after="100" w:line="276" w:lineRule="auto"/>
      <w:ind w:left="1540" w:firstLine="0"/>
      <w:jc w:val="left"/>
    </w:pPr>
    <w:rPr>
      <w:rFonts w:asciiTheme="minorHAnsi" w:eastAsiaTheme="minorEastAsia" w:hAnsiTheme="minorHAnsi"/>
      <w:lang w:eastAsia="ru-RU"/>
    </w:rPr>
  </w:style>
  <w:style w:type="paragraph" w:styleId="91">
    <w:name w:val="toc 9"/>
    <w:basedOn w:val="a2"/>
    <w:next w:val="a2"/>
    <w:autoRedefine/>
    <w:uiPriority w:val="39"/>
    <w:unhideWhenUsed/>
    <w:rsid w:val="002E25CC"/>
    <w:pPr>
      <w:spacing w:before="0" w:after="100" w:line="276" w:lineRule="auto"/>
      <w:ind w:left="1760" w:firstLine="0"/>
      <w:jc w:val="left"/>
    </w:pPr>
    <w:rPr>
      <w:rFonts w:asciiTheme="minorHAnsi" w:eastAsiaTheme="minorEastAsia" w:hAnsiTheme="minorHAnsi"/>
      <w:lang w:eastAsia="ru-RU"/>
    </w:rPr>
  </w:style>
  <w:style w:type="paragraph" w:styleId="afff2">
    <w:name w:val="Normal (Web)"/>
    <w:basedOn w:val="a2"/>
    <w:uiPriority w:val="99"/>
    <w:semiHidden/>
    <w:unhideWhenUsed/>
    <w:rsid w:val="0048741A"/>
    <w:pPr>
      <w:spacing w:before="100" w:beforeAutospacing="1" w:after="100" w:afterAutospacing="1" w:line="240" w:lineRule="auto"/>
      <w:ind w:firstLine="0"/>
      <w:jc w:val="left"/>
    </w:pPr>
    <w:rPr>
      <w:rFonts w:ascii="Times New Roman" w:eastAsiaTheme="minorEastAsia" w:hAnsi="Times New Roman" w:cs="Times New Roman"/>
      <w:szCs w:val="24"/>
      <w:lang w:eastAsia="ru-RU"/>
    </w:rPr>
  </w:style>
  <w:style w:type="paragraph" w:styleId="a">
    <w:name w:val="List Number"/>
    <w:basedOn w:val="a2"/>
    <w:uiPriority w:val="11"/>
    <w:qFormat/>
    <w:rsid w:val="001E690A"/>
    <w:pPr>
      <w:numPr>
        <w:numId w:val="3"/>
      </w:numPr>
      <w:tabs>
        <w:tab w:val="clear" w:pos="360"/>
        <w:tab w:val="num" w:pos="1134"/>
      </w:tabs>
      <w:ind w:left="0" w:firstLine="567"/>
      <w:contextualSpacing/>
    </w:pPr>
    <w:rPr>
      <w:lang w:val="en-US" w:eastAsia="ru-RU"/>
    </w:rPr>
  </w:style>
  <w:style w:type="paragraph" w:styleId="afff3">
    <w:name w:val="annotation subject"/>
    <w:basedOn w:val="aff8"/>
    <w:next w:val="aff8"/>
    <w:link w:val="afff4"/>
    <w:uiPriority w:val="99"/>
    <w:semiHidden/>
    <w:unhideWhenUsed/>
    <w:rsid w:val="004B16C0"/>
    <w:pPr>
      <w:spacing w:before="120" w:after="120"/>
      <w:ind w:firstLine="567"/>
      <w:jc w:val="both"/>
    </w:pPr>
    <w:rPr>
      <w:rFonts w:ascii="Verdana" w:eastAsiaTheme="minorHAnsi" w:hAnsi="Verdana" w:cstheme="minorBidi"/>
      <w:b/>
      <w:bCs/>
      <w:color w:val="auto"/>
      <w:spacing w:val="4"/>
      <w:lang w:val="ru-RU" w:eastAsia="en-US"/>
    </w:rPr>
  </w:style>
  <w:style w:type="character" w:customStyle="1" w:styleId="afff4">
    <w:name w:val="Тема примечания Знак"/>
    <w:basedOn w:val="aff9"/>
    <w:link w:val="afff3"/>
    <w:uiPriority w:val="99"/>
    <w:semiHidden/>
    <w:rsid w:val="004B16C0"/>
    <w:rPr>
      <w:rFonts w:ascii="Verdana" w:eastAsia="Arial Unicode MS" w:hAnsi="Verdana" w:cs="Times New Roman"/>
      <w:b/>
      <w:bCs/>
      <w:color w:val="000000"/>
      <w:spacing w:val="4"/>
      <w:sz w:val="20"/>
      <w:szCs w:val="20"/>
      <w:lang w:val="x-none" w:eastAsia="x-none"/>
    </w:rPr>
  </w:style>
  <w:style w:type="paragraph" w:customStyle="1" w:styleId="afff5">
    <w:name w:val="Заголовок таблиц"/>
    <w:basedOn w:val="a6"/>
    <w:link w:val="afff6"/>
    <w:uiPriority w:val="1"/>
    <w:qFormat/>
    <w:rsid w:val="00D23007"/>
    <w:rPr>
      <w:b/>
    </w:rPr>
  </w:style>
  <w:style w:type="character" w:customStyle="1" w:styleId="afff6">
    <w:name w:val="Заголовок таблиц Знак"/>
    <w:basedOn w:val="a7"/>
    <w:link w:val="afff5"/>
    <w:uiPriority w:val="1"/>
    <w:rsid w:val="00D23007"/>
    <w:rPr>
      <w:rFonts w:ascii="Verdana" w:hAnsi="Verdana"/>
      <w:b/>
      <w:sz w:val="18"/>
      <w:lang w:val="en-US"/>
    </w:rPr>
  </w:style>
  <w:style w:type="paragraph" w:customStyle="1" w:styleId="afff7">
    <w:name w:val="Текст таблиц"/>
    <w:basedOn w:val="a2"/>
    <w:link w:val="afff8"/>
    <w:qFormat/>
    <w:rsid w:val="00900804"/>
    <w:pPr>
      <w:spacing w:before="0" w:after="0" w:line="240" w:lineRule="auto"/>
      <w:ind w:firstLine="0"/>
    </w:pPr>
    <w:rPr>
      <w:spacing w:val="-6"/>
      <w:sz w:val="18"/>
    </w:rPr>
  </w:style>
  <w:style w:type="character" w:customStyle="1" w:styleId="afff8">
    <w:name w:val="Текст таблиц Знак"/>
    <w:basedOn w:val="afff6"/>
    <w:link w:val="afff7"/>
    <w:rsid w:val="00900804"/>
    <w:rPr>
      <w:rFonts w:ascii="Verdana" w:hAnsi="Verdana"/>
      <w:b w:val="0"/>
      <w:spacing w:val="-6"/>
      <w:sz w:val="18"/>
      <w:lang w:val="en-US"/>
    </w:rPr>
  </w:style>
  <w:style w:type="paragraph" w:customStyle="1" w:styleId="afff9">
    <w:name w:val="Консоль"/>
    <w:link w:val="afffa"/>
    <w:uiPriority w:val="29"/>
    <w:qFormat/>
    <w:rsid w:val="00900804"/>
    <w:rPr>
      <w:rFonts w:ascii="Lucida Console" w:hAnsi="Lucida Console"/>
      <w:sz w:val="18"/>
      <w:lang w:val="en-US"/>
    </w:rPr>
  </w:style>
  <w:style w:type="character" w:customStyle="1" w:styleId="afffa">
    <w:name w:val="Консоль Знак"/>
    <w:basedOn w:val="a3"/>
    <w:link w:val="afff9"/>
    <w:uiPriority w:val="29"/>
    <w:rsid w:val="00900804"/>
    <w:rPr>
      <w:rFonts w:ascii="Lucida Console" w:hAnsi="Lucida Console"/>
      <w:sz w:val="18"/>
      <w:lang w:val="en-US"/>
    </w:rPr>
  </w:style>
  <w:style w:type="character" w:customStyle="1" w:styleId="Arial85pt">
    <w:name w:val="Основной текст + Arial;8;5 pt"/>
    <w:basedOn w:val="a3"/>
    <w:rsid w:val="00D570FA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styleId="afffb">
    <w:name w:val="Bibliography"/>
    <w:basedOn w:val="a2"/>
    <w:next w:val="a2"/>
    <w:uiPriority w:val="37"/>
    <w:unhideWhenUsed/>
    <w:rsid w:val="004632BC"/>
  </w:style>
  <w:style w:type="paragraph" w:styleId="afffc">
    <w:name w:val="endnote text"/>
    <w:basedOn w:val="a2"/>
    <w:link w:val="afffd"/>
    <w:uiPriority w:val="99"/>
    <w:semiHidden/>
    <w:unhideWhenUsed/>
    <w:rsid w:val="00716D1F"/>
    <w:pPr>
      <w:spacing w:before="0" w:after="0" w:line="240" w:lineRule="auto"/>
    </w:pPr>
    <w:rPr>
      <w:sz w:val="20"/>
      <w:szCs w:val="20"/>
    </w:rPr>
  </w:style>
  <w:style w:type="character" w:customStyle="1" w:styleId="afffd">
    <w:name w:val="Текст концевой сноски Знак"/>
    <w:basedOn w:val="a3"/>
    <w:link w:val="afffc"/>
    <w:uiPriority w:val="99"/>
    <w:semiHidden/>
    <w:rsid w:val="00716D1F"/>
    <w:rPr>
      <w:rFonts w:ascii="Arial" w:hAnsi="Arial"/>
      <w:sz w:val="20"/>
      <w:szCs w:val="20"/>
    </w:rPr>
  </w:style>
  <w:style w:type="character" w:styleId="afffe">
    <w:name w:val="endnote reference"/>
    <w:basedOn w:val="a3"/>
    <w:uiPriority w:val="99"/>
    <w:unhideWhenUsed/>
    <w:rsid w:val="00716D1F"/>
    <w:rPr>
      <w:vertAlign w:val="superscript"/>
    </w:rPr>
  </w:style>
  <w:style w:type="paragraph" w:styleId="affff">
    <w:name w:val="footnote text"/>
    <w:basedOn w:val="a2"/>
    <w:link w:val="affff0"/>
    <w:uiPriority w:val="99"/>
    <w:semiHidden/>
    <w:unhideWhenUsed/>
    <w:rsid w:val="0086118D"/>
    <w:pPr>
      <w:spacing w:before="0" w:after="0" w:line="240" w:lineRule="auto"/>
    </w:pPr>
    <w:rPr>
      <w:sz w:val="20"/>
      <w:szCs w:val="20"/>
    </w:rPr>
  </w:style>
  <w:style w:type="character" w:customStyle="1" w:styleId="affff0">
    <w:name w:val="Текст сноски Знак"/>
    <w:basedOn w:val="a3"/>
    <w:link w:val="affff"/>
    <w:uiPriority w:val="99"/>
    <w:semiHidden/>
    <w:rsid w:val="0086118D"/>
    <w:rPr>
      <w:rFonts w:ascii="Arial" w:hAnsi="Arial"/>
      <w:sz w:val="20"/>
      <w:szCs w:val="20"/>
    </w:rPr>
  </w:style>
  <w:style w:type="character" w:styleId="affff1">
    <w:name w:val="footnote reference"/>
    <w:basedOn w:val="a3"/>
    <w:uiPriority w:val="99"/>
    <w:semiHidden/>
    <w:unhideWhenUsed/>
    <w:rsid w:val="008611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63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6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00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57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686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234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53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5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5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worldcat.org/search?q=au%3AMakoid%2C+Michael+C.&amp;qt=hot_author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.emf"/><Relationship Id="rId7" Type="http://schemas.microsoft.com/office/2007/relationships/stylesWithEffects" Target="stylesWithEffects.xml"/><Relationship Id="rId12" Type="http://schemas.openxmlformats.org/officeDocument/2006/relationships/comments" Target="comments.xml"/><Relationship Id="rId17" Type="http://schemas.openxmlformats.org/officeDocument/2006/relationships/hyperlink" Target="https://cran.r-project.org/web/packages/PowerTOST/PowerTOS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eu.wiley.com/WileyCDA/Section/id-302479.html?query=Iris+Pigeot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worldcat.org/search?q=au%3ABanakar%2C+Umesh+V.&amp;qt=hot_author" TargetMode="External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worldcat.org/search?q=au%3AVuchetich%2C+Phillip+J.&amp;qt=hot_author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4111545EB644DE6B2FDDEC3020F38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E62B08-7870-45C2-8D2B-B231A79C9D83}"/>
      </w:docPartPr>
      <w:docPartBody>
        <w:p w:rsidR="00AA7928" w:rsidRDefault="00AA7928" w:rsidP="00AA7928">
          <w:pPr>
            <w:pStyle w:val="44111545EB644DE6B2FDDEC3020F3869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388366523F249A9A7A3CEED580DD9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4726C7-8263-45AE-8D89-B23EB3EE6418}"/>
      </w:docPartPr>
      <w:docPartBody>
        <w:p w:rsidR="00AA7928" w:rsidRDefault="00AA7928" w:rsidP="00AA7928">
          <w:pPr>
            <w:pStyle w:val="E388366523F249A9A7A3CEED580DD991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974C00-0DF6-409C-A637-C747C1A035D8}"/>
      </w:docPartPr>
      <w:docPartBody>
        <w:p w:rsidR="00624739" w:rsidRDefault="00CA3BED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142F6E6DE343A6B836838E41866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3782AB-5895-425A-A10F-42723F3A4951}"/>
      </w:docPartPr>
      <w:docPartBody>
        <w:p w:rsidR="00A9455F" w:rsidRDefault="00A9455F" w:rsidP="00A9455F">
          <w:pPr>
            <w:pStyle w:val="21142F6E6DE343A6B836838E41866A7A"/>
          </w:pPr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5A1E2F9AD344CDFB081036D91CBC4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C4E8AC-73EB-44BF-BC39-94E36627FE3F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3D7FEF80DEC478B95C1CA92F7AA8A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22F5B-F485-4DE7-8460-61C73135CDF1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F9CA3AB0482787A648B9BDA30E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8D43B6-70E3-462C-90A2-792750A11CCC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D49B1A7D164A448671DE51DA8482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DB2C46-A8AF-44F7-9F2B-142F02F86348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E007CB321F94E97874DDAA37F746E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8A2A7D-8296-46D4-B9BD-28BF1BF8D8EB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8015C5EE59AC4B58B8E4B8345BA99B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87AB29-CB02-4C13-B4D8-B8C0AAC39A79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375499DCCF34888809981DE9F6C6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DB26F2-0A62-4107-BF07-4D3A029E9C0F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B7587D23710846A3A94A8D07D057EE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DCDDAF-4B2F-4122-8904-102D76FC4DFC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A14BC28A90D45DDB836698B33C80A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1FC9A-1EE9-418E-B445-80955FAF1304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6B16C35B3D747DFA5E7BE1880C693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E3DFB5-D668-4021-8023-E7D7667F7BE1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B28FEF8BDF414E1187211FC29BB6BB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31E02B-A7A2-4FA4-8529-5A66A71D31B5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2597B0932AA4D02970299B021A463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E65C83-50F8-43C2-B69D-E3ED04F5AC28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DBAEB265A3C47B382EC6D52B0DDC6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61A987-DC65-4E79-BCA1-B5339F8D26A0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9EBF31B4C7254243AFA30C7B5FD6EC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5A3E98-44C5-40FD-8F6F-AC52D5C71B65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0A951D71B1E405EB60133E328A085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EACEF2-7AE0-401D-8499-179320CA74EC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41A922C058A4C41B0299B3EF36F85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3DD34D-07AF-4193-8357-94E8F9225E38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5157AABCCFF448C8A83A64164ADB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7014BE-5412-4971-B1E0-08EAF3364D91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24A987A905574E77A749D3F8F3D2B2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3E3A8F-77F3-4188-B0A2-C8E562D0B146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463F8D5F39F47A8BB883700B7256F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D223C5-866E-45DA-95CD-2E461A97B6A7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A5B501FFB634D58B5D9B8C8A23F1C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28A39A-EF1E-4199-A577-FE5053DE5336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6FFB521EAA3E4FB3A2C927C6B835A5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4B5C7D-B350-450A-99C5-418018DF5D8E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43061225200453A901EEE48554DFE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B544F3-7255-435A-B6F5-15B9EEA674A7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4E0C0B5C89944894B341E19EA7B735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E27CA6-E62A-4F43-AD80-E63E34B09DB6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8ABD727B3BC74D68AAC4065A4FA995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BBF326-CD7E-4390-A8CD-54DD16351C90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B31528349C4046408665199D1E2805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6E8803-D036-4211-B90D-0E4376431B90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A3A4AEE1E6B497EBCF775F7D9421D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20B509-EE03-46FD-A6DB-661C4275A0E6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15D8E0BCB4243A6A4F6EC4FFF07F8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8DDCF2-39B3-41DE-B486-70DA71171A01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379A2FB246B45FB9104AE92FF940D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2425B0-6749-40F7-8AB5-39FA74183DEE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7DBA2030B7C4BF091FBFA7F4EF444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98E4A5-E817-434F-BF98-156B712BF271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360F4D412A64FF4AFE4ED4E942BE5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754BEA-5FEC-4F13-A8AA-1D180603AC5C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0179F15BE58F4A34B99D9F9C5B3638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183A2E-B2EE-47D6-8D44-B96E2D049635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D3F2CF0DD5848A5B275BB33EC9EEF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8168F8-46A3-465B-A430-5BDB6E168D18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C51944A40174D0FADDD5B41F100FD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ECBE50-5000-4914-AEED-BBFB4192659F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CEAD4BE4C9B4808933D862A31E56B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5C7A0F-74ED-4FEF-9F96-F49CA5F5757C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266ADC7B78754BC78491A48B93EA30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4A15B3-AF3D-459C-9B89-E3ECB845B449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6FF5243C62C47B7BCD3982B244075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09D121-DDF6-4CE7-A5ED-F1184FDBF0CC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B4D3176F68064D7297216FF682EF7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730090-4689-4CDF-9864-F5D23D03E648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2CFF6CB063854324AE60967D1EB67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8B1D8F-40AA-4E25-8FDE-E146F76032FE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98723201F73F42989EE85FEFE996A5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0DD800-E956-4146-BF14-CB0012C3749D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332D12B1FA2C47F991EC608D904E81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F3F22B-8FD9-402F-83C5-A14A0A040A5E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1944DFF0F254DB192D9DA49F9AC3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17AE4B-A727-4B4E-9D46-44FA30263003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19D78E1B1464ABD8744EE6FF932D7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87B626-A436-494D-BD70-5C97C0ADAD42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F4E235FDD1444C98573D3540DD124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EFBCFC-8A48-451B-9235-BA0E266E23EF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8FF75D72356F432CB5B09272C8CB0C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5CA1E-07E2-4E76-8549-C7B579D6EBF1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7F244154E4942B485A49528DC8949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93D9BE-5B64-4D2D-8F6D-5EFDC4E22344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FCB8D3F0D34444C8AC2E19F1F4957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CB97C2-0FA9-48DC-8F2D-7FA4CCEE0D6E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32FA931894445E18B6E00540F6F6C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2F5229-28A3-47DB-8653-25296C8E7D42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8CFB4B61847144209174F6A0CCF4A3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9D6B69-1CAA-4606-8FAF-299E469C9F49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059F294F52B341509DBC60225D2BC1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77F6D7-D78C-4317-8953-D1A660DC2DB4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8A546E75CB04DFD9C2640DD70B7A9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B329D-D9DB-45EB-BDC6-A47DB23393C9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C1DC33DBCFD4CFEAE1EAAEB0AA43A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981632-08CD-4D83-AFCB-2CC04BE44D51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6145D6A111614292A0468FA7391850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A085C7-E660-43A1-8FBF-313C1BF5AD42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E303106A196545348D77D939E3DC35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8680D7-4BD9-4AA7-B0C8-67329F8E0930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67240124C6E4FF0AD1499AEA2CBCC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3B07EB-75F2-4497-9814-EE8943701993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097AAF320A054CD1AC6FCA05F17179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C72D6F-427A-4644-B12F-222D8CED38BE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9FEEDA1310D405DA1952E707820FB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FD5029-31FB-4B26-BD36-56DAEBDCC164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47EF1C69DC4466ACF00C9C9C7BF9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E558EF-E505-4EED-AF6F-377E81676D6F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4339619281274A4C876454770784CA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7FB82E-007D-4493-9C71-494C58922FA4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3F741531ADD4567831FEC8919EF99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2EEF70-C4A5-489B-9FDD-6F98ACCA2AC7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BE4B77DB15446D086C7DBA9C2787E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EF3B4C-48F6-42E5-979C-6FE4601B58CB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B007D121D9AB45EB9F252753F24573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0C7EED-CC69-46E7-9444-5ACDDBF3112C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C31864602EE4C60B1F5D2A74A67AE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F1D7F1-90ED-486F-84C8-4AB37EDD2E7C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F049BDF7BF145A18A6DDD99493B17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3D2F53-5229-4905-8615-E66E46420AC8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24F4FD02A82483F9A2A42FF34186C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0DF381-A9C8-4E88-985D-5F26F26948C5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ED74F7B39C54F96A22F7C4E76FE05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C4DFA-33A9-477F-B357-9F814506E0F4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614C5D540177455EA48EED640F8605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A6D890-4E76-4B51-9739-EB47B9CEE848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8C3F723E64B484E830A9992D449D2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7A3F01-282C-4264-8300-79B16239D614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32C7A943D2434FD38B60FE4D69DA77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932263-212C-4921-A624-FD08BA8EB5AC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EAF683E1AF804A569A6A8B5C51B03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9AD7A9-9CD0-4304-932F-FB76838D1DBC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5386D8B95D9457A8ACE87EC3A7824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BD4CFB-069A-42F9-A009-B2A7B53C2E63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342E848094644F6991F87136050E6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4BEF0F-1A7A-4606-B635-DD47B8FE64BC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0D0D9CE38C3D4D0FBFEF17C248A210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DA4A57-59CC-4D81-AD7D-1F160CC9F093}"/>
      </w:docPartPr>
      <w:docPartBody>
        <w:p w:rsidR="00B77BEF" w:rsidRDefault="00CA7B38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3249B1AC25F4D88913C32C9DEF6B9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DBE27E-C0E7-4FF8-A28D-BCEACD14E522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918DD73A01D34556B941550CD8EBBC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BDA022-A6E8-4A02-A393-B51C5535EECA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5FE67D982144599FDC901083791B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864482-F472-4633-9FBE-988FC8EE4119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955B7F123B11426E82BD7E001D7205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D346E5-8330-4C7A-9499-5BD0EF0C66DA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B4472CEC3C2410FA9674A5FA65094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C9F547-A95F-4113-A13B-518608475B3D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6005028D923F4E71A1F0A38780B234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AC1EEF-5B2D-4FA2-84BE-ABE83C632310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9AD47B84EB04D37AAFC93341C7A9E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7EFEE1-75A4-46ED-AE62-500B3A15279B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4769E6772E3A47A4AD68A47F13E074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454286-F916-49B9-ABD5-63CCDEFAB0F0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64909507CF7542ACBD1D6636B937CD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38D87B-BF94-46AB-A17E-C951F281A58F}"/>
      </w:docPartPr>
      <w:docPartBody>
        <w:p w:rsidR="005144A1" w:rsidRDefault="00061F42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5B660DC23D149D7B7C8FCE9E626F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204B64-7816-4D10-86D1-17CB357F39DB}"/>
      </w:docPartPr>
      <w:docPartBody>
        <w:p w:rsidR="005144A1" w:rsidRDefault="00061F42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75C10C869E9482591A26273DBF3D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D622F8-7035-4DBD-9283-AACB2C525CA2}"/>
      </w:docPartPr>
      <w:docPartBody>
        <w:p w:rsidR="005144A1" w:rsidRDefault="00061F42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37421937A5B4832A360D4D07CFA1A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39FD48-4D46-4287-8388-81B6AECDA00F}"/>
      </w:docPartPr>
      <w:docPartBody>
        <w:p w:rsidR="005144A1" w:rsidRDefault="00061F42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5FC4E47EF4B4980AEF296876BC1C6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2EDB1F-4272-43F8-8ED5-F62934382E6B}"/>
      </w:docPartPr>
      <w:docPartBody>
        <w:p w:rsidR="005144A1" w:rsidRDefault="00061F42"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C5478BD6743B4B5BA92685EBBF7A64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7502F-BA3B-4DFC-8EA7-D63AB363BAA4}"/>
      </w:docPartPr>
      <w:docPartBody>
        <w:p w:rsidR="005144A1" w:rsidRDefault="00061F42"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CDE"/>
    <w:rsid w:val="00011F8C"/>
    <w:rsid w:val="00034C9C"/>
    <w:rsid w:val="00047CD7"/>
    <w:rsid w:val="00061F42"/>
    <w:rsid w:val="000657CE"/>
    <w:rsid w:val="00066D9C"/>
    <w:rsid w:val="00085F9A"/>
    <w:rsid w:val="000A42D0"/>
    <w:rsid w:val="000C6964"/>
    <w:rsid w:val="000F4D85"/>
    <w:rsid w:val="000F6184"/>
    <w:rsid w:val="00107153"/>
    <w:rsid w:val="001307A7"/>
    <w:rsid w:val="00137A20"/>
    <w:rsid w:val="00142CE2"/>
    <w:rsid w:val="001443F5"/>
    <w:rsid w:val="0015305F"/>
    <w:rsid w:val="00161499"/>
    <w:rsid w:val="00184739"/>
    <w:rsid w:val="001B71E9"/>
    <w:rsid w:val="001C7C59"/>
    <w:rsid w:val="001E4B56"/>
    <w:rsid w:val="001F3C96"/>
    <w:rsid w:val="001F794C"/>
    <w:rsid w:val="00280BEE"/>
    <w:rsid w:val="00284DDB"/>
    <w:rsid w:val="002C07B9"/>
    <w:rsid w:val="002F65CE"/>
    <w:rsid w:val="00302EA6"/>
    <w:rsid w:val="0031239F"/>
    <w:rsid w:val="00323B52"/>
    <w:rsid w:val="003378E8"/>
    <w:rsid w:val="00374C49"/>
    <w:rsid w:val="003811E5"/>
    <w:rsid w:val="003B7C41"/>
    <w:rsid w:val="003C24B8"/>
    <w:rsid w:val="003D0C36"/>
    <w:rsid w:val="003E2D44"/>
    <w:rsid w:val="0043792F"/>
    <w:rsid w:val="004535A6"/>
    <w:rsid w:val="00464793"/>
    <w:rsid w:val="004965FC"/>
    <w:rsid w:val="004C0DEC"/>
    <w:rsid w:val="004D7B4A"/>
    <w:rsid w:val="004E7060"/>
    <w:rsid w:val="004F0B2E"/>
    <w:rsid w:val="00507B37"/>
    <w:rsid w:val="005144A1"/>
    <w:rsid w:val="00537656"/>
    <w:rsid w:val="0058320D"/>
    <w:rsid w:val="005C687E"/>
    <w:rsid w:val="005D151F"/>
    <w:rsid w:val="005D61BA"/>
    <w:rsid w:val="00622476"/>
    <w:rsid w:val="00624739"/>
    <w:rsid w:val="00631BF7"/>
    <w:rsid w:val="00635012"/>
    <w:rsid w:val="00642906"/>
    <w:rsid w:val="006432F4"/>
    <w:rsid w:val="006452CB"/>
    <w:rsid w:val="006539E0"/>
    <w:rsid w:val="00671B76"/>
    <w:rsid w:val="00680C43"/>
    <w:rsid w:val="006835C2"/>
    <w:rsid w:val="006A503C"/>
    <w:rsid w:val="006B5A54"/>
    <w:rsid w:val="006B7F01"/>
    <w:rsid w:val="006D2A40"/>
    <w:rsid w:val="00705EC3"/>
    <w:rsid w:val="00710C4B"/>
    <w:rsid w:val="007206D9"/>
    <w:rsid w:val="00722786"/>
    <w:rsid w:val="00765D13"/>
    <w:rsid w:val="007B7DA7"/>
    <w:rsid w:val="007F49C4"/>
    <w:rsid w:val="00801697"/>
    <w:rsid w:val="0080292E"/>
    <w:rsid w:val="008209FF"/>
    <w:rsid w:val="00837530"/>
    <w:rsid w:val="00851A2B"/>
    <w:rsid w:val="00852CDC"/>
    <w:rsid w:val="008852F1"/>
    <w:rsid w:val="00894994"/>
    <w:rsid w:val="008A1728"/>
    <w:rsid w:val="008A452C"/>
    <w:rsid w:val="008F57CD"/>
    <w:rsid w:val="008F5EBD"/>
    <w:rsid w:val="00914887"/>
    <w:rsid w:val="0091637A"/>
    <w:rsid w:val="009518C4"/>
    <w:rsid w:val="00984BC0"/>
    <w:rsid w:val="00986FAF"/>
    <w:rsid w:val="009B1A90"/>
    <w:rsid w:val="009C7E1C"/>
    <w:rsid w:val="009D2E05"/>
    <w:rsid w:val="009D4F75"/>
    <w:rsid w:val="009F2E1F"/>
    <w:rsid w:val="00A06143"/>
    <w:rsid w:val="00A40200"/>
    <w:rsid w:val="00A750F9"/>
    <w:rsid w:val="00A856F0"/>
    <w:rsid w:val="00A92A5C"/>
    <w:rsid w:val="00A9455F"/>
    <w:rsid w:val="00A9726A"/>
    <w:rsid w:val="00AA272F"/>
    <w:rsid w:val="00AA28C8"/>
    <w:rsid w:val="00AA4048"/>
    <w:rsid w:val="00AA7928"/>
    <w:rsid w:val="00AA7A16"/>
    <w:rsid w:val="00B50DF6"/>
    <w:rsid w:val="00B77BEF"/>
    <w:rsid w:val="00BA2ACC"/>
    <w:rsid w:val="00BD4535"/>
    <w:rsid w:val="00BE6CD1"/>
    <w:rsid w:val="00C50122"/>
    <w:rsid w:val="00C84BCC"/>
    <w:rsid w:val="00C87790"/>
    <w:rsid w:val="00C96B2C"/>
    <w:rsid w:val="00C972ED"/>
    <w:rsid w:val="00CA3BED"/>
    <w:rsid w:val="00CA7B38"/>
    <w:rsid w:val="00CB01B5"/>
    <w:rsid w:val="00CB0475"/>
    <w:rsid w:val="00CB7955"/>
    <w:rsid w:val="00CC75E6"/>
    <w:rsid w:val="00CD481E"/>
    <w:rsid w:val="00CE53E3"/>
    <w:rsid w:val="00D05817"/>
    <w:rsid w:val="00D56A02"/>
    <w:rsid w:val="00D627F0"/>
    <w:rsid w:val="00D83547"/>
    <w:rsid w:val="00DA7C83"/>
    <w:rsid w:val="00DB5297"/>
    <w:rsid w:val="00DC7F53"/>
    <w:rsid w:val="00DE61AD"/>
    <w:rsid w:val="00DF5E2B"/>
    <w:rsid w:val="00DF7C77"/>
    <w:rsid w:val="00E06E7A"/>
    <w:rsid w:val="00E14C05"/>
    <w:rsid w:val="00E20AA8"/>
    <w:rsid w:val="00E268E4"/>
    <w:rsid w:val="00E376F9"/>
    <w:rsid w:val="00E42FA0"/>
    <w:rsid w:val="00E86874"/>
    <w:rsid w:val="00E9242B"/>
    <w:rsid w:val="00E947E9"/>
    <w:rsid w:val="00EB1088"/>
    <w:rsid w:val="00EB2CDE"/>
    <w:rsid w:val="00ED0545"/>
    <w:rsid w:val="00EE0B81"/>
    <w:rsid w:val="00EE6A8A"/>
    <w:rsid w:val="00EF243F"/>
    <w:rsid w:val="00EF58CA"/>
    <w:rsid w:val="00F058E2"/>
    <w:rsid w:val="00F07A32"/>
    <w:rsid w:val="00F2052C"/>
    <w:rsid w:val="00F5216A"/>
    <w:rsid w:val="00F538D5"/>
    <w:rsid w:val="00F872F2"/>
    <w:rsid w:val="00FB3318"/>
    <w:rsid w:val="00FC3AA6"/>
    <w:rsid w:val="00FC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CDE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61F42"/>
    <w:rPr>
      <w:color w:val="808080"/>
    </w:rPr>
  </w:style>
  <w:style w:type="paragraph" w:customStyle="1" w:styleId="F6A69F47E6764BD5A9C08E9F444155C7">
    <w:name w:val="F6A69F47E6764BD5A9C08E9F444155C7"/>
    <w:rsid w:val="00EB2CDE"/>
  </w:style>
  <w:style w:type="paragraph" w:customStyle="1" w:styleId="DFDF530EDD43451D90CB52EF2AFC8E91">
    <w:name w:val="DFDF530EDD43451D90CB52EF2AFC8E91"/>
    <w:rsid w:val="00EB2CDE"/>
  </w:style>
  <w:style w:type="paragraph" w:customStyle="1" w:styleId="9F77E7DFADEA43DEBDCBC662AC4E1EBC">
    <w:name w:val="9F77E7DFADEA43DEBDCBC662AC4E1EBC"/>
    <w:rsid w:val="00EB2CDE"/>
  </w:style>
  <w:style w:type="paragraph" w:customStyle="1" w:styleId="E016E1E4858A4C0387415443F2D7FAE4">
    <w:name w:val="E016E1E4858A4C0387415443F2D7FAE4"/>
    <w:rsid w:val="00EB2CDE"/>
  </w:style>
  <w:style w:type="paragraph" w:customStyle="1" w:styleId="D60981A9F57848B994F3BEECCFEFD678">
    <w:name w:val="D60981A9F57848B994F3BEECCFEFD678"/>
    <w:rsid w:val="001307A7"/>
  </w:style>
  <w:style w:type="paragraph" w:customStyle="1" w:styleId="9DA31EFC16DF4A87B24D9C95C03E4E78">
    <w:name w:val="9DA31EFC16DF4A87B24D9C95C03E4E78"/>
    <w:rsid w:val="001307A7"/>
  </w:style>
  <w:style w:type="paragraph" w:customStyle="1" w:styleId="A14302B683D04AEBBAFE31B7B2955A1A">
    <w:name w:val="A14302B683D04AEBBAFE31B7B2955A1A"/>
    <w:rsid w:val="001307A7"/>
  </w:style>
  <w:style w:type="paragraph" w:customStyle="1" w:styleId="6E707246C816407D96003A7732DCBFF0">
    <w:name w:val="6E707246C816407D96003A7732DCBFF0"/>
    <w:rsid w:val="001307A7"/>
  </w:style>
  <w:style w:type="paragraph" w:customStyle="1" w:styleId="1009D0C124EF4CD4A3B15301B00BB779">
    <w:name w:val="1009D0C124EF4CD4A3B15301B00BB779"/>
    <w:rsid w:val="001307A7"/>
  </w:style>
  <w:style w:type="paragraph" w:customStyle="1" w:styleId="A4A624D59BF24FABB89D65846F6C274E">
    <w:name w:val="A4A624D59BF24FABB89D65846F6C274E"/>
    <w:rsid w:val="001307A7"/>
  </w:style>
  <w:style w:type="paragraph" w:customStyle="1" w:styleId="E1CC7CC247B34F6C9BF8CB2B38B009D2">
    <w:name w:val="E1CC7CC247B34F6C9BF8CB2B38B009D2"/>
    <w:rsid w:val="001307A7"/>
  </w:style>
  <w:style w:type="paragraph" w:customStyle="1" w:styleId="DE322E19C2B140AA9FB8B9ADBF6A4FDE">
    <w:name w:val="DE322E19C2B140AA9FB8B9ADBF6A4FDE"/>
    <w:rsid w:val="001307A7"/>
  </w:style>
  <w:style w:type="paragraph" w:customStyle="1" w:styleId="AABC302B3FE548249C07015805CB29D8">
    <w:name w:val="AABC302B3FE548249C07015805CB29D8"/>
    <w:rsid w:val="001307A7"/>
  </w:style>
  <w:style w:type="paragraph" w:customStyle="1" w:styleId="4B90187D430A46348D7CF7112601120C">
    <w:name w:val="4B90187D430A46348D7CF7112601120C"/>
    <w:rsid w:val="001307A7"/>
  </w:style>
  <w:style w:type="paragraph" w:customStyle="1" w:styleId="DA0CFC1D926B49C2B579ACE162E21FDC">
    <w:name w:val="DA0CFC1D926B49C2B579ACE162E21FDC"/>
    <w:rsid w:val="001307A7"/>
  </w:style>
  <w:style w:type="paragraph" w:customStyle="1" w:styleId="1C30F5A62257478FA0BA2B8F4790CA81">
    <w:name w:val="1C30F5A62257478FA0BA2B8F4790CA81"/>
    <w:rsid w:val="001307A7"/>
  </w:style>
  <w:style w:type="paragraph" w:customStyle="1" w:styleId="3B63DE7375F2404AA5C1438C2DCC79F3">
    <w:name w:val="3B63DE7375F2404AA5C1438C2DCC79F3"/>
    <w:rsid w:val="001307A7"/>
  </w:style>
  <w:style w:type="paragraph" w:customStyle="1" w:styleId="4B7464F2BDD2498393F1A11D3513C697">
    <w:name w:val="4B7464F2BDD2498393F1A11D3513C697"/>
    <w:rsid w:val="001307A7"/>
  </w:style>
  <w:style w:type="paragraph" w:customStyle="1" w:styleId="F684D0E17C2D4F2C9F8A229E318D7B5F">
    <w:name w:val="F684D0E17C2D4F2C9F8A229E318D7B5F"/>
    <w:rsid w:val="00DB5297"/>
  </w:style>
  <w:style w:type="paragraph" w:customStyle="1" w:styleId="07DCB79D4B2C4EB7B0480F4F7630E630">
    <w:name w:val="07DCB79D4B2C4EB7B0480F4F7630E630"/>
    <w:rsid w:val="00DB5297"/>
  </w:style>
  <w:style w:type="paragraph" w:customStyle="1" w:styleId="BC0E1A4D24A34165B21517446D98ADD1">
    <w:name w:val="BC0E1A4D24A34165B21517446D98ADD1"/>
    <w:rsid w:val="00DB5297"/>
  </w:style>
  <w:style w:type="paragraph" w:customStyle="1" w:styleId="549D5D1010744696A80442C6BAD0149C">
    <w:name w:val="549D5D1010744696A80442C6BAD0149C"/>
    <w:rsid w:val="00DB5297"/>
  </w:style>
  <w:style w:type="paragraph" w:customStyle="1" w:styleId="E5E5AFC081E641FDAB1DB93A6E79B42A">
    <w:name w:val="E5E5AFC081E641FDAB1DB93A6E79B42A"/>
    <w:rsid w:val="00DB5297"/>
  </w:style>
  <w:style w:type="paragraph" w:customStyle="1" w:styleId="EE9AFAB9467B41209B75BC29A6D1B882">
    <w:name w:val="EE9AFAB9467B41209B75BC29A6D1B882"/>
    <w:rsid w:val="00DB5297"/>
  </w:style>
  <w:style w:type="paragraph" w:customStyle="1" w:styleId="7B559EDAB79E440DA17DAEAF60C0B4C4">
    <w:name w:val="7B559EDAB79E440DA17DAEAF60C0B4C4"/>
    <w:rsid w:val="00DB5297"/>
  </w:style>
  <w:style w:type="paragraph" w:customStyle="1" w:styleId="314D01AB508648DB9CCC8B347BC0FEF8">
    <w:name w:val="314D01AB508648DB9CCC8B347BC0FEF8"/>
    <w:rsid w:val="00DB5297"/>
  </w:style>
  <w:style w:type="paragraph" w:customStyle="1" w:styleId="1B162A5A426A492380190C0808ADDFAF">
    <w:name w:val="1B162A5A426A492380190C0808ADDFAF"/>
    <w:rsid w:val="00DB5297"/>
  </w:style>
  <w:style w:type="paragraph" w:customStyle="1" w:styleId="37A588F526B443DB97E82012B456D79A">
    <w:name w:val="37A588F526B443DB97E82012B456D79A"/>
    <w:rsid w:val="00DB5297"/>
  </w:style>
  <w:style w:type="paragraph" w:customStyle="1" w:styleId="7F8969BD2E9E461D8333268001B728E3">
    <w:name w:val="7F8969BD2E9E461D8333268001B728E3"/>
    <w:rsid w:val="00DB5297"/>
  </w:style>
  <w:style w:type="paragraph" w:customStyle="1" w:styleId="3FCB91B3068E41FD9B0FD7976D1D494C">
    <w:name w:val="3FCB91B3068E41FD9B0FD7976D1D494C"/>
    <w:rsid w:val="00DB5297"/>
  </w:style>
  <w:style w:type="paragraph" w:customStyle="1" w:styleId="9DDEDEA73DDF43F99FAE47EB8B4C623D">
    <w:name w:val="9DDEDEA73DDF43F99FAE47EB8B4C623D"/>
    <w:rsid w:val="00DB5297"/>
  </w:style>
  <w:style w:type="paragraph" w:customStyle="1" w:styleId="ECE3584AC840490CAF83408F9119A854">
    <w:name w:val="ECE3584AC840490CAF83408F9119A854"/>
    <w:rsid w:val="00DB5297"/>
  </w:style>
  <w:style w:type="paragraph" w:customStyle="1" w:styleId="45CF6F4DB73C4D6380512CBDCC6E42DF">
    <w:name w:val="45CF6F4DB73C4D6380512CBDCC6E42DF"/>
    <w:rsid w:val="00DB5297"/>
  </w:style>
  <w:style w:type="paragraph" w:customStyle="1" w:styleId="2DB4F593A7A04D7F835F16EB96C86DB7">
    <w:name w:val="2DB4F593A7A04D7F835F16EB96C86DB7"/>
    <w:rsid w:val="00DB5297"/>
  </w:style>
  <w:style w:type="paragraph" w:customStyle="1" w:styleId="0B252195751C43EBA1A3B180F6462AAE">
    <w:name w:val="0B252195751C43EBA1A3B180F6462AAE"/>
    <w:rsid w:val="00DB5297"/>
  </w:style>
  <w:style w:type="paragraph" w:customStyle="1" w:styleId="1654A074DC3D4C15853DD9480AC64C54">
    <w:name w:val="1654A074DC3D4C15853DD9480AC64C54"/>
    <w:rsid w:val="00DB5297"/>
  </w:style>
  <w:style w:type="paragraph" w:customStyle="1" w:styleId="7B407111E03944C3ABEA1D330FCC0A7A">
    <w:name w:val="7B407111E03944C3ABEA1D330FCC0A7A"/>
    <w:rsid w:val="00DB5297"/>
  </w:style>
  <w:style w:type="paragraph" w:customStyle="1" w:styleId="26D77A314DF04D66ACCD5CCD62700017">
    <w:name w:val="26D77A314DF04D66ACCD5CCD62700017"/>
    <w:rsid w:val="00DB5297"/>
  </w:style>
  <w:style w:type="paragraph" w:customStyle="1" w:styleId="55A1036FFDC74E5B8CFDF605D628A25C">
    <w:name w:val="55A1036FFDC74E5B8CFDF605D628A25C"/>
    <w:rsid w:val="00DB5297"/>
  </w:style>
  <w:style w:type="paragraph" w:customStyle="1" w:styleId="BE0B8547762743318554DD7FFD7FDA22">
    <w:name w:val="BE0B8547762743318554DD7FFD7FDA22"/>
    <w:rsid w:val="00DB5297"/>
  </w:style>
  <w:style w:type="paragraph" w:customStyle="1" w:styleId="751ED792DF034C45BFC278048343A7C1">
    <w:name w:val="751ED792DF034C45BFC278048343A7C1"/>
    <w:rsid w:val="00DB5297"/>
  </w:style>
  <w:style w:type="paragraph" w:customStyle="1" w:styleId="DCE2EED6747E482784B334A31424C5D2">
    <w:name w:val="DCE2EED6747E482784B334A31424C5D2"/>
    <w:rsid w:val="00DB5297"/>
  </w:style>
  <w:style w:type="paragraph" w:customStyle="1" w:styleId="734CEFD8375A44DF9EB73C8D69F8EEA4">
    <w:name w:val="734CEFD8375A44DF9EB73C8D69F8EEA4"/>
    <w:rsid w:val="00DB5297"/>
  </w:style>
  <w:style w:type="paragraph" w:customStyle="1" w:styleId="3FBC02761E8F4DFFBA259964E2E05FD7">
    <w:name w:val="3FBC02761E8F4DFFBA259964E2E05FD7"/>
    <w:rsid w:val="00DB5297"/>
  </w:style>
  <w:style w:type="paragraph" w:customStyle="1" w:styleId="F218D2643F894F94A5635BC5728524F3">
    <w:name w:val="F218D2643F894F94A5635BC5728524F3"/>
    <w:rsid w:val="00DB5297"/>
  </w:style>
  <w:style w:type="paragraph" w:customStyle="1" w:styleId="59C1F8C332D54952B2A89EFE7A104539">
    <w:name w:val="59C1F8C332D54952B2A89EFE7A104539"/>
    <w:rsid w:val="00DB5297"/>
  </w:style>
  <w:style w:type="paragraph" w:customStyle="1" w:styleId="275B6313F493405095029A736F53CC95">
    <w:name w:val="275B6313F493405095029A736F53CC95"/>
    <w:rsid w:val="00DB5297"/>
  </w:style>
  <w:style w:type="paragraph" w:customStyle="1" w:styleId="4642064C904E4D0984FAAEB1B984EBDC">
    <w:name w:val="4642064C904E4D0984FAAEB1B984EBDC"/>
    <w:rsid w:val="00DB5297"/>
  </w:style>
  <w:style w:type="paragraph" w:customStyle="1" w:styleId="747EA13365A54107959A1727710E538C">
    <w:name w:val="747EA13365A54107959A1727710E538C"/>
    <w:rsid w:val="00DB5297"/>
  </w:style>
  <w:style w:type="paragraph" w:customStyle="1" w:styleId="40326A7E81254B40A16A454C0EF098B3">
    <w:name w:val="40326A7E81254B40A16A454C0EF098B3"/>
    <w:rsid w:val="00DB5297"/>
  </w:style>
  <w:style w:type="paragraph" w:customStyle="1" w:styleId="AA5CE0560EFA4316BFFA014DE21239B2">
    <w:name w:val="AA5CE0560EFA4316BFFA014DE21239B2"/>
    <w:rsid w:val="00DB5297"/>
  </w:style>
  <w:style w:type="paragraph" w:customStyle="1" w:styleId="FB203D85C9CC4344BB3BE3699DA41535">
    <w:name w:val="FB203D85C9CC4344BB3BE3699DA41535"/>
    <w:rsid w:val="00DB5297"/>
  </w:style>
  <w:style w:type="paragraph" w:customStyle="1" w:styleId="89BB71FEFD27404E9F429B12BDEEBE18">
    <w:name w:val="89BB71FEFD27404E9F429B12BDEEBE18"/>
    <w:rsid w:val="00DB5297"/>
  </w:style>
  <w:style w:type="paragraph" w:customStyle="1" w:styleId="0BAB2C68C3C5428295FCB0CF71C2D7F6">
    <w:name w:val="0BAB2C68C3C5428295FCB0CF71C2D7F6"/>
    <w:rsid w:val="00DB5297"/>
  </w:style>
  <w:style w:type="paragraph" w:customStyle="1" w:styleId="04C4E167FE654728AF41EB6E9980AFF8">
    <w:name w:val="04C4E167FE654728AF41EB6E9980AFF8"/>
    <w:rsid w:val="00DB5297"/>
  </w:style>
  <w:style w:type="paragraph" w:customStyle="1" w:styleId="A33F47564BB64A92A921202DA356BE03">
    <w:name w:val="A33F47564BB64A92A921202DA356BE03"/>
    <w:rsid w:val="00DB5297"/>
  </w:style>
  <w:style w:type="paragraph" w:customStyle="1" w:styleId="42C9FB0CC1F241E687B298D2F4F2F38B">
    <w:name w:val="42C9FB0CC1F241E687B298D2F4F2F38B"/>
    <w:rsid w:val="00DB5297"/>
  </w:style>
  <w:style w:type="paragraph" w:customStyle="1" w:styleId="1B3EF4A40E344CD5962C48FABA87E1D3">
    <w:name w:val="1B3EF4A40E344CD5962C48FABA87E1D3"/>
    <w:rsid w:val="00DB5297"/>
  </w:style>
  <w:style w:type="paragraph" w:customStyle="1" w:styleId="AAB50931B60041A0BD9C8F1FB7B33666">
    <w:name w:val="AAB50931B60041A0BD9C8F1FB7B33666"/>
    <w:rsid w:val="00DB5297"/>
  </w:style>
  <w:style w:type="paragraph" w:customStyle="1" w:styleId="0F74A8B1CBC7479285E39DE579D92720">
    <w:name w:val="0F74A8B1CBC7479285E39DE579D92720"/>
    <w:rsid w:val="00DB5297"/>
  </w:style>
  <w:style w:type="paragraph" w:customStyle="1" w:styleId="9B28F6CAD4C54B908FC79D1E859FEB3F">
    <w:name w:val="9B28F6CAD4C54B908FC79D1E859FEB3F"/>
    <w:rsid w:val="00DB5297"/>
  </w:style>
  <w:style w:type="paragraph" w:customStyle="1" w:styleId="08AD413C6C6D415298CA8D01F68AA9BE">
    <w:name w:val="08AD413C6C6D415298CA8D01F68AA9BE"/>
    <w:rsid w:val="00DB5297"/>
  </w:style>
  <w:style w:type="paragraph" w:customStyle="1" w:styleId="F72DB4628C4B4C14BD6EC8D82244F881">
    <w:name w:val="F72DB4628C4B4C14BD6EC8D82244F881"/>
    <w:rsid w:val="00DB5297"/>
  </w:style>
  <w:style w:type="paragraph" w:customStyle="1" w:styleId="45335AC5E7034ADEA4750D4AA878DE51">
    <w:name w:val="45335AC5E7034ADEA4750D4AA878DE51"/>
    <w:rsid w:val="00DB5297"/>
  </w:style>
  <w:style w:type="paragraph" w:customStyle="1" w:styleId="7BF2F250535146BC944CE05348228D89">
    <w:name w:val="7BF2F250535146BC944CE05348228D89"/>
    <w:rsid w:val="00DB5297"/>
  </w:style>
  <w:style w:type="paragraph" w:customStyle="1" w:styleId="081CAF12C69642B8A4FAC44D5B210C16">
    <w:name w:val="081CAF12C69642B8A4FAC44D5B210C16"/>
    <w:rsid w:val="00DB5297"/>
  </w:style>
  <w:style w:type="paragraph" w:customStyle="1" w:styleId="8B3B901BF22143F2AC7E6B540C958C7D">
    <w:name w:val="8B3B901BF22143F2AC7E6B540C958C7D"/>
    <w:rsid w:val="00DB5297"/>
  </w:style>
  <w:style w:type="paragraph" w:customStyle="1" w:styleId="CB821C2CBEE64818A1B804D5A1AD242C">
    <w:name w:val="CB821C2CBEE64818A1B804D5A1AD242C"/>
    <w:rsid w:val="00047CD7"/>
  </w:style>
  <w:style w:type="paragraph" w:customStyle="1" w:styleId="F938BDAE2D904B5D8441B592F06BBCDB">
    <w:name w:val="F938BDAE2D904B5D8441B592F06BBCDB"/>
    <w:rsid w:val="00AA4048"/>
  </w:style>
  <w:style w:type="paragraph" w:customStyle="1" w:styleId="DA7B7B9E14E7485CBAFE85CD5BB8BBD3">
    <w:name w:val="DA7B7B9E14E7485CBAFE85CD5BB8BBD3"/>
    <w:rsid w:val="00AA4048"/>
  </w:style>
  <w:style w:type="paragraph" w:customStyle="1" w:styleId="25B8D8D1030C42E6B43ECE47BBA82DE7">
    <w:name w:val="25B8D8D1030C42E6B43ECE47BBA82DE7"/>
    <w:rsid w:val="00AA4048"/>
  </w:style>
  <w:style w:type="paragraph" w:customStyle="1" w:styleId="5DE6DDE60A104688968CFBC6DA2D0FCA">
    <w:name w:val="5DE6DDE60A104688968CFBC6DA2D0FCA"/>
    <w:rsid w:val="00AA4048"/>
  </w:style>
  <w:style w:type="paragraph" w:customStyle="1" w:styleId="82CC8273144A47B18E13FF5FD3AEF7A1">
    <w:name w:val="82CC8273144A47B18E13FF5FD3AEF7A1"/>
    <w:rsid w:val="00AA4048"/>
  </w:style>
  <w:style w:type="paragraph" w:customStyle="1" w:styleId="82131035E4B8434098430C067DD62242">
    <w:name w:val="82131035E4B8434098430C067DD62242"/>
    <w:rsid w:val="00AA4048"/>
  </w:style>
  <w:style w:type="paragraph" w:customStyle="1" w:styleId="48D0CEC001DD4080ADEE6B1B617C61B9">
    <w:name w:val="48D0CEC001DD4080ADEE6B1B617C61B9"/>
    <w:rsid w:val="00AA4048"/>
  </w:style>
  <w:style w:type="paragraph" w:customStyle="1" w:styleId="72705BAED7EA4A1B859A282780DF89C0">
    <w:name w:val="72705BAED7EA4A1B859A282780DF89C0"/>
    <w:rsid w:val="00AA4048"/>
  </w:style>
  <w:style w:type="paragraph" w:customStyle="1" w:styleId="87F9327ACE28409D8CAF519E9F8918DD">
    <w:name w:val="87F9327ACE28409D8CAF519E9F8918DD"/>
    <w:rsid w:val="00AA4048"/>
  </w:style>
  <w:style w:type="paragraph" w:customStyle="1" w:styleId="E809D55B28C549FA99A8B2A97EF8D6E0">
    <w:name w:val="E809D55B28C549FA99A8B2A97EF8D6E0"/>
    <w:rsid w:val="00AA4048"/>
  </w:style>
  <w:style w:type="paragraph" w:customStyle="1" w:styleId="3EE0EAB1F17345F0860240C46331BAC0">
    <w:name w:val="3EE0EAB1F17345F0860240C46331BAC0"/>
    <w:rsid w:val="00AA4048"/>
  </w:style>
  <w:style w:type="paragraph" w:customStyle="1" w:styleId="72520730047B4A099A50F9CE6F71B645">
    <w:name w:val="72520730047B4A099A50F9CE6F71B645"/>
    <w:rsid w:val="00AA4048"/>
  </w:style>
  <w:style w:type="paragraph" w:customStyle="1" w:styleId="AECB04096D574925AEC990EF5FC696AD">
    <w:name w:val="AECB04096D574925AEC990EF5FC696AD"/>
    <w:rsid w:val="00AA4048"/>
  </w:style>
  <w:style w:type="paragraph" w:customStyle="1" w:styleId="1FF4E2FEF21642AFB67558AD0B340EC4">
    <w:name w:val="1FF4E2FEF21642AFB67558AD0B340EC4"/>
    <w:rsid w:val="00AA4048"/>
  </w:style>
  <w:style w:type="paragraph" w:customStyle="1" w:styleId="7B5A44A7A22748F18AB8A05EDC46A84A">
    <w:name w:val="7B5A44A7A22748F18AB8A05EDC46A84A"/>
    <w:rsid w:val="00AA4048"/>
  </w:style>
  <w:style w:type="paragraph" w:customStyle="1" w:styleId="46FB54099E124F09B9ED606741BA4F29">
    <w:name w:val="46FB54099E124F09B9ED606741BA4F29"/>
    <w:rsid w:val="00AA4048"/>
  </w:style>
  <w:style w:type="paragraph" w:customStyle="1" w:styleId="A9D44D04AEBE4DDFAB731D8610A69134">
    <w:name w:val="A9D44D04AEBE4DDFAB731D8610A69134"/>
    <w:rsid w:val="00AA4048"/>
  </w:style>
  <w:style w:type="paragraph" w:customStyle="1" w:styleId="746CA052163F4CEFB3B8E55E68B33C81">
    <w:name w:val="746CA052163F4CEFB3B8E55E68B33C81"/>
    <w:rsid w:val="00AA4048"/>
  </w:style>
  <w:style w:type="paragraph" w:customStyle="1" w:styleId="9418428E5688450AA82FCA2F4BBBD593">
    <w:name w:val="9418428E5688450AA82FCA2F4BBBD593"/>
    <w:rsid w:val="00AA4048"/>
  </w:style>
  <w:style w:type="paragraph" w:customStyle="1" w:styleId="DA3218AF52F1495B938F1DC32D009EFA">
    <w:name w:val="DA3218AF52F1495B938F1DC32D009EFA"/>
    <w:rsid w:val="00AA4048"/>
  </w:style>
  <w:style w:type="paragraph" w:customStyle="1" w:styleId="947F901BAB704F839275DE733DB26296">
    <w:name w:val="947F901BAB704F839275DE733DB26296"/>
    <w:rsid w:val="00AA4048"/>
  </w:style>
  <w:style w:type="paragraph" w:customStyle="1" w:styleId="8E8B911BAEF048C3BCB4073442E64190">
    <w:name w:val="8E8B911BAEF048C3BCB4073442E64190"/>
    <w:rsid w:val="00AA4048"/>
  </w:style>
  <w:style w:type="paragraph" w:customStyle="1" w:styleId="8503DAEEA74C4A488EAA08881348783B">
    <w:name w:val="8503DAEEA74C4A488EAA08881348783B"/>
    <w:rsid w:val="00AA4048"/>
  </w:style>
  <w:style w:type="paragraph" w:customStyle="1" w:styleId="4612C5D6E4154C23A64635CC1D51C391">
    <w:name w:val="4612C5D6E4154C23A64635CC1D51C391"/>
    <w:rsid w:val="00AA4048"/>
  </w:style>
  <w:style w:type="paragraph" w:customStyle="1" w:styleId="113D974DF34245D693D2BC79CC8D7AFF">
    <w:name w:val="113D974DF34245D693D2BC79CC8D7AFF"/>
    <w:rsid w:val="00AA4048"/>
  </w:style>
  <w:style w:type="paragraph" w:customStyle="1" w:styleId="DEC3993FE6EB462CB77B6873A5CF2859">
    <w:name w:val="DEC3993FE6EB462CB77B6873A5CF2859"/>
    <w:rsid w:val="00AA4048"/>
  </w:style>
  <w:style w:type="paragraph" w:customStyle="1" w:styleId="4515C960598E4CA0B4B3624B5B869EE9">
    <w:name w:val="4515C960598E4CA0B4B3624B5B869EE9"/>
    <w:rsid w:val="00AA4048"/>
  </w:style>
  <w:style w:type="paragraph" w:customStyle="1" w:styleId="0B23597F4D404FF6B34020640F4F270C">
    <w:name w:val="0B23597F4D404FF6B34020640F4F270C"/>
    <w:rsid w:val="00AA4048"/>
  </w:style>
  <w:style w:type="paragraph" w:customStyle="1" w:styleId="DADA648D05EB4FD4B5B51420F65480A0">
    <w:name w:val="DADA648D05EB4FD4B5B51420F65480A0"/>
    <w:rsid w:val="00AA4048"/>
  </w:style>
  <w:style w:type="paragraph" w:customStyle="1" w:styleId="5BF7C85C46B94FA39D0BA2789EBAB7D0">
    <w:name w:val="5BF7C85C46B94FA39D0BA2789EBAB7D0"/>
    <w:rsid w:val="00AA4048"/>
  </w:style>
  <w:style w:type="paragraph" w:customStyle="1" w:styleId="E61D889F678845749EA8BBA602E8CDBB">
    <w:name w:val="E61D889F678845749EA8BBA602E8CDBB"/>
    <w:rsid w:val="00AA4048"/>
  </w:style>
  <w:style w:type="paragraph" w:customStyle="1" w:styleId="1665EC7763E34CF0B55520A9459322D2">
    <w:name w:val="1665EC7763E34CF0B55520A9459322D2"/>
    <w:rsid w:val="00AA4048"/>
  </w:style>
  <w:style w:type="paragraph" w:customStyle="1" w:styleId="9E74A4B9C51645C1BEF6F4C2907CF97E">
    <w:name w:val="9E74A4B9C51645C1BEF6F4C2907CF97E"/>
    <w:rsid w:val="00AA4048"/>
  </w:style>
  <w:style w:type="paragraph" w:customStyle="1" w:styleId="6D452D2E532948A9B278F6A231BD8277">
    <w:name w:val="6D452D2E532948A9B278F6A231BD8277"/>
    <w:rsid w:val="00AA4048"/>
  </w:style>
  <w:style w:type="paragraph" w:customStyle="1" w:styleId="948BDE2332A844BFBF5D99ACF22BE3D0">
    <w:name w:val="948BDE2332A844BFBF5D99ACF22BE3D0"/>
    <w:rsid w:val="00AA4048"/>
  </w:style>
  <w:style w:type="paragraph" w:customStyle="1" w:styleId="D9ECC22A571C4A2E96CABFBE44EED35C">
    <w:name w:val="D9ECC22A571C4A2E96CABFBE44EED35C"/>
    <w:rsid w:val="00AA4048"/>
  </w:style>
  <w:style w:type="paragraph" w:customStyle="1" w:styleId="15E1CAD22DE54C669D361E844C281E58">
    <w:name w:val="15E1CAD22DE54C669D361E844C281E58"/>
    <w:rsid w:val="00AA4048"/>
  </w:style>
  <w:style w:type="paragraph" w:customStyle="1" w:styleId="76E4596240894861ADA341ED4E180E1E">
    <w:name w:val="76E4596240894861ADA341ED4E180E1E"/>
    <w:rsid w:val="00AA4048"/>
  </w:style>
  <w:style w:type="paragraph" w:customStyle="1" w:styleId="1E9B92EC94E940A69FC3A13D4CF769E0">
    <w:name w:val="1E9B92EC94E940A69FC3A13D4CF769E0"/>
    <w:rsid w:val="00AA4048"/>
  </w:style>
  <w:style w:type="paragraph" w:customStyle="1" w:styleId="18C532EE5DBE4BE09F8EA1CD0311E4B0">
    <w:name w:val="18C532EE5DBE4BE09F8EA1CD0311E4B0"/>
    <w:rsid w:val="00AA4048"/>
  </w:style>
  <w:style w:type="paragraph" w:customStyle="1" w:styleId="46FCB23ED0B04F2C915B995D16719D11">
    <w:name w:val="46FCB23ED0B04F2C915B995D16719D11"/>
    <w:rsid w:val="00AA4048"/>
  </w:style>
  <w:style w:type="paragraph" w:customStyle="1" w:styleId="EA72A11E599F44EC93742AAD559A5E33">
    <w:name w:val="EA72A11E599F44EC93742AAD559A5E33"/>
    <w:rsid w:val="00AA4048"/>
  </w:style>
  <w:style w:type="paragraph" w:customStyle="1" w:styleId="487C8ED54F5940BC8CB98A9BF9C983C9">
    <w:name w:val="487C8ED54F5940BC8CB98A9BF9C983C9"/>
    <w:rsid w:val="00AA4048"/>
  </w:style>
  <w:style w:type="paragraph" w:customStyle="1" w:styleId="A8AA1FF83BF04140BB111868C7D69B85">
    <w:name w:val="A8AA1FF83BF04140BB111868C7D69B85"/>
    <w:rsid w:val="00AA4048"/>
  </w:style>
  <w:style w:type="paragraph" w:customStyle="1" w:styleId="4441AFAA2CCA42958F2E9E6FC7C43ED5">
    <w:name w:val="4441AFAA2CCA42958F2E9E6FC7C43ED5"/>
    <w:rsid w:val="00AA4048"/>
  </w:style>
  <w:style w:type="paragraph" w:customStyle="1" w:styleId="54EF788F1F934F7291FFEC06B95CA546">
    <w:name w:val="54EF788F1F934F7291FFEC06B95CA546"/>
    <w:rsid w:val="00AA4048"/>
  </w:style>
  <w:style w:type="paragraph" w:customStyle="1" w:styleId="2C5049BFB1CE4460B26CEFD6B3698EF3">
    <w:name w:val="2C5049BFB1CE4460B26CEFD6B3698EF3"/>
    <w:rsid w:val="00AA4048"/>
  </w:style>
  <w:style w:type="paragraph" w:customStyle="1" w:styleId="02B9795F80534D99BED2635757EF83E0">
    <w:name w:val="02B9795F80534D99BED2635757EF83E0"/>
    <w:rsid w:val="00AA4048"/>
  </w:style>
  <w:style w:type="paragraph" w:customStyle="1" w:styleId="6F171E0CAA7140B5B79FEACD8B101FC4">
    <w:name w:val="6F171E0CAA7140B5B79FEACD8B101FC4"/>
    <w:rsid w:val="00AA4048"/>
  </w:style>
  <w:style w:type="paragraph" w:customStyle="1" w:styleId="9A57110AC9F044DE8CAA51D1DB69DFD3">
    <w:name w:val="9A57110AC9F044DE8CAA51D1DB69DFD3"/>
    <w:rsid w:val="00AA4048"/>
  </w:style>
  <w:style w:type="paragraph" w:customStyle="1" w:styleId="2D457350AA78483D9EBFE4E66E1B4923">
    <w:name w:val="2D457350AA78483D9EBFE4E66E1B4923"/>
    <w:rsid w:val="00AA4048"/>
  </w:style>
  <w:style w:type="paragraph" w:customStyle="1" w:styleId="D444C4E0BE4947E5B07594A9F20D04E9">
    <w:name w:val="D444C4E0BE4947E5B07594A9F20D04E9"/>
    <w:rsid w:val="00AA4048"/>
  </w:style>
  <w:style w:type="paragraph" w:customStyle="1" w:styleId="56EA59B4007446B4A121AF34031E1698">
    <w:name w:val="56EA59B4007446B4A121AF34031E1698"/>
    <w:rsid w:val="00AA4048"/>
  </w:style>
  <w:style w:type="paragraph" w:customStyle="1" w:styleId="BCBA4ED72ABB4E6FAE18CFF5D8CCED03">
    <w:name w:val="BCBA4ED72ABB4E6FAE18CFF5D8CCED03"/>
    <w:rsid w:val="00AA4048"/>
  </w:style>
  <w:style w:type="paragraph" w:customStyle="1" w:styleId="0CE725A53D7E4220868CE367E5A46059">
    <w:name w:val="0CE725A53D7E4220868CE367E5A46059"/>
    <w:rsid w:val="00AA4048"/>
  </w:style>
  <w:style w:type="paragraph" w:customStyle="1" w:styleId="264F4CDB2C264C7AB01ED4403D6BC261">
    <w:name w:val="264F4CDB2C264C7AB01ED4403D6BC261"/>
    <w:rsid w:val="00AA4048"/>
  </w:style>
  <w:style w:type="paragraph" w:customStyle="1" w:styleId="04EDB22199674F0094D964B412523132">
    <w:name w:val="04EDB22199674F0094D964B412523132"/>
    <w:rsid w:val="00AA4048"/>
  </w:style>
  <w:style w:type="paragraph" w:customStyle="1" w:styleId="37A968BC6A7644EDB0548D6D76384A7D">
    <w:name w:val="37A968BC6A7644EDB0548D6D76384A7D"/>
    <w:rsid w:val="00AA4048"/>
  </w:style>
  <w:style w:type="paragraph" w:customStyle="1" w:styleId="E408F4684F1C46AD94746CE389B68C4C">
    <w:name w:val="E408F4684F1C46AD94746CE389B68C4C"/>
    <w:rsid w:val="00AA4048"/>
  </w:style>
  <w:style w:type="paragraph" w:customStyle="1" w:styleId="2715A63FB8EC4345995604F420F583B1">
    <w:name w:val="2715A63FB8EC4345995604F420F583B1"/>
    <w:rsid w:val="00A92A5C"/>
  </w:style>
  <w:style w:type="paragraph" w:customStyle="1" w:styleId="576BAD1060C347658C86B8043EC32313">
    <w:name w:val="576BAD1060C347658C86B8043EC32313"/>
    <w:rsid w:val="00A92A5C"/>
  </w:style>
  <w:style w:type="paragraph" w:customStyle="1" w:styleId="0A5E9FFB8F6D48C38A6EE6CB6B9DC5C9">
    <w:name w:val="0A5E9FFB8F6D48C38A6EE6CB6B9DC5C9"/>
    <w:rsid w:val="00A92A5C"/>
  </w:style>
  <w:style w:type="paragraph" w:customStyle="1" w:styleId="31C1A88E8C9A435094BD605964598C6C">
    <w:name w:val="31C1A88E8C9A435094BD605964598C6C"/>
    <w:rsid w:val="00A92A5C"/>
  </w:style>
  <w:style w:type="paragraph" w:customStyle="1" w:styleId="848C77CDE73B46DFB21DEDF91AEBA1BE">
    <w:name w:val="848C77CDE73B46DFB21DEDF91AEBA1BE"/>
    <w:rsid w:val="00A92A5C"/>
  </w:style>
  <w:style w:type="paragraph" w:customStyle="1" w:styleId="CB0CF4C407CC43D0BE9F1ED0DA7C6DB9">
    <w:name w:val="CB0CF4C407CC43D0BE9F1ED0DA7C6DB9"/>
    <w:rsid w:val="00A92A5C"/>
  </w:style>
  <w:style w:type="paragraph" w:customStyle="1" w:styleId="C053FCB87D704136800B09454D862057">
    <w:name w:val="C053FCB87D704136800B09454D862057"/>
    <w:rsid w:val="00A92A5C"/>
  </w:style>
  <w:style w:type="paragraph" w:customStyle="1" w:styleId="7C2A72310194461A94CACCFF619D451E">
    <w:name w:val="7C2A72310194461A94CACCFF619D451E"/>
    <w:rsid w:val="00A92A5C"/>
  </w:style>
  <w:style w:type="paragraph" w:customStyle="1" w:styleId="A359336F97C844F3B5009A0F85E130B9">
    <w:name w:val="A359336F97C844F3B5009A0F85E130B9"/>
    <w:rsid w:val="00A92A5C"/>
  </w:style>
  <w:style w:type="paragraph" w:customStyle="1" w:styleId="1CFBB99A2B8140719B0677269459D397">
    <w:name w:val="1CFBB99A2B8140719B0677269459D397"/>
    <w:rsid w:val="00A92A5C"/>
  </w:style>
  <w:style w:type="paragraph" w:customStyle="1" w:styleId="5C473577C83D4C7383841357C9DADD18">
    <w:name w:val="5C473577C83D4C7383841357C9DADD18"/>
    <w:rsid w:val="00A92A5C"/>
  </w:style>
  <w:style w:type="paragraph" w:customStyle="1" w:styleId="66D8E321908B4C70A7E671DBF181AA49">
    <w:name w:val="66D8E321908B4C70A7E671DBF181AA49"/>
    <w:rsid w:val="00A92A5C"/>
  </w:style>
  <w:style w:type="paragraph" w:customStyle="1" w:styleId="7FF89A2D2E11420099AD358A3A9E8F24">
    <w:name w:val="7FF89A2D2E11420099AD358A3A9E8F24"/>
    <w:rsid w:val="00A92A5C"/>
  </w:style>
  <w:style w:type="paragraph" w:customStyle="1" w:styleId="9B2E6070DAB44020B60143C29C47C543">
    <w:name w:val="9B2E6070DAB44020B60143C29C47C543"/>
    <w:rsid w:val="00A92A5C"/>
  </w:style>
  <w:style w:type="paragraph" w:customStyle="1" w:styleId="506255E4646E4C59B465F521C419F45B">
    <w:name w:val="506255E4646E4C59B465F521C419F45B"/>
    <w:rsid w:val="00A92A5C"/>
  </w:style>
  <w:style w:type="paragraph" w:customStyle="1" w:styleId="6FFDDB741AB84B1FB838ADFD68C5D602">
    <w:name w:val="6FFDDB741AB84B1FB838ADFD68C5D602"/>
    <w:rsid w:val="00A92A5C"/>
  </w:style>
  <w:style w:type="paragraph" w:customStyle="1" w:styleId="34DDBCAC14CC4AC1B5F09D5BE6EBFD34">
    <w:name w:val="34DDBCAC14CC4AC1B5F09D5BE6EBFD34"/>
    <w:rsid w:val="00A92A5C"/>
  </w:style>
  <w:style w:type="paragraph" w:customStyle="1" w:styleId="398368171EB840FEBDB69AF5B54F558D">
    <w:name w:val="398368171EB840FEBDB69AF5B54F558D"/>
    <w:rsid w:val="00A92A5C"/>
  </w:style>
  <w:style w:type="paragraph" w:customStyle="1" w:styleId="B06EC85EA95D49DF847CC0DD0AA85E6E">
    <w:name w:val="B06EC85EA95D49DF847CC0DD0AA85E6E"/>
    <w:rsid w:val="00A92A5C"/>
  </w:style>
  <w:style w:type="paragraph" w:customStyle="1" w:styleId="D27FCC853AC14090AEEB27A6AFFAAA08">
    <w:name w:val="D27FCC853AC14090AEEB27A6AFFAAA08"/>
    <w:rsid w:val="00A92A5C"/>
  </w:style>
  <w:style w:type="paragraph" w:customStyle="1" w:styleId="506D2B1F25944C4794F44ADC1D0C6BE6">
    <w:name w:val="506D2B1F25944C4794F44ADC1D0C6BE6"/>
    <w:rsid w:val="00A92A5C"/>
  </w:style>
  <w:style w:type="paragraph" w:customStyle="1" w:styleId="7B3252B55B884620B3EB4B49B182925D">
    <w:name w:val="7B3252B55B884620B3EB4B49B182925D"/>
    <w:rsid w:val="00A92A5C"/>
  </w:style>
  <w:style w:type="paragraph" w:customStyle="1" w:styleId="AD27C00774964D2E987BFF47D9656F06">
    <w:name w:val="AD27C00774964D2E987BFF47D9656F06"/>
    <w:rsid w:val="00A92A5C"/>
  </w:style>
  <w:style w:type="paragraph" w:customStyle="1" w:styleId="3EC3D0C3EF5B49DDB3E7AE54679DABA4">
    <w:name w:val="3EC3D0C3EF5B49DDB3E7AE54679DABA4"/>
    <w:rsid w:val="00A92A5C"/>
  </w:style>
  <w:style w:type="paragraph" w:customStyle="1" w:styleId="5D6573390DD7489F9373264B357B6603">
    <w:name w:val="5D6573390DD7489F9373264B357B6603"/>
    <w:rsid w:val="00A92A5C"/>
  </w:style>
  <w:style w:type="paragraph" w:customStyle="1" w:styleId="19BBB060E050422FABEF82CCC3491AEF">
    <w:name w:val="19BBB060E050422FABEF82CCC3491AEF"/>
    <w:rsid w:val="00A92A5C"/>
  </w:style>
  <w:style w:type="paragraph" w:customStyle="1" w:styleId="D498C9FCDBAA4E98803A194D2C219B9D">
    <w:name w:val="D498C9FCDBAA4E98803A194D2C219B9D"/>
    <w:rsid w:val="00A92A5C"/>
  </w:style>
  <w:style w:type="paragraph" w:customStyle="1" w:styleId="7CB2EAA4A5DD4EEF93F9D59A222DA0CD">
    <w:name w:val="7CB2EAA4A5DD4EEF93F9D59A222DA0CD"/>
    <w:rsid w:val="00671B76"/>
  </w:style>
  <w:style w:type="paragraph" w:customStyle="1" w:styleId="DA400A65C531424FA799F20FF5535C40">
    <w:name w:val="DA400A65C531424FA799F20FF5535C40"/>
    <w:rsid w:val="00671B76"/>
  </w:style>
  <w:style w:type="paragraph" w:customStyle="1" w:styleId="6F27D435EA1D49D5B1BABFAC4C2758B1">
    <w:name w:val="6F27D435EA1D49D5B1BABFAC4C2758B1"/>
    <w:rsid w:val="00671B76"/>
  </w:style>
  <w:style w:type="paragraph" w:customStyle="1" w:styleId="280A838F8D844D929FBB0FE5137E842E">
    <w:name w:val="280A838F8D844D929FBB0FE5137E842E"/>
    <w:rsid w:val="00671B76"/>
  </w:style>
  <w:style w:type="paragraph" w:customStyle="1" w:styleId="0192556F0AF44576A7EC2A844CDFBBBC">
    <w:name w:val="0192556F0AF44576A7EC2A844CDFBBBC"/>
    <w:rsid w:val="00671B76"/>
  </w:style>
  <w:style w:type="paragraph" w:customStyle="1" w:styleId="A2A81A7AD7654747BECB685207E2A3CB">
    <w:name w:val="A2A81A7AD7654747BECB685207E2A3CB"/>
    <w:rsid w:val="00671B76"/>
  </w:style>
  <w:style w:type="paragraph" w:customStyle="1" w:styleId="7D73DD8DE39F48998B1823988D8DBA29">
    <w:name w:val="7D73DD8DE39F48998B1823988D8DBA29"/>
    <w:rsid w:val="00671B76"/>
  </w:style>
  <w:style w:type="paragraph" w:customStyle="1" w:styleId="904183799E6A421C9687AE029EBFA416">
    <w:name w:val="904183799E6A421C9687AE029EBFA416"/>
    <w:rsid w:val="00671B76"/>
  </w:style>
  <w:style w:type="paragraph" w:customStyle="1" w:styleId="F365AC37657C4F0589716D65F6C6E70F">
    <w:name w:val="F365AC37657C4F0589716D65F6C6E70F"/>
    <w:rsid w:val="00671B76"/>
  </w:style>
  <w:style w:type="paragraph" w:customStyle="1" w:styleId="92283B95C85E49C3BC23CEA929B5FE13">
    <w:name w:val="92283B95C85E49C3BC23CEA929B5FE13"/>
    <w:rsid w:val="00671B76"/>
  </w:style>
  <w:style w:type="paragraph" w:customStyle="1" w:styleId="73B1CA3E2B5F4C809F0D163A1C8B4756">
    <w:name w:val="73B1CA3E2B5F4C809F0D163A1C8B4756"/>
    <w:rsid w:val="00671B76"/>
  </w:style>
  <w:style w:type="paragraph" w:customStyle="1" w:styleId="B5C61485D08E41E6A01515A25346D586">
    <w:name w:val="B5C61485D08E41E6A01515A25346D586"/>
    <w:rsid w:val="00671B76"/>
  </w:style>
  <w:style w:type="paragraph" w:customStyle="1" w:styleId="282471A13FFC4F8CA25C598B58046768">
    <w:name w:val="282471A13FFC4F8CA25C598B58046768"/>
    <w:rsid w:val="00671B76"/>
  </w:style>
  <w:style w:type="paragraph" w:customStyle="1" w:styleId="521E6B5C8CEA42799D9E9C157AAA0087">
    <w:name w:val="521E6B5C8CEA42799D9E9C157AAA0087"/>
    <w:rsid w:val="00671B76"/>
  </w:style>
  <w:style w:type="paragraph" w:customStyle="1" w:styleId="DB3C57AFEC0C4625BC3DF93E1CCF0390">
    <w:name w:val="DB3C57AFEC0C4625BC3DF93E1CCF0390"/>
    <w:rsid w:val="00671B76"/>
  </w:style>
  <w:style w:type="paragraph" w:customStyle="1" w:styleId="654C57E0BE9F4DA2B8BA6B5FC9533DC1">
    <w:name w:val="654C57E0BE9F4DA2B8BA6B5FC9533DC1"/>
    <w:rsid w:val="00671B76"/>
  </w:style>
  <w:style w:type="paragraph" w:customStyle="1" w:styleId="10D83CC8A0414DBBB12EB25C858C4B48">
    <w:name w:val="10D83CC8A0414DBBB12EB25C858C4B48"/>
    <w:rsid w:val="00671B76"/>
  </w:style>
  <w:style w:type="paragraph" w:customStyle="1" w:styleId="C5F1DAD9A8754FD1B4603F2E883945D1">
    <w:name w:val="C5F1DAD9A8754FD1B4603F2E883945D1"/>
    <w:rsid w:val="00671B76"/>
  </w:style>
  <w:style w:type="paragraph" w:customStyle="1" w:styleId="A7BD52392D444A4E86FF384AE65DF23F">
    <w:name w:val="A7BD52392D444A4E86FF384AE65DF23F"/>
    <w:rsid w:val="00671B76"/>
  </w:style>
  <w:style w:type="paragraph" w:customStyle="1" w:styleId="1ACAD673C79944D3A564BFA7BA2C64D8">
    <w:name w:val="1ACAD673C79944D3A564BFA7BA2C64D8"/>
    <w:rsid w:val="00671B76"/>
  </w:style>
  <w:style w:type="paragraph" w:customStyle="1" w:styleId="C5C19F2173CA4966B6C0F4B5C24E652C">
    <w:name w:val="C5C19F2173CA4966B6C0F4B5C24E652C"/>
    <w:rsid w:val="00671B76"/>
  </w:style>
  <w:style w:type="paragraph" w:customStyle="1" w:styleId="C07BCB3C6F4C4B93AEF926DF92E54642">
    <w:name w:val="C07BCB3C6F4C4B93AEF926DF92E54642"/>
    <w:rsid w:val="00671B76"/>
  </w:style>
  <w:style w:type="paragraph" w:customStyle="1" w:styleId="EFDCAFCD77DB46C8A2C1117C8ED46638">
    <w:name w:val="EFDCAFCD77DB46C8A2C1117C8ED46638"/>
    <w:rsid w:val="00671B76"/>
  </w:style>
  <w:style w:type="paragraph" w:customStyle="1" w:styleId="3C7F89798CF5471EA22CCFE0CFFA9836">
    <w:name w:val="3C7F89798CF5471EA22CCFE0CFFA9836"/>
    <w:rsid w:val="00671B76"/>
  </w:style>
  <w:style w:type="paragraph" w:customStyle="1" w:styleId="428E7F6FED6B4199993602A6A62141C1">
    <w:name w:val="428E7F6FED6B4199993602A6A62141C1"/>
    <w:rsid w:val="00671B76"/>
  </w:style>
  <w:style w:type="paragraph" w:customStyle="1" w:styleId="8B5C24CFC7E54BFB86789B1A2F0BE02A">
    <w:name w:val="8B5C24CFC7E54BFB86789B1A2F0BE02A"/>
    <w:rsid w:val="00671B76"/>
  </w:style>
  <w:style w:type="paragraph" w:customStyle="1" w:styleId="B40A6A1DCA37459DA5A35317F1C682C1">
    <w:name w:val="B40A6A1DCA37459DA5A35317F1C682C1"/>
    <w:rsid w:val="00671B76"/>
  </w:style>
  <w:style w:type="paragraph" w:customStyle="1" w:styleId="CD564F0387E947B998FCFAA767C5FC85">
    <w:name w:val="CD564F0387E947B998FCFAA767C5FC85"/>
    <w:rsid w:val="00671B76"/>
  </w:style>
  <w:style w:type="paragraph" w:customStyle="1" w:styleId="BC5DA3515B234757A5B28FFAF4C4E4E7">
    <w:name w:val="BC5DA3515B234757A5B28FFAF4C4E4E7"/>
    <w:rsid w:val="00671B76"/>
  </w:style>
  <w:style w:type="paragraph" w:customStyle="1" w:styleId="6045BC9A8A2F47349B53E63ABAFE52BD">
    <w:name w:val="6045BC9A8A2F47349B53E63ABAFE52BD"/>
    <w:rsid w:val="00671B76"/>
  </w:style>
  <w:style w:type="paragraph" w:customStyle="1" w:styleId="1C8A7CAAA43D4466BED435EE9A28AA39">
    <w:name w:val="1C8A7CAAA43D4466BED435EE9A28AA39"/>
    <w:rsid w:val="00671B76"/>
  </w:style>
  <w:style w:type="paragraph" w:customStyle="1" w:styleId="22733A6BE4DE4E848F015F0C708C888C">
    <w:name w:val="22733A6BE4DE4E848F015F0C708C888C"/>
    <w:rsid w:val="00671B76"/>
  </w:style>
  <w:style w:type="paragraph" w:customStyle="1" w:styleId="B0307DA713324129B32FCA8DCAE8273F">
    <w:name w:val="B0307DA713324129B32FCA8DCAE8273F"/>
    <w:rsid w:val="00671B76"/>
  </w:style>
  <w:style w:type="paragraph" w:customStyle="1" w:styleId="A71A816BDFFD4796B1F07433533CB690">
    <w:name w:val="A71A816BDFFD4796B1F07433533CB690"/>
    <w:rsid w:val="00671B76"/>
  </w:style>
  <w:style w:type="paragraph" w:customStyle="1" w:styleId="8380F14D991943E4AACEE80522618197">
    <w:name w:val="8380F14D991943E4AACEE80522618197"/>
    <w:rsid w:val="00671B76"/>
  </w:style>
  <w:style w:type="paragraph" w:customStyle="1" w:styleId="89FD728189C347DBB1AE748BBE70640F">
    <w:name w:val="89FD728189C347DBB1AE748BBE70640F"/>
    <w:rsid w:val="00671B76"/>
  </w:style>
  <w:style w:type="paragraph" w:customStyle="1" w:styleId="9678A162964D4EDB9C6120CBD4986624">
    <w:name w:val="9678A162964D4EDB9C6120CBD4986624"/>
    <w:rsid w:val="00671B76"/>
  </w:style>
  <w:style w:type="paragraph" w:customStyle="1" w:styleId="E71E2064661A48C299531A9FC41DB1F1">
    <w:name w:val="E71E2064661A48C299531A9FC41DB1F1"/>
    <w:rsid w:val="00671B76"/>
  </w:style>
  <w:style w:type="paragraph" w:customStyle="1" w:styleId="99CE71F711834BDCA9561DFD7AC6B3D3">
    <w:name w:val="99CE71F711834BDCA9561DFD7AC6B3D3"/>
    <w:rsid w:val="00671B76"/>
  </w:style>
  <w:style w:type="paragraph" w:customStyle="1" w:styleId="3721B2E16DFC4C8AB37C144815F676B3">
    <w:name w:val="3721B2E16DFC4C8AB37C144815F676B3"/>
    <w:rsid w:val="00671B76"/>
  </w:style>
  <w:style w:type="paragraph" w:customStyle="1" w:styleId="96C5773EB41846AABD6EFE9D317F9E8D">
    <w:name w:val="96C5773EB41846AABD6EFE9D317F9E8D"/>
    <w:rsid w:val="00671B76"/>
  </w:style>
  <w:style w:type="paragraph" w:customStyle="1" w:styleId="D9B7B7607CBB443384597A0FB7C65A4E">
    <w:name w:val="D9B7B7607CBB443384597A0FB7C65A4E"/>
    <w:rsid w:val="00671B76"/>
  </w:style>
  <w:style w:type="paragraph" w:customStyle="1" w:styleId="354FE4295D4F460CA834D9A9B5B017C2">
    <w:name w:val="354FE4295D4F460CA834D9A9B5B017C2"/>
    <w:rsid w:val="00671B76"/>
  </w:style>
  <w:style w:type="paragraph" w:customStyle="1" w:styleId="0F58E5F2524149C69FCC8674B7A78C6B">
    <w:name w:val="0F58E5F2524149C69FCC8674B7A78C6B"/>
    <w:rsid w:val="00671B76"/>
  </w:style>
  <w:style w:type="paragraph" w:customStyle="1" w:styleId="7BDFE4C8021F4015A86025C9ED465505">
    <w:name w:val="7BDFE4C8021F4015A86025C9ED465505"/>
    <w:rsid w:val="00671B76"/>
  </w:style>
  <w:style w:type="paragraph" w:customStyle="1" w:styleId="5103E398A2524DB994C050D8FAD4498B">
    <w:name w:val="5103E398A2524DB994C050D8FAD4498B"/>
    <w:rsid w:val="00671B76"/>
  </w:style>
  <w:style w:type="paragraph" w:customStyle="1" w:styleId="E02FB509FDBB476DA7852F5794916688">
    <w:name w:val="E02FB509FDBB476DA7852F5794916688"/>
    <w:rsid w:val="00671B76"/>
  </w:style>
  <w:style w:type="paragraph" w:customStyle="1" w:styleId="FA171554D943464886FC2E4C689FC5D2">
    <w:name w:val="FA171554D943464886FC2E4C689FC5D2"/>
    <w:rsid w:val="00671B76"/>
  </w:style>
  <w:style w:type="paragraph" w:customStyle="1" w:styleId="358E9BEFC77D4363A3B6612F6A9E0745">
    <w:name w:val="358E9BEFC77D4363A3B6612F6A9E0745"/>
    <w:rsid w:val="00671B76"/>
  </w:style>
  <w:style w:type="paragraph" w:customStyle="1" w:styleId="251C715AE0CF418BA77753661FD4225C">
    <w:name w:val="251C715AE0CF418BA77753661FD4225C"/>
    <w:rsid w:val="00671B76"/>
  </w:style>
  <w:style w:type="paragraph" w:customStyle="1" w:styleId="7E6A49CA8DBD46AB9EEA4A49EFEF480B">
    <w:name w:val="7E6A49CA8DBD46AB9EEA4A49EFEF480B"/>
    <w:rsid w:val="00671B76"/>
  </w:style>
  <w:style w:type="paragraph" w:customStyle="1" w:styleId="7932BBC38FE941038B4FACBC29FB2DE2">
    <w:name w:val="7932BBC38FE941038B4FACBC29FB2DE2"/>
    <w:rsid w:val="00671B76"/>
  </w:style>
  <w:style w:type="paragraph" w:customStyle="1" w:styleId="474C4BA354A94CCB94C1DA27C933242F">
    <w:name w:val="474C4BA354A94CCB94C1DA27C933242F"/>
    <w:rsid w:val="00671B76"/>
  </w:style>
  <w:style w:type="paragraph" w:customStyle="1" w:styleId="4AC8CAAEF7A34D90A48255BCEE879345">
    <w:name w:val="4AC8CAAEF7A34D90A48255BCEE879345"/>
    <w:rsid w:val="00671B76"/>
  </w:style>
  <w:style w:type="paragraph" w:customStyle="1" w:styleId="B0DB9D1D6EE14ACFBA740EA09F688E0F">
    <w:name w:val="B0DB9D1D6EE14ACFBA740EA09F688E0F"/>
    <w:rsid w:val="00671B76"/>
  </w:style>
  <w:style w:type="paragraph" w:customStyle="1" w:styleId="4F2E36BC9B1D43C19EBFF1030A79F252">
    <w:name w:val="4F2E36BC9B1D43C19EBFF1030A79F252"/>
    <w:rsid w:val="00AA28C8"/>
  </w:style>
  <w:style w:type="paragraph" w:customStyle="1" w:styleId="7CAC3F33288D4592861CE4E5B1F7AB02">
    <w:name w:val="7CAC3F33288D4592861CE4E5B1F7AB02"/>
    <w:rsid w:val="00107153"/>
  </w:style>
  <w:style w:type="paragraph" w:customStyle="1" w:styleId="3100E8FE64E84EAD916BE803A83D4017">
    <w:name w:val="3100E8FE64E84EAD916BE803A83D4017"/>
    <w:rsid w:val="00107153"/>
  </w:style>
  <w:style w:type="paragraph" w:customStyle="1" w:styleId="DF764C63A43C48699A51B9AA08EDC8B4">
    <w:name w:val="DF764C63A43C48699A51B9AA08EDC8B4"/>
    <w:rsid w:val="00107153"/>
  </w:style>
  <w:style w:type="paragraph" w:customStyle="1" w:styleId="856904C2661B4ACD8ADD48B92B116720">
    <w:name w:val="856904C2661B4ACD8ADD48B92B116720"/>
    <w:rsid w:val="00107153"/>
  </w:style>
  <w:style w:type="paragraph" w:customStyle="1" w:styleId="EB45FB77D41E4E6DB8A9FA518B0949C1">
    <w:name w:val="EB45FB77D41E4E6DB8A9FA518B0949C1"/>
    <w:rsid w:val="003378E8"/>
  </w:style>
  <w:style w:type="paragraph" w:customStyle="1" w:styleId="08E9005F05B34A02840D530E0C09E658">
    <w:name w:val="08E9005F05B34A02840D530E0C09E658"/>
    <w:rsid w:val="003378E8"/>
  </w:style>
  <w:style w:type="paragraph" w:customStyle="1" w:styleId="322C0A20CA344CF4ABFFA6AD73E154A2">
    <w:name w:val="322C0A20CA344CF4ABFFA6AD73E154A2"/>
    <w:rsid w:val="003378E8"/>
  </w:style>
  <w:style w:type="paragraph" w:customStyle="1" w:styleId="5FEDA3E2E4354E4FBC6425E9DE98B969">
    <w:name w:val="5FEDA3E2E4354E4FBC6425E9DE98B969"/>
    <w:rsid w:val="003378E8"/>
  </w:style>
  <w:style w:type="paragraph" w:customStyle="1" w:styleId="B211929548174D4AAF0FDECC2973BECB">
    <w:name w:val="B211929548174D4AAF0FDECC2973BECB"/>
    <w:rsid w:val="003378E8"/>
  </w:style>
  <w:style w:type="paragraph" w:customStyle="1" w:styleId="D1719407D53043EFAF70F018D758FAE2">
    <w:name w:val="D1719407D53043EFAF70F018D758FAE2"/>
    <w:rsid w:val="003378E8"/>
  </w:style>
  <w:style w:type="paragraph" w:customStyle="1" w:styleId="6D3595073DD5475A800871AC60AE0476">
    <w:name w:val="6D3595073DD5475A800871AC60AE0476"/>
    <w:rsid w:val="0091637A"/>
  </w:style>
  <w:style w:type="paragraph" w:customStyle="1" w:styleId="23D9B82C31C34600B3156BE37136E41C">
    <w:name w:val="23D9B82C31C34600B3156BE37136E41C"/>
    <w:rsid w:val="0091637A"/>
  </w:style>
  <w:style w:type="paragraph" w:customStyle="1" w:styleId="B911BA68C5C249BDA7C4A1A13598DE0E">
    <w:name w:val="B911BA68C5C249BDA7C4A1A13598DE0E"/>
    <w:rsid w:val="0091637A"/>
  </w:style>
  <w:style w:type="paragraph" w:customStyle="1" w:styleId="6EA41E3240444671B84870E5AFE915D2">
    <w:name w:val="6EA41E3240444671B84870E5AFE915D2"/>
    <w:rsid w:val="0091637A"/>
  </w:style>
  <w:style w:type="paragraph" w:customStyle="1" w:styleId="ACD9F10FA9D14B4F8CF9AE426FC785EB">
    <w:name w:val="ACD9F10FA9D14B4F8CF9AE426FC785EB"/>
    <w:rsid w:val="0091637A"/>
  </w:style>
  <w:style w:type="paragraph" w:customStyle="1" w:styleId="3AC3ABE2873C498D9C1AA9F8CD8E5366">
    <w:name w:val="3AC3ABE2873C498D9C1AA9F8CD8E5366"/>
    <w:rsid w:val="001F794C"/>
  </w:style>
  <w:style w:type="paragraph" w:customStyle="1" w:styleId="E1C5876A08294911B5B037BEF913F836">
    <w:name w:val="E1C5876A08294911B5B037BEF913F836"/>
    <w:rsid w:val="001F794C"/>
  </w:style>
  <w:style w:type="paragraph" w:customStyle="1" w:styleId="634E3DE432A447AAB18963CEB58CEF9A">
    <w:name w:val="634E3DE432A447AAB18963CEB58CEF9A"/>
    <w:rsid w:val="001F794C"/>
  </w:style>
  <w:style w:type="paragraph" w:customStyle="1" w:styleId="7DD2B0B123AC47FDBD472503F12CF334">
    <w:name w:val="7DD2B0B123AC47FDBD472503F12CF334"/>
    <w:rsid w:val="00AA7928"/>
  </w:style>
  <w:style w:type="paragraph" w:customStyle="1" w:styleId="A1A7C28C211247D38F08E558BC9AE409">
    <w:name w:val="A1A7C28C211247D38F08E558BC9AE409"/>
    <w:rsid w:val="00AA7928"/>
  </w:style>
  <w:style w:type="paragraph" w:customStyle="1" w:styleId="5E81CD177DCD451A8FCDFE97402DB128">
    <w:name w:val="5E81CD177DCD451A8FCDFE97402DB128"/>
    <w:rsid w:val="00AA7928"/>
  </w:style>
  <w:style w:type="paragraph" w:customStyle="1" w:styleId="3304CE46CEFE4030B38C731123158709">
    <w:name w:val="3304CE46CEFE4030B38C731123158709"/>
    <w:rsid w:val="00AA7928"/>
  </w:style>
  <w:style w:type="paragraph" w:customStyle="1" w:styleId="758CB582EAC947AFADC0D1A2F2D54187">
    <w:name w:val="758CB582EAC947AFADC0D1A2F2D54187"/>
    <w:rsid w:val="00AA7928"/>
  </w:style>
  <w:style w:type="paragraph" w:customStyle="1" w:styleId="44111545EB644DE6B2FDDEC3020F3869">
    <w:name w:val="44111545EB644DE6B2FDDEC3020F3869"/>
    <w:rsid w:val="00AA7928"/>
  </w:style>
  <w:style w:type="paragraph" w:customStyle="1" w:styleId="E388366523F249A9A7A3CEED580DD991">
    <w:name w:val="E388366523F249A9A7A3CEED580DD991"/>
    <w:rsid w:val="00AA7928"/>
  </w:style>
  <w:style w:type="paragraph" w:customStyle="1" w:styleId="BAAD299A9D234AA6825E1C2CA4FF63A9">
    <w:name w:val="BAAD299A9D234AA6825E1C2CA4FF63A9"/>
    <w:rsid w:val="00AA7928"/>
  </w:style>
  <w:style w:type="paragraph" w:customStyle="1" w:styleId="8204CBD6FC5B4D8097CA36B6F1AEDE7B">
    <w:name w:val="8204CBD6FC5B4D8097CA36B6F1AEDE7B"/>
    <w:rsid w:val="00AA7928"/>
  </w:style>
  <w:style w:type="paragraph" w:customStyle="1" w:styleId="38E816A462B54089892AEBBECAF8FB76">
    <w:name w:val="38E816A462B54089892AEBBECAF8FB76"/>
    <w:rsid w:val="00AA7928"/>
  </w:style>
  <w:style w:type="paragraph" w:customStyle="1" w:styleId="2F22751EC65841D99C87BF59FD4982EA">
    <w:name w:val="2F22751EC65841D99C87BF59FD4982EA"/>
    <w:rsid w:val="00AA7928"/>
  </w:style>
  <w:style w:type="paragraph" w:customStyle="1" w:styleId="4D99C5B095A54914A9EF1206F10E7C04">
    <w:name w:val="4D99C5B095A54914A9EF1206F10E7C04"/>
    <w:rsid w:val="00AA7928"/>
  </w:style>
  <w:style w:type="paragraph" w:customStyle="1" w:styleId="207AAD15412D4759A03CE9DD212423FB">
    <w:name w:val="207AAD15412D4759A03CE9DD212423FB"/>
    <w:rsid w:val="00AA7928"/>
  </w:style>
  <w:style w:type="paragraph" w:customStyle="1" w:styleId="EA7F1B670B5140DC908E0128236D015F">
    <w:name w:val="EA7F1B670B5140DC908E0128236D015F"/>
    <w:rsid w:val="00AA7928"/>
  </w:style>
  <w:style w:type="paragraph" w:customStyle="1" w:styleId="7936CD159D2D4278991232F9D01CD3B4">
    <w:name w:val="7936CD159D2D4278991232F9D01CD3B4"/>
    <w:rsid w:val="00AA7928"/>
  </w:style>
  <w:style w:type="paragraph" w:customStyle="1" w:styleId="A95EBF690609461B90E8ED7D3A4F9432">
    <w:name w:val="A95EBF690609461B90E8ED7D3A4F9432"/>
    <w:rsid w:val="00AA7928"/>
  </w:style>
  <w:style w:type="paragraph" w:customStyle="1" w:styleId="B597193695D74A7F87C90A43B0816BAF">
    <w:name w:val="B597193695D74A7F87C90A43B0816BAF"/>
    <w:rsid w:val="00AA7928"/>
  </w:style>
  <w:style w:type="paragraph" w:customStyle="1" w:styleId="B96DEA911CC848FCBEB504E24FBA4884">
    <w:name w:val="B96DEA911CC848FCBEB504E24FBA4884"/>
    <w:rsid w:val="00AA7928"/>
  </w:style>
  <w:style w:type="paragraph" w:customStyle="1" w:styleId="6EF16D9936BA48138B7C6CB319B2E3A1">
    <w:name w:val="6EF16D9936BA48138B7C6CB319B2E3A1"/>
    <w:rsid w:val="00AA7928"/>
  </w:style>
  <w:style w:type="paragraph" w:customStyle="1" w:styleId="3A247936B1AC4147A67D91E91AE48174">
    <w:name w:val="3A247936B1AC4147A67D91E91AE48174"/>
    <w:rsid w:val="00AA7928"/>
  </w:style>
  <w:style w:type="paragraph" w:customStyle="1" w:styleId="81875F5290C7401AAC158D4A1E1267DB">
    <w:name w:val="81875F5290C7401AAC158D4A1E1267DB"/>
    <w:rsid w:val="00AA7928"/>
  </w:style>
  <w:style w:type="paragraph" w:customStyle="1" w:styleId="C6B3EC1F02D9466387861163E47C7127">
    <w:name w:val="C6B3EC1F02D9466387861163E47C7127"/>
    <w:rsid w:val="00AA7928"/>
  </w:style>
  <w:style w:type="paragraph" w:customStyle="1" w:styleId="6E40FB97A26F4F6691D359B1E443232D">
    <w:name w:val="6E40FB97A26F4F6691D359B1E443232D"/>
    <w:rsid w:val="00AA7928"/>
  </w:style>
  <w:style w:type="paragraph" w:customStyle="1" w:styleId="5391736596D74BC0BD3A8DEF6D0A3403">
    <w:name w:val="5391736596D74BC0BD3A8DEF6D0A3403"/>
    <w:rsid w:val="00AA7928"/>
  </w:style>
  <w:style w:type="paragraph" w:customStyle="1" w:styleId="5E5AB7CEBE194527A5538B5260662764">
    <w:name w:val="5E5AB7CEBE194527A5538B5260662764"/>
    <w:rsid w:val="00AA7928"/>
  </w:style>
  <w:style w:type="paragraph" w:customStyle="1" w:styleId="093177DED10D47009F835D83064BDFE7">
    <w:name w:val="093177DED10D47009F835D83064BDFE7"/>
    <w:rsid w:val="00AA7928"/>
  </w:style>
  <w:style w:type="paragraph" w:customStyle="1" w:styleId="60DC93732FF8415AB9BAFB280CB7D0F6">
    <w:name w:val="60DC93732FF8415AB9BAFB280CB7D0F6"/>
    <w:rsid w:val="00AA7928"/>
  </w:style>
  <w:style w:type="paragraph" w:customStyle="1" w:styleId="8B44ECC14F434D559DDEAF3D3DBEF850">
    <w:name w:val="8B44ECC14F434D559DDEAF3D3DBEF850"/>
    <w:rsid w:val="00AA7928"/>
  </w:style>
  <w:style w:type="paragraph" w:customStyle="1" w:styleId="3CECC9344E8C4AC3A7476E508D4B2911">
    <w:name w:val="3CECC9344E8C4AC3A7476E508D4B2911"/>
    <w:rsid w:val="00AA7928"/>
  </w:style>
  <w:style w:type="paragraph" w:customStyle="1" w:styleId="408972FE3F34465780A9CD43A58C3F77">
    <w:name w:val="408972FE3F34465780A9CD43A58C3F77"/>
    <w:rsid w:val="00AA7928"/>
  </w:style>
  <w:style w:type="paragraph" w:customStyle="1" w:styleId="AF042B719CB64572A2B917BDC8AC51DB">
    <w:name w:val="AF042B719CB64572A2B917BDC8AC51DB"/>
    <w:rsid w:val="00AA7928"/>
  </w:style>
  <w:style w:type="paragraph" w:customStyle="1" w:styleId="80769F80421948C2BCABEEF56DF0CC27">
    <w:name w:val="80769F80421948C2BCABEEF56DF0CC27"/>
    <w:rsid w:val="00AA7928"/>
  </w:style>
  <w:style w:type="paragraph" w:customStyle="1" w:styleId="B324002DF4A84D9C922818CE7C5ACAE9">
    <w:name w:val="B324002DF4A84D9C922818CE7C5ACAE9"/>
    <w:rsid w:val="00AA7928"/>
  </w:style>
  <w:style w:type="paragraph" w:customStyle="1" w:styleId="703BD3081DFF495595D6C51D381D80BA">
    <w:name w:val="703BD3081DFF495595D6C51D381D80BA"/>
    <w:rsid w:val="00AA7928"/>
  </w:style>
  <w:style w:type="paragraph" w:customStyle="1" w:styleId="BD99C1D9B6764AFFA506FAC212F4C928">
    <w:name w:val="BD99C1D9B6764AFFA506FAC212F4C928"/>
    <w:rsid w:val="00AA7928"/>
  </w:style>
  <w:style w:type="paragraph" w:customStyle="1" w:styleId="2BC40A6BAD614A438C0BCDC78C9919FF">
    <w:name w:val="2BC40A6BAD614A438C0BCDC78C9919FF"/>
    <w:rsid w:val="00AA7928"/>
  </w:style>
  <w:style w:type="paragraph" w:customStyle="1" w:styleId="DAC6B806CBB74CB88703A0E36EE013C1">
    <w:name w:val="DAC6B806CBB74CB88703A0E36EE013C1"/>
    <w:rsid w:val="00AA7928"/>
  </w:style>
  <w:style w:type="paragraph" w:customStyle="1" w:styleId="4413C20C768A40C6A95093632B176BCA">
    <w:name w:val="4413C20C768A40C6A95093632B176BCA"/>
    <w:rsid w:val="00AA7928"/>
  </w:style>
  <w:style w:type="paragraph" w:customStyle="1" w:styleId="F8208A4FB9F04783BDC2404CF5CA9BDB">
    <w:name w:val="F8208A4FB9F04783BDC2404CF5CA9BDB"/>
    <w:rsid w:val="00AA7928"/>
  </w:style>
  <w:style w:type="paragraph" w:customStyle="1" w:styleId="3C5D8D8B3DB640858D9578039D25E41E">
    <w:name w:val="3C5D8D8B3DB640858D9578039D25E41E"/>
    <w:rsid w:val="00AA7928"/>
  </w:style>
  <w:style w:type="paragraph" w:customStyle="1" w:styleId="53B0C36DC5A84256807FBE641C9F6BF1">
    <w:name w:val="53B0C36DC5A84256807FBE641C9F6BF1"/>
    <w:rsid w:val="00AA7928"/>
  </w:style>
  <w:style w:type="paragraph" w:customStyle="1" w:styleId="18F845E85FD540F4BE1AFDB72F358568">
    <w:name w:val="18F845E85FD540F4BE1AFDB72F358568"/>
    <w:rsid w:val="00AA7928"/>
  </w:style>
  <w:style w:type="paragraph" w:customStyle="1" w:styleId="9857AC75FE684EB18D975ABF720FFC2B">
    <w:name w:val="9857AC75FE684EB18D975ABF720FFC2B"/>
    <w:rsid w:val="00AA7928"/>
  </w:style>
  <w:style w:type="paragraph" w:customStyle="1" w:styleId="5DFB41CF88624EFD822D947D1DF7F9E2">
    <w:name w:val="5DFB41CF88624EFD822D947D1DF7F9E2"/>
    <w:rsid w:val="00AA7928"/>
  </w:style>
  <w:style w:type="paragraph" w:customStyle="1" w:styleId="5FC7A4CEFF6440CEB5D2D45BB5E99A02">
    <w:name w:val="5FC7A4CEFF6440CEB5D2D45BB5E99A02"/>
    <w:rsid w:val="00AA7928"/>
  </w:style>
  <w:style w:type="paragraph" w:customStyle="1" w:styleId="9482B5423D6B4740951639A4B482AE2A">
    <w:name w:val="9482B5423D6B4740951639A4B482AE2A"/>
    <w:rsid w:val="00AA7928"/>
  </w:style>
  <w:style w:type="paragraph" w:customStyle="1" w:styleId="F50766A9AF0D4756B3617087E3B9152E">
    <w:name w:val="F50766A9AF0D4756B3617087E3B9152E"/>
    <w:rsid w:val="00AA7928"/>
  </w:style>
  <w:style w:type="paragraph" w:customStyle="1" w:styleId="EE2C0057C7B046F1AD47723B80AA7333">
    <w:name w:val="EE2C0057C7B046F1AD47723B80AA7333"/>
    <w:rsid w:val="00AA7928"/>
  </w:style>
  <w:style w:type="paragraph" w:customStyle="1" w:styleId="00CDC2FA7F0E4F108E4D547B6109E43E">
    <w:name w:val="00CDC2FA7F0E4F108E4D547B6109E43E"/>
    <w:rsid w:val="00AA7928"/>
  </w:style>
  <w:style w:type="paragraph" w:customStyle="1" w:styleId="EA30C38D66584C37A3B1FC989B480E03">
    <w:name w:val="EA30C38D66584C37A3B1FC989B480E03"/>
    <w:rsid w:val="00AA7928"/>
  </w:style>
  <w:style w:type="paragraph" w:customStyle="1" w:styleId="4CFDE08310884D34883DB200491F08DC">
    <w:name w:val="4CFDE08310884D34883DB200491F08DC"/>
    <w:rsid w:val="00AA7928"/>
  </w:style>
  <w:style w:type="paragraph" w:customStyle="1" w:styleId="5D2F165C7F3D4990A1C0215D9F6FF14A">
    <w:name w:val="5D2F165C7F3D4990A1C0215D9F6FF14A"/>
    <w:rsid w:val="00AA7928"/>
  </w:style>
  <w:style w:type="paragraph" w:customStyle="1" w:styleId="E34DC3A7CCA94AD391104352B253978F">
    <w:name w:val="E34DC3A7CCA94AD391104352B253978F"/>
    <w:rsid w:val="00AA7928"/>
  </w:style>
  <w:style w:type="paragraph" w:customStyle="1" w:styleId="9EA0953AF77F486991381153054F6992">
    <w:name w:val="9EA0953AF77F486991381153054F6992"/>
    <w:rsid w:val="00AA7928"/>
  </w:style>
  <w:style w:type="paragraph" w:customStyle="1" w:styleId="BEAACD797D9C4F1DA56CFBBF4DF79D53">
    <w:name w:val="BEAACD797D9C4F1DA56CFBBF4DF79D53"/>
    <w:rsid w:val="00AA7928"/>
  </w:style>
  <w:style w:type="paragraph" w:customStyle="1" w:styleId="2CEA6584AABC4B29BDDE5D42C328F24A">
    <w:name w:val="2CEA6584AABC4B29BDDE5D42C328F24A"/>
    <w:rsid w:val="00AA7928"/>
  </w:style>
  <w:style w:type="paragraph" w:customStyle="1" w:styleId="C8CE17C32DF64EE29D17BC3DC8D27378">
    <w:name w:val="C8CE17C32DF64EE29D17BC3DC8D27378"/>
    <w:rsid w:val="00AA7928"/>
  </w:style>
  <w:style w:type="paragraph" w:customStyle="1" w:styleId="9A149C4B26A3472CB5F25ED72F380F9F">
    <w:name w:val="9A149C4B26A3472CB5F25ED72F380F9F"/>
    <w:rsid w:val="00AA7928"/>
  </w:style>
  <w:style w:type="paragraph" w:customStyle="1" w:styleId="D5BE9801C644403A97B3466A59E2F90A">
    <w:name w:val="D5BE9801C644403A97B3466A59E2F90A"/>
    <w:rsid w:val="00AA7928"/>
  </w:style>
  <w:style w:type="paragraph" w:customStyle="1" w:styleId="07502680FFAC48658A4B6A62DAE7F799">
    <w:name w:val="07502680FFAC48658A4B6A62DAE7F799"/>
    <w:rsid w:val="00AA7928"/>
  </w:style>
  <w:style w:type="paragraph" w:customStyle="1" w:styleId="92ACFCC28366472594ABC0B21AE8E244">
    <w:name w:val="92ACFCC28366472594ABC0B21AE8E244"/>
    <w:rsid w:val="00AA7928"/>
  </w:style>
  <w:style w:type="paragraph" w:customStyle="1" w:styleId="15762996D0854A1291100BF806157EF6">
    <w:name w:val="15762996D0854A1291100BF806157EF6"/>
    <w:rsid w:val="00AA7928"/>
  </w:style>
  <w:style w:type="paragraph" w:customStyle="1" w:styleId="AA88814E0A25452BADF3153B3A117538">
    <w:name w:val="AA88814E0A25452BADF3153B3A117538"/>
    <w:rsid w:val="00AA7928"/>
  </w:style>
  <w:style w:type="paragraph" w:customStyle="1" w:styleId="97EFC4206581416C81E587180E3A4D78">
    <w:name w:val="97EFC4206581416C81E587180E3A4D78"/>
    <w:rsid w:val="00AA7928"/>
  </w:style>
  <w:style w:type="paragraph" w:customStyle="1" w:styleId="67CFBF6FB3A944199A470DBB8FBDEA16">
    <w:name w:val="67CFBF6FB3A944199A470DBB8FBDEA16"/>
    <w:rsid w:val="00AA7928"/>
  </w:style>
  <w:style w:type="paragraph" w:customStyle="1" w:styleId="6DC3545F609E411EBF88B4368FCE36EE">
    <w:name w:val="6DC3545F609E411EBF88B4368FCE36EE"/>
    <w:rsid w:val="00AA7928"/>
  </w:style>
  <w:style w:type="paragraph" w:customStyle="1" w:styleId="265530C2C48F4468B5751D179AA3CDCA">
    <w:name w:val="265530C2C48F4468B5751D179AA3CDCA"/>
    <w:rsid w:val="00AA7928"/>
  </w:style>
  <w:style w:type="paragraph" w:customStyle="1" w:styleId="3E0A586784C84A15908C5DA81556D045">
    <w:name w:val="3E0A586784C84A15908C5DA81556D045"/>
    <w:rsid w:val="00AA7928"/>
  </w:style>
  <w:style w:type="paragraph" w:customStyle="1" w:styleId="66AB8C8C5A6A46BDBD47CB5F20EB80AD">
    <w:name w:val="66AB8C8C5A6A46BDBD47CB5F20EB80AD"/>
    <w:rsid w:val="00AA7928"/>
  </w:style>
  <w:style w:type="paragraph" w:customStyle="1" w:styleId="CA057CD3CABB440FA137DECFD2053A8C">
    <w:name w:val="CA057CD3CABB440FA137DECFD2053A8C"/>
    <w:rsid w:val="00AA7928"/>
  </w:style>
  <w:style w:type="paragraph" w:customStyle="1" w:styleId="5BAF5D4399B744CFB6AE387593AD89A3">
    <w:name w:val="5BAF5D4399B744CFB6AE387593AD89A3"/>
    <w:rsid w:val="00AA7928"/>
  </w:style>
  <w:style w:type="paragraph" w:customStyle="1" w:styleId="87083D01AEE742B7855493AD06913701">
    <w:name w:val="87083D01AEE742B7855493AD06913701"/>
    <w:rsid w:val="00AA7928"/>
  </w:style>
  <w:style w:type="paragraph" w:customStyle="1" w:styleId="939E8CA52D4C4E78A63537D151C92182">
    <w:name w:val="939E8CA52D4C4E78A63537D151C92182"/>
    <w:rsid w:val="00AA7928"/>
  </w:style>
  <w:style w:type="paragraph" w:customStyle="1" w:styleId="DB97B59F62DE4199A0DBD8CFCC040F27">
    <w:name w:val="DB97B59F62DE4199A0DBD8CFCC040F27"/>
    <w:rsid w:val="00AA7928"/>
  </w:style>
  <w:style w:type="paragraph" w:customStyle="1" w:styleId="A12CB378A4BA47A4A78FC0EBAA55DAA7">
    <w:name w:val="A12CB378A4BA47A4A78FC0EBAA55DAA7"/>
    <w:rsid w:val="00AA7928"/>
  </w:style>
  <w:style w:type="paragraph" w:customStyle="1" w:styleId="6B1D2B9807654592A0EE281EA23EFA34">
    <w:name w:val="6B1D2B9807654592A0EE281EA23EFA34"/>
    <w:rsid w:val="00AA7928"/>
  </w:style>
  <w:style w:type="paragraph" w:customStyle="1" w:styleId="CBA07B9A7B254570B6B3274F9CC4F2DA">
    <w:name w:val="CBA07B9A7B254570B6B3274F9CC4F2DA"/>
    <w:rsid w:val="00AA7928"/>
  </w:style>
  <w:style w:type="paragraph" w:customStyle="1" w:styleId="8C2BCEF3583F400BBD46B1C90AFE3DC1">
    <w:name w:val="8C2BCEF3583F400BBD46B1C90AFE3DC1"/>
    <w:rsid w:val="00AA7928"/>
  </w:style>
  <w:style w:type="paragraph" w:customStyle="1" w:styleId="2D90DE3F534C404B94EBBAD4CF428F1A">
    <w:name w:val="2D90DE3F534C404B94EBBAD4CF428F1A"/>
    <w:rsid w:val="00AA7928"/>
  </w:style>
  <w:style w:type="paragraph" w:customStyle="1" w:styleId="1BE0FF4EBF1B48228E5C7EBCE14638EB">
    <w:name w:val="1BE0FF4EBF1B48228E5C7EBCE14638EB"/>
    <w:rsid w:val="00AA7928"/>
  </w:style>
  <w:style w:type="paragraph" w:customStyle="1" w:styleId="434AC62E380B4DDE870E829659CC8B59">
    <w:name w:val="434AC62E380B4DDE870E829659CC8B59"/>
    <w:rsid w:val="00AA7928"/>
  </w:style>
  <w:style w:type="paragraph" w:customStyle="1" w:styleId="1B8C459E113747D18A7C1F58CA3E66BC">
    <w:name w:val="1B8C459E113747D18A7C1F58CA3E66BC"/>
    <w:rsid w:val="00AA7928"/>
  </w:style>
  <w:style w:type="paragraph" w:customStyle="1" w:styleId="82AAF4E8C75047B2B66E13190F26D014">
    <w:name w:val="82AAF4E8C75047B2B66E13190F26D014"/>
    <w:rsid w:val="00AA7928"/>
  </w:style>
  <w:style w:type="paragraph" w:customStyle="1" w:styleId="C1E6FB35150F4AAABB6D80CE09559B34">
    <w:name w:val="C1E6FB35150F4AAABB6D80CE09559B34"/>
    <w:rsid w:val="00AA7928"/>
  </w:style>
  <w:style w:type="paragraph" w:customStyle="1" w:styleId="C0862945EC0F4B888021756C90D05296">
    <w:name w:val="C0862945EC0F4B888021756C90D05296"/>
    <w:rsid w:val="00AA7928"/>
  </w:style>
  <w:style w:type="paragraph" w:customStyle="1" w:styleId="6C1B78BD81AF4CC09CF694C25185E337">
    <w:name w:val="6C1B78BD81AF4CC09CF694C25185E337"/>
    <w:rsid w:val="00AA7928"/>
  </w:style>
  <w:style w:type="paragraph" w:customStyle="1" w:styleId="DC3FE3F909C94E68B2CAEF0FF03FC86B">
    <w:name w:val="DC3FE3F909C94E68B2CAEF0FF03FC86B"/>
    <w:rsid w:val="00AA7928"/>
  </w:style>
  <w:style w:type="paragraph" w:customStyle="1" w:styleId="4D1C949C55684D56A9BBD93F634920CA">
    <w:name w:val="4D1C949C55684D56A9BBD93F634920CA"/>
    <w:rsid w:val="00AA7928"/>
  </w:style>
  <w:style w:type="paragraph" w:customStyle="1" w:styleId="6EB8DD7268E4459C8F0E28B8782CA20D">
    <w:name w:val="6EB8DD7268E4459C8F0E28B8782CA20D"/>
    <w:rsid w:val="00AA7928"/>
  </w:style>
  <w:style w:type="paragraph" w:customStyle="1" w:styleId="1890398A2306492287477069FE835EC4">
    <w:name w:val="1890398A2306492287477069FE835EC4"/>
    <w:rsid w:val="00AA7928"/>
  </w:style>
  <w:style w:type="paragraph" w:customStyle="1" w:styleId="5D1B342930D54D99831208F7B17A742D">
    <w:name w:val="5D1B342930D54D99831208F7B17A742D"/>
    <w:rsid w:val="00AA7928"/>
  </w:style>
  <w:style w:type="paragraph" w:customStyle="1" w:styleId="83FDEBDDFAF94860A1311BE0AF93947E">
    <w:name w:val="83FDEBDDFAF94860A1311BE0AF93947E"/>
    <w:rsid w:val="00AA7928"/>
  </w:style>
  <w:style w:type="paragraph" w:customStyle="1" w:styleId="04F400EBD5354C5986737126C6A2A207">
    <w:name w:val="04F400EBD5354C5986737126C6A2A207"/>
    <w:rsid w:val="00AA7928"/>
  </w:style>
  <w:style w:type="paragraph" w:customStyle="1" w:styleId="6D6D7906A4134F178AF2FEE28C364E0B">
    <w:name w:val="6D6D7906A4134F178AF2FEE28C364E0B"/>
    <w:rsid w:val="00AA7928"/>
  </w:style>
  <w:style w:type="paragraph" w:customStyle="1" w:styleId="06FD677E7C364814876A4888DBEE5718">
    <w:name w:val="06FD677E7C364814876A4888DBEE5718"/>
    <w:rsid w:val="00AA7928"/>
  </w:style>
  <w:style w:type="paragraph" w:customStyle="1" w:styleId="AEDE95AD52C54898AF738CA05FDA05D1">
    <w:name w:val="AEDE95AD52C54898AF738CA05FDA05D1"/>
    <w:rsid w:val="00AA7928"/>
  </w:style>
  <w:style w:type="paragraph" w:customStyle="1" w:styleId="F32C62F6188541A3B8B914BBDA26405D">
    <w:name w:val="F32C62F6188541A3B8B914BBDA26405D"/>
    <w:rsid w:val="00AA7928"/>
  </w:style>
  <w:style w:type="paragraph" w:customStyle="1" w:styleId="96BDFAC4E7BD43B49F5AB5DD56390D0E">
    <w:name w:val="96BDFAC4E7BD43B49F5AB5DD56390D0E"/>
    <w:rsid w:val="00AA7928"/>
  </w:style>
  <w:style w:type="paragraph" w:customStyle="1" w:styleId="836303301ED04D8E936D7B011F3C331C">
    <w:name w:val="836303301ED04D8E936D7B011F3C331C"/>
    <w:rsid w:val="00AA7928"/>
  </w:style>
  <w:style w:type="paragraph" w:customStyle="1" w:styleId="A8A2F30FC5904A96B45BAD7EA784B5CF">
    <w:name w:val="A8A2F30FC5904A96B45BAD7EA784B5CF"/>
    <w:rsid w:val="00AA7928"/>
  </w:style>
  <w:style w:type="paragraph" w:customStyle="1" w:styleId="2EDEDA80C1CA4A57898DE2CB9362A7F6">
    <w:name w:val="2EDEDA80C1CA4A57898DE2CB9362A7F6"/>
    <w:rsid w:val="00AA7928"/>
  </w:style>
  <w:style w:type="paragraph" w:customStyle="1" w:styleId="2F9EB9F099844F139094A0048455BA26">
    <w:name w:val="2F9EB9F099844F139094A0048455BA26"/>
    <w:rsid w:val="00AA7928"/>
  </w:style>
  <w:style w:type="paragraph" w:customStyle="1" w:styleId="524EA8503A1A403CAE8415C565F6A46C">
    <w:name w:val="524EA8503A1A403CAE8415C565F6A46C"/>
    <w:rsid w:val="00AA7928"/>
  </w:style>
  <w:style w:type="paragraph" w:customStyle="1" w:styleId="43474FE9A5354017BF26020F5782E392">
    <w:name w:val="43474FE9A5354017BF26020F5782E392"/>
    <w:rsid w:val="00AA7928"/>
  </w:style>
  <w:style w:type="paragraph" w:customStyle="1" w:styleId="B12F3EAD66B44D45B41EFFBDE9563348">
    <w:name w:val="B12F3EAD66B44D45B41EFFBDE9563348"/>
    <w:rsid w:val="00AA7928"/>
  </w:style>
  <w:style w:type="paragraph" w:customStyle="1" w:styleId="C7007BA0D9D94DF9960B08035254A8D0">
    <w:name w:val="C7007BA0D9D94DF9960B08035254A8D0"/>
    <w:rsid w:val="00AA7928"/>
  </w:style>
  <w:style w:type="paragraph" w:customStyle="1" w:styleId="436F5026A8414E1780A3C64B322DA46C">
    <w:name w:val="436F5026A8414E1780A3C64B322DA46C"/>
    <w:rsid w:val="00AA7928"/>
  </w:style>
  <w:style w:type="paragraph" w:customStyle="1" w:styleId="7B3B2804B3E24BB3BB25EAD879BEA30D">
    <w:name w:val="7B3B2804B3E24BB3BB25EAD879BEA30D"/>
    <w:rsid w:val="00AA7928"/>
  </w:style>
  <w:style w:type="paragraph" w:customStyle="1" w:styleId="B2B8E5CB58C940A98C7C6A22A536DDA6">
    <w:name w:val="B2B8E5CB58C940A98C7C6A22A536DDA6"/>
    <w:rsid w:val="00AA7928"/>
  </w:style>
  <w:style w:type="paragraph" w:customStyle="1" w:styleId="0EE25B3BA61441B49BD48CA3CB497BB6">
    <w:name w:val="0EE25B3BA61441B49BD48CA3CB497BB6"/>
    <w:rsid w:val="00AA7928"/>
  </w:style>
  <w:style w:type="paragraph" w:customStyle="1" w:styleId="EB5133D06693465FB0CC65C6DB308663">
    <w:name w:val="EB5133D06693465FB0CC65C6DB308663"/>
    <w:rsid w:val="00AA7928"/>
  </w:style>
  <w:style w:type="paragraph" w:customStyle="1" w:styleId="9FCFEB8616994004BBD554E402F54C44">
    <w:name w:val="9FCFEB8616994004BBD554E402F54C44"/>
    <w:rsid w:val="00AA7928"/>
  </w:style>
  <w:style w:type="paragraph" w:customStyle="1" w:styleId="ABA57996D90E4580B067274455EF4A2A">
    <w:name w:val="ABA57996D90E4580B067274455EF4A2A"/>
    <w:rsid w:val="00AA7928"/>
  </w:style>
  <w:style w:type="paragraph" w:customStyle="1" w:styleId="7C805304479F41CEBAE133978B86547C">
    <w:name w:val="7C805304479F41CEBAE133978B86547C"/>
    <w:rsid w:val="00AA7928"/>
  </w:style>
  <w:style w:type="paragraph" w:customStyle="1" w:styleId="059FC7D6D6324E809B974F581087948E">
    <w:name w:val="059FC7D6D6324E809B974F581087948E"/>
    <w:rsid w:val="00AA7928"/>
  </w:style>
  <w:style w:type="paragraph" w:customStyle="1" w:styleId="C8698F40A9534D3595BDA0C64894FB64">
    <w:name w:val="C8698F40A9534D3595BDA0C64894FB64"/>
    <w:rsid w:val="00AA7928"/>
  </w:style>
  <w:style w:type="paragraph" w:customStyle="1" w:styleId="E131987C725140868A0AB26D687FBC80">
    <w:name w:val="E131987C725140868A0AB26D687FBC80"/>
    <w:rsid w:val="00AA7928"/>
  </w:style>
  <w:style w:type="paragraph" w:customStyle="1" w:styleId="8463D8C274C9426996EFD974A57B6263">
    <w:name w:val="8463D8C274C9426996EFD974A57B6263"/>
    <w:rsid w:val="00AA7928"/>
  </w:style>
  <w:style w:type="paragraph" w:customStyle="1" w:styleId="C567B27C11BB4019AABE5D022FF4832D">
    <w:name w:val="C567B27C11BB4019AABE5D022FF4832D"/>
    <w:rsid w:val="00AA7928"/>
  </w:style>
  <w:style w:type="paragraph" w:customStyle="1" w:styleId="F73E959B95AD49C8A84085BE404B0D22">
    <w:name w:val="F73E959B95AD49C8A84085BE404B0D22"/>
    <w:rsid w:val="00AA7928"/>
  </w:style>
  <w:style w:type="paragraph" w:customStyle="1" w:styleId="10ACD7CD7A154DB0880D5D77161089EC">
    <w:name w:val="10ACD7CD7A154DB0880D5D77161089EC"/>
    <w:rsid w:val="00AA7928"/>
  </w:style>
  <w:style w:type="paragraph" w:customStyle="1" w:styleId="2B8CD4812F9B45D9BDDC62B6357F4106">
    <w:name w:val="2B8CD4812F9B45D9BDDC62B6357F4106"/>
    <w:rsid w:val="00AA7928"/>
  </w:style>
  <w:style w:type="paragraph" w:customStyle="1" w:styleId="099613FAA671420B96D6F2293E6732DE">
    <w:name w:val="099613FAA671420B96D6F2293E6732DE"/>
    <w:rsid w:val="00AA7928"/>
  </w:style>
  <w:style w:type="paragraph" w:customStyle="1" w:styleId="CE08D3B5F8574566A24880C2126D8061">
    <w:name w:val="CE08D3B5F8574566A24880C2126D8061"/>
    <w:rsid w:val="00AA7928"/>
  </w:style>
  <w:style w:type="paragraph" w:customStyle="1" w:styleId="152D29602DE24273924300A2619A114B">
    <w:name w:val="152D29602DE24273924300A2619A114B"/>
    <w:rsid w:val="00EE0B81"/>
  </w:style>
  <w:style w:type="paragraph" w:customStyle="1" w:styleId="84C86527CEA44635A961E136B8D371A7">
    <w:name w:val="84C86527CEA44635A961E136B8D371A7"/>
    <w:rsid w:val="00EE0B81"/>
  </w:style>
  <w:style w:type="paragraph" w:customStyle="1" w:styleId="E6A32EA88AF049BB812C246742E5B6E1">
    <w:name w:val="E6A32EA88AF049BB812C246742E5B6E1"/>
    <w:rsid w:val="00EE0B81"/>
  </w:style>
  <w:style w:type="paragraph" w:customStyle="1" w:styleId="D3FA7534F3C04DB5A33AAF12B5D98DC8">
    <w:name w:val="D3FA7534F3C04DB5A33AAF12B5D98DC8"/>
    <w:rsid w:val="00EE0B81"/>
  </w:style>
  <w:style w:type="paragraph" w:customStyle="1" w:styleId="A3DAE5E5E54E4D58BF1FFD3BACC17913">
    <w:name w:val="A3DAE5E5E54E4D58BF1FFD3BACC17913"/>
    <w:rsid w:val="00EE0B81"/>
  </w:style>
  <w:style w:type="paragraph" w:customStyle="1" w:styleId="6568F4E6F9914AB782B0672C8644A6AD">
    <w:name w:val="6568F4E6F9914AB782B0672C8644A6AD"/>
    <w:rsid w:val="00EE0B81"/>
  </w:style>
  <w:style w:type="paragraph" w:customStyle="1" w:styleId="B760009583A54598B10B1D2065338818">
    <w:name w:val="B760009583A54598B10B1D2065338818"/>
    <w:rsid w:val="00EE0B81"/>
  </w:style>
  <w:style w:type="paragraph" w:customStyle="1" w:styleId="B6042FDD54CB4D83A36829FCAC8AD151">
    <w:name w:val="B6042FDD54CB4D83A36829FCAC8AD151"/>
    <w:rsid w:val="00EE0B81"/>
  </w:style>
  <w:style w:type="paragraph" w:customStyle="1" w:styleId="02D0E8C4EB3549C89756D02FE785B8BE">
    <w:name w:val="02D0E8C4EB3549C89756D02FE785B8BE"/>
    <w:rsid w:val="00EE0B81"/>
  </w:style>
  <w:style w:type="paragraph" w:customStyle="1" w:styleId="B3D38A933D124F4B839C342BBE26B7A1">
    <w:name w:val="B3D38A933D124F4B839C342BBE26B7A1"/>
    <w:rsid w:val="00EE0B81"/>
  </w:style>
  <w:style w:type="paragraph" w:customStyle="1" w:styleId="801C7F73DB86451AA31CA5D0BAD9F14D">
    <w:name w:val="801C7F73DB86451AA31CA5D0BAD9F14D"/>
    <w:rsid w:val="00EE0B81"/>
  </w:style>
  <w:style w:type="paragraph" w:customStyle="1" w:styleId="5C046085FF77493BBBC9B4E21AC595F5">
    <w:name w:val="5C046085FF77493BBBC9B4E21AC595F5"/>
    <w:rsid w:val="00EE0B81"/>
  </w:style>
  <w:style w:type="paragraph" w:customStyle="1" w:styleId="C6529525477A479FBCD6936FD703CEBA">
    <w:name w:val="C6529525477A479FBCD6936FD703CEBA"/>
    <w:rsid w:val="00EE0B81"/>
  </w:style>
  <w:style w:type="paragraph" w:customStyle="1" w:styleId="2C795220202D4C9DACFB51B4E195E4F5">
    <w:name w:val="2C795220202D4C9DACFB51B4E195E4F5"/>
    <w:rsid w:val="00EE0B81"/>
  </w:style>
  <w:style w:type="paragraph" w:customStyle="1" w:styleId="4754011601B34AE3897CA48DC7963A87">
    <w:name w:val="4754011601B34AE3897CA48DC7963A87"/>
    <w:rsid w:val="00EE0B81"/>
  </w:style>
  <w:style w:type="paragraph" w:customStyle="1" w:styleId="2EA1B96CACA14CCEA5EA68205CCEFDA9">
    <w:name w:val="2EA1B96CACA14CCEA5EA68205CCEFDA9"/>
    <w:rsid w:val="00EE0B81"/>
  </w:style>
  <w:style w:type="paragraph" w:customStyle="1" w:styleId="B225FF25AC274AA789F28DBB86F6998C">
    <w:name w:val="B225FF25AC274AA789F28DBB86F6998C"/>
    <w:rsid w:val="00EE0B81"/>
  </w:style>
  <w:style w:type="paragraph" w:customStyle="1" w:styleId="DAD3A9C965214523A478E21A9185C2EE">
    <w:name w:val="DAD3A9C965214523A478E21A9185C2EE"/>
    <w:rsid w:val="00EE0B81"/>
  </w:style>
  <w:style w:type="paragraph" w:customStyle="1" w:styleId="5BAB9CA3227E458494EADE0AE8B7F27D">
    <w:name w:val="5BAB9CA3227E458494EADE0AE8B7F27D"/>
    <w:rsid w:val="00EE0B81"/>
  </w:style>
  <w:style w:type="paragraph" w:customStyle="1" w:styleId="58D2A0FF8B5A403E86BED27A6CBF1EF5">
    <w:name w:val="58D2A0FF8B5A403E86BED27A6CBF1EF5"/>
    <w:rsid w:val="00EE0B81"/>
  </w:style>
  <w:style w:type="paragraph" w:customStyle="1" w:styleId="787D9E51840041248B5DE0E60F97620A">
    <w:name w:val="787D9E51840041248B5DE0E60F97620A"/>
    <w:rsid w:val="00EE0B81"/>
  </w:style>
  <w:style w:type="paragraph" w:customStyle="1" w:styleId="2A57CD365FD1407E9800206566F7BF74">
    <w:name w:val="2A57CD365FD1407E9800206566F7BF74"/>
    <w:rsid w:val="00EE0B81"/>
  </w:style>
  <w:style w:type="paragraph" w:customStyle="1" w:styleId="94E5FB486E4B4443BDE13299E2F52F75">
    <w:name w:val="94E5FB486E4B4443BDE13299E2F52F75"/>
    <w:rsid w:val="00EE0B81"/>
  </w:style>
  <w:style w:type="paragraph" w:customStyle="1" w:styleId="EA3F39B383E74D0E8C4536C8B5762E93">
    <w:name w:val="EA3F39B383E74D0E8C4536C8B5762E93"/>
    <w:rsid w:val="00EE0B81"/>
  </w:style>
  <w:style w:type="paragraph" w:customStyle="1" w:styleId="6C9EC49489EA45D2B1F92EAC72B3E6BD">
    <w:name w:val="6C9EC49489EA45D2B1F92EAC72B3E6BD"/>
    <w:rsid w:val="00EE0B81"/>
  </w:style>
  <w:style w:type="paragraph" w:customStyle="1" w:styleId="0A9F8309F8184301B10FDFF4B2A0E2A2">
    <w:name w:val="0A9F8309F8184301B10FDFF4B2A0E2A2"/>
    <w:rsid w:val="00EE0B81"/>
  </w:style>
  <w:style w:type="paragraph" w:customStyle="1" w:styleId="386F412806B34C558D968EAC9ED7C010">
    <w:name w:val="386F412806B34C558D968EAC9ED7C010"/>
    <w:rsid w:val="00EE0B81"/>
  </w:style>
  <w:style w:type="paragraph" w:customStyle="1" w:styleId="36FACF9C476E452DA890250FF3773953">
    <w:name w:val="36FACF9C476E452DA890250FF3773953"/>
    <w:rsid w:val="00EE0B81"/>
  </w:style>
  <w:style w:type="paragraph" w:customStyle="1" w:styleId="8BB1F05EB537416895E754E113BF80D3">
    <w:name w:val="8BB1F05EB537416895E754E113BF80D3"/>
    <w:rsid w:val="00EE0B81"/>
  </w:style>
  <w:style w:type="paragraph" w:customStyle="1" w:styleId="3ECC346BE2904C7AB0249B68C4B9178D">
    <w:name w:val="3ECC346BE2904C7AB0249B68C4B9178D"/>
    <w:rsid w:val="00EE0B81"/>
  </w:style>
  <w:style w:type="paragraph" w:customStyle="1" w:styleId="174AA8EE896B49FFA9F079848CDC6E96">
    <w:name w:val="174AA8EE896B49FFA9F079848CDC6E96"/>
    <w:rsid w:val="00EE0B81"/>
  </w:style>
  <w:style w:type="paragraph" w:customStyle="1" w:styleId="D7D5FAD44C454CC998386440CFAF027C">
    <w:name w:val="D7D5FAD44C454CC998386440CFAF027C"/>
    <w:rsid w:val="00EE0B81"/>
  </w:style>
  <w:style w:type="paragraph" w:customStyle="1" w:styleId="C960B6DD168043099821282558A150DF">
    <w:name w:val="C960B6DD168043099821282558A150DF"/>
    <w:rsid w:val="00EE0B81"/>
  </w:style>
  <w:style w:type="paragraph" w:customStyle="1" w:styleId="7B0D1E97999B4597A50E6B63389C5A2F">
    <w:name w:val="7B0D1E97999B4597A50E6B63389C5A2F"/>
    <w:rsid w:val="00EE0B81"/>
  </w:style>
  <w:style w:type="paragraph" w:customStyle="1" w:styleId="DDA1811D85C9423B92E1A3C5477E619A">
    <w:name w:val="DDA1811D85C9423B92E1A3C5477E619A"/>
    <w:rsid w:val="00EE0B81"/>
  </w:style>
  <w:style w:type="paragraph" w:customStyle="1" w:styleId="464ABC559B7343378B9409872FC25D4D">
    <w:name w:val="464ABC559B7343378B9409872FC25D4D"/>
    <w:rsid w:val="00EE0B81"/>
  </w:style>
  <w:style w:type="paragraph" w:customStyle="1" w:styleId="24F9FC86BC204D2AA652F5A2633A5C47">
    <w:name w:val="24F9FC86BC204D2AA652F5A2633A5C47"/>
    <w:rsid w:val="00EE0B81"/>
  </w:style>
  <w:style w:type="paragraph" w:customStyle="1" w:styleId="67783341623E43D291C1CACAD991D51E">
    <w:name w:val="67783341623E43D291C1CACAD991D51E"/>
    <w:rsid w:val="00EE0B81"/>
  </w:style>
  <w:style w:type="paragraph" w:customStyle="1" w:styleId="0D6E99FBA2634C8EAAC46A4AA9232F88">
    <w:name w:val="0D6E99FBA2634C8EAAC46A4AA9232F88"/>
    <w:rsid w:val="00EE0B81"/>
  </w:style>
  <w:style w:type="paragraph" w:customStyle="1" w:styleId="7164750AFF58416B863E8E6F4F2DB023">
    <w:name w:val="7164750AFF58416B863E8E6F4F2DB023"/>
    <w:rsid w:val="00EE0B81"/>
  </w:style>
  <w:style w:type="paragraph" w:customStyle="1" w:styleId="C3DB380D53DA423BB258F24B82396658">
    <w:name w:val="C3DB380D53DA423BB258F24B82396658"/>
    <w:rsid w:val="00EE0B81"/>
  </w:style>
  <w:style w:type="paragraph" w:customStyle="1" w:styleId="39D2FEA00F844E38B1A0770D9CA1ACD7">
    <w:name w:val="39D2FEA00F844E38B1A0770D9CA1ACD7"/>
    <w:rsid w:val="00EE0B81"/>
  </w:style>
  <w:style w:type="paragraph" w:customStyle="1" w:styleId="6F571BC8321144C983095E5AA687F1FB">
    <w:name w:val="6F571BC8321144C983095E5AA687F1FB"/>
    <w:rsid w:val="00EE0B81"/>
  </w:style>
  <w:style w:type="paragraph" w:customStyle="1" w:styleId="7277291A9DBE4E3D9810094CEC4643A6">
    <w:name w:val="7277291A9DBE4E3D9810094CEC4643A6"/>
    <w:rsid w:val="00EE0B81"/>
  </w:style>
  <w:style w:type="paragraph" w:customStyle="1" w:styleId="358934ABF4B34297B879E7E81874D7EA">
    <w:name w:val="358934ABF4B34297B879E7E81874D7EA"/>
    <w:rsid w:val="00EE0B81"/>
  </w:style>
  <w:style w:type="paragraph" w:customStyle="1" w:styleId="3199DF0D8DF8413DADE3E398902CCE74">
    <w:name w:val="3199DF0D8DF8413DADE3E398902CCE74"/>
    <w:rsid w:val="00EE0B81"/>
  </w:style>
  <w:style w:type="paragraph" w:customStyle="1" w:styleId="0F9E5233D6164974BBD44EEDB1DF33C7">
    <w:name w:val="0F9E5233D6164974BBD44EEDB1DF33C7"/>
    <w:rsid w:val="00EE0B81"/>
  </w:style>
  <w:style w:type="paragraph" w:customStyle="1" w:styleId="E4B0D97D1DDA422399F2BEA37302ADC8">
    <w:name w:val="E4B0D97D1DDA422399F2BEA37302ADC8"/>
    <w:rsid w:val="00EE0B81"/>
  </w:style>
  <w:style w:type="paragraph" w:customStyle="1" w:styleId="673C5095E0C246EDA0B83AE9E2B12CC3">
    <w:name w:val="673C5095E0C246EDA0B83AE9E2B12CC3"/>
    <w:rsid w:val="00EE0B81"/>
  </w:style>
  <w:style w:type="paragraph" w:customStyle="1" w:styleId="E4390A60B7324333B152DF7DA10F97F3">
    <w:name w:val="E4390A60B7324333B152DF7DA10F97F3"/>
    <w:rsid w:val="00EE0B81"/>
  </w:style>
  <w:style w:type="paragraph" w:customStyle="1" w:styleId="738354E035CB414CB9E1782EEE6C3817">
    <w:name w:val="738354E035CB414CB9E1782EEE6C3817"/>
    <w:rsid w:val="00EE0B81"/>
  </w:style>
  <w:style w:type="paragraph" w:customStyle="1" w:styleId="2EE57AE70DE74CB4820CA0C9964F5564">
    <w:name w:val="2EE57AE70DE74CB4820CA0C9964F5564"/>
    <w:rsid w:val="00EE0B81"/>
  </w:style>
  <w:style w:type="paragraph" w:customStyle="1" w:styleId="699E35BE9A9D4FEC9F4EE325B6C713EA">
    <w:name w:val="699E35BE9A9D4FEC9F4EE325B6C713EA"/>
    <w:rsid w:val="00EE0B81"/>
  </w:style>
  <w:style w:type="paragraph" w:customStyle="1" w:styleId="50750D43775C445C99409014AC93D0B2">
    <w:name w:val="50750D43775C445C99409014AC93D0B2"/>
    <w:rsid w:val="00EE0B81"/>
  </w:style>
  <w:style w:type="paragraph" w:customStyle="1" w:styleId="6F16129C1BBA49CEAC0EC57D68C860C9">
    <w:name w:val="6F16129C1BBA49CEAC0EC57D68C860C9"/>
    <w:rsid w:val="00EE0B81"/>
  </w:style>
  <w:style w:type="paragraph" w:customStyle="1" w:styleId="CE1CB0AA232E4A6B8788D7609EDD8CCB">
    <w:name w:val="CE1CB0AA232E4A6B8788D7609EDD8CCB"/>
    <w:rsid w:val="00EE0B81"/>
  </w:style>
  <w:style w:type="paragraph" w:customStyle="1" w:styleId="80DB20CADC4D4400ACC8818811191D83">
    <w:name w:val="80DB20CADC4D4400ACC8818811191D83"/>
    <w:rsid w:val="00EE0B81"/>
  </w:style>
  <w:style w:type="paragraph" w:customStyle="1" w:styleId="B5771B9D828B4E62948A19E0AF98A0D1">
    <w:name w:val="B5771B9D828B4E62948A19E0AF98A0D1"/>
    <w:rsid w:val="00EE0B81"/>
  </w:style>
  <w:style w:type="paragraph" w:customStyle="1" w:styleId="B96153A5783B46F8AE582892EC3AB65B">
    <w:name w:val="B96153A5783B46F8AE582892EC3AB65B"/>
    <w:rsid w:val="00705EC3"/>
  </w:style>
  <w:style w:type="paragraph" w:customStyle="1" w:styleId="820DA7ECF6934DB98467084834DF5444">
    <w:name w:val="820DA7ECF6934DB98467084834DF5444"/>
    <w:rsid w:val="00705EC3"/>
  </w:style>
  <w:style w:type="paragraph" w:customStyle="1" w:styleId="56A04A48E1EC4381A6833585D41C696E">
    <w:name w:val="56A04A48E1EC4381A6833585D41C696E"/>
    <w:rsid w:val="00705EC3"/>
  </w:style>
  <w:style w:type="paragraph" w:customStyle="1" w:styleId="C348D89CAFBF466BB7D08761495F0555">
    <w:name w:val="C348D89CAFBF466BB7D08761495F0555"/>
    <w:rsid w:val="00705EC3"/>
  </w:style>
  <w:style w:type="paragraph" w:customStyle="1" w:styleId="F480EC0EE04E44EA9BEB81E579132EE2">
    <w:name w:val="F480EC0EE04E44EA9BEB81E579132EE2"/>
    <w:rsid w:val="00705EC3"/>
  </w:style>
  <w:style w:type="paragraph" w:customStyle="1" w:styleId="FB3D68A1E8AD4500BA588662A66B3940">
    <w:name w:val="FB3D68A1E8AD4500BA588662A66B3940"/>
    <w:rsid w:val="00705EC3"/>
  </w:style>
  <w:style w:type="paragraph" w:customStyle="1" w:styleId="25AF1F98597B4F6881F3EAC1AA99D4F3">
    <w:name w:val="25AF1F98597B4F6881F3EAC1AA99D4F3"/>
    <w:rsid w:val="00705EC3"/>
  </w:style>
  <w:style w:type="paragraph" w:customStyle="1" w:styleId="C4D07A89019C4B7C898958FB03AE14D7">
    <w:name w:val="C4D07A89019C4B7C898958FB03AE14D7"/>
    <w:rsid w:val="00705EC3"/>
  </w:style>
  <w:style w:type="paragraph" w:customStyle="1" w:styleId="D555D0B8D736430DB2315D3BED9FB518">
    <w:name w:val="D555D0B8D736430DB2315D3BED9FB518"/>
    <w:rsid w:val="00705EC3"/>
  </w:style>
  <w:style w:type="paragraph" w:customStyle="1" w:styleId="0C757FC49363438F8F33F8CA011DD72B">
    <w:name w:val="0C757FC49363438F8F33F8CA011DD72B"/>
    <w:rsid w:val="00705EC3"/>
  </w:style>
  <w:style w:type="paragraph" w:customStyle="1" w:styleId="B50F8164A8764045A27123569EF0239D">
    <w:name w:val="B50F8164A8764045A27123569EF0239D"/>
    <w:rsid w:val="00705EC3"/>
  </w:style>
  <w:style w:type="paragraph" w:customStyle="1" w:styleId="4426546CEB3C442FB0F5A675A90FAD9D">
    <w:name w:val="4426546CEB3C442FB0F5A675A90FAD9D"/>
    <w:rsid w:val="00705EC3"/>
  </w:style>
  <w:style w:type="paragraph" w:customStyle="1" w:styleId="C07E7918441A4210AB1DBC2CA37949B0">
    <w:name w:val="C07E7918441A4210AB1DBC2CA37949B0"/>
    <w:rsid w:val="00705EC3"/>
  </w:style>
  <w:style w:type="paragraph" w:customStyle="1" w:styleId="2609EABDA26E4277AF70D1E837D2BF7B">
    <w:name w:val="2609EABDA26E4277AF70D1E837D2BF7B"/>
    <w:rsid w:val="00705EC3"/>
  </w:style>
  <w:style w:type="paragraph" w:customStyle="1" w:styleId="D17CAE5A02D345138433CD5587F48AF5">
    <w:name w:val="D17CAE5A02D345138433CD5587F48AF5"/>
    <w:rsid w:val="00705EC3"/>
  </w:style>
  <w:style w:type="paragraph" w:customStyle="1" w:styleId="329451D789DE46A598B45A774EA00C86">
    <w:name w:val="329451D789DE46A598B45A774EA00C86"/>
    <w:rsid w:val="00705EC3"/>
  </w:style>
  <w:style w:type="paragraph" w:customStyle="1" w:styleId="66FF5159F48A45E8BABBED5409D06B9C">
    <w:name w:val="66FF5159F48A45E8BABBED5409D06B9C"/>
    <w:rsid w:val="00705EC3"/>
  </w:style>
  <w:style w:type="paragraph" w:customStyle="1" w:styleId="E5384EBFBE6F4AAD9227F57938FFBC26">
    <w:name w:val="E5384EBFBE6F4AAD9227F57938FFBC26"/>
    <w:rsid w:val="00705EC3"/>
  </w:style>
  <w:style w:type="paragraph" w:customStyle="1" w:styleId="20F260F53AE44DCBB2A091AC32A7683F">
    <w:name w:val="20F260F53AE44DCBB2A091AC32A7683F"/>
    <w:rsid w:val="00705EC3"/>
  </w:style>
  <w:style w:type="paragraph" w:customStyle="1" w:styleId="F426C30B2E8646CE9B8068C91250C1D4">
    <w:name w:val="F426C30B2E8646CE9B8068C91250C1D4"/>
    <w:rsid w:val="00705EC3"/>
  </w:style>
  <w:style w:type="paragraph" w:customStyle="1" w:styleId="13857A6B8E374ECEAD50DEA7A555FDA4">
    <w:name w:val="13857A6B8E374ECEAD50DEA7A555FDA4"/>
    <w:rsid w:val="00705EC3"/>
  </w:style>
  <w:style w:type="paragraph" w:customStyle="1" w:styleId="9141267FCBB4481BA67DBC890E7FAC8E">
    <w:name w:val="9141267FCBB4481BA67DBC890E7FAC8E"/>
    <w:rsid w:val="00705EC3"/>
  </w:style>
  <w:style w:type="paragraph" w:customStyle="1" w:styleId="F611607F2FDD4F22BF825FC8D7CCDC0C">
    <w:name w:val="F611607F2FDD4F22BF825FC8D7CCDC0C"/>
    <w:rsid w:val="00705EC3"/>
  </w:style>
  <w:style w:type="paragraph" w:customStyle="1" w:styleId="CDB955BB8BC240EBAAC8383289D8D673">
    <w:name w:val="CDB955BB8BC240EBAAC8383289D8D673"/>
    <w:rsid w:val="00705EC3"/>
  </w:style>
  <w:style w:type="paragraph" w:customStyle="1" w:styleId="088CCC769E1C4E22A69F9DE48EA2D366">
    <w:name w:val="088CCC769E1C4E22A69F9DE48EA2D366"/>
    <w:rsid w:val="00705EC3"/>
  </w:style>
  <w:style w:type="paragraph" w:customStyle="1" w:styleId="28419C5D5A084241A431E69BF8B55B9A">
    <w:name w:val="28419C5D5A084241A431E69BF8B55B9A"/>
    <w:rsid w:val="00705EC3"/>
  </w:style>
  <w:style w:type="paragraph" w:customStyle="1" w:styleId="8209597E429B475BA0664A98AE45080D">
    <w:name w:val="8209597E429B475BA0664A98AE45080D"/>
    <w:rsid w:val="00705EC3"/>
  </w:style>
  <w:style w:type="paragraph" w:customStyle="1" w:styleId="38EF57BF65564179B4235B3A3B5B0CB2">
    <w:name w:val="38EF57BF65564179B4235B3A3B5B0CB2"/>
    <w:rsid w:val="00705EC3"/>
  </w:style>
  <w:style w:type="paragraph" w:customStyle="1" w:styleId="DE69656C2C53488FAF7826CE91AB0CCD">
    <w:name w:val="DE69656C2C53488FAF7826CE91AB0CCD"/>
    <w:rsid w:val="00705EC3"/>
  </w:style>
  <w:style w:type="paragraph" w:customStyle="1" w:styleId="1F260F99D7C846FF8900C4F53D02B302">
    <w:name w:val="1F260F99D7C846FF8900C4F53D02B302"/>
    <w:rsid w:val="00705EC3"/>
  </w:style>
  <w:style w:type="paragraph" w:customStyle="1" w:styleId="D02C35C31EED49D9B9BD9A5BFE83AE44">
    <w:name w:val="D02C35C31EED49D9B9BD9A5BFE83AE44"/>
    <w:rsid w:val="00705EC3"/>
  </w:style>
  <w:style w:type="paragraph" w:customStyle="1" w:styleId="97FA41C5B2094D5FB0DCC35D35EFE278">
    <w:name w:val="97FA41C5B2094D5FB0DCC35D35EFE278"/>
    <w:rsid w:val="00705EC3"/>
  </w:style>
  <w:style w:type="paragraph" w:customStyle="1" w:styleId="2A5148A00F0D4D589CFB6F9002099E20">
    <w:name w:val="2A5148A00F0D4D589CFB6F9002099E20"/>
    <w:rsid w:val="00705EC3"/>
  </w:style>
  <w:style w:type="paragraph" w:customStyle="1" w:styleId="1853EAD0626842B3853CFDDED31869CA">
    <w:name w:val="1853EAD0626842B3853CFDDED31869CA"/>
    <w:rsid w:val="00705EC3"/>
  </w:style>
  <w:style w:type="paragraph" w:customStyle="1" w:styleId="2045A4503E184AB5B169E832FCACBBEE">
    <w:name w:val="2045A4503E184AB5B169E832FCACBBEE"/>
    <w:rsid w:val="00705EC3"/>
  </w:style>
  <w:style w:type="paragraph" w:customStyle="1" w:styleId="02868850692D4156B05A2BD9FF8E9141">
    <w:name w:val="02868850692D4156B05A2BD9FF8E9141"/>
    <w:rsid w:val="00705EC3"/>
  </w:style>
  <w:style w:type="paragraph" w:customStyle="1" w:styleId="4641CD7D1AFA4315B5A6FE67044EFBDD">
    <w:name w:val="4641CD7D1AFA4315B5A6FE67044EFBDD"/>
    <w:rsid w:val="00705EC3"/>
  </w:style>
  <w:style w:type="paragraph" w:customStyle="1" w:styleId="2A7C1467AE3647F985BFD7109D1B901A">
    <w:name w:val="2A7C1467AE3647F985BFD7109D1B901A"/>
    <w:rsid w:val="00705EC3"/>
  </w:style>
  <w:style w:type="paragraph" w:customStyle="1" w:styleId="D5F4A9D9FDB4427BB658A09E4CF26C96">
    <w:name w:val="D5F4A9D9FDB4427BB658A09E4CF26C96"/>
    <w:rsid w:val="00705EC3"/>
  </w:style>
  <w:style w:type="paragraph" w:customStyle="1" w:styleId="0695FC46502542F4A45532367268D198">
    <w:name w:val="0695FC46502542F4A45532367268D198"/>
    <w:rsid w:val="00705EC3"/>
  </w:style>
  <w:style w:type="paragraph" w:customStyle="1" w:styleId="CE3C930DDEBA4F14B60065D4C0DA1335">
    <w:name w:val="CE3C930DDEBA4F14B60065D4C0DA1335"/>
    <w:rsid w:val="00705EC3"/>
  </w:style>
  <w:style w:type="paragraph" w:customStyle="1" w:styleId="0A2D1BF391E74ACDB146DE542C027705">
    <w:name w:val="0A2D1BF391E74ACDB146DE542C027705"/>
    <w:rsid w:val="00705EC3"/>
  </w:style>
  <w:style w:type="paragraph" w:customStyle="1" w:styleId="16733453ACDC47DC906FDD62D24DBD3E">
    <w:name w:val="16733453ACDC47DC906FDD62D24DBD3E"/>
    <w:rsid w:val="00705EC3"/>
  </w:style>
  <w:style w:type="paragraph" w:customStyle="1" w:styleId="CF1482D6406849DEBC7C37DF9A7D6E8B">
    <w:name w:val="CF1482D6406849DEBC7C37DF9A7D6E8B"/>
    <w:rsid w:val="00705EC3"/>
  </w:style>
  <w:style w:type="paragraph" w:customStyle="1" w:styleId="679E96904AB94CD1B7A3317196ABCC87">
    <w:name w:val="679E96904AB94CD1B7A3317196ABCC87"/>
    <w:rsid w:val="00705EC3"/>
  </w:style>
  <w:style w:type="paragraph" w:customStyle="1" w:styleId="B48B15EAD726488A8CD767EB715736F9">
    <w:name w:val="B48B15EAD726488A8CD767EB715736F9"/>
    <w:rsid w:val="00705EC3"/>
  </w:style>
  <w:style w:type="paragraph" w:customStyle="1" w:styleId="3C7AA3995F58485A84E7D4BF396C82BD">
    <w:name w:val="3C7AA3995F58485A84E7D4BF396C82BD"/>
    <w:rsid w:val="00705EC3"/>
  </w:style>
  <w:style w:type="paragraph" w:customStyle="1" w:styleId="50A7530E12D84E6AA1C958D03D605012">
    <w:name w:val="50A7530E12D84E6AA1C958D03D605012"/>
    <w:rsid w:val="00705EC3"/>
  </w:style>
  <w:style w:type="paragraph" w:customStyle="1" w:styleId="145273C1552B41408057CEEC24A76C07">
    <w:name w:val="145273C1552B41408057CEEC24A76C07"/>
    <w:rsid w:val="00705EC3"/>
  </w:style>
  <w:style w:type="paragraph" w:customStyle="1" w:styleId="C563F914CFC14F65B26C401F0E134EC7">
    <w:name w:val="C563F914CFC14F65B26C401F0E134EC7"/>
    <w:rsid w:val="00705EC3"/>
  </w:style>
  <w:style w:type="paragraph" w:customStyle="1" w:styleId="748032F32CE847E795648E90B56B24EF">
    <w:name w:val="748032F32CE847E795648E90B56B24EF"/>
    <w:rsid w:val="00705EC3"/>
  </w:style>
  <w:style w:type="paragraph" w:customStyle="1" w:styleId="471F2CA2AF734B84B0B5D448C1B511F3">
    <w:name w:val="471F2CA2AF734B84B0B5D448C1B511F3"/>
    <w:rsid w:val="00705EC3"/>
  </w:style>
  <w:style w:type="paragraph" w:customStyle="1" w:styleId="A7FE9292E5954964A67419CD09EE2CE0">
    <w:name w:val="A7FE9292E5954964A67419CD09EE2CE0"/>
    <w:rsid w:val="00705EC3"/>
  </w:style>
  <w:style w:type="paragraph" w:customStyle="1" w:styleId="225B6985D3AA486C91C8722B9A3D122E">
    <w:name w:val="225B6985D3AA486C91C8722B9A3D122E"/>
    <w:rsid w:val="00705EC3"/>
  </w:style>
  <w:style w:type="paragraph" w:customStyle="1" w:styleId="0A01C22DE4074BED96D9D74A0B829DDF">
    <w:name w:val="0A01C22DE4074BED96D9D74A0B829DDF"/>
    <w:rsid w:val="00705EC3"/>
  </w:style>
  <w:style w:type="paragraph" w:customStyle="1" w:styleId="C7368EC957F24F02981B3975C8E56064">
    <w:name w:val="C7368EC957F24F02981B3975C8E56064"/>
    <w:rsid w:val="00705EC3"/>
  </w:style>
  <w:style w:type="paragraph" w:customStyle="1" w:styleId="D4E34B2DD7F44C8AA8F2A32A72CE6762">
    <w:name w:val="D4E34B2DD7F44C8AA8F2A32A72CE6762"/>
    <w:rsid w:val="00705EC3"/>
  </w:style>
  <w:style w:type="paragraph" w:customStyle="1" w:styleId="59DADADE34854D18A8097C446D3F3BF3">
    <w:name w:val="59DADADE34854D18A8097C446D3F3BF3"/>
    <w:rsid w:val="00705EC3"/>
  </w:style>
  <w:style w:type="paragraph" w:customStyle="1" w:styleId="016B5CE0AAB84753B668A46ABD3EFD75">
    <w:name w:val="016B5CE0AAB84753B668A46ABD3EFD75"/>
    <w:rsid w:val="007206D9"/>
  </w:style>
  <w:style w:type="paragraph" w:customStyle="1" w:styleId="7D0D774DF15D4D2E910046AB5D1693AD">
    <w:name w:val="7D0D774DF15D4D2E910046AB5D1693AD"/>
    <w:rsid w:val="007206D9"/>
  </w:style>
  <w:style w:type="paragraph" w:customStyle="1" w:styleId="7E3351D742404DA085FEC5D24471323A">
    <w:name w:val="7E3351D742404DA085FEC5D24471323A"/>
    <w:rsid w:val="007206D9"/>
  </w:style>
  <w:style w:type="paragraph" w:customStyle="1" w:styleId="F56F698DD4984AA1851BB5FAFFE593E9">
    <w:name w:val="F56F698DD4984AA1851BB5FAFFE593E9"/>
    <w:rsid w:val="007206D9"/>
  </w:style>
  <w:style w:type="paragraph" w:customStyle="1" w:styleId="F33B09C4DF2B425AB858F0639496732E">
    <w:name w:val="F33B09C4DF2B425AB858F0639496732E"/>
    <w:rsid w:val="007206D9"/>
  </w:style>
  <w:style w:type="paragraph" w:customStyle="1" w:styleId="C77CA9F350CC4BD09B820EE2645ACCC1">
    <w:name w:val="C77CA9F350CC4BD09B820EE2645ACCC1"/>
    <w:rsid w:val="007206D9"/>
  </w:style>
  <w:style w:type="paragraph" w:customStyle="1" w:styleId="B32662C7B8174FE0B681F90B7DA36036">
    <w:name w:val="B32662C7B8174FE0B681F90B7DA36036"/>
    <w:rsid w:val="007206D9"/>
  </w:style>
  <w:style w:type="paragraph" w:customStyle="1" w:styleId="0865910D77DC4AFB8D39E42BC68E7944">
    <w:name w:val="0865910D77DC4AFB8D39E42BC68E7944"/>
    <w:rsid w:val="007206D9"/>
  </w:style>
  <w:style w:type="paragraph" w:customStyle="1" w:styleId="AE03FD255D78485482DC369183277E45">
    <w:name w:val="AE03FD255D78485482DC369183277E45"/>
    <w:rsid w:val="007206D9"/>
  </w:style>
  <w:style w:type="paragraph" w:customStyle="1" w:styleId="1CC34445DB7A4F5B9545F7D80F5B1ABF">
    <w:name w:val="1CC34445DB7A4F5B9545F7D80F5B1ABF"/>
    <w:rsid w:val="007206D9"/>
  </w:style>
  <w:style w:type="paragraph" w:customStyle="1" w:styleId="8EA0608BC41C471AA7D0A20B54745FFF">
    <w:name w:val="8EA0608BC41C471AA7D0A20B54745FFF"/>
    <w:rsid w:val="007206D9"/>
  </w:style>
  <w:style w:type="paragraph" w:customStyle="1" w:styleId="21B4AC82491B4464A3F13720F8FC1495">
    <w:name w:val="21B4AC82491B4464A3F13720F8FC1495"/>
    <w:rsid w:val="007206D9"/>
  </w:style>
  <w:style w:type="paragraph" w:customStyle="1" w:styleId="319C213530B5487281C2C584E6CD863B">
    <w:name w:val="319C213530B5487281C2C584E6CD863B"/>
    <w:rsid w:val="007206D9"/>
  </w:style>
  <w:style w:type="paragraph" w:customStyle="1" w:styleId="489D967AEE214EC8AF0FEB5DB127D311">
    <w:name w:val="489D967AEE214EC8AF0FEB5DB127D311"/>
    <w:rsid w:val="007206D9"/>
  </w:style>
  <w:style w:type="paragraph" w:customStyle="1" w:styleId="8A7F6B5D208E4C7C83B714FBAB199D64">
    <w:name w:val="8A7F6B5D208E4C7C83B714FBAB199D64"/>
    <w:rsid w:val="007206D9"/>
  </w:style>
  <w:style w:type="paragraph" w:customStyle="1" w:styleId="A967D6C9E4ED412EAE2D7609DF6A5C89">
    <w:name w:val="A967D6C9E4ED412EAE2D7609DF6A5C89"/>
    <w:rsid w:val="007206D9"/>
  </w:style>
  <w:style w:type="paragraph" w:customStyle="1" w:styleId="E1EF7AB2086242239F55A71602E00470">
    <w:name w:val="E1EF7AB2086242239F55A71602E00470"/>
    <w:rsid w:val="007206D9"/>
  </w:style>
  <w:style w:type="paragraph" w:customStyle="1" w:styleId="0ECE92DB23364CE5BDCAE1A9FCBD85FD">
    <w:name w:val="0ECE92DB23364CE5BDCAE1A9FCBD85FD"/>
    <w:rsid w:val="007206D9"/>
  </w:style>
  <w:style w:type="paragraph" w:customStyle="1" w:styleId="79DA86E5E66F4C9E9CA6F941E4A2AFE3">
    <w:name w:val="79DA86E5E66F4C9E9CA6F941E4A2AFE3"/>
    <w:rsid w:val="007206D9"/>
  </w:style>
  <w:style w:type="paragraph" w:customStyle="1" w:styleId="91EDBC34B71645FDB9D2A3D33012D8BF">
    <w:name w:val="91EDBC34B71645FDB9D2A3D33012D8BF"/>
    <w:rsid w:val="007206D9"/>
  </w:style>
  <w:style w:type="paragraph" w:customStyle="1" w:styleId="ECA196C9B6B84D71AC41BD2D55CC8831">
    <w:name w:val="ECA196C9B6B84D71AC41BD2D55CC8831"/>
    <w:rsid w:val="007206D9"/>
  </w:style>
  <w:style w:type="paragraph" w:customStyle="1" w:styleId="FBD1698136394D65BEF9483F359DD882">
    <w:name w:val="FBD1698136394D65BEF9483F359DD882"/>
    <w:rsid w:val="007206D9"/>
  </w:style>
  <w:style w:type="paragraph" w:customStyle="1" w:styleId="6DEE4A8ADB47431C833101669CFEEF4E">
    <w:name w:val="6DEE4A8ADB47431C833101669CFEEF4E"/>
    <w:rsid w:val="007206D9"/>
  </w:style>
  <w:style w:type="paragraph" w:customStyle="1" w:styleId="488BEEF0752F4ADF83B6997D6F388A8D">
    <w:name w:val="488BEEF0752F4ADF83B6997D6F388A8D"/>
    <w:rsid w:val="007206D9"/>
  </w:style>
  <w:style w:type="paragraph" w:customStyle="1" w:styleId="31E2B5F5560B4DD9B1B660240A08F73A">
    <w:name w:val="31E2B5F5560B4DD9B1B660240A08F73A"/>
    <w:rsid w:val="007206D9"/>
  </w:style>
  <w:style w:type="paragraph" w:customStyle="1" w:styleId="75E0090AE23F4653A68DE3E7CC44F774">
    <w:name w:val="75E0090AE23F4653A68DE3E7CC44F774"/>
    <w:rsid w:val="007206D9"/>
  </w:style>
  <w:style w:type="paragraph" w:customStyle="1" w:styleId="C3E6469AF10E48F79735AB19D8FA672B">
    <w:name w:val="C3E6469AF10E48F79735AB19D8FA672B"/>
    <w:rsid w:val="007206D9"/>
  </w:style>
  <w:style w:type="paragraph" w:customStyle="1" w:styleId="1F099D30C4B7408D8516EC6BA7282FB8">
    <w:name w:val="1F099D30C4B7408D8516EC6BA7282FB8"/>
    <w:rsid w:val="007206D9"/>
  </w:style>
  <w:style w:type="paragraph" w:customStyle="1" w:styleId="1BE51D3389894A02979F05F625BCCC25">
    <w:name w:val="1BE51D3389894A02979F05F625BCCC25"/>
    <w:rsid w:val="007206D9"/>
  </w:style>
  <w:style w:type="paragraph" w:customStyle="1" w:styleId="DDF8F274749349A2BFD78E747FB1366E">
    <w:name w:val="DDF8F274749349A2BFD78E747FB1366E"/>
    <w:rsid w:val="007206D9"/>
  </w:style>
  <w:style w:type="paragraph" w:customStyle="1" w:styleId="588640104ABE4D959EFC046E0B544E30">
    <w:name w:val="588640104ABE4D959EFC046E0B544E30"/>
    <w:rsid w:val="007206D9"/>
  </w:style>
  <w:style w:type="paragraph" w:customStyle="1" w:styleId="B4162A457E37415ABFACEC48719F9546">
    <w:name w:val="B4162A457E37415ABFACEC48719F9546"/>
    <w:rsid w:val="007206D9"/>
  </w:style>
  <w:style w:type="paragraph" w:customStyle="1" w:styleId="09BD6DC7FCCC43C4AA377CB0D7B376FD">
    <w:name w:val="09BD6DC7FCCC43C4AA377CB0D7B376FD"/>
    <w:rsid w:val="007206D9"/>
  </w:style>
  <w:style w:type="paragraph" w:customStyle="1" w:styleId="6E5FD4BFECB540BFBD05EE1126CCE8A8">
    <w:name w:val="6E5FD4BFECB540BFBD05EE1126CCE8A8"/>
    <w:rsid w:val="007206D9"/>
  </w:style>
  <w:style w:type="paragraph" w:customStyle="1" w:styleId="CFF580CD72954939972C2697F7BA3A09">
    <w:name w:val="CFF580CD72954939972C2697F7BA3A09"/>
    <w:rsid w:val="007206D9"/>
  </w:style>
  <w:style w:type="paragraph" w:customStyle="1" w:styleId="C2BD9BB0F2B441E8A41D705B3BE80139">
    <w:name w:val="C2BD9BB0F2B441E8A41D705B3BE80139"/>
    <w:rsid w:val="007206D9"/>
  </w:style>
  <w:style w:type="paragraph" w:customStyle="1" w:styleId="EB2B31CF4933409D9C212E197AF95B9E">
    <w:name w:val="EB2B31CF4933409D9C212E197AF95B9E"/>
    <w:rsid w:val="007206D9"/>
  </w:style>
  <w:style w:type="paragraph" w:customStyle="1" w:styleId="04BF99AF28F645788285249A375ADFC1">
    <w:name w:val="04BF99AF28F645788285249A375ADFC1"/>
    <w:rsid w:val="007206D9"/>
  </w:style>
  <w:style w:type="paragraph" w:customStyle="1" w:styleId="4AACDFE65DC84FD6B3175187A7627ABE">
    <w:name w:val="4AACDFE65DC84FD6B3175187A7627ABE"/>
    <w:rsid w:val="007206D9"/>
  </w:style>
  <w:style w:type="paragraph" w:customStyle="1" w:styleId="452C223902D949DEAF9EF91858DB00BF">
    <w:name w:val="452C223902D949DEAF9EF91858DB00BF"/>
    <w:rsid w:val="007206D9"/>
  </w:style>
  <w:style w:type="paragraph" w:customStyle="1" w:styleId="6A665B8C75D54285AAD2CC588F1D2D85">
    <w:name w:val="6A665B8C75D54285AAD2CC588F1D2D85"/>
    <w:rsid w:val="007206D9"/>
  </w:style>
  <w:style w:type="paragraph" w:customStyle="1" w:styleId="603AE4A7B8FE464F9D0BC0397E52A12A">
    <w:name w:val="603AE4A7B8FE464F9D0BC0397E52A12A"/>
    <w:rsid w:val="007206D9"/>
  </w:style>
  <w:style w:type="paragraph" w:customStyle="1" w:styleId="BC42B4F11806421A8FFF448C18D08FC3">
    <w:name w:val="BC42B4F11806421A8FFF448C18D08FC3"/>
    <w:rsid w:val="007206D9"/>
  </w:style>
  <w:style w:type="paragraph" w:customStyle="1" w:styleId="57B9BDC39E3A4487976468FFF7D86397">
    <w:name w:val="57B9BDC39E3A4487976468FFF7D86397"/>
    <w:rsid w:val="007206D9"/>
  </w:style>
  <w:style w:type="paragraph" w:customStyle="1" w:styleId="13BCDD01D91F4551B816EDAA9DD43176">
    <w:name w:val="13BCDD01D91F4551B816EDAA9DD43176"/>
    <w:rsid w:val="007206D9"/>
  </w:style>
  <w:style w:type="paragraph" w:customStyle="1" w:styleId="43E20F7197CC451192A4119CD7A310C2">
    <w:name w:val="43E20F7197CC451192A4119CD7A310C2"/>
    <w:rsid w:val="007206D9"/>
  </w:style>
  <w:style w:type="paragraph" w:customStyle="1" w:styleId="E64F82665FB4487BACE2C8AB10665E42">
    <w:name w:val="E64F82665FB4487BACE2C8AB10665E42"/>
    <w:rsid w:val="007206D9"/>
  </w:style>
  <w:style w:type="paragraph" w:customStyle="1" w:styleId="CE1F4AB9CD014D32B4298A4B538243CE">
    <w:name w:val="CE1F4AB9CD014D32B4298A4B538243CE"/>
    <w:rsid w:val="007206D9"/>
  </w:style>
  <w:style w:type="paragraph" w:customStyle="1" w:styleId="9711BA7B0AA047CDABD59233ADE04803">
    <w:name w:val="9711BA7B0AA047CDABD59233ADE04803"/>
    <w:rsid w:val="007206D9"/>
  </w:style>
  <w:style w:type="paragraph" w:customStyle="1" w:styleId="3B6AE814ECBC456AB7FF46F0CC050784">
    <w:name w:val="3B6AE814ECBC456AB7FF46F0CC050784"/>
    <w:rsid w:val="007206D9"/>
  </w:style>
  <w:style w:type="paragraph" w:customStyle="1" w:styleId="7AEE91289971480A9FD71801034DBC0D">
    <w:name w:val="7AEE91289971480A9FD71801034DBC0D"/>
    <w:rsid w:val="007206D9"/>
  </w:style>
  <w:style w:type="paragraph" w:customStyle="1" w:styleId="F803FF7ACABB437BA66CF2CA3B918675">
    <w:name w:val="F803FF7ACABB437BA66CF2CA3B918675"/>
    <w:rsid w:val="007206D9"/>
  </w:style>
  <w:style w:type="paragraph" w:customStyle="1" w:styleId="79C42C8C4F7C4AD38D0F37D283F329DC">
    <w:name w:val="79C42C8C4F7C4AD38D0F37D283F329DC"/>
    <w:rsid w:val="007206D9"/>
  </w:style>
  <w:style w:type="paragraph" w:customStyle="1" w:styleId="CCEE035FA31E4C1092A454DD8BDF5540">
    <w:name w:val="CCEE035FA31E4C1092A454DD8BDF5540"/>
    <w:rsid w:val="007206D9"/>
  </w:style>
  <w:style w:type="paragraph" w:customStyle="1" w:styleId="6D0BFE8B541049B7A5259FD67A0D421B">
    <w:name w:val="6D0BFE8B541049B7A5259FD67A0D421B"/>
    <w:rsid w:val="007206D9"/>
  </w:style>
  <w:style w:type="paragraph" w:customStyle="1" w:styleId="6A7E4A2B76E34B5E858B681BD96D9ECB">
    <w:name w:val="6A7E4A2B76E34B5E858B681BD96D9ECB"/>
    <w:rsid w:val="007206D9"/>
  </w:style>
  <w:style w:type="paragraph" w:customStyle="1" w:styleId="A7FA59335B394847B4C7448F291D105F">
    <w:name w:val="A7FA59335B394847B4C7448F291D105F"/>
    <w:rsid w:val="007206D9"/>
  </w:style>
  <w:style w:type="paragraph" w:customStyle="1" w:styleId="9FB2258D5AE04340851A3274B4EB5762">
    <w:name w:val="9FB2258D5AE04340851A3274B4EB5762"/>
    <w:rsid w:val="007206D9"/>
  </w:style>
  <w:style w:type="paragraph" w:customStyle="1" w:styleId="0DA1ADF683F1420DB7BD85C4586ECE35">
    <w:name w:val="0DA1ADF683F1420DB7BD85C4586ECE35"/>
    <w:rsid w:val="007206D9"/>
  </w:style>
  <w:style w:type="paragraph" w:customStyle="1" w:styleId="ED66994E993D4DFCBE08666921087AD4">
    <w:name w:val="ED66994E993D4DFCBE08666921087AD4"/>
    <w:rsid w:val="00E268E4"/>
  </w:style>
  <w:style w:type="paragraph" w:customStyle="1" w:styleId="6071B4536A69440C981A2231A243FF88">
    <w:name w:val="6071B4536A69440C981A2231A243FF88"/>
    <w:rsid w:val="00E268E4"/>
  </w:style>
  <w:style w:type="paragraph" w:customStyle="1" w:styleId="5ACB7B5210EB4EA48D3F7D64B2712CA2">
    <w:name w:val="5ACB7B5210EB4EA48D3F7D64B2712CA2"/>
    <w:rsid w:val="00E268E4"/>
  </w:style>
  <w:style w:type="paragraph" w:customStyle="1" w:styleId="65351D689CFE4AB79068D520314A289F">
    <w:name w:val="65351D689CFE4AB79068D520314A289F"/>
    <w:rsid w:val="00E268E4"/>
  </w:style>
  <w:style w:type="paragraph" w:customStyle="1" w:styleId="FB32525A9A6B4DDFB3560462BAD1EAAC">
    <w:name w:val="FB32525A9A6B4DDFB3560462BAD1EAAC"/>
    <w:rsid w:val="00E268E4"/>
  </w:style>
  <w:style w:type="paragraph" w:customStyle="1" w:styleId="3B73B6A03F0743A2A814B6035ECC1164">
    <w:name w:val="3B73B6A03F0743A2A814B6035ECC1164"/>
    <w:rsid w:val="00E268E4"/>
  </w:style>
  <w:style w:type="paragraph" w:customStyle="1" w:styleId="6DAF0093F57E47D2B581EE38DE055616">
    <w:name w:val="6DAF0093F57E47D2B581EE38DE055616"/>
    <w:rsid w:val="00E268E4"/>
  </w:style>
  <w:style w:type="paragraph" w:customStyle="1" w:styleId="FAFA03FA2DE941A5899B67B449E572CD">
    <w:name w:val="FAFA03FA2DE941A5899B67B449E572CD"/>
    <w:rsid w:val="00E268E4"/>
  </w:style>
  <w:style w:type="paragraph" w:customStyle="1" w:styleId="9624EFF063BA45F18B97F52C8FEEEAEE">
    <w:name w:val="9624EFF063BA45F18B97F52C8FEEEAEE"/>
    <w:rsid w:val="00E268E4"/>
  </w:style>
  <w:style w:type="paragraph" w:customStyle="1" w:styleId="62011599558B49D1831124A174DB258D">
    <w:name w:val="62011599558B49D1831124A174DB258D"/>
    <w:rsid w:val="00E268E4"/>
  </w:style>
  <w:style w:type="paragraph" w:customStyle="1" w:styleId="A24DEE7FA1094ECAA277C610D2D7DAC7">
    <w:name w:val="A24DEE7FA1094ECAA277C610D2D7DAC7"/>
    <w:rsid w:val="00E268E4"/>
  </w:style>
  <w:style w:type="paragraph" w:customStyle="1" w:styleId="F76D83386E26434B83D9DA8333D1AD81">
    <w:name w:val="F76D83386E26434B83D9DA8333D1AD81"/>
    <w:rsid w:val="00E268E4"/>
  </w:style>
  <w:style w:type="paragraph" w:customStyle="1" w:styleId="40EB832DB8AA4E23BE5A25C0A4A8FAA6">
    <w:name w:val="40EB832DB8AA4E23BE5A25C0A4A8FAA6"/>
    <w:rsid w:val="00E268E4"/>
  </w:style>
  <w:style w:type="paragraph" w:customStyle="1" w:styleId="510FE3D77247478C9397BD450948730E">
    <w:name w:val="510FE3D77247478C9397BD450948730E"/>
    <w:rsid w:val="00E268E4"/>
  </w:style>
  <w:style w:type="paragraph" w:customStyle="1" w:styleId="AE38AA1B0BDF4408BEDEBD6AB18FCC6C">
    <w:name w:val="AE38AA1B0BDF4408BEDEBD6AB18FCC6C"/>
    <w:rsid w:val="00E268E4"/>
  </w:style>
  <w:style w:type="paragraph" w:customStyle="1" w:styleId="6FA381E41D064D438B29491093043219">
    <w:name w:val="6FA381E41D064D438B29491093043219"/>
    <w:rsid w:val="00E268E4"/>
  </w:style>
  <w:style w:type="paragraph" w:customStyle="1" w:styleId="D64CDDAC28874161B39F78E246BD6555">
    <w:name w:val="D64CDDAC28874161B39F78E246BD6555"/>
    <w:rsid w:val="00E268E4"/>
  </w:style>
  <w:style w:type="paragraph" w:customStyle="1" w:styleId="1F704516B66E4DF88EEC958F70A02E53">
    <w:name w:val="1F704516B66E4DF88EEC958F70A02E53"/>
    <w:rsid w:val="00E268E4"/>
  </w:style>
  <w:style w:type="paragraph" w:customStyle="1" w:styleId="A7370C7FEE104A70AC15DA5D5DBE8657">
    <w:name w:val="A7370C7FEE104A70AC15DA5D5DBE8657"/>
    <w:rsid w:val="00E268E4"/>
  </w:style>
  <w:style w:type="paragraph" w:customStyle="1" w:styleId="196AD3223D8845CAB32EF4F3278E3696">
    <w:name w:val="196AD3223D8845CAB32EF4F3278E3696"/>
    <w:rsid w:val="00E268E4"/>
  </w:style>
  <w:style w:type="paragraph" w:customStyle="1" w:styleId="D93FBB35614D4494842A5C46693AF6D4">
    <w:name w:val="D93FBB35614D4494842A5C46693AF6D4"/>
    <w:rsid w:val="00E268E4"/>
  </w:style>
  <w:style w:type="paragraph" w:customStyle="1" w:styleId="B072349C3E7F4FBA8CC9CC78D83DD065">
    <w:name w:val="B072349C3E7F4FBA8CC9CC78D83DD065"/>
    <w:rsid w:val="00E268E4"/>
  </w:style>
  <w:style w:type="paragraph" w:customStyle="1" w:styleId="91B80E2746AD4431AD1D57B4B9864532">
    <w:name w:val="91B80E2746AD4431AD1D57B4B9864532"/>
    <w:rsid w:val="00E268E4"/>
  </w:style>
  <w:style w:type="paragraph" w:customStyle="1" w:styleId="297503ABC79F4BD9B5EC9C73AD6A4DA6">
    <w:name w:val="297503ABC79F4BD9B5EC9C73AD6A4DA6"/>
    <w:rsid w:val="00E268E4"/>
  </w:style>
  <w:style w:type="paragraph" w:customStyle="1" w:styleId="D49DC961CB0D41488E926C760F6CB6DA">
    <w:name w:val="D49DC961CB0D41488E926C760F6CB6DA"/>
    <w:rsid w:val="00E268E4"/>
  </w:style>
  <w:style w:type="paragraph" w:customStyle="1" w:styleId="EAA32DF2D99C4A9493856CFDA7BA750B">
    <w:name w:val="EAA32DF2D99C4A9493856CFDA7BA750B"/>
    <w:rsid w:val="00E268E4"/>
  </w:style>
  <w:style w:type="paragraph" w:customStyle="1" w:styleId="E6A862D7E3B64E8F86578507BD0D7FB7">
    <w:name w:val="E6A862D7E3B64E8F86578507BD0D7FB7"/>
    <w:rsid w:val="00E268E4"/>
  </w:style>
  <w:style w:type="paragraph" w:customStyle="1" w:styleId="BADF57D95AAC49B2A4B6011DB327E1D6">
    <w:name w:val="BADF57D95AAC49B2A4B6011DB327E1D6"/>
    <w:rsid w:val="00E268E4"/>
  </w:style>
  <w:style w:type="paragraph" w:customStyle="1" w:styleId="11704AEE0C094170A5FDECCE7F3EBD3E">
    <w:name w:val="11704AEE0C094170A5FDECCE7F3EBD3E"/>
    <w:rsid w:val="00E268E4"/>
  </w:style>
  <w:style w:type="paragraph" w:customStyle="1" w:styleId="7167310756314E08A4B7CF2A0AA17426">
    <w:name w:val="7167310756314E08A4B7CF2A0AA17426"/>
    <w:rsid w:val="00E268E4"/>
  </w:style>
  <w:style w:type="paragraph" w:customStyle="1" w:styleId="51E758CB641E4E6DA7CF2F2BA836BA50">
    <w:name w:val="51E758CB641E4E6DA7CF2F2BA836BA50"/>
    <w:rsid w:val="00E268E4"/>
  </w:style>
  <w:style w:type="paragraph" w:customStyle="1" w:styleId="AC87D066B8C047CEA1E9041484487EE1">
    <w:name w:val="AC87D066B8C047CEA1E9041484487EE1"/>
    <w:rsid w:val="00E268E4"/>
  </w:style>
  <w:style w:type="paragraph" w:customStyle="1" w:styleId="474016D8628C422A835178C6BE93F21E">
    <w:name w:val="474016D8628C422A835178C6BE93F21E"/>
    <w:rsid w:val="00E268E4"/>
  </w:style>
  <w:style w:type="paragraph" w:customStyle="1" w:styleId="ACC6B0E10A164659B9DA7D6468826481">
    <w:name w:val="ACC6B0E10A164659B9DA7D6468826481"/>
    <w:rsid w:val="00E268E4"/>
  </w:style>
  <w:style w:type="paragraph" w:customStyle="1" w:styleId="22584EE163094391AF2A4F9FD853214A">
    <w:name w:val="22584EE163094391AF2A4F9FD853214A"/>
    <w:rsid w:val="00E268E4"/>
  </w:style>
  <w:style w:type="paragraph" w:customStyle="1" w:styleId="0D0CA945F10C4A11ACBF06D107218B59">
    <w:name w:val="0D0CA945F10C4A11ACBF06D107218B59"/>
    <w:rsid w:val="00E268E4"/>
  </w:style>
  <w:style w:type="paragraph" w:customStyle="1" w:styleId="0FE54B5635C745569F35331102F2B18E">
    <w:name w:val="0FE54B5635C745569F35331102F2B18E"/>
    <w:rsid w:val="00E268E4"/>
  </w:style>
  <w:style w:type="paragraph" w:customStyle="1" w:styleId="D92E03B2F9354509B4D4DB3D8137D2A4">
    <w:name w:val="D92E03B2F9354509B4D4DB3D8137D2A4"/>
    <w:rsid w:val="00E268E4"/>
  </w:style>
  <w:style w:type="paragraph" w:customStyle="1" w:styleId="10AAF86156BB432FBE0E34A8FA03ACAB">
    <w:name w:val="10AAF86156BB432FBE0E34A8FA03ACAB"/>
    <w:rsid w:val="00E268E4"/>
  </w:style>
  <w:style w:type="paragraph" w:customStyle="1" w:styleId="9B7F9A84E5F0402AB44CC3130AE02BE3">
    <w:name w:val="9B7F9A84E5F0402AB44CC3130AE02BE3"/>
    <w:rsid w:val="00E268E4"/>
  </w:style>
  <w:style w:type="paragraph" w:customStyle="1" w:styleId="C1DBF075273F4FA78C84B73032F47380">
    <w:name w:val="C1DBF075273F4FA78C84B73032F47380"/>
    <w:rsid w:val="00E268E4"/>
  </w:style>
  <w:style w:type="paragraph" w:customStyle="1" w:styleId="8AB578067972425F8582C4DE13FB322A">
    <w:name w:val="8AB578067972425F8582C4DE13FB322A"/>
    <w:rsid w:val="00E268E4"/>
  </w:style>
  <w:style w:type="paragraph" w:customStyle="1" w:styleId="43BB7C6448244379A087FCCA3EF779CB">
    <w:name w:val="43BB7C6448244379A087FCCA3EF779CB"/>
    <w:rsid w:val="00E268E4"/>
  </w:style>
  <w:style w:type="paragraph" w:customStyle="1" w:styleId="860209C733F64AB9AE8D30DEF8173807">
    <w:name w:val="860209C733F64AB9AE8D30DEF8173807"/>
    <w:rsid w:val="00E268E4"/>
  </w:style>
  <w:style w:type="paragraph" w:customStyle="1" w:styleId="F88542150FE740B795F7A82C57803B07">
    <w:name w:val="F88542150FE740B795F7A82C57803B07"/>
    <w:rsid w:val="00E268E4"/>
  </w:style>
  <w:style w:type="paragraph" w:customStyle="1" w:styleId="67E99F5141FF431DBC427CB7A5E75A31">
    <w:name w:val="67E99F5141FF431DBC427CB7A5E75A31"/>
    <w:rsid w:val="00E268E4"/>
  </w:style>
  <w:style w:type="paragraph" w:customStyle="1" w:styleId="5A23CF34269B40F39D2E9D5E2302C213">
    <w:name w:val="5A23CF34269B40F39D2E9D5E2302C213"/>
    <w:rsid w:val="00E268E4"/>
  </w:style>
  <w:style w:type="paragraph" w:customStyle="1" w:styleId="9F47C59B7D754EC1A76FA8ECBA37A745">
    <w:name w:val="9F47C59B7D754EC1A76FA8ECBA37A745"/>
    <w:rsid w:val="00E268E4"/>
  </w:style>
  <w:style w:type="paragraph" w:customStyle="1" w:styleId="E406E20DC19E42CF89C5182F5B9382BF">
    <w:name w:val="E406E20DC19E42CF89C5182F5B9382BF"/>
    <w:rsid w:val="00E268E4"/>
  </w:style>
  <w:style w:type="paragraph" w:customStyle="1" w:styleId="B2B08798E4B64E2CA807A4A4E61BB92F">
    <w:name w:val="B2B08798E4B64E2CA807A4A4E61BB92F"/>
    <w:rsid w:val="00E268E4"/>
  </w:style>
  <w:style w:type="paragraph" w:customStyle="1" w:styleId="5F89CEC5E6F9425783C78C70CA21F474">
    <w:name w:val="5F89CEC5E6F9425783C78C70CA21F474"/>
    <w:rsid w:val="00E268E4"/>
  </w:style>
  <w:style w:type="paragraph" w:customStyle="1" w:styleId="EC382144BA2C4DF8B2B467C717830002">
    <w:name w:val="EC382144BA2C4DF8B2B467C717830002"/>
    <w:rsid w:val="00E268E4"/>
  </w:style>
  <w:style w:type="paragraph" w:customStyle="1" w:styleId="9D096BB041F74431830B36BB927ED434">
    <w:name w:val="9D096BB041F74431830B36BB927ED434"/>
    <w:rsid w:val="00E268E4"/>
  </w:style>
  <w:style w:type="paragraph" w:customStyle="1" w:styleId="73322DB23AED47AA95660DC331210060">
    <w:name w:val="73322DB23AED47AA95660DC331210060"/>
    <w:rsid w:val="00E268E4"/>
  </w:style>
  <w:style w:type="paragraph" w:customStyle="1" w:styleId="8840FEEB940F4E9DB57DA4F198A3538E">
    <w:name w:val="8840FEEB940F4E9DB57DA4F198A3538E"/>
    <w:rsid w:val="00E268E4"/>
  </w:style>
  <w:style w:type="paragraph" w:customStyle="1" w:styleId="B759729A57774A468C0299EFF9BF8BD7">
    <w:name w:val="B759729A57774A468C0299EFF9BF8BD7"/>
    <w:rsid w:val="00E268E4"/>
  </w:style>
  <w:style w:type="paragraph" w:customStyle="1" w:styleId="3B8FA5A53E484AD8B817179E01C7507D">
    <w:name w:val="3B8FA5A53E484AD8B817179E01C7507D"/>
    <w:rsid w:val="00E268E4"/>
  </w:style>
  <w:style w:type="paragraph" w:customStyle="1" w:styleId="93A4101601C84FD2AD417EE7C3D0534F">
    <w:name w:val="93A4101601C84FD2AD417EE7C3D0534F"/>
    <w:rsid w:val="00E268E4"/>
  </w:style>
  <w:style w:type="paragraph" w:customStyle="1" w:styleId="E6FC3311F2A14B4D9D41D2604ECE935D">
    <w:name w:val="E6FC3311F2A14B4D9D41D2604ECE935D"/>
    <w:rsid w:val="00E268E4"/>
  </w:style>
  <w:style w:type="paragraph" w:customStyle="1" w:styleId="64BBF753EFDE430BBD18083350404D44">
    <w:name w:val="64BBF753EFDE430BBD18083350404D44"/>
    <w:rsid w:val="00E268E4"/>
  </w:style>
  <w:style w:type="paragraph" w:customStyle="1" w:styleId="3BCA3D4C093E433EA87FF9296FF1F276">
    <w:name w:val="3BCA3D4C093E433EA87FF9296FF1F276"/>
    <w:rsid w:val="00E268E4"/>
  </w:style>
  <w:style w:type="paragraph" w:customStyle="1" w:styleId="22BEA9E03F7D4C9FBABEDE5CCA1D0B13">
    <w:name w:val="22BEA9E03F7D4C9FBABEDE5CCA1D0B13"/>
    <w:rsid w:val="00E268E4"/>
  </w:style>
  <w:style w:type="paragraph" w:customStyle="1" w:styleId="E54466F8DCA842EF9081AC04DB2C2CC3">
    <w:name w:val="E54466F8DCA842EF9081AC04DB2C2CC3"/>
    <w:rsid w:val="00E268E4"/>
  </w:style>
  <w:style w:type="paragraph" w:customStyle="1" w:styleId="8B1393E44A0F4D77A5E743FCD5161033">
    <w:name w:val="8B1393E44A0F4D77A5E743FCD5161033"/>
    <w:rsid w:val="00E268E4"/>
  </w:style>
  <w:style w:type="paragraph" w:customStyle="1" w:styleId="1BE64C88C4934F21B4899866C34EF6A6">
    <w:name w:val="1BE64C88C4934F21B4899866C34EF6A6"/>
    <w:rsid w:val="00E268E4"/>
  </w:style>
  <w:style w:type="paragraph" w:customStyle="1" w:styleId="2E7E53C571964129B4A94444BD6CCF26">
    <w:name w:val="2E7E53C571964129B4A94444BD6CCF26"/>
    <w:rsid w:val="00E268E4"/>
  </w:style>
  <w:style w:type="paragraph" w:customStyle="1" w:styleId="49F406984A9746778584C8B05CE77309">
    <w:name w:val="49F406984A9746778584C8B05CE77309"/>
    <w:rsid w:val="00E268E4"/>
  </w:style>
  <w:style w:type="paragraph" w:customStyle="1" w:styleId="52E449FF1B694ED29D456D1E9BC3660C">
    <w:name w:val="52E449FF1B694ED29D456D1E9BC3660C"/>
    <w:rsid w:val="00E268E4"/>
  </w:style>
  <w:style w:type="paragraph" w:customStyle="1" w:styleId="665DD4346D3B49B388C84E66E7F3DFE7">
    <w:name w:val="665DD4346D3B49B388C84E66E7F3DFE7"/>
    <w:rsid w:val="00E268E4"/>
  </w:style>
  <w:style w:type="paragraph" w:customStyle="1" w:styleId="B8B3D7C4BC644FF0B5EB0112BCD305F5">
    <w:name w:val="B8B3D7C4BC644FF0B5EB0112BCD305F5"/>
    <w:rsid w:val="00E268E4"/>
  </w:style>
  <w:style w:type="paragraph" w:customStyle="1" w:styleId="1AD839E777454874847E3B93ACFE1FE4">
    <w:name w:val="1AD839E777454874847E3B93ACFE1FE4"/>
    <w:rsid w:val="00E268E4"/>
  </w:style>
  <w:style w:type="paragraph" w:customStyle="1" w:styleId="A83D8DA57019492CAFD4C903DB09619A">
    <w:name w:val="A83D8DA57019492CAFD4C903DB09619A"/>
    <w:rsid w:val="00E268E4"/>
  </w:style>
  <w:style w:type="paragraph" w:customStyle="1" w:styleId="5352E5B3A6FF4AFBB983F120C63A0C2C">
    <w:name w:val="5352E5B3A6FF4AFBB983F120C63A0C2C"/>
    <w:rsid w:val="00E268E4"/>
  </w:style>
  <w:style w:type="paragraph" w:customStyle="1" w:styleId="D97E4F04D28C4DCBA89D5F023805F350">
    <w:name w:val="D97E4F04D28C4DCBA89D5F023805F350"/>
    <w:rsid w:val="00E268E4"/>
  </w:style>
  <w:style w:type="paragraph" w:customStyle="1" w:styleId="2AF3011C4BC44B9791D93001A23459CB">
    <w:name w:val="2AF3011C4BC44B9791D93001A23459CB"/>
    <w:rsid w:val="00E268E4"/>
  </w:style>
  <w:style w:type="paragraph" w:customStyle="1" w:styleId="4AB6AFB38451476592B7EB65F69E63FA">
    <w:name w:val="4AB6AFB38451476592B7EB65F69E63FA"/>
    <w:rsid w:val="00E268E4"/>
  </w:style>
  <w:style w:type="paragraph" w:customStyle="1" w:styleId="4E5BFF680CE14722A9B27278744CC222">
    <w:name w:val="4E5BFF680CE14722A9B27278744CC222"/>
    <w:rsid w:val="00E268E4"/>
  </w:style>
  <w:style w:type="paragraph" w:customStyle="1" w:styleId="583DB77F97B64BA582C6BE17EA3C20D7">
    <w:name w:val="583DB77F97B64BA582C6BE17EA3C20D7"/>
    <w:rsid w:val="00E268E4"/>
  </w:style>
  <w:style w:type="paragraph" w:customStyle="1" w:styleId="9AEB0F7B45E04F16B61C6E09D0D4C27D">
    <w:name w:val="9AEB0F7B45E04F16B61C6E09D0D4C27D"/>
    <w:rsid w:val="00E268E4"/>
  </w:style>
  <w:style w:type="paragraph" w:customStyle="1" w:styleId="5A16D108880742609AD6F84C5282AE45">
    <w:name w:val="5A16D108880742609AD6F84C5282AE45"/>
    <w:rsid w:val="00E268E4"/>
  </w:style>
  <w:style w:type="paragraph" w:customStyle="1" w:styleId="CD098DD09340492ABB7469680E01CB5B">
    <w:name w:val="CD098DD09340492ABB7469680E01CB5B"/>
    <w:rsid w:val="00E268E4"/>
  </w:style>
  <w:style w:type="paragraph" w:customStyle="1" w:styleId="3B1ABD6D3A0144C79A7BF8887263B5EF">
    <w:name w:val="3B1ABD6D3A0144C79A7BF8887263B5EF"/>
    <w:rsid w:val="00E268E4"/>
  </w:style>
  <w:style w:type="paragraph" w:customStyle="1" w:styleId="F79DA301E9224DF8B5F0071A83D59826">
    <w:name w:val="F79DA301E9224DF8B5F0071A83D59826"/>
    <w:rsid w:val="00E268E4"/>
  </w:style>
  <w:style w:type="paragraph" w:customStyle="1" w:styleId="0297CE60129C4FF893C38B377303C192">
    <w:name w:val="0297CE60129C4FF893C38B377303C192"/>
    <w:rsid w:val="00E268E4"/>
  </w:style>
  <w:style w:type="paragraph" w:customStyle="1" w:styleId="E15934C1BBE349C2B5F6FB3CBA9766C7">
    <w:name w:val="E15934C1BBE349C2B5F6FB3CBA9766C7"/>
    <w:rsid w:val="00E268E4"/>
  </w:style>
  <w:style w:type="paragraph" w:customStyle="1" w:styleId="5D353F8ACB0A4F468DC259CBF39C57C7">
    <w:name w:val="5D353F8ACB0A4F468DC259CBF39C57C7"/>
    <w:rsid w:val="00E268E4"/>
  </w:style>
  <w:style w:type="paragraph" w:customStyle="1" w:styleId="6FA4732E9BF444648CC744AC5B312D56">
    <w:name w:val="6FA4732E9BF444648CC744AC5B312D56"/>
    <w:rsid w:val="00E268E4"/>
  </w:style>
  <w:style w:type="paragraph" w:customStyle="1" w:styleId="5C1B75CFA28F433E8765E570E06CB008">
    <w:name w:val="5C1B75CFA28F433E8765E570E06CB008"/>
    <w:rsid w:val="00E268E4"/>
  </w:style>
  <w:style w:type="paragraph" w:customStyle="1" w:styleId="7D1082AFEEBD4701A6BCEBCD99EDF6E5">
    <w:name w:val="7D1082AFEEBD4701A6BCEBCD99EDF6E5"/>
    <w:rsid w:val="00E268E4"/>
  </w:style>
  <w:style w:type="paragraph" w:customStyle="1" w:styleId="D79EBD4010A24031B48B94AEE222DE49">
    <w:name w:val="D79EBD4010A24031B48B94AEE222DE49"/>
    <w:rsid w:val="00E268E4"/>
  </w:style>
  <w:style w:type="paragraph" w:customStyle="1" w:styleId="C3DA1862136B4D8089E30E44385ECA28">
    <w:name w:val="C3DA1862136B4D8089E30E44385ECA28"/>
    <w:rsid w:val="00E268E4"/>
  </w:style>
  <w:style w:type="paragraph" w:customStyle="1" w:styleId="ED0328619D864E179B50D1F2FBDC786D">
    <w:name w:val="ED0328619D864E179B50D1F2FBDC786D"/>
    <w:rsid w:val="00E268E4"/>
  </w:style>
  <w:style w:type="paragraph" w:customStyle="1" w:styleId="3A9863E797D445AFA5EFB3FD5CB14B73">
    <w:name w:val="3A9863E797D445AFA5EFB3FD5CB14B73"/>
    <w:rsid w:val="00E268E4"/>
  </w:style>
  <w:style w:type="paragraph" w:customStyle="1" w:styleId="22F0BAFAB8E145838E8C5B27D8403F7A">
    <w:name w:val="22F0BAFAB8E145838E8C5B27D8403F7A"/>
    <w:rsid w:val="00E268E4"/>
  </w:style>
  <w:style w:type="paragraph" w:customStyle="1" w:styleId="410888C27D634D368F58A7505A616FC5">
    <w:name w:val="410888C27D634D368F58A7505A616FC5"/>
    <w:rsid w:val="00E268E4"/>
  </w:style>
  <w:style w:type="paragraph" w:customStyle="1" w:styleId="129CB895E7D948DFB871FB1D14D3F5DC">
    <w:name w:val="129CB895E7D948DFB871FB1D14D3F5DC"/>
    <w:rsid w:val="00E268E4"/>
  </w:style>
  <w:style w:type="paragraph" w:customStyle="1" w:styleId="F01588689F5944F4BFCFBD4B973E8B48">
    <w:name w:val="F01588689F5944F4BFCFBD4B973E8B48"/>
    <w:rsid w:val="00E268E4"/>
  </w:style>
  <w:style w:type="paragraph" w:customStyle="1" w:styleId="03EE8857330B478F97105CC4F8A604AF">
    <w:name w:val="03EE8857330B478F97105CC4F8A604AF"/>
    <w:rsid w:val="00E268E4"/>
  </w:style>
  <w:style w:type="paragraph" w:customStyle="1" w:styleId="913765C034684A30B2EF67998A39939C">
    <w:name w:val="913765C034684A30B2EF67998A39939C"/>
    <w:rsid w:val="00E268E4"/>
  </w:style>
  <w:style w:type="paragraph" w:customStyle="1" w:styleId="44F429726CCD44A6ADCB1BB82364E583">
    <w:name w:val="44F429726CCD44A6ADCB1BB82364E583"/>
    <w:rsid w:val="00E268E4"/>
  </w:style>
  <w:style w:type="paragraph" w:customStyle="1" w:styleId="37C3B971FBD4490BAF481C30484CC1F8">
    <w:name w:val="37C3B971FBD4490BAF481C30484CC1F8"/>
    <w:rsid w:val="00E268E4"/>
  </w:style>
  <w:style w:type="paragraph" w:customStyle="1" w:styleId="E167808DA0DD4655B387085D24C961D1">
    <w:name w:val="E167808DA0DD4655B387085D24C961D1"/>
    <w:rsid w:val="00E268E4"/>
  </w:style>
  <w:style w:type="paragraph" w:customStyle="1" w:styleId="37E73A5C15A241F782DD864F04DBFDC6">
    <w:name w:val="37E73A5C15A241F782DD864F04DBFDC6"/>
    <w:rsid w:val="00E268E4"/>
  </w:style>
  <w:style w:type="paragraph" w:customStyle="1" w:styleId="CE7BEE81113D45C892732B5CD2DD691F">
    <w:name w:val="CE7BEE81113D45C892732B5CD2DD691F"/>
    <w:rsid w:val="00E268E4"/>
  </w:style>
  <w:style w:type="paragraph" w:customStyle="1" w:styleId="459B6E2C2D604F18993881B387C90C53">
    <w:name w:val="459B6E2C2D604F18993881B387C90C53"/>
    <w:rsid w:val="00E268E4"/>
  </w:style>
  <w:style w:type="paragraph" w:customStyle="1" w:styleId="02F28E99E8ED496FBB927F1352B7CB54">
    <w:name w:val="02F28E99E8ED496FBB927F1352B7CB54"/>
    <w:rsid w:val="00E268E4"/>
  </w:style>
  <w:style w:type="paragraph" w:customStyle="1" w:styleId="FBE23F1FD5864E469519349EC6E1959C">
    <w:name w:val="FBE23F1FD5864E469519349EC6E1959C"/>
    <w:rsid w:val="00E268E4"/>
  </w:style>
  <w:style w:type="paragraph" w:customStyle="1" w:styleId="5AE06195B1D44174BA23BC392445F058">
    <w:name w:val="5AE06195B1D44174BA23BC392445F058"/>
    <w:rsid w:val="00E268E4"/>
  </w:style>
  <w:style w:type="paragraph" w:customStyle="1" w:styleId="C3829FB80F6C4E22BFAB5E92986E2CC3">
    <w:name w:val="C3829FB80F6C4E22BFAB5E92986E2CC3"/>
    <w:rsid w:val="00E268E4"/>
  </w:style>
  <w:style w:type="paragraph" w:customStyle="1" w:styleId="39C12BE322E74CE68DA9799CF852995D">
    <w:name w:val="39C12BE322E74CE68DA9799CF852995D"/>
    <w:rsid w:val="00E268E4"/>
  </w:style>
  <w:style w:type="paragraph" w:customStyle="1" w:styleId="D9BACE2BA2474D9195C8B09E1B63067B">
    <w:name w:val="D9BACE2BA2474D9195C8B09E1B63067B"/>
    <w:rsid w:val="00E268E4"/>
  </w:style>
  <w:style w:type="paragraph" w:customStyle="1" w:styleId="A4FA4D90DC304B4C8B08430DA41C6A4C">
    <w:name w:val="A4FA4D90DC304B4C8B08430DA41C6A4C"/>
    <w:rsid w:val="00E268E4"/>
  </w:style>
  <w:style w:type="paragraph" w:customStyle="1" w:styleId="B6722C6CD77D4EDDA072ABC86ED21E47">
    <w:name w:val="B6722C6CD77D4EDDA072ABC86ED21E47"/>
    <w:rsid w:val="00E268E4"/>
  </w:style>
  <w:style w:type="paragraph" w:customStyle="1" w:styleId="4C12297CDC564A99AD31C93099B4791C">
    <w:name w:val="4C12297CDC564A99AD31C93099B4791C"/>
    <w:rsid w:val="00E268E4"/>
  </w:style>
  <w:style w:type="paragraph" w:customStyle="1" w:styleId="0986F98612BE4B00B0B1653AEC3874A5">
    <w:name w:val="0986F98612BE4B00B0B1653AEC3874A5"/>
    <w:rsid w:val="00E268E4"/>
  </w:style>
  <w:style w:type="paragraph" w:customStyle="1" w:styleId="22166B57043E4487A85EC0863A195C51">
    <w:name w:val="22166B57043E4487A85EC0863A195C51"/>
    <w:rsid w:val="00E268E4"/>
  </w:style>
  <w:style w:type="paragraph" w:customStyle="1" w:styleId="34F4A359BC464C84A4B624B08A49C94F">
    <w:name w:val="34F4A359BC464C84A4B624B08A49C94F"/>
    <w:rsid w:val="00E268E4"/>
  </w:style>
  <w:style w:type="paragraph" w:customStyle="1" w:styleId="F60CD44F39FD4A28A341849DF580F0DC">
    <w:name w:val="F60CD44F39FD4A28A341849DF580F0DC"/>
    <w:rsid w:val="00E268E4"/>
  </w:style>
  <w:style w:type="paragraph" w:customStyle="1" w:styleId="BF25B22425D847B29C15FA0D66164FF3">
    <w:name w:val="BF25B22425D847B29C15FA0D66164FF3"/>
    <w:rsid w:val="0031239F"/>
  </w:style>
  <w:style w:type="paragraph" w:customStyle="1" w:styleId="FD91707F555A4948983E25B4593BEE92">
    <w:name w:val="FD91707F555A4948983E25B4593BEE92"/>
    <w:rsid w:val="0031239F"/>
  </w:style>
  <w:style w:type="paragraph" w:customStyle="1" w:styleId="371E5D14BAF94478BF332DB3A29C2925">
    <w:name w:val="371E5D14BAF94478BF332DB3A29C2925"/>
    <w:rsid w:val="0031239F"/>
  </w:style>
  <w:style w:type="paragraph" w:customStyle="1" w:styleId="900F0769A3AC4382BBC3FD11F0A2BCEB">
    <w:name w:val="900F0769A3AC4382BBC3FD11F0A2BCEB"/>
    <w:rsid w:val="0031239F"/>
  </w:style>
  <w:style w:type="paragraph" w:customStyle="1" w:styleId="9F875C78568D4C25B196C56CDCFDDD3C">
    <w:name w:val="9F875C78568D4C25B196C56CDCFDDD3C"/>
    <w:rsid w:val="0031239F"/>
  </w:style>
  <w:style w:type="paragraph" w:customStyle="1" w:styleId="4E5421EAB62F4C3AAB2630C9EFE7F359">
    <w:name w:val="4E5421EAB62F4C3AAB2630C9EFE7F359"/>
    <w:rsid w:val="0031239F"/>
  </w:style>
  <w:style w:type="paragraph" w:customStyle="1" w:styleId="5D23517748B14FAAAAE6FF8C18720620">
    <w:name w:val="5D23517748B14FAAAAE6FF8C18720620"/>
    <w:rsid w:val="0031239F"/>
  </w:style>
  <w:style w:type="paragraph" w:customStyle="1" w:styleId="9418B499A4AB4FE7BB5DE5BB5458DC07">
    <w:name w:val="9418B499A4AB4FE7BB5DE5BB5458DC07"/>
    <w:rsid w:val="0031239F"/>
  </w:style>
  <w:style w:type="paragraph" w:customStyle="1" w:styleId="49DAB05211254813A009F7265A1F3F3F">
    <w:name w:val="49DAB05211254813A009F7265A1F3F3F"/>
    <w:rsid w:val="0031239F"/>
  </w:style>
  <w:style w:type="paragraph" w:customStyle="1" w:styleId="4783112708324174A8FCD64041738A7F">
    <w:name w:val="4783112708324174A8FCD64041738A7F"/>
    <w:rsid w:val="0031239F"/>
  </w:style>
  <w:style w:type="paragraph" w:customStyle="1" w:styleId="F07EC8CCB6ED40BA9AABE1324096C232">
    <w:name w:val="F07EC8CCB6ED40BA9AABE1324096C232"/>
    <w:rsid w:val="0031239F"/>
  </w:style>
  <w:style w:type="paragraph" w:customStyle="1" w:styleId="37F10CF881BA420CB7D111D389975765">
    <w:name w:val="37F10CF881BA420CB7D111D389975765"/>
    <w:rsid w:val="0031239F"/>
  </w:style>
  <w:style w:type="paragraph" w:customStyle="1" w:styleId="38898BC84F4C4A28BF9918746F9C46F0">
    <w:name w:val="38898BC84F4C4A28BF9918746F9C46F0"/>
    <w:rsid w:val="0031239F"/>
  </w:style>
  <w:style w:type="paragraph" w:customStyle="1" w:styleId="F5352F20CD794E50A976B1E7C8F64B4A">
    <w:name w:val="F5352F20CD794E50A976B1E7C8F64B4A"/>
    <w:rsid w:val="0031239F"/>
  </w:style>
  <w:style w:type="paragraph" w:customStyle="1" w:styleId="D8218D6B1D3A4B4D9C4C3D38FFA9B30F">
    <w:name w:val="D8218D6B1D3A4B4D9C4C3D38FFA9B30F"/>
    <w:rsid w:val="0031239F"/>
  </w:style>
  <w:style w:type="paragraph" w:customStyle="1" w:styleId="F8ABCB8E1FED44B0B226BF96D2CD01BA">
    <w:name w:val="F8ABCB8E1FED44B0B226BF96D2CD01BA"/>
    <w:rsid w:val="0031239F"/>
  </w:style>
  <w:style w:type="paragraph" w:customStyle="1" w:styleId="B71D94B00FC24C1E8C27CB0515113DCC">
    <w:name w:val="B71D94B00FC24C1E8C27CB0515113DCC"/>
    <w:rsid w:val="0031239F"/>
  </w:style>
  <w:style w:type="paragraph" w:customStyle="1" w:styleId="16AC8D71DCEF42348EBD591CF6230A7E">
    <w:name w:val="16AC8D71DCEF42348EBD591CF6230A7E"/>
    <w:rsid w:val="0031239F"/>
  </w:style>
  <w:style w:type="paragraph" w:customStyle="1" w:styleId="DC8026602A614B2B8F2D005D9C87F23C">
    <w:name w:val="DC8026602A614B2B8F2D005D9C87F23C"/>
    <w:rsid w:val="0031239F"/>
  </w:style>
  <w:style w:type="paragraph" w:customStyle="1" w:styleId="2F1827A38E614CE4868D1911BCE3DE44">
    <w:name w:val="2F1827A38E614CE4868D1911BCE3DE44"/>
    <w:rsid w:val="0031239F"/>
  </w:style>
  <w:style w:type="paragraph" w:customStyle="1" w:styleId="52F19CCF34A1437BACE4AA54667152B2">
    <w:name w:val="52F19CCF34A1437BACE4AA54667152B2"/>
    <w:rsid w:val="0031239F"/>
  </w:style>
  <w:style w:type="paragraph" w:customStyle="1" w:styleId="07EA95CA3A58402BBE456A88A7C97B0A">
    <w:name w:val="07EA95CA3A58402BBE456A88A7C97B0A"/>
    <w:rsid w:val="0031239F"/>
  </w:style>
  <w:style w:type="paragraph" w:customStyle="1" w:styleId="D5EFB06FC4EC4679BC9DBFD7A389C128">
    <w:name w:val="D5EFB06FC4EC4679BC9DBFD7A389C128"/>
    <w:rsid w:val="0031239F"/>
  </w:style>
  <w:style w:type="paragraph" w:customStyle="1" w:styleId="1ACC9B6F4AA6430D9BDD9CB753971D5E">
    <w:name w:val="1ACC9B6F4AA6430D9BDD9CB753971D5E"/>
    <w:rsid w:val="0031239F"/>
  </w:style>
  <w:style w:type="paragraph" w:customStyle="1" w:styleId="B3FC09A09F2D45EE850BBB44F3FDE583">
    <w:name w:val="B3FC09A09F2D45EE850BBB44F3FDE583"/>
    <w:rsid w:val="0031239F"/>
  </w:style>
  <w:style w:type="paragraph" w:customStyle="1" w:styleId="9ECD1F0FC0BA4797A454507FE6D208D5">
    <w:name w:val="9ECD1F0FC0BA4797A454507FE6D208D5"/>
    <w:rsid w:val="0031239F"/>
  </w:style>
  <w:style w:type="paragraph" w:customStyle="1" w:styleId="B982ED8EBBBA47CE825A6C97C75F1296">
    <w:name w:val="B982ED8EBBBA47CE825A6C97C75F1296"/>
    <w:rsid w:val="0031239F"/>
  </w:style>
  <w:style w:type="paragraph" w:customStyle="1" w:styleId="89B82CBB7DDF4B349AF2E00783B34507">
    <w:name w:val="89B82CBB7DDF4B349AF2E00783B34507"/>
    <w:rsid w:val="0031239F"/>
  </w:style>
  <w:style w:type="paragraph" w:customStyle="1" w:styleId="CF1BF9BFD16C4C7BB0C97CFA504BA379">
    <w:name w:val="CF1BF9BFD16C4C7BB0C97CFA504BA379"/>
    <w:rsid w:val="0031239F"/>
  </w:style>
  <w:style w:type="paragraph" w:customStyle="1" w:styleId="7A61ECC534F8426EBB2B227FC3C606B1">
    <w:name w:val="7A61ECC534F8426EBB2B227FC3C606B1"/>
    <w:rsid w:val="0031239F"/>
  </w:style>
  <w:style w:type="paragraph" w:customStyle="1" w:styleId="020AE08F5279485283FB4CA2D0C2C47E">
    <w:name w:val="020AE08F5279485283FB4CA2D0C2C47E"/>
    <w:rsid w:val="0031239F"/>
  </w:style>
  <w:style w:type="paragraph" w:customStyle="1" w:styleId="B3F40A4D2B644A97A457411B3A8D721B">
    <w:name w:val="B3F40A4D2B644A97A457411B3A8D721B"/>
    <w:rsid w:val="0031239F"/>
  </w:style>
  <w:style w:type="paragraph" w:customStyle="1" w:styleId="60911AF0D0D4429CA13EE86FD5023E2B">
    <w:name w:val="60911AF0D0D4429CA13EE86FD5023E2B"/>
    <w:rsid w:val="0031239F"/>
  </w:style>
  <w:style w:type="paragraph" w:customStyle="1" w:styleId="6BB71BDF31114788ACF397E0AE6B01A6">
    <w:name w:val="6BB71BDF31114788ACF397E0AE6B01A6"/>
    <w:rsid w:val="0031239F"/>
  </w:style>
  <w:style w:type="paragraph" w:customStyle="1" w:styleId="89B973ACA7934FF6BE6DC83A7116F5F1">
    <w:name w:val="89B973ACA7934FF6BE6DC83A7116F5F1"/>
    <w:rsid w:val="0031239F"/>
  </w:style>
  <w:style w:type="paragraph" w:customStyle="1" w:styleId="7A0396F8714D4FB3948BB167AB3F4F11">
    <w:name w:val="7A0396F8714D4FB3948BB167AB3F4F11"/>
    <w:rsid w:val="0031239F"/>
  </w:style>
  <w:style w:type="paragraph" w:customStyle="1" w:styleId="A8229BFB3D9F4815B03972D061C75C19">
    <w:name w:val="A8229BFB3D9F4815B03972D061C75C19"/>
    <w:rsid w:val="0031239F"/>
  </w:style>
  <w:style w:type="paragraph" w:customStyle="1" w:styleId="D1F248437E354D2C9EC386F654D867BA">
    <w:name w:val="D1F248437E354D2C9EC386F654D867BA"/>
    <w:rsid w:val="0031239F"/>
  </w:style>
  <w:style w:type="paragraph" w:customStyle="1" w:styleId="FAD534D3BB2F40CA9E942465AFE7FB47">
    <w:name w:val="FAD534D3BB2F40CA9E942465AFE7FB47"/>
    <w:rsid w:val="0031239F"/>
  </w:style>
  <w:style w:type="paragraph" w:customStyle="1" w:styleId="9975F05388A142E590BE163C5C6E8C44">
    <w:name w:val="9975F05388A142E590BE163C5C6E8C44"/>
    <w:rsid w:val="0031239F"/>
  </w:style>
  <w:style w:type="paragraph" w:customStyle="1" w:styleId="7675F41F27C048BCAA1BEE7F2E77AED9">
    <w:name w:val="7675F41F27C048BCAA1BEE7F2E77AED9"/>
    <w:rsid w:val="0031239F"/>
  </w:style>
  <w:style w:type="paragraph" w:customStyle="1" w:styleId="18711C805A9A4939BB530392F9F51988">
    <w:name w:val="18711C805A9A4939BB530392F9F51988"/>
    <w:rsid w:val="0031239F"/>
  </w:style>
  <w:style w:type="paragraph" w:customStyle="1" w:styleId="31357647213B40A0A9F88395B790E99A">
    <w:name w:val="31357647213B40A0A9F88395B790E99A"/>
    <w:rsid w:val="0031239F"/>
  </w:style>
  <w:style w:type="paragraph" w:customStyle="1" w:styleId="27A20DD846104F5AA10BB7584C42BAE9">
    <w:name w:val="27A20DD846104F5AA10BB7584C42BAE9"/>
    <w:rsid w:val="0031239F"/>
  </w:style>
  <w:style w:type="paragraph" w:customStyle="1" w:styleId="710F365CA9274AA594CFF232A83344CB">
    <w:name w:val="710F365CA9274AA594CFF232A83344CB"/>
    <w:rsid w:val="0031239F"/>
  </w:style>
  <w:style w:type="paragraph" w:customStyle="1" w:styleId="6059BF57161D42B2A2568F1E6490B545">
    <w:name w:val="6059BF57161D42B2A2568F1E6490B545"/>
    <w:rsid w:val="0031239F"/>
  </w:style>
  <w:style w:type="paragraph" w:customStyle="1" w:styleId="EA475524C3E841CBB000940A05AB5E69">
    <w:name w:val="EA475524C3E841CBB000940A05AB5E69"/>
    <w:rsid w:val="0031239F"/>
  </w:style>
  <w:style w:type="paragraph" w:customStyle="1" w:styleId="AE54F135AD944C878E5A4D70E66C63F9">
    <w:name w:val="AE54F135AD944C878E5A4D70E66C63F9"/>
    <w:rsid w:val="0031239F"/>
  </w:style>
  <w:style w:type="paragraph" w:customStyle="1" w:styleId="951C8DB7B4FA4D9EA61049F58E72754D">
    <w:name w:val="951C8DB7B4FA4D9EA61049F58E72754D"/>
    <w:rsid w:val="0031239F"/>
  </w:style>
  <w:style w:type="paragraph" w:customStyle="1" w:styleId="E495C052D11F455086CF1B5D837A7565">
    <w:name w:val="E495C052D11F455086CF1B5D837A7565"/>
    <w:rsid w:val="0031239F"/>
  </w:style>
  <w:style w:type="paragraph" w:customStyle="1" w:styleId="FC93E00B2428467EBED480B23BD771DA">
    <w:name w:val="FC93E00B2428467EBED480B23BD771DA"/>
    <w:rsid w:val="0031239F"/>
  </w:style>
  <w:style w:type="paragraph" w:customStyle="1" w:styleId="9DD478CA5DAC42F1986A8BE0C60C7F08">
    <w:name w:val="9DD478CA5DAC42F1986A8BE0C60C7F08"/>
    <w:rsid w:val="0031239F"/>
  </w:style>
  <w:style w:type="paragraph" w:customStyle="1" w:styleId="04CE46EA97384CBEA3AEC20F6D465C73">
    <w:name w:val="04CE46EA97384CBEA3AEC20F6D465C73"/>
    <w:rsid w:val="0031239F"/>
  </w:style>
  <w:style w:type="paragraph" w:customStyle="1" w:styleId="752C1F6EF79B49BEB7958C48CA5B3D4D">
    <w:name w:val="752C1F6EF79B49BEB7958C48CA5B3D4D"/>
    <w:rsid w:val="0031239F"/>
  </w:style>
  <w:style w:type="paragraph" w:customStyle="1" w:styleId="88A87F4EA0CF4F15836CBC3B647510ED">
    <w:name w:val="88A87F4EA0CF4F15836CBC3B647510ED"/>
    <w:rsid w:val="0031239F"/>
  </w:style>
  <w:style w:type="paragraph" w:customStyle="1" w:styleId="A81DD91BF19C45788482FEDC3B49D127">
    <w:name w:val="A81DD91BF19C45788482FEDC3B49D127"/>
    <w:rsid w:val="0031239F"/>
  </w:style>
  <w:style w:type="paragraph" w:customStyle="1" w:styleId="6CC1AB5A4CB9433FAA3FEBEB1821FB74">
    <w:name w:val="6CC1AB5A4CB9433FAA3FEBEB1821FB74"/>
    <w:rsid w:val="0031239F"/>
  </w:style>
  <w:style w:type="paragraph" w:customStyle="1" w:styleId="9F651E8DE74A4AA79C3308708C8460BB">
    <w:name w:val="9F651E8DE74A4AA79C3308708C8460BB"/>
    <w:rsid w:val="0031239F"/>
  </w:style>
  <w:style w:type="paragraph" w:customStyle="1" w:styleId="60D5B07EEA204BE49F9679BD81DE3E0B">
    <w:name w:val="60D5B07EEA204BE49F9679BD81DE3E0B"/>
    <w:rsid w:val="0031239F"/>
  </w:style>
  <w:style w:type="paragraph" w:customStyle="1" w:styleId="906557E3A1924AC4A107FFBD16B8956E">
    <w:name w:val="906557E3A1924AC4A107FFBD16B8956E"/>
    <w:rsid w:val="0031239F"/>
  </w:style>
  <w:style w:type="paragraph" w:customStyle="1" w:styleId="8806AFFA37BE4FEAB8EA957CB04D8710">
    <w:name w:val="8806AFFA37BE4FEAB8EA957CB04D8710"/>
    <w:rsid w:val="0031239F"/>
  </w:style>
  <w:style w:type="paragraph" w:customStyle="1" w:styleId="31995F09F15C455CB0989E7E4B47CBF7">
    <w:name w:val="31995F09F15C455CB0989E7E4B47CBF7"/>
    <w:rsid w:val="0031239F"/>
  </w:style>
  <w:style w:type="paragraph" w:customStyle="1" w:styleId="75BA87CF66A84ADE94D34F427065B86C">
    <w:name w:val="75BA87CF66A84ADE94D34F427065B86C"/>
    <w:rsid w:val="0031239F"/>
  </w:style>
  <w:style w:type="paragraph" w:customStyle="1" w:styleId="55022AB5C3214E39B410EA30D6D5C13C">
    <w:name w:val="55022AB5C3214E39B410EA30D6D5C13C"/>
    <w:rsid w:val="0031239F"/>
  </w:style>
  <w:style w:type="paragraph" w:customStyle="1" w:styleId="F4E32275B2EC48189E1F89DA3B40CC9C">
    <w:name w:val="F4E32275B2EC48189E1F89DA3B40CC9C"/>
    <w:rsid w:val="0031239F"/>
  </w:style>
  <w:style w:type="paragraph" w:customStyle="1" w:styleId="6787507E5EDC44FAB135FDBA11B511A8">
    <w:name w:val="6787507E5EDC44FAB135FDBA11B511A8"/>
    <w:rsid w:val="0031239F"/>
  </w:style>
  <w:style w:type="paragraph" w:customStyle="1" w:styleId="004A473831284C1B8C0A0D6CAFDA54FF">
    <w:name w:val="004A473831284C1B8C0A0D6CAFDA54FF"/>
    <w:rsid w:val="0031239F"/>
  </w:style>
  <w:style w:type="paragraph" w:customStyle="1" w:styleId="1749654A2610414888988531EB86309A">
    <w:name w:val="1749654A2610414888988531EB86309A"/>
    <w:rsid w:val="0031239F"/>
  </w:style>
  <w:style w:type="paragraph" w:customStyle="1" w:styleId="5F3C8CF46AEB4162BE648101D25F4EF3">
    <w:name w:val="5F3C8CF46AEB4162BE648101D25F4EF3"/>
    <w:rsid w:val="0031239F"/>
  </w:style>
  <w:style w:type="paragraph" w:customStyle="1" w:styleId="512E174DD8624DADA578DABE384D1770">
    <w:name w:val="512E174DD8624DADA578DABE384D1770"/>
    <w:rsid w:val="0031239F"/>
  </w:style>
  <w:style w:type="paragraph" w:customStyle="1" w:styleId="64E9933A46DE495886DAA6D6EA8E88E5">
    <w:name w:val="64E9933A46DE495886DAA6D6EA8E88E5"/>
    <w:rsid w:val="0031239F"/>
  </w:style>
  <w:style w:type="paragraph" w:customStyle="1" w:styleId="76DB5995DE5A427990F7D8BE133CB831">
    <w:name w:val="76DB5995DE5A427990F7D8BE133CB831"/>
    <w:rsid w:val="0031239F"/>
  </w:style>
  <w:style w:type="paragraph" w:customStyle="1" w:styleId="DEFB5E92A4FC4F82B617A81DEE06E04E">
    <w:name w:val="DEFB5E92A4FC4F82B617A81DEE06E04E"/>
    <w:rsid w:val="0031239F"/>
  </w:style>
  <w:style w:type="paragraph" w:customStyle="1" w:styleId="22B99EE8E12542879F466B8426CCECDE">
    <w:name w:val="22B99EE8E12542879F466B8426CCECDE"/>
    <w:rsid w:val="0031239F"/>
  </w:style>
  <w:style w:type="paragraph" w:customStyle="1" w:styleId="1EED99F425134527AD8CE3C65D7B8246">
    <w:name w:val="1EED99F425134527AD8CE3C65D7B8246"/>
    <w:rsid w:val="0031239F"/>
  </w:style>
  <w:style w:type="paragraph" w:customStyle="1" w:styleId="C3BA2CC6188142029A6D460618F2A09A">
    <w:name w:val="C3BA2CC6188142029A6D460618F2A09A"/>
    <w:rsid w:val="0031239F"/>
  </w:style>
  <w:style w:type="paragraph" w:customStyle="1" w:styleId="885DD48237444C108407AC05CD8CB842">
    <w:name w:val="885DD48237444C108407AC05CD8CB842"/>
    <w:rsid w:val="0031239F"/>
  </w:style>
  <w:style w:type="paragraph" w:customStyle="1" w:styleId="B421F418CF2B4012BC444B2D389AE69F">
    <w:name w:val="B421F418CF2B4012BC444B2D389AE69F"/>
    <w:rsid w:val="0031239F"/>
  </w:style>
  <w:style w:type="paragraph" w:customStyle="1" w:styleId="396231728AD540D68D7556B8EB77C055">
    <w:name w:val="396231728AD540D68D7556B8EB77C055"/>
    <w:rsid w:val="0031239F"/>
  </w:style>
  <w:style w:type="paragraph" w:customStyle="1" w:styleId="84D99BCAE61E4C4683A8E724CC979AD9">
    <w:name w:val="84D99BCAE61E4C4683A8E724CC979AD9"/>
    <w:rsid w:val="0031239F"/>
  </w:style>
  <w:style w:type="paragraph" w:customStyle="1" w:styleId="CE5BED12CCED4DD9A0B7E87DBF4A8904">
    <w:name w:val="CE5BED12CCED4DD9A0B7E87DBF4A8904"/>
    <w:rsid w:val="0031239F"/>
  </w:style>
  <w:style w:type="paragraph" w:customStyle="1" w:styleId="906FE6728FC84D3AAC70004268ECDCA3">
    <w:name w:val="906FE6728FC84D3AAC70004268ECDCA3"/>
    <w:rsid w:val="0031239F"/>
  </w:style>
  <w:style w:type="paragraph" w:customStyle="1" w:styleId="B300781A1C604950A696576B525F0A64">
    <w:name w:val="B300781A1C604950A696576B525F0A64"/>
    <w:rsid w:val="0031239F"/>
  </w:style>
  <w:style w:type="paragraph" w:customStyle="1" w:styleId="605B4CB2C10C4DDEA601BA6FD5A23694">
    <w:name w:val="605B4CB2C10C4DDEA601BA6FD5A23694"/>
    <w:rsid w:val="0031239F"/>
  </w:style>
  <w:style w:type="paragraph" w:customStyle="1" w:styleId="6A6451BCAFB14AE9A1A28C9215CFE56F">
    <w:name w:val="6A6451BCAFB14AE9A1A28C9215CFE56F"/>
    <w:rsid w:val="0031239F"/>
  </w:style>
  <w:style w:type="paragraph" w:customStyle="1" w:styleId="24252A3DDBE84F21B3A179C4FBCC9F3C">
    <w:name w:val="24252A3DDBE84F21B3A179C4FBCC9F3C"/>
    <w:rsid w:val="0031239F"/>
  </w:style>
  <w:style w:type="paragraph" w:customStyle="1" w:styleId="C98E821BC1874B1697D3987A1FFE4943">
    <w:name w:val="C98E821BC1874B1697D3987A1FFE4943"/>
    <w:rsid w:val="0031239F"/>
  </w:style>
  <w:style w:type="paragraph" w:customStyle="1" w:styleId="87242E8DCABE453CA2B0BDB4B1FA9580">
    <w:name w:val="87242E8DCABE453CA2B0BDB4B1FA9580"/>
    <w:rsid w:val="0031239F"/>
  </w:style>
  <w:style w:type="paragraph" w:customStyle="1" w:styleId="AD6051AD98F34259869A99F490416F2E">
    <w:name w:val="AD6051AD98F34259869A99F490416F2E"/>
    <w:rsid w:val="0031239F"/>
  </w:style>
  <w:style w:type="paragraph" w:customStyle="1" w:styleId="30CB8A376C5B403D84C2CB21CB9BC7E6">
    <w:name w:val="30CB8A376C5B403D84C2CB21CB9BC7E6"/>
    <w:rsid w:val="00A06143"/>
  </w:style>
  <w:style w:type="paragraph" w:customStyle="1" w:styleId="0C259A98A0CC47679635A94A577C75FF">
    <w:name w:val="0C259A98A0CC47679635A94A577C75FF"/>
    <w:rsid w:val="00A06143"/>
  </w:style>
  <w:style w:type="paragraph" w:customStyle="1" w:styleId="CCF435DE23BC44E2A96FA8D771766496">
    <w:name w:val="CCF435DE23BC44E2A96FA8D771766496"/>
    <w:rsid w:val="00A06143"/>
  </w:style>
  <w:style w:type="paragraph" w:customStyle="1" w:styleId="D7508FE69F874C938E26B1EACB834DC8">
    <w:name w:val="D7508FE69F874C938E26B1EACB834DC8"/>
    <w:rsid w:val="00A06143"/>
  </w:style>
  <w:style w:type="paragraph" w:customStyle="1" w:styleId="AA65F0F063DD41498408DBFD6010B162">
    <w:name w:val="AA65F0F063DD41498408DBFD6010B162"/>
    <w:rsid w:val="00A06143"/>
  </w:style>
  <w:style w:type="paragraph" w:customStyle="1" w:styleId="325184570A9944078B5837D4BB39A2F9">
    <w:name w:val="325184570A9944078B5837D4BB39A2F9"/>
    <w:rsid w:val="00A06143"/>
  </w:style>
  <w:style w:type="paragraph" w:customStyle="1" w:styleId="E07ABEF8F08D42EB836D636A16051829">
    <w:name w:val="E07ABEF8F08D42EB836D636A16051829"/>
    <w:rsid w:val="00A06143"/>
  </w:style>
  <w:style w:type="paragraph" w:customStyle="1" w:styleId="6B160A9EC9FC499BBD056723E67EB0A4">
    <w:name w:val="6B160A9EC9FC499BBD056723E67EB0A4"/>
    <w:rsid w:val="00A06143"/>
  </w:style>
  <w:style w:type="paragraph" w:customStyle="1" w:styleId="D9B77E57F2414D58A7FA437B6DB07C5F">
    <w:name w:val="D9B77E57F2414D58A7FA437B6DB07C5F"/>
    <w:rsid w:val="00A06143"/>
  </w:style>
  <w:style w:type="paragraph" w:customStyle="1" w:styleId="1C62FA1F47854FDCBAF27EB2F7E8D6D1">
    <w:name w:val="1C62FA1F47854FDCBAF27EB2F7E8D6D1"/>
    <w:rsid w:val="00A06143"/>
  </w:style>
  <w:style w:type="paragraph" w:customStyle="1" w:styleId="0B26E8A0FC364CF783150E59A1D54B25">
    <w:name w:val="0B26E8A0FC364CF783150E59A1D54B25"/>
    <w:rsid w:val="00A06143"/>
  </w:style>
  <w:style w:type="paragraph" w:customStyle="1" w:styleId="C5787C044E7546E7982A607045F53D92">
    <w:name w:val="C5787C044E7546E7982A607045F53D92"/>
    <w:rsid w:val="00A06143"/>
  </w:style>
  <w:style w:type="paragraph" w:customStyle="1" w:styleId="D87839EB35864E6E856DB8CA9DA1FAD2">
    <w:name w:val="D87839EB35864E6E856DB8CA9DA1FAD2"/>
    <w:rsid w:val="00A06143"/>
  </w:style>
  <w:style w:type="paragraph" w:customStyle="1" w:styleId="2754F7FA9D32489EA887CFCF87E30707">
    <w:name w:val="2754F7FA9D32489EA887CFCF87E30707"/>
    <w:rsid w:val="00A06143"/>
  </w:style>
  <w:style w:type="paragraph" w:customStyle="1" w:styleId="B7415ECA7D6A4592B38A83ACD7080173">
    <w:name w:val="B7415ECA7D6A4592B38A83ACD7080173"/>
    <w:rsid w:val="00A06143"/>
  </w:style>
  <w:style w:type="paragraph" w:customStyle="1" w:styleId="8839287FB3A74392ADE05B1462FE018A">
    <w:name w:val="8839287FB3A74392ADE05B1462FE018A"/>
    <w:rsid w:val="00A06143"/>
  </w:style>
  <w:style w:type="paragraph" w:customStyle="1" w:styleId="63CA8006B92441798F375C87EC2B0C5E">
    <w:name w:val="63CA8006B92441798F375C87EC2B0C5E"/>
    <w:rsid w:val="00A06143"/>
  </w:style>
  <w:style w:type="paragraph" w:customStyle="1" w:styleId="24083D7866114213AAB28216401BEF5E">
    <w:name w:val="24083D7866114213AAB28216401BEF5E"/>
    <w:rsid w:val="00A06143"/>
  </w:style>
  <w:style w:type="paragraph" w:customStyle="1" w:styleId="BCE0DD4F532A4BA98BBD69561D7638BC">
    <w:name w:val="BCE0DD4F532A4BA98BBD69561D7638BC"/>
    <w:rsid w:val="00A06143"/>
  </w:style>
  <w:style w:type="paragraph" w:customStyle="1" w:styleId="05CFEE52FB2E4C4482EE33BF31C6F717">
    <w:name w:val="05CFEE52FB2E4C4482EE33BF31C6F717"/>
    <w:rsid w:val="00A06143"/>
  </w:style>
  <w:style w:type="paragraph" w:customStyle="1" w:styleId="ADF98B4EAFC54CE4802C9C89584DC252">
    <w:name w:val="ADF98B4EAFC54CE4802C9C89584DC252"/>
    <w:rsid w:val="00A06143"/>
  </w:style>
  <w:style w:type="paragraph" w:customStyle="1" w:styleId="ED8A717BE2CE438F9C18CA9540AB8F6A">
    <w:name w:val="ED8A717BE2CE438F9C18CA9540AB8F6A"/>
    <w:rsid w:val="00A06143"/>
  </w:style>
  <w:style w:type="paragraph" w:customStyle="1" w:styleId="A8B619CC974246989A686F88E2C5645B">
    <w:name w:val="A8B619CC974246989A686F88E2C5645B"/>
    <w:rsid w:val="00A06143"/>
  </w:style>
  <w:style w:type="paragraph" w:customStyle="1" w:styleId="8F84444D283D4E14B29BDA2F80A0597E">
    <w:name w:val="8F84444D283D4E14B29BDA2F80A0597E"/>
    <w:rsid w:val="00A06143"/>
  </w:style>
  <w:style w:type="paragraph" w:customStyle="1" w:styleId="124FCD9E3AB6442B87EA470F177D4D6F">
    <w:name w:val="124FCD9E3AB6442B87EA470F177D4D6F"/>
    <w:rsid w:val="00A06143"/>
  </w:style>
  <w:style w:type="paragraph" w:customStyle="1" w:styleId="A923F3FD3E29426E82859BA774A32D43">
    <w:name w:val="A923F3FD3E29426E82859BA774A32D43"/>
    <w:rsid w:val="00A06143"/>
  </w:style>
  <w:style w:type="paragraph" w:customStyle="1" w:styleId="E52DCCCF451C4AB3A224963501C333B1">
    <w:name w:val="E52DCCCF451C4AB3A224963501C333B1"/>
    <w:rsid w:val="00A06143"/>
  </w:style>
  <w:style w:type="paragraph" w:customStyle="1" w:styleId="48D4B9766F0747EF98CE1138699BC9C9">
    <w:name w:val="48D4B9766F0747EF98CE1138699BC9C9"/>
    <w:rsid w:val="00A06143"/>
  </w:style>
  <w:style w:type="paragraph" w:customStyle="1" w:styleId="05AC68DB96584B31A9EAD8A9C114CDB3">
    <w:name w:val="05AC68DB96584B31A9EAD8A9C114CDB3"/>
    <w:rsid w:val="00A06143"/>
  </w:style>
  <w:style w:type="paragraph" w:customStyle="1" w:styleId="1ED6AAF144184E9BB3C7A33104CD5A09">
    <w:name w:val="1ED6AAF144184E9BB3C7A33104CD5A09"/>
    <w:rsid w:val="00A06143"/>
  </w:style>
  <w:style w:type="paragraph" w:customStyle="1" w:styleId="9087B4DFEE8444AC8502C3334F257BC6">
    <w:name w:val="9087B4DFEE8444AC8502C3334F257BC6"/>
    <w:rsid w:val="00A06143"/>
  </w:style>
  <w:style w:type="paragraph" w:customStyle="1" w:styleId="E61F30C8837D42A9A033543782B9D2DF">
    <w:name w:val="E61F30C8837D42A9A033543782B9D2DF"/>
    <w:rsid w:val="00A06143"/>
  </w:style>
  <w:style w:type="paragraph" w:customStyle="1" w:styleId="ED968E81475D47FA91B7F2A977703AE1">
    <w:name w:val="ED968E81475D47FA91B7F2A977703AE1"/>
    <w:rsid w:val="00A06143"/>
  </w:style>
  <w:style w:type="paragraph" w:customStyle="1" w:styleId="E6AA4285CB6142E19700E7B4E9173A0A">
    <w:name w:val="E6AA4285CB6142E19700E7B4E9173A0A"/>
    <w:rsid w:val="00A06143"/>
  </w:style>
  <w:style w:type="paragraph" w:customStyle="1" w:styleId="5C7AED4380D2494C87FD2D06D7E8759A">
    <w:name w:val="5C7AED4380D2494C87FD2D06D7E8759A"/>
    <w:rsid w:val="00A06143"/>
  </w:style>
  <w:style w:type="paragraph" w:customStyle="1" w:styleId="6814D967D1A345FCA65264A95C31D186">
    <w:name w:val="6814D967D1A345FCA65264A95C31D186"/>
    <w:rsid w:val="00A06143"/>
  </w:style>
  <w:style w:type="paragraph" w:customStyle="1" w:styleId="D2EAD1E5EE584FF78962BAE1657C1E4E">
    <w:name w:val="D2EAD1E5EE584FF78962BAE1657C1E4E"/>
    <w:rsid w:val="00A06143"/>
  </w:style>
  <w:style w:type="paragraph" w:customStyle="1" w:styleId="F880FF7494A8486CA5AE0E55A8B7F5D9">
    <w:name w:val="F880FF7494A8486CA5AE0E55A8B7F5D9"/>
    <w:rsid w:val="00A06143"/>
  </w:style>
  <w:style w:type="paragraph" w:customStyle="1" w:styleId="5E543ACD86A0491FAB957D2539E9D8AB">
    <w:name w:val="5E543ACD86A0491FAB957D2539E9D8AB"/>
    <w:rsid w:val="00A06143"/>
  </w:style>
  <w:style w:type="paragraph" w:customStyle="1" w:styleId="64546C7AA862410FA54A0BA2928AFA7D">
    <w:name w:val="64546C7AA862410FA54A0BA2928AFA7D"/>
    <w:rsid w:val="00A06143"/>
  </w:style>
  <w:style w:type="paragraph" w:customStyle="1" w:styleId="BD7E3AF0D9464CC7B4B0196CB839DA67">
    <w:name w:val="BD7E3AF0D9464CC7B4B0196CB839DA67"/>
    <w:rsid w:val="00A06143"/>
  </w:style>
  <w:style w:type="paragraph" w:customStyle="1" w:styleId="56A2794AEABF4139BB4381F5F72DF7B9">
    <w:name w:val="56A2794AEABF4139BB4381F5F72DF7B9"/>
    <w:rsid w:val="00A06143"/>
  </w:style>
  <w:style w:type="paragraph" w:customStyle="1" w:styleId="80757F8AFF0946E5B59061722DA2812E">
    <w:name w:val="80757F8AFF0946E5B59061722DA2812E"/>
    <w:rsid w:val="00A06143"/>
  </w:style>
  <w:style w:type="paragraph" w:customStyle="1" w:styleId="DEF2218E6D7946209B4B1E6A102EC595">
    <w:name w:val="DEF2218E6D7946209B4B1E6A102EC595"/>
    <w:rsid w:val="00A06143"/>
  </w:style>
  <w:style w:type="paragraph" w:customStyle="1" w:styleId="28EC9537D9674DDF997F512A4DD22E2E">
    <w:name w:val="28EC9537D9674DDF997F512A4DD22E2E"/>
    <w:rsid w:val="00A06143"/>
  </w:style>
  <w:style w:type="paragraph" w:customStyle="1" w:styleId="717AC6EB6B7C4AD6B27440CD38D96103">
    <w:name w:val="717AC6EB6B7C4AD6B27440CD38D96103"/>
    <w:rsid w:val="00A06143"/>
  </w:style>
  <w:style w:type="paragraph" w:customStyle="1" w:styleId="8DE39FEAAC7A4C929427FA8CCD058F65">
    <w:name w:val="8DE39FEAAC7A4C929427FA8CCD058F65"/>
    <w:rsid w:val="00A06143"/>
  </w:style>
  <w:style w:type="paragraph" w:customStyle="1" w:styleId="7A159487DF6F4E69967C703161C94092">
    <w:name w:val="7A159487DF6F4E69967C703161C94092"/>
    <w:rsid w:val="00A06143"/>
  </w:style>
  <w:style w:type="paragraph" w:customStyle="1" w:styleId="D8D09F524F154333A905502FD515C771">
    <w:name w:val="D8D09F524F154333A905502FD515C771"/>
    <w:rsid w:val="00A06143"/>
  </w:style>
  <w:style w:type="paragraph" w:customStyle="1" w:styleId="BBAB75231A5D446D9D83F6FEE9E4A319">
    <w:name w:val="BBAB75231A5D446D9D83F6FEE9E4A319"/>
    <w:rsid w:val="00A06143"/>
  </w:style>
  <w:style w:type="paragraph" w:customStyle="1" w:styleId="DC266ED92AD543FBA7A1F467705F64F3">
    <w:name w:val="DC266ED92AD543FBA7A1F467705F64F3"/>
    <w:rsid w:val="00A06143"/>
  </w:style>
  <w:style w:type="paragraph" w:customStyle="1" w:styleId="E75965CB26484874BFB8F94833FC733A">
    <w:name w:val="E75965CB26484874BFB8F94833FC733A"/>
    <w:rsid w:val="00A06143"/>
  </w:style>
  <w:style w:type="paragraph" w:customStyle="1" w:styleId="BD95B3B2916440599A699CE96D9E1EF8">
    <w:name w:val="BD95B3B2916440599A699CE96D9E1EF8"/>
    <w:rsid w:val="00A06143"/>
  </w:style>
  <w:style w:type="paragraph" w:customStyle="1" w:styleId="310FFB18AB4F4D5EA5E47849F208CDF1">
    <w:name w:val="310FFB18AB4F4D5EA5E47849F208CDF1"/>
    <w:rsid w:val="00A06143"/>
  </w:style>
  <w:style w:type="paragraph" w:customStyle="1" w:styleId="5CF115CC29914379BC452C1266A47995">
    <w:name w:val="5CF115CC29914379BC452C1266A47995"/>
    <w:rsid w:val="00A06143"/>
  </w:style>
  <w:style w:type="paragraph" w:customStyle="1" w:styleId="4ACDE5DC2E4143E99984353F844CF7F6">
    <w:name w:val="4ACDE5DC2E4143E99984353F844CF7F6"/>
    <w:rsid w:val="00A06143"/>
  </w:style>
  <w:style w:type="paragraph" w:customStyle="1" w:styleId="569D9B7634454920BE5794A08FDA6564">
    <w:name w:val="569D9B7634454920BE5794A08FDA6564"/>
    <w:rsid w:val="00A06143"/>
  </w:style>
  <w:style w:type="paragraph" w:customStyle="1" w:styleId="8ABE2FED49E14B1F8364CC7F7E49F28B">
    <w:name w:val="8ABE2FED49E14B1F8364CC7F7E49F28B"/>
    <w:rsid w:val="00A06143"/>
  </w:style>
  <w:style w:type="paragraph" w:customStyle="1" w:styleId="6D2D280EA0B34EC485D3FD9C85CF4C63">
    <w:name w:val="6D2D280EA0B34EC485D3FD9C85CF4C63"/>
    <w:rsid w:val="00A06143"/>
  </w:style>
  <w:style w:type="paragraph" w:customStyle="1" w:styleId="BD416103527047DC8C037517DCC9B767">
    <w:name w:val="BD416103527047DC8C037517DCC9B767"/>
    <w:rsid w:val="00A06143"/>
  </w:style>
  <w:style w:type="paragraph" w:customStyle="1" w:styleId="CD11F488009348A2A43162CDD958C927">
    <w:name w:val="CD11F488009348A2A43162CDD958C927"/>
    <w:rsid w:val="00A06143"/>
  </w:style>
  <w:style w:type="paragraph" w:customStyle="1" w:styleId="A975879FF4B04F9D864E1B8FDBD18204">
    <w:name w:val="A975879FF4B04F9D864E1B8FDBD18204"/>
    <w:rsid w:val="00A06143"/>
  </w:style>
  <w:style w:type="paragraph" w:customStyle="1" w:styleId="C8155B481A344D67BAD26596CED0FBEF">
    <w:name w:val="C8155B481A344D67BAD26596CED0FBEF"/>
    <w:rsid w:val="00A06143"/>
  </w:style>
  <w:style w:type="paragraph" w:customStyle="1" w:styleId="A98E79EE09A946D198D4DFFBCEFBF56D">
    <w:name w:val="A98E79EE09A946D198D4DFFBCEFBF56D"/>
    <w:rsid w:val="00A06143"/>
  </w:style>
  <w:style w:type="paragraph" w:customStyle="1" w:styleId="A61737E295BD40A89D161A37B4D6457A">
    <w:name w:val="A61737E295BD40A89D161A37B4D6457A"/>
    <w:rsid w:val="00A06143"/>
  </w:style>
  <w:style w:type="paragraph" w:customStyle="1" w:styleId="09B4FE81689C43F1982A2FF5966E0116">
    <w:name w:val="09B4FE81689C43F1982A2FF5966E0116"/>
    <w:rsid w:val="00A06143"/>
  </w:style>
  <w:style w:type="paragraph" w:customStyle="1" w:styleId="F032B77C27684943AE121F0D4067A5E6">
    <w:name w:val="F032B77C27684943AE121F0D4067A5E6"/>
    <w:rsid w:val="00A06143"/>
  </w:style>
  <w:style w:type="paragraph" w:customStyle="1" w:styleId="1EE0A877639D42C39F711F692CC36566">
    <w:name w:val="1EE0A877639D42C39F711F692CC36566"/>
    <w:rsid w:val="00A06143"/>
  </w:style>
  <w:style w:type="paragraph" w:customStyle="1" w:styleId="9BA6195B24DF41018F9238B24FFE889A">
    <w:name w:val="9BA6195B24DF41018F9238B24FFE889A"/>
    <w:rsid w:val="00A06143"/>
  </w:style>
  <w:style w:type="paragraph" w:customStyle="1" w:styleId="55B331CBB8E5466EBE55599DDF0C65A5">
    <w:name w:val="55B331CBB8E5466EBE55599DDF0C65A5"/>
    <w:rsid w:val="00A06143"/>
  </w:style>
  <w:style w:type="paragraph" w:customStyle="1" w:styleId="5D4F7ABC8E0B4CA590CE9BC7309E9734">
    <w:name w:val="5D4F7ABC8E0B4CA590CE9BC7309E9734"/>
    <w:rsid w:val="00A06143"/>
  </w:style>
  <w:style w:type="paragraph" w:customStyle="1" w:styleId="49CA898CCD4E499BBE68E43B2DEED071">
    <w:name w:val="49CA898CCD4E499BBE68E43B2DEED071"/>
    <w:rsid w:val="00A06143"/>
  </w:style>
  <w:style w:type="paragraph" w:customStyle="1" w:styleId="B0969EB192954D6385953474EC6CA53D">
    <w:name w:val="B0969EB192954D6385953474EC6CA53D"/>
    <w:rsid w:val="00A06143"/>
  </w:style>
  <w:style w:type="paragraph" w:customStyle="1" w:styleId="33804265FBB94659BE33170926C1F1A2">
    <w:name w:val="33804265FBB94659BE33170926C1F1A2"/>
    <w:rsid w:val="00A06143"/>
  </w:style>
  <w:style w:type="paragraph" w:customStyle="1" w:styleId="337C3047F1A24974986A66CE8505ECC3">
    <w:name w:val="337C3047F1A24974986A66CE8505ECC3"/>
    <w:rsid w:val="00A06143"/>
  </w:style>
  <w:style w:type="paragraph" w:customStyle="1" w:styleId="18587DC3F79E4D729C617DD9CD744C87">
    <w:name w:val="18587DC3F79E4D729C617DD9CD744C87"/>
    <w:rsid w:val="00A06143"/>
  </w:style>
  <w:style w:type="paragraph" w:customStyle="1" w:styleId="D6B44A24BA3041A7AB73D5E7099D8D06">
    <w:name w:val="D6B44A24BA3041A7AB73D5E7099D8D06"/>
    <w:rsid w:val="00A06143"/>
  </w:style>
  <w:style w:type="paragraph" w:customStyle="1" w:styleId="C0E53B62AC0241E8BC427D75D97C1F26">
    <w:name w:val="C0E53B62AC0241E8BC427D75D97C1F26"/>
    <w:rsid w:val="00A06143"/>
  </w:style>
  <w:style w:type="paragraph" w:customStyle="1" w:styleId="6AE04964E06E406797157B5ACFEED5D7">
    <w:name w:val="6AE04964E06E406797157B5ACFEED5D7"/>
    <w:rsid w:val="00A06143"/>
  </w:style>
  <w:style w:type="paragraph" w:customStyle="1" w:styleId="2090982EE62E4B3E919A447C5A5D1E70">
    <w:name w:val="2090982EE62E4B3E919A447C5A5D1E70"/>
    <w:rsid w:val="00A06143"/>
  </w:style>
  <w:style w:type="paragraph" w:customStyle="1" w:styleId="637337F4C34C4FE8B6B721BD20F4A124">
    <w:name w:val="637337F4C34C4FE8B6B721BD20F4A124"/>
    <w:rsid w:val="00A06143"/>
  </w:style>
  <w:style w:type="paragraph" w:customStyle="1" w:styleId="3206C44C9FD14C4E86E080F805AF2B06">
    <w:name w:val="3206C44C9FD14C4E86E080F805AF2B06"/>
    <w:rsid w:val="00A06143"/>
  </w:style>
  <w:style w:type="paragraph" w:customStyle="1" w:styleId="DFB46F4074274FDD83BFC7411EC7B177">
    <w:name w:val="DFB46F4074274FDD83BFC7411EC7B177"/>
    <w:rsid w:val="00A06143"/>
  </w:style>
  <w:style w:type="paragraph" w:customStyle="1" w:styleId="AEDE606CDD624689A704C2AEC5FAEBF0">
    <w:name w:val="AEDE606CDD624689A704C2AEC5FAEBF0"/>
    <w:rsid w:val="00A06143"/>
  </w:style>
  <w:style w:type="paragraph" w:customStyle="1" w:styleId="C98E4B7FB76E456699625F0F69629123">
    <w:name w:val="C98E4B7FB76E456699625F0F69629123"/>
    <w:rsid w:val="00A06143"/>
  </w:style>
  <w:style w:type="paragraph" w:customStyle="1" w:styleId="609E7D805B874F1ABAB9CB8A26C1D0DE">
    <w:name w:val="609E7D805B874F1ABAB9CB8A26C1D0DE"/>
    <w:rsid w:val="00A06143"/>
  </w:style>
  <w:style w:type="paragraph" w:customStyle="1" w:styleId="BE96D4B932BE4130A8D1D3B287AF19B3">
    <w:name w:val="BE96D4B932BE4130A8D1D3B287AF19B3"/>
    <w:rsid w:val="00A06143"/>
  </w:style>
  <w:style w:type="paragraph" w:customStyle="1" w:styleId="A1607EEFB2804723B137313BB88A222F">
    <w:name w:val="A1607EEFB2804723B137313BB88A222F"/>
    <w:rsid w:val="00A06143"/>
  </w:style>
  <w:style w:type="paragraph" w:customStyle="1" w:styleId="B9C4FFE30656417483A3B771DE6810E4">
    <w:name w:val="B9C4FFE30656417483A3B771DE6810E4"/>
    <w:rsid w:val="00A06143"/>
  </w:style>
  <w:style w:type="paragraph" w:customStyle="1" w:styleId="538916CD52C14296AFB894861B9E7D0A">
    <w:name w:val="538916CD52C14296AFB894861B9E7D0A"/>
    <w:rsid w:val="00A06143"/>
  </w:style>
  <w:style w:type="paragraph" w:customStyle="1" w:styleId="E15CECDCA3054032833E48EC1DEABFEF">
    <w:name w:val="E15CECDCA3054032833E48EC1DEABFEF"/>
    <w:rsid w:val="00A06143"/>
  </w:style>
  <w:style w:type="paragraph" w:customStyle="1" w:styleId="9B8E8BF4F9B1407FBE56B35121697214">
    <w:name w:val="9B8E8BF4F9B1407FBE56B35121697214"/>
    <w:rsid w:val="00A06143"/>
  </w:style>
  <w:style w:type="paragraph" w:customStyle="1" w:styleId="9BB813274D164F2186AC5007510A5367">
    <w:name w:val="9BB813274D164F2186AC5007510A5367"/>
    <w:rsid w:val="00A06143"/>
  </w:style>
  <w:style w:type="paragraph" w:customStyle="1" w:styleId="76C1A56166A3457E9BAE930A44868622">
    <w:name w:val="76C1A56166A3457E9BAE930A44868622"/>
    <w:rsid w:val="00A06143"/>
  </w:style>
  <w:style w:type="paragraph" w:customStyle="1" w:styleId="E24E1CC21A6A4FDC90D4E7288DD58986">
    <w:name w:val="E24E1CC21A6A4FDC90D4E7288DD58986"/>
    <w:rsid w:val="00A06143"/>
  </w:style>
  <w:style w:type="paragraph" w:customStyle="1" w:styleId="B6E6AF958DDE4A4C864B6011167D2ADA">
    <w:name w:val="B6E6AF958DDE4A4C864B6011167D2ADA"/>
    <w:rsid w:val="00A06143"/>
  </w:style>
  <w:style w:type="paragraph" w:customStyle="1" w:styleId="9B71F485DD9F4AD0B84FB87869AAD1B4">
    <w:name w:val="9B71F485DD9F4AD0B84FB87869AAD1B4"/>
    <w:rsid w:val="00A06143"/>
  </w:style>
  <w:style w:type="paragraph" w:customStyle="1" w:styleId="962B838DD638431DB1C47C11C94F631B">
    <w:name w:val="962B838DD638431DB1C47C11C94F631B"/>
    <w:rsid w:val="00A06143"/>
  </w:style>
  <w:style w:type="paragraph" w:customStyle="1" w:styleId="FAD142444A0E4F958095E4183648CF16">
    <w:name w:val="FAD142444A0E4F958095E4183648CF16"/>
    <w:rsid w:val="00A06143"/>
  </w:style>
  <w:style w:type="paragraph" w:customStyle="1" w:styleId="FBC5D0E6839B4245B6FD552DF0441F8A">
    <w:name w:val="FBC5D0E6839B4245B6FD552DF0441F8A"/>
    <w:rsid w:val="00A06143"/>
  </w:style>
  <w:style w:type="paragraph" w:customStyle="1" w:styleId="B5745DCADEE34AF181ABF9D50C8C223D">
    <w:name w:val="B5745DCADEE34AF181ABF9D50C8C223D"/>
    <w:rsid w:val="00A06143"/>
  </w:style>
  <w:style w:type="paragraph" w:customStyle="1" w:styleId="2007B9A0F78E41A1866629E741365DC1">
    <w:name w:val="2007B9A0F78E41A1866629E741365DC1"/>
    <w:rsid w:val="00A06143"/>
  </w:style>
  <w:style w:type="paragraph" w:customStyle="1" w:styleId="6E1AA53C1A104418897E7666FA66B762">
    <w:name w:val="6E1AA53C1A104418897E7666FA66B762"/>
    <w:rsid w:val="00A06143"/>
  </w:style>
  <w:style w:type="paragraph" w:customStyle="1" w:styleId="943ED7E4331747178AB23E9461A19A9D">
    <w:name w:val="943ED7E4331747178AB23E9461A19A9D"/>
    <w:rsid w:val="00A06143"/>
  </w:style>
  <w:style w:type="paragraph" w:customStyle="1" w:styleId="1D840A5BBC9147F8B3200A0A6E05C329">
    <w:name w:val="1D840A5BBC9147F8B3200A0A6E05C329"/>
    <w:rsid w:val="00A06143"/>
  </w:style>
  <w:style w:type="paragraph" w:customStyle="1" w:styleId="0D809FBC5822478FBDC4B4D7F8EBD0D7">
    <w:name w:val="0D809FBC5822478FBDC4B4D7F8EBD0D7"/>
    <w:rsid w:val="00A06143"/>
  </w:style>
  <w:style w:type="paragraph" w:customStyle="1" w:styleId="D928FA51B86143A2A2DADA2A56D5CCC9">
    <w:name w:val="D928FA51B86143A2A2DADA2A56D5CCC9"/>
    <w:rsid w:val="00A06143"/>
  </w:style>
  <w:style w:type="paragraph" w:customStyle="1" w:styleId="B1CC62D8EA8547AAB688D3D08765DCE7">
    <w:name w:val="B1CC62D8EA8547AAB688D3D08765DCE7"/>
    <w:rsid w:val="00A06143"/>
  </w:style>
  <w:style w:type="paragraph" w:customStyle="1" w:styleId="29AD39A74C334847BCA40D64E2C8297D">
    <w:name w:val="29AD39A74C334847BCA40D64E2C8297D"/>
    <w:rsid w:val="00A06143"/>
  </w:style>
  <w:style w:type="paragraph" w:customStyle="1" w:styleId="3A8815840A544F2A83EEF8A8CDEF72E8">
    <w:name w:val="3A8815840A544F2A83EEF8A8CDEF72E8"/>
    <w:rsid w:val="00A06143"/>
  </w:style>
  <w:style w:type="paragraph" w:customStyle="1" w:styleId="A01D3FC393104D78AF22C9D6D97E8C82">
    <w:name w:val="A01D3FC393104D78AF22C9D6D97E8C82"/>
    <w:rsid w:val="00A06143"/>
  </w:style>
  <w:style w:type="paragraph" w:customStyle="1" w:styleId="822DC15FB567418ABAF93136D86FF501">
    <w:name w:val="822DC15FB567418ABAF93136D86FF501"/>
    <w:rsid w:val="00A06143"/>
  </w:style>
  <w:style w:type="paragraph" w:customStyle="1" w:styleId="7DA1C3A515294361B167BF6C73841E6B">
    <w:name w:val="7DA1C3A515294361B167BF6C73841E6B"/>
    <w:rsid w:val="00A06143"/>
  </w:style>
  <w:style w:type="paragraph" w:customStyle="1" w:styleId="98C7B1C2E02C4F348BAED6D48C62886F">
    <w:name w:val="98C7B1C2E02C4F348BAED6D48C62886F"/>
    <w:rsid w:val="00A06143"/>
  </w:style>
  <w:style w:type="paragraph" w:customStyle="1" w:styleId="F677851269744820B2F66B308CE1DFD0">
    <w:name w:val="F677851269744820B2F66B308CE1DFD0"/>
    <w:rsid w:val="00A06143"/>
  </w:style>
  <w:style w:type="paragraph" w:customStyle="1" w:styleId="05EF73383738498BA6E1E07584C9188C">
    <w:name w:val="05EF73383738498BA6E1E07584C9188C"/>
    <w:rsid w:val="00A06143"/>
  </w:style>
  <w:style w:type="paragraph" w:customStyle="1" w:styleId="8A99019E84674CC6A9D3DF94174D88C1">
    <w:name w:val="8A99019E84674CC6A9D3DF94174D88C1"/>
    <w:rsid w:val="00A06143"/>
  </w:style>
  <w:style w:type="paragraph" w:customStyle="1" w:styleId="D7F829359A8849B5B69C1A83C2D34E88">
    <w:name w:val="D7F829359A8849B5B69C1A83C2D34E88"/>
    <w:rsid w:val="00A06143"/>
  </w:style>
  <w:style w:type="paragraph" w:customStyle="1" w:styleId="DFDE7C73B8A048289735C985EB0CA0EF">
    <w:name w:val="DFDE7C73B8A048289735C985EB0CA0EF"/>
    <w:rsid w:val="00A06143"/>
  </w:style>
  <w:style w:type="paragraph" w:customStyle="1" w:styleId="0408B2733AD84F4A9FDE2FD053D4CE03">
    <w:name w:val="0408B2733AD84F4A9FDE2FD053D4CE03"/>
    <w:rsid w:val="00A06143"/>
  </w:style>
  <w:style w:type="paragraph" w:customStyle="1" w:styleId="8E742CDB7A71431C84226379185F203D">
    <w:name w:val="8E742CDB7A71431C84226379185F203D"/>
    <w:rsid w:val="00A06143"/>
  </w:style>
  <w:style w:type="paragraph" w:customStyle="1" w:styleId="913437B667FA41E1809FD7B7BDA57AA3">
    <w:name w:val="913437B667FA41E1809FD7B7BDA57AA3"/>
    <w:rsid w:val="00A06143"/>
  </w:style>
  <w:style w:type="paragraph" w:customStyle="1" w:styleId="2CF48D336A5F4B059F198C9C6EC59B1C">
    <w:name w:val="2CF48D336A5F4B059F198C9C6EC59B1C"/>
    <w:rsid w:val="00A06143"/>
  </w:style>
  <w:style w:type="paragraph" w:customStyle="1" w:styleId="F4894C897CA04ECA824EA0EFBE8FE133">
    <w:name w:val="F4894C897CA04ECA824EA0EFBE8FE133"/>
    <w:rsid w:val="00A06143"/>
  </w:style>
  <w:style w:type="paragraph" w:customStyle="1" w:styleId="366D367666B443E1A0416EFD93F26E01">
    <w:name w:val="366D367666B443E1A0416EFD93F26E01"/>
    <w:rsid w:val="00A06143"/>
  </w:style>
  <w:style w:type="paragraph" w:customStyle="1" w:styleId="992AD974903B45E783E12C716AF3AFCF">
    <w:name w:val="992AD974903B45E783E12C716AF3AFCF"/>
    <w:rsid w:val="00A06143"/>
  </w:style>
  <w:style w:type="paragraph" w:customStyle="1" w:styleId="9D8A32C89BFE4033A9CA8CF3691572F9">
    <w:name w:val="9D8A32C89BFE4033A9CA8CF3691572F9"/>
    <w:rsid w:val="00A06143"/>
  </w:style>
  <w:style w:type="paragraph" w:customStyle="1" w:styleId="4250D74860CB4F4A984FD9B881686D65">
    <w:name w:val="4250D74860CB4F4A984FD9B881686D65"/>
    <w:rsid w:val="00A06143"/>
  </w:style>
  <w:style w:type="paragraph" w:customStyle="1" w:styleId="02F39545C0A043F9A5C9B3491020C39C">
    <w:name w:val="02F39545C0A043F9A5C9B3491020C39C"/>
    <w:rsid w:val="00A06143"/>
  </w:style>
  <w:style w:type="paragraph" w:customStyle="1" w:styleId="3E8B07C8416F4EDBA2C3AB554042D7C3">
    <w:name w:val="3E8B07C8416F4EDBA2C3AB554042D7C3"/>
    <w:rsid w:val="00A06143"/>
  </w:style>
  <w:style w:type="paragraph" w:customStyle="1" w:styleId="DC196AE23E47481D9322C43C1C7B3787">
    <w:name w:val="DC196AE23E47481D9322C43C1C7B3787"/>
    <w:rsid w:val="00A06143"/>
  </w:style>
  <w:style w:type="paragraph" w:customStyle="1" w:styleId="44FB6684424249289D4F8092C4986BF0">
    <w:name w:val="44FB6684424249289D4F8092C4986BF0"/>
    <w:rsid w:val="00A06143"/>
  </w:style>
  <w:style w:type="paragraph" w:customStyle="1" w:styleId="B237A29E68364D059EFAE1C6D9B216AB">
    <w:name w:val="B237A29E68364D059EFAE1C6D9B216AB"/>
    <w:rsid w:val="00A06143"/>
  </w:style>
  <w:style w:type="paragraph" w:customStyle="1" w:styleId="4D7E305140B54C529FB443E18DC1FAA7">
    <w:name w:val="4D7E305140B54C529FB443E18DC1FAA7"/>
    <w:rsid w:val="00C50122"/>
  </w:style>
  <w:style w:type="paragraph" w:customStyle="1" w:styleId="14FE3D0036D94747BCE7A33F3A381417">
    <w:name w:val="14FE3D0036D94747BCE7A33F3A381417"/>
    <w:rsid w:val="00C50122"/>
  </w:style>
  <w:style w:type="paragraph" w:customStyle="1" w:styleId="9E2FD5DC5CE94A818DDD9222D53C0E1A">
    <w:name w:val="9E2FD5DC5CE94A818DDD9222D53C0E1A"/>
    <w:rsid w:val="00C50122"/>
  </w:style>
  <w:style w:type="paragraph" w:customStyle="1" w:styleId="5A4321E3F980420D963673BC6A9D7682">
    <w:name w:val="5A4321E3F980420D963673BC6A9D7682"/>
    <w:rsid w:val="00C50122"/>
  </w:style>
  <w:style w:type="paragraph" w:customStyle="1" w:styleId="93888072D61F4A6D9694D0CF7F1F9602">
    <w:name w:val="93888072D61F4A6D9694D0CF7F1F9602"/>
    <w:rsid w:val="00C50122"/>
  </w:style>
  <w:style w:type="paragraph" w:customStyle="1" w:styleId="E4D14AC9C62E4B4D8B099904E4ADB052">
    <w:name w:val="E4D14AC9C62E4B4D8B099904E4ADB052"/>
    <w:rsid w:val="00C50122"/>
  </w:style>
  <w:style w:type="paragraph" w:customStyle="1" w:styleId="A3A8A562729D4FA28F3D9C42E5E98D0C">
    <w:name w:val="A3A8A562729D4FA28F3D9C42E5E98D0C"/>
    <w:rsid w:val="00C50122"/>
  </w:style>
  <w:style w:type="paragraph" w:customStyle="1" w:styleId="9CA204894FD74A0FA7F6AA6B1A3706DC">
    <w:name w:val="9CA204894FD74A0FA7F6AA6B1A3706DC"/>
    <w:rsid w:val="00C50122"/>
  </w:style>
  <w:style w:type="paragraph" w:customStyle="1" w:styleId="9B3CEA1C5C224AE49F5EBC5C06D31706">
    <w:name w:val="9B3CEA1C5C224AE49F5EBC5C06D31706"/>
    <w:rsid w:val="00C50122"/>
  </w:style>
  <w:style w:type="paragraph" w:customStyle="1" w:styleId="8E61925BECBD4FD5AA5DCDAAD8D2BD71">
    <w:name w:val="8E61925BECBD4FD5AA5DCDAAD8D2BD71"/>
    <w:rsid w:val="00C50122"/>
  </w:style>
  <w:style w:type="paragraph" w:customStyle="1" w:styleId="5FED68C4246443BD8FE9E4A4EFC12C1B">
    <w:name w:val="5FED68C4246443BD8FE9E4A4EFC12C1B"/>
    <w:rsid w:val="00C50122"/>
  </w:style>
  <w:style w:type="paragraph" w:customStyle="1" w:styleId="8C651055A3CD446B8BE3C3D541EB8C5F">
    <w:name w:val="8C651055A3CD446B8BE3C3D541EB8C5F"/>
    <w:rsid w:val="00C50122"/>
  </w:style>
  <w:style w:type="paragraph" w:customStyle="1" w:styleId="0B4E36D35C0F47659727F96F1E963FB4">
    <w:name w:val="0B4E36D35C0F47659727F96F1E963FB4"/>
    <w:rsid w:val="00C50122"/>
  </w:style>
  <w:style w:type="paragraph" w:customStyle="1" w:styleId="D5C0E7369E214CEDB672912102E2F994">
    <w:name w:val="D5C0E7369E214CEDB672912102E2F994"/>
    <w:rsid w:val="00C50122"/>
  </w:style>
  <w:style w:type="paragraph" w:customStyle="1" w:styleId="F204113C228C44C49A40430235A3DF02">
    <w:name w:val="F204113C228C44C49A40430235A3DF02"/>
    <w:rsid w:val="00C50122"/>
  </w:style>
  <w:style w:type="paragraph" w:customStyle="1" w:styleId="100EF4F95A4C41979932E3EEA2651DA5">
    <w:name w:val="100EF4F95A4C41979932E3EEA2651DA5"/>
    <w:rsid w:val="00C50122"/>
  </w:style>
  <w:style w:type="paragraph" w:customStyle="1" w:styleId="F4CE3E2920B9404DA4892C6C67241350">
    <w:name w:val="F4CE3E2920B9404DA4892C6C67241350"/>
    <w:rsid w:val="00C50122"/>
  </w:style>
  <w:style w:type="paragraph" w:customStyle="1" w:styleId="D2F7C4AFD9184CBCBA6993CCCAA1CD2A">
    <w:name w:val="D2F7C4AFD9184CBCBA6993CCCAA1CD2A"/>
    <w:rsid w:val="00C50122"/>
  </w:style>
  <w:style w:type="paragraph" w:customStyle="1" w:styleId="32420308DEE244ADADA060248398D71B">
    <w:name w:val="32420308DEE244ADADA060248398D71B"/>
    <w:rsid w:val="00C50122"/>
  </w:style>
  <w:style w:type="paragraph" w:customStyle="1" w:styleId="9C960A4C1BA848FEB87C09C5841790EC">
    <w:name w:val="9C960A4C1BA848FEB87C09C5841790EC"/>
    <w:rsid w:val="00C50122"/>
  </w:style>
  <w:style w:type="paragraph" w:customStyle="1" w:styleId="EB348D6E558C48D6856B45AF85494DC0">
    <w:name w:val="EB348D6E558C48D6856B45AF85494DC0"/>
    <w:rsid w:val="00C50122"/>
  </w:style>
  <w:style w:type="paragraph" w:customStyle="1" w:styleId="D2A0BD80FB2B41DE932D72359A613D59">
    <w:name w:val="D2A0BD80FB2B41DE932D72359A613D59"/>
    <w:rsid w:val="00C50122"/>
  </w:style>
  <w:style w:type="paragraph" w:customStyle="1" w:styleId="3C3BCF5C6B8F423892F4DCF0F051D8C9">
    <w:name w:val="3C3BCF5C6B8F423892F4DCF0F051D8C9"/>
    <w:rsid w:val="00C50122"/>
  </w:style>
  <w:style w:type="paragraph" w:customStyle="1" w:styleId="7D76FD018D2E4C91BA5B424398CED96A">
    <w:name w:val="7D76FD018D2E4C91BA5B424398CED96A"/>
    <w:rsid w:val="00C50122"/>
  </w:style>
  <w:style w:type="paragraph" w:customStyle="1" w:styleId="709153CD81374EDAB3AB6178D53592E5">
    <w:name w:val="709153CD81374EDAB3AB6178D53592E5"/>
    <w:rsid w:val="00C50122"/>
  </w:style>
  <w:style w:type="paragraph" w:customStyle="1" w:styleId="77AF2B5EB9E94D99B726BF617A9884C3">
    <w:name w:val="77AF2B5EB9E94D99B726BF617A9884C3"/>
    <w:rsid w:val="00C50122"/>
  </w:style>
  <w:style w:type="paragraph" w:customStyle="1" w:styleId="523EF4DC0A8F414AB452010B8D2874F5">
    <w:name w:val="523EF4DC0A8F414AB452010B8D2874F5"/>
    <w:rsid w:val="00C50122"/>
  </w:style>
  <w:style w:type="paragraph" w:customStyle="1" w:styleId="FA4162354BA84FA6A860224FE37B811F">
    <w:name w:val="FA4162354BA84FA6A860224FE37B811F"/>
    <w:rsid w:val="00C50122"/>
  </w:style>
  <w:style w:type="paragraph" w:customStyle="1" w:styleId="F6ED8E36B1B941089E4934F2F213A527">
    <w:name w:val="F6ED8E36B1B941089E4934F2F213A527"/>
    <w:rsid w:val="00C50122"/>
  </w:style>
  <w:style w:type="paragraph" w:customStyle="1" w:styleId="87EA33D29F384B949925036BEDF70F3C">
    <w:name w:val="87EA33D29F384B949925036BEDF70F3C"/>
    <w:rsid w:val="00C50122"/>
  </w:style>
  <w:style w:type="paragraph" w:customStyle="1" w:styleId="6C42C7A4DA6A4899BD85DA205197F02B">
    <w:name w:val="6C42C7A4DA6A4899BD85DA205197F02B"/>
    <w:rsid w:val="00C50122"/>
  </w:style>
  <w:style w:type="paragraph" w:customStyle="1" w:styleId="E2BBAC2283BF48589CAF2D94254B117E">
    <w:name w:val="E2BBAC2283BF48589CAF2D94254B117E"/>
    <w:rsid w:val="00C50122"/>
  </w:style>
  <w:style w:type="paragraph" w:customStyle="1" w:styleId="24D5BF4739E644498A1DCCD8342B26E9">
    <w:name w:val="24D5BF4739E644498A1DCCD8342B26E9"/>
    <w:rsid w:val="00C50122"/>
  </w:style>
  <w:style w:type="paragraph" w:customStyle="1" w:styleId="F09648B8C55747959E722AD1E8D4F94A">
    <w:name w:val="F09648B8C55747959E722AD1E8D4F94A"/>
    <w:rsid w:val="00C50122"/>
  </w:style>
  <w:style w:type="paragraph" w:customStyle="1" w:styleId="92BBB1C6904A40A6A2348D015EB0BAC5">
    <w:name w:val="92BBB1C6904A40A6A2348D015EB0BAC5"/>
    <w:rsid w:val="00C50122"/>
  </w:style>
  <w:style w:type="paragraph" w:customStyle="1" w:styleId="DE47794F58A2426D8EE744FBA1925FD2">
    <w:name w:val="DE47794F58A2426D8EE744FBA1925FD2"/>
    <w:rsid w:val="00C50122"/>
  </w:style>
  <w:style w:type="paragraph" w:customStyle="1" w:styleId="14653E0BFC8F47C39C0C8FDD04205347">
    <w:name w:val="14653E0BFC8F47C39C0C8FDD04205347"/>
    <w:rsid w:val="00C50122"/>
  </w:style>
  <w:style w:type="paragraph" w:customStyle="1" w:styleId="B9FCD1F909F340F0A0664C02FB0ABCB8">
    <w:name w:val="B9FCD1F909F340F0A0664C02FB0ABCB8"/>
    <w:rsid w:val="00C50122"/>
  </w:style>
  <w:style w:type="paragraph" w:customStyle="1" w:styleId="EB5CEB74D93E4AB69651326451303E17">
    <w:name w:val="EB5CEB74D93E4AB69651326451303E17"/>
    <w:rsid w:val="00C50122"/>
  </w:style>
  <w:style w:type="paragraph" w:customStyle="1" w:styleId="8B33287F99DC4BBAAC96E059A6F7E8AB">
    <w:name w:val="8B33287F99DC4BBAAC96E059A6F7E8AB"/>
    <w:rsid w:val="00C50122"/>
  </w:style>
  <w:style w:type="paragraph" w:customStyle="1" w:styleId="27F009854E4F465CB7AF1DEEF19DEC76">
    <w:name w:val="27F009854E4F465CB7AF1DEEF19DEC76"/>
    <w:rsid w:val="00C50122"/>
  </w:style>
  <w:style w:type="paragraph" w:customStyle="1" w:styleId="004DDECC36C745EF90E043C706DD93CE">
    <w:name w:val="004DDECC36C745EF90E043C706DD93CE"/>
    <w:rsid w:val="00C50122"/>
  </w:style>
  <w:style w:type="paragraph" w:customStyle="1" w:styleId="00295210B8C145F899E7CCB1F0D71632">
    <w:name w:val="00295210B8C145F899E7CCB1F0D71632"/>
    <w:rsid w:val="00C50122"/>
  </w:style>
  <w:style w:type="paragraph" w:customStyle="1" w:styleId="8C801757E26149C284FE8CC48B5B697C">
    <w:name w:val="8C801757E26149C284FE8CC48B5B697C"/>
    <w:rsid w:val="00C50122"/>
  </w:style>
  <w:style w:type="paragraph" w:customStyle="1" w:styleId="F9D733A7B8224382B2F9D27F6161A324">
    <w:name w:val="F9D733A7B8224382B2F9D27F6161A324"/>
    <w:rsid w:val="00C50122"/>
  </w:style>
  <w:style w:type="paragraph" w:customStyle="1" w:styleId="5B91C267AD3E4BCD9EE58A9021C91B7C">
    <w:name w:val="5B91C267AD3E4BCD9EE58A9021C91B7C"/>
    <w:rsid w:val="00C50122"/>
  </w:style>
  <w:style w:type="paragraph" w:customStyle="1" w:styleId="78C4D8927B694D3190A528BE0BA5E48A">
    <w:name w:val="78C4D8927B694D3190A528BE0BA5E48A"/>
    <w:rsid w:val="00C50122"/>
  </w:style>
  <w:style w:type="paragraph" w:customStyle="1" w:styleId="A08145889D734F69901A5D11EADFE9C4">
    <w:name w:val="A08145889D734F69901A5D11EADFE9C4"/>
    <w:rsid w:val="00C50122"/>
  </w:style>
  <w:style w:type="paragraph" w:customStyle="1" w:styleId="110C9DC5FC6342A4B70E74C966C6AF25">
    <w:name w:val="110C9DC5FC6342A4B70E74C966C6AF25"/>
    <w:rsid w:val="00C50122"/>
  </w:style>
  <w:style w:type="paragraph" w:customStyle="1" w:styleId="0C79884D42C442DB8E460453DBD451A3">
    <w:name w:val="0C79884D42C442DB8E460453DBD451A3"/>
    <w:rsid w:val="00C50122"/>
  </w:style>
  <w:style w:type="paragraph" w:customStyle="1" w:styleId="AFB3196796D540B595F00A7C84560B2C">
    <w:name w:val="AFB3196796D540B595F00A7C84560B2C"/>
    <w:rsid w:val="00C50122"/>
  </w:style>
  <w:style w:type="paragraph" w:customStyle="1" w:styleId="C609E354A0D14063AD2547A59C016317">
    <w:name w:val="C609E354A0D14063AD2547A59C016317"/>
    <w:rsid w:val="00C50122"/>
  </w:style>
  <w:style w:type="paragraph" w:customStyle="1" w:styleId="86B51F200A014725813E64E295E216ED">
    <w:name w:val="86B51F200A014725813E64E295E216ED"/>
    <w:rsid w:val="00C50122"/>
  </w:style>
  <w:style w:type="paragraph" w:customStyle="1" w:styleId="23E23A705A9A4FD8BB22CEB6F2640891">
    <w:name w:val="23E23A705A9A4FD8BB22CEB6F2640891"/>
    <w:rsid w:val="00C50122"/>
  </w:style>
  <w:style w:type="paragraph" w:customStyle="1" w:styleId="B059D4EC689640D78D28818DC73FD32F">
    <w:name w:val="B059D4EC689640D78D28818DC73FD32F"/>
    <w:rsid w:val="00C50122"/>
  </w:style>
  <w:style w:type="paragraph" w:customStyle="1" w:styleId="0848534AE20B4D32BD096A5FA5CC7200">
    <w:name w:val="0848534AE20B4D32BD096A5FA5CC7200"/>
    <w:rsid w:val="00C50122"/>
  </w:style>
  <w:style w:type="paragraph" w:customStyle="1" w:styleId="2D4D40F6AA014045856130EA389F5121">
    <w:name w:val="2D4D40F6AA014045856130EA389F5121"/>
    <w:rsid w:val="00C50122"/>
  </w:style>
  <w:style w:type="paragraph" w:customStyle="1" w:styleId="493EE0E6BFF5483E8ADB57F3619C4C0B">
    <w:name w:val="493EE0E6BFF5483E8ADB57F3619C4C0B"/>
    <w:rsid w:val="00C50122"/>
  </w:style>
  <w:style w:type="paragraph" w:customStyle="1" w:styleId="5EA0AD49CE8A4274834D8B6B0F5D4BF0">
    <w:name w:val="5EA0AD49CE8A4274834D8B6B0F5D4BF0"/>
    <w:rsid w:val="00C50122"/>
  </w:style>
  <w:style w:type="paragraph" w:customStyle="1" w:styleId="F65CE5E5FB144EEBB9CC7E127CAD1EFA">
    <w:name w:val="F65CE5E5FB144EEBB9CC7E127CAD1EFA"/>
    <w:rsid w:val="00C50122"/>
  </w:style>
  <w:style w:type="paragraph" w:customStyle="1" w:styleId="37165A5CEE7D44879A7556E442590910">
    <w:name w:val="37165A5CEE7D44879A7556E442590910"/>
    <w:rsid w:val="00C50122"/>
  </w:style>
  <w:style w:type="paragraph" w:customStyle="1" w:styleId="907D6DFB272C4387A9B547EB2B66A06A">
    <w:name w:val="907D6DFB272C4387A9B547EB2B66A06A"/>
    <w:rsid w:val="00C50122"/>
  </w:style>
  <w:style w:type="paragraph" w:customStyle="1" w:styleId="28FC7250EFB5490F98B5B8BC683ABD55">
    <w:name w:val="28FC7250EFB5490F98B5B8BC683ABD55"/>
    <w:rsid w:val="00C50122"/>
  </w:style>
  <w:style w:type="paragraph" w:customStyle="1" w:styleId="BD8CCA5551D34FCE91E6900C57456A29">
    <w:name w:val="BD8CCA5551D34FCE91E6900C57456A29"/>
    <w:rsid w:val="00C50122"/>
  </w:style>
  <w:style w:type="paragraph" w:customStyle="1" w:styleId="2120275CDD114D9AB40B57F9A8729A77">
    <w:name w:val="2120275CDD114D9AB40B57F9A8729A77"/>
    <w:rsid w:val="00C50122"/>
  </w:style>
  <w:style w:type="paragraph" w:customStyle="1" w:styleId="1CBB4A8C90384143B4543AC8D4376452">
    <w:name w:val="1CBB4A8C90384143B4543AC8D4376452"/>
    <w:rsid w:val="00C50122"/>
  </w:style>
  <w:style w:type="paragraph" w:customStyle="1" w:styleId="0FB61510D9154038B349500C8DFA86D9">
    <w:name w:val="0FB61510D9154038B349500C8DFA86D9"/>
    <w:rsid w:val="002C07B9"/>
  </w:style>
  <w:style w:type="paragraph" w:customStyle="1" w:styleId="FE9CB9CD55E54B689AE95BA91DF7F9BB">
    <w:name w:val="FE9CB9CD55E54B689AE95BA91DF7F9BB"/>
    <w:rsid w:val="002C07B9"/>
  </w:style>
  <w:style w:type="paragraph" w:customStyle="1" w:styleId="A30408A8BA07434D93CCED7646033B3E">
    <w:name w:val="A30408A8BA07434D93CCED7646033B3E"/>
    <w:rsid w:val="002C07B9"/>
  </w:style>
  <w:style w:type="paragraph" w:customStyle="1" w:styleId="1526312E67F94F20A0F8021D1BEBB4C0">
    <w:name w:val="1526312E67F94F20A0F8021D1BEBB4C0"/>
    <w:rsid w:val="002C07B9"/>
  </w:style>
  <w:style w:type="paragraph" w:customStyle="1" w:styleId="6492D83669224C12BA88446E5A216C02">
    <w:name w:val="6492D83669224C12BA88446E5A216C02"/>
    <w:rsid w:val="002C07B9"/>
  </w:style>
  <w:style w:type="paragraph" w:customStyle="1" w:styleId="915D4FA6D77140E89F40539C44F33109">
    <w:name w:val="915D4FA6D77140E89F40539C44F33109"/>
    <w:rsid w:val="002C07B9"/>
  </w:style>
  <w:style w:type="paragraph" w:customStyle="1" w:styleId="DF1DE4E517C04152A02CAA83AD8E9843">
    <w:name w:val="DF1DE4E517C04152A02CAA83AD8E9843"/>
    <w:rsid w:val="002C07B9"/>
  </w:style>
  <w:style w:type="paragraph" w:customStyle="1" w:styleId="7FBC8856CD8647B1B7C95A3D728B1497">
    <w:name w:val="7FBC8856CD8647B1B7C95A3D728B1497"/>
    <w:rsid w:val="002C07B9"/>
  </w:style>
  <w:style w:type="paragraph" w:customStyle="1" w:styleId="EB57AAB1F5CC4C30A43380BFB69368B7">
    <w:name w:val="EB57AAB1F5CC4C30A43380BFB69368B7"/>
    <w:rsid w:val="002C07B9"/>
  </w:style>
  <w:style w:type="paragraph" w:customStyle="1" w:styleId="7C4A70472B23490E9F1B9514600AEB2B">
    <w:name w:val="7C4A70472B23490E9F1B9514600AEB2B"/>
    <w:rsid w:val="002C07B9"/>
  </w:style>
  <w:style w:type="paragraph" w:customStyle="1" w:styleId="10705314D8844BCB879D3DFF47A59D31">
    <w:name w:val="10705314D8844BCB879D3DFF47A59D31"/>
    <w:rsid w:val="002C07B9"/>
  </w:style>
  <w:style w:type="paragraph" w:customStyle="1" w:styleId="4A144C6CC301417AB7F5784C9A4A274E">
    <w:name w:val="4A144C6CC301417AB7F5784C9A4A274E"/>
    <w:rsid w:val="002C07B9"/>
  </w:style>
  <w:style w:type="paragraph" w:customStyle="1" w:styleId="AFE2FF996F014E2DA6EA038671F25916">
    <w:name w:val="AFE2FF996F014E2DA6EA038671F25916"/>
    <w:rsid w:val="002C07B9"/>
  </w:style>
  <w:style w:type="paragraph" w:customStyle="1" w:styleId="F39CAF4D9E7C4F3CB87487B73E7EF2D7">
    <w:name w:val="F39CAF4D9E7C4F3CB87487B73E7EF2D7"/>
    <w:rsid w:val="002C07B9"/>
  </w:style>
  <w:style w:type="paragraph" w:customStyle="1" w:styleId="1C73C58B24554EA594395A4DD247B277">
    <w:name w:val="1C73C58B24554EA594395A4DD247B277"/>
    <w:rsid w:val="002C07B9"/>
  </w:style>
  <w:style w:type="paragraph" w:customStyle="1" w:styleId="E43C03F056C74D4180AE6CFE31412948">
    <w:name w:val="E43C03F056C74D4180AE6CFE31412948"/>
    <w:rsid w:val="002C07B9"/>
  </w:style>
  <w:style w:type="paragraph" w:customStyle="1" w:styleId="B5CA54A8988C49C0B19A62468BFE0630">
    <w:name w:val="B5CA54A8988C49C0B19A62468BFE0630"/>
    <w:rsid w:val="002C07B9"/>
  </w:style>
  <w:style w:type="paragraph" w:customStyle="1" w:styleId="F1680DD6FE924C28854FA06D34AB2587">
    <w:name w:val="F1680DD6FE924C28854FA06D34AB2587"/>
    <w:rsid w:val="002C07B9"/>
  </w:style>
  <w:style w:type="paragraph" w:customStyle="1" w:styleId="B0C222FA1AA644A3AB5502D18B2402F7">
    <w:name w:val="B0C222FA1AA644A3AB5502D18B2402F7"/>
    <w:rsid w:val="002C07B9"/>
  </w:style>
  <w:style w:type="paragraph" w:customStyle="1" w:styleId="694D8640B01449CBB243E6DC660F4C69">
    <w:name w:val="694D8640B01449CBB243E6DC660F4C69"/>
    <w:rsid w:val="002C07B9"/>
  </w:style>
  <w:style w:type="paragraph" w:customStyle="1" w:styleId="74AD14B609E842AAA8D535AD9C5313F0">
    <w:name w:val="74AD14B609E842AAA8D535AD9C5313F0"/>
    <w:rsid w:val="002C07B9"/>
  </w:style>
  <w:style w:type="paragraph" w:customStyle="1" w:styleId="FFD8A375B0DC4F4EA46A8643FC6F1733">
    <w:name w:val="FFD8A375B0DC4F4EA46A8643FC6F1733"/>
    <w:rsid w:val="002C07B9"/>
  </w:style>
  <w:style w:type="paragraph" w:customStyle="1" w:styleId="F31B6BF14B634D6CB9134A04CD815DD7">
    <w:name w:val="F31B6BF14B634D6CB9134A04CD815DD7"/>
    <w:rsid w:val="002C07B9"/>
  </w:style>
  <w:style w:type="paragraph" w:customStyle="1" w:styleId="CF44EAC8059149F78169B2B891E64F7C">
    <w:name w:val="CF44EAC8059149F78169B2B891E64F7C"/>
    <w:rsid w:val="002C07B9"/>
  </w:style>
  <w:style w:type="paragraph" w:customStyle="1" w:styleId="81D835E1C1E643B693E6DF33205D844E">
    <w:name w:val="81D835E1C1E643B693E6DF33205D844E"/>
    <w:rsid w:val="002C07B9"/>
  </w:style>
  <w:style w:type="paragraph" w:customStyle="1" w:styleId="96A4814A15D14C65BC4E9F63B8BD6574">
    <w:name w:val="96A4814A15D14C65BC4E9F63B8BD6574"/>
    <w:rsid w:val="002C07B9"/>
  </w:style>
  <w:style w:type="paragraph" w:customStyle="1" w:styleId="D444121AD1F148A28E0EF5AB1DE81E62">
    <w:name w:val="D444121AD1F148A28E0EF5AB1DE81E62"/>
    <w:rsid w:val="002C07B9"/>
  </w:style>
  <w:style w:type="paragraph" w:customStyle="1" w:styleId="3C827A1CC6964A1EBAD631490F4887D5">
    <w:name w:val="3C827A1CC6964A1EBAD631490F4887D5"/>
    <w:rsid w:val="002C07B9"/>
  </w:style>
  <w:style w:type="paragraph" w:customStyle="1" w:styleId="A4EBDCEA7387436C9C711BF9A23A1946">
    <w:name w:val="A4EBDCEA7387436C9C711BF9A23A1946"/>
    <w:rsid w:val="002C07B9"/>
  </w:style>
  <w:style w:type="paragraph" w:customStyle="1" w:styleId="284E7232F8FA4E5CB95C371B4FC79158">
    <w:name w:val="284E7232F8FA4E5CB95C371B4FC79158"/>
    <w:rsid w:val="002C07B9"/>
  </w:style>
  <w:style w:type="paragraph" w:customStyle="1" w:styleId="85CCDDFD148144758D9B20B5204C1DB5">
    <w:name w:val="85CCDDFD148144758D9B20B5204C1DB5"/>
    <w:rsid w:val="002C07B9"/>
  </w:style>
  <w:style w:type="paragraph" w:customStyle="1" w:styleId="DEEBD3A6B36F4C5E86E7253E14F4C6E1">
    <w:name w:val="DEEBD3A6B36F4C5E86E7253E14F4C6E1"/>
    <w:rsid w:val="002C07B9"/>
  </w:style>
  <w:style w:type="paragraph" w:customStyle="1" w:styleId="3BE1F53D86C142B4A83C50E5F089C913">
    <w:name w:val="3BE1F53D86C142B4A83C50E5F089C913"/>
    <w:rsid w:val="002C07B9"/>
  </w:style>
  <w:style w:type="paragraph" w:customStyle="1" w:styleId="38CD19BBC0D143B98BDFFAE6809AAAF0">
    <w:name w:val="38CD19BBC0D143B98BDFFAE6809AAAF0"/>
    <w:rsid w:val="002C07B9"/>
  </w:style>
  <w:style w:type="paragraph" w:customStyle="1" w:styleId="FDE93A0588AE448A9AC7BDF17440C8C6">
    <w:name w:val="FDE93A0588AE448A9AC7BDF17440C8C6"/>
    <w:rsid w:val="002C07B9"/>
  </w:style>
  <w:style w:type="paragraph" w:customStyle="1" w:styleId="88433065DA88421BB4F28CDD208B5301">
    <w:name w:val="88433065DA88421BB4F28CDD208B5301"/>
    <w:rsid w:val="002C07B9"/>
  </w:style>
  <w:style w:type="paragraph" w:customStyle="1" w:styleId="AA71B4D3EF7D437B9982C3FFEA677CBA">
    <w:name w:val="AA71B4D3EF7D437B9982C3FFEA677CBA"/>
    <w:rsid w:val="002C07B9"/>
  </w:style>
  <w:style w:type="paragraph" w:customStyle="1" w:styleId="3D4CB8119F2341C0995282AE3DF7E3A6">
    <w:name w:val="3D4CB8119F2341C0995282AE3DF7E3A6"/>
    <w:rsid w:val="002C07B9"/>
  </w:style>
  <w:style w:type="paragraph" w:customStyle="1" w:styleId="0366C13781A7402BBDC252E6D581AAC9">
    <w:name w:val="0366C13781A7402BBDC252E6D581AAC9"/>
    <w:rsid w:val="002C07B9"/>
  </w:style>
  <w:style w:type="paragraph" w:customStyle="1" w:styleId="B4874BF75E2847C6B3DE3CF33A3C0D0B">
    <w:name w:val="B4874BF75E2847C6B3DE3CF33A3C0D0B"/>
    <w:rsid w:val="002C07B9"/>
  </w:style>
  <w:style w:type="paragraph" w:customStyle="1" w:styleId="85177F49041646579586F774C8EF1628">
    <w:name w:val="85177F49041646579586F774C8EF1628"/>
    <w:rsid w:val="002C07B9"/>
  </w:style>
  <w:style w:type="paragraph" w:customStyle="1" w:styleId="7C7CF0FB5CC04F3A8B384B3C4DC0D59C">
    <w:name w:val="7C7CF0FB5CC04F3A8B384B3C4DC0D59C"/>
    <w:rsid w:val="002C07B9"/>
  </w:style>
  <w:style w:type="paragraph" w:customStyle="1" w:styleId="F2E364C6F397480393880647A30FC529">
    <w:name w:val="F2E364C6F397480393880647A30FC529"/>
    <w:rsid w:val="002C07B9"/>
  </w:style>
  <w:style w:type="paragraph" w:customStyle="1" w:styleId="D399F33E8F404D3F8E28461CD831FB6F">
    <w:name w:val="D399F33E8F404D3F8E28461CD831FB6F"/>
    <w:rsid w:val="002C07B9"/>
  </w:style>
  <w:style w:type="paragraph" w:customStyle="1" w:styleId="683E58E203384254AD68655546309333">
    <w:name w:val="683E58E203384254AD68655546309333"/>
    <w:rsid w:val="002C07B9"/>
  </w:style>
  <w:style w:type="paragraph" w:customStyle="1" w:styleId="DC7CD5C0254A4F58960DB38F05C5F60E">
    <w:name w:val="DC7CD5C0254A4F58960DB38F05C5F60E"/>
    <w:rsid w:val="002C07B9"/>
  </w:style>
  <w:style w:type="paragraph" w:customStyle="1" w:styleId="7C2294F51A954D6F92F493CD55A726A0">
    <w:name w:val="7C2294F51A954D6F92F493CD55A726A0"/>
    <w:rsid w:val="002C07B9"/>
  </w:style>
  <w:style w:type="paragraph" w:customStyle="1" w:styleId="44497F4B12414F0ABDE0C60C6ECF4907">
    <w:name w:val="44497F4B12414F0ABDE0C60C6ECF4907"/>
    <w:rsid w:val="002C07B9"/>
  </w:style>
  <w:style w:type="paragraph" w:customStyle="1" w:styleId="4FF6CE99832249419FE2DEF01E028DC9">
    <w:name w:val="4FF6CE99832249419FE2DEF01E028DC9"/>
    <w:rsid w:val="002C07B9"/>
  </w:style>
  <w:style w:type="paragraph" w:customStyle="1" w:styleId="9AEAEAC60EBA4117B5C7E194440F4382">
    <w:name w:val="9AEAEAC60EBA4117B5C7E194440F4382"/>
    <w:rsid w:val="002C07B9"/>
  </w:style>
  <w:style w:type="paragraph" w:customStyle="1" w:styleId="CAE90990167242E19B1EF71F8E2140C2">
    <w:name w:val="CAE90990167242E19B1EF71F8E2140C2"/>
    <w:rsid w:val="002C07B9"/>
  </w:style>
  <w:style w:type="paragraph" w:customStyle="1" w:styleId="5926210E26FB4FB19A3D39AA910C4044">
    <w:name w:val="5926210E26FB4FB19A3D39AA910C4044"/>
    <w:rsid w:val="002C07B9"/>
  </w:style>
  <w:style w:type="paragraph" w:customStyle="1" w:styleId="92720F0B313644A095AD106DC52EAF42">
    <w:name w:val="92720F0B313644A095AD106DC52EAF42"/>
    <w:rsid w:val="002C07B9"/>
  </w:style>
  <w:style w:type="paragraph" w:customStyle="1" w:styleId="249B6B5BBC2B42A78EDC072DDD28B31E">
    <w:name w:val="249B6B5BBC2B42A78EDC072DDD28B31E"/>
    <w:rsid w:val="002C07B9"/>
  </w:style>
  <w:style w:type="paragraph" w:customStyle="1" w:styleId="CEACB13ADA604604A16208AB3631FEE6">
    <w:name w:val="CEACB13ADA604604A16208AB3631FEE6"/>
    <w:rsid w:val="002C07B9"/>
  </w:style>
  <w:style w:type="paragraph" w:customStyle="1" w:styleId="509CFE951DDA45239712CC78C81D405C">
    <w:name w:val="509CFE951DDA45239712CC78C81D405C"/>
    <w:rsid w:val="002C07B9"/>
  </w:style>
  <w:style w:type="paragraph" w:customStyle="1" w:styleId="5EEEE5B685304A8FAF8B690213DCAE27">
    <w:name w:val="5EEEE5B685304A8FAF8B690213DCAE27"/>
    <w:rsid w:val="002C07B9"/>
  </w:style>
  <w:style w:type="paragraph" w:customStyle="1" w:styleId="17CD3B60CB104A2EB415B56E257853F8">
    <w:name w:val="17CD3B60CB104A2EB415B56E257853F8"/>
    <w:rsid w:val="002C07B9"/>
  </w:style>
  <w:style w:type="paragraph" w:customStyle="1" w:styleId="3B95598ECCDE49CCAD1ACFE296D52232">
    <w:name w:val="3B95598ECCDE49CCAD1ACFE296D52232"/>
    <w:rsid w:val="002C07B9"/>
  </w:style>
  <w:style w:type="paragraph" w:customStyle="1" w:styleId="F9A3DE45B0C74861904EA88495B0A2EB">
    <w:name w:val="F9A3DE45B0C74861904EA88495B0A2EB"/>
    <w:rsid w:val="002C07B9"/>
  </w:style>
  <w:style w:type="paragraph" w:customStyle="1" w:styleId="D6B6D172A28442708CB3A5024D7A4B9A">
    <w:name w:val="D6B6D172A28442708CB3A5024D7A4B9A"/>
    <w:rsid w:val="002C07B9"/>
  </w:style>
  <w:style w:type="paragraph" w:customStyle="1" w:styleId="34B15F2ED72E4CC6A7F1ADCCEC055C97">
    <w:name w:val="34B15F2ED72E4CC6A7F1ADCCEC055C97"/>
    <w:rsid w:val="002C07B9"/>
  </w:style>
  <w:style w:type="paragraph" w:customStyle="1" w:styleId="1E1825EC6D4C412FAE4F58E9D55FF576">
    <w:name w:val="1E1825EC6D4C412FAE4F58E9D55FF576"/>
    <w:rsid w:val="002C07B9"/>
  </w:style>
  <w:style w:type="paragraph" w:customStyle="1" w:styleId="3EE8ADA79E5C4F7A9EE5C5783A31C532">
    <w:name w:val="3EE8ADA79E5C4F7A9EE5C5783A31C532"/>
    <w:rsid w:val="002C07B9"/>
  </w:style>
  <w:style w:type="paragraph" w:customStyle="1" w:styleId="4F5DF5C2D6CF47769BFA0F6786E0D65A">
    <w:name w:val="4F5DF5C2D6CF47769BFA0F6786E0D65A"/>
    <w:rsid w:val="002C07B9"/>
  </w:style>
  <w:style w:type="paragraph" w:customStyle="1" w:styleId="7452EB0956B44F249548D3D44230E6AC">
    <w:name w:val="7452EB0956B44F249548D3D44230E6AC"/>
    <w:rsid w:val="00E42FA0"/>
  </w:style>
  <w:style w:type="paragraph" w:customStyle="1" w:styleId="C5A4FF43B9454524A8E7A79FECB0AB4D">
    <w:name w:val="C5A4FF43B9454524A8E7A79FECB0AB4D"/>
    <w:rsid w:val="00E42FA0"/>
  </w:style>
  <w:style w:type="paragraph" w:customStyle="1" w:styleId="86C779AE44D64369A4B0F29D8DB1F04B">
    <w:name w:val="86C779AE44D64369A4B0F29D8DB1F04B"/>
    <w:rsid w:val="00E42FA0"/>
  </w:style>
  <w:style w:type="paragraph" w:customStyle="1" w:styleId="C3ACAAABFE744E9E8391AE296816FD90">
    <w:name w:val="C3ACAAABFE744E9E8391AE296816FD90"/>
    <w:rsid w:val="00E42FA0"/>
  </w:style>
  <w:style w:type="paragraph" w:customStyle="1" w:styleId="B345F2CB846D43139FD9441ECA048FA1">
    <w:name w:val="B345F2CB846D43139FD9441ECA048FA1"/>
    <w:rsid w:val="00E42FA0"/>
  </w:style>
  <w:style w:type="paragraph" w:customStyle="1" w:styleId="A16769813BE24F58842D4FBB8878D70F">
    <w:name w:val="A16769813BE24F58842D4FBB8878D70F"/>
    <w:rsid w:val="00E42FA0"/>
  </w:style>
  <w:style w:type="paragraph" w:customStyle="1" w:styleId="A9A3859B310C401AA6C51579DD2C7E8B">
    <w:name w:val="A9A3859B310C401AA6C51579DD2C7E8B"/>
    <w:rsid w:val="00E42FA0"/>
  </w:style>
  <w:style w:type="paragraph" w:customStyle="1" w:styleId="4A8FE880EE53458B81C80CB865C7EBE3">
    <w:name w:val="4A8FE880EE53458B81C80CB865C7EBE3"/>
    <w:rsid w:val="00E42FA0"/>
  </w:style>
  <w:style w:type="paragraph" w:customStyle="1" w:styleId="2F17672137ED426BBFAC0F07579A3DED">
    <w:name w:val="2F17672137ED426BBFAC0F07579A3DED"/>
    <w:rsid w:val="00E42FA0"/>
  </w:style>
  <w:style w:type="paragraph" w:customStyle="1" w:styleId="9992BA24E86E4183933D1B77EEECAE05">
    <w:name w:val="9992BA24E86E4183933D1B77EEECAE05"/>
    <w:rsid w:val="00E42FA0"/>
  </w:style>
  <w:style w:type="paragraph" w:customStyle="1" w:styleId="5CDDC134C31B4B6799A0D391991A74CB">
    <w:name w:val="5CDDC134C31B4B6799A0D391991A74CB"/>
    <w:rsid w:val="00E42FA0"/>
  </w:style>
  <w:style w:type="paragraph" w:customStyle="1" w:styleId="B936BFEA3D8C405995FD74FB609063C1">
    <w:name w:val="B936BFEA3D8C405995FD74FB609063C1"/>
    <w:rsid w:val="00E42FA0"/>
  </w:style>
  <w:style w:type="paragraph" w:customStyle="1" w:styleId="F74714C1151C4988B222DB18AF3A97DE">
    <w:name w:val="F74714C1151C4988B222DB18AF3A97DE"/>
    <w:rsid w:val="00E42FA0"/>
  </w:style>
  <w:style w:type="paragraph" w:customStyle="1" w:styleId="54615D9B018841B4831FF49F144AE20A">
    <w:name w:val="54615D9B018841B4831FF49F144AE20A"/>
    <w:rsid w:val="00E42FA0"/>
  </w:style>
  <w:style w:type="paragraph" w:customStyle="1" w:styleId="23578BE1760640269AFF85AB7CD065F7">
    <w:name w:val="23578BE1760640269AFF85AB7CD065F7"/>
    <w:rsid w:val="00E42FA0"/>
  </w:style>
  <w:style w:type="paragraph" w:customStyle="1" w:styleId="9C4E2592F33C4411A5F07BA97214FB5D">
    <w:name w:val="9C4E2592F33C4411A5F07BA97214FB5D"/>
    <w:rsid w:val="00E42FA0"/>
  </w:style>
  <w:style w:type="paragraph" w:customStyle="1" w:styleId="E7128C5F28184CB3889DCC029583EC70">
    <w:name w:val="E7128C5F28184CB3889DCC029583EC70"/>
    <w:rsid w:val="00E42FA0"/>
  </w:style>
  <w:style w:type="paragraph" w:customStyle="1" w:styleId="AF88513FF2B143D89F0840DA6AF3D5C8">
    <w:name w:val="AF88513FF2B143D89F0840DA6AF3D5C8"/>
    <w:rsid w:val="00E42FA0"/>
  </w:style>
  <w:style w:type="paragraph" w:customStyle="1" w:styleId="B696D41329804BEC986CA7D261A07040">
    <w:name w:val="B696D41329804BEC986CA7D261A07040"/>
    <w:rsid w:val="00E42FA0"/>
  </w:style>
  <w:style w:type="paragraph" w:customStyle="1" w:styleId="F7BBA1AD0B5A4B24ADCD9B19ACC0B3CA">
    <w:name w:val="F7BBA1AD0B5A4B24ADCD9B19ACC0B3CA"/>
    <w:rsid w:val="00E42FA0"/>
  </w:style>
  <w:style w:type="paragraph" w:customStyle="1" w:styleId="91E857B9C27C4AA793E08CB8464F2A37">
    <w:name w:val="91E857B9C27C4AA793E08CB8464F2A37"/>
    <w:rsid w:val="00E42FA0"/>
  </w:style>
  <w:style w:type="paragraph" w:customStyle="1" w:styleId="582E5CE8E1564C769BFD5CC8FCF6C18D">
    <w:name w:val="582E5CE8E1564C769BFD5CC8FCF6C18D"/>
    <w:rsid w:val="00E42FA0"/>
  </w:style>
  <w:style w:type="paragraph" w:customStyle="1" w:styleId="66AB245AD5AC4F8286EA49F638AB295F">
    <w:name w:val="66AB245AD5AC4F8286EA49F638AB295F"/>
    <w:rsid w:val="00E42FA0"/>
  </w:style>
  <w:style w:type="paragraph" w:customStyle="1" w:styleId="A3DFAA48C8DF415C8F5E714B27C4858C">
    <w:name w:val="A3DFAA48C8DF415C8F5E714B27C4858C"/>
    <w:rsid w:val="00E42FA0"/>
  </w:style>
  <w:style w:type="paragraph" w:customStyle="1" w:styleId="AA5F8C7DB2834F81958FFE2F6D6BD86B">
    <w:name w:val="AA5F8C7DB2834F81958FFE2F6D6BD86B"/>
    <w:rsid w:val="00E42FA0"/>
  </w:style>
  <w:style w:type="paragraph" w:customStyle="1" w:styleId="5272CF9F1A7E47B5A19007ED511FDBC9">
    <w:name w:val="5272CF9F1A7E47B5A19007ED511FDBC9"/>
    <w:rsid w:val="00E42FA0"/>
  </w:style>
  <w:style w:type="paragraph" w:customStyle="1" w:styleId="BA9C1A3BE59C4BDA8974D4C7E2DBD8AA">
    <w:name w:val="BA9C1A3BE59C4BDA8974D4C7E2DBD8AA"/>
    <w:rsid w:val="00E42FA0"/>
  </w:style>
  <w:style w:type="paragraph" w:customStyle="1" w:styleId="69F8FE472845450788E4EF85069C83D0">
    <w:name w:val="69F8FE472845450788E4EF85069C83D0"/>
    <w:rsid w:val="00E42FA0"/>
  </w:style>
  <w:style w:type="paragraph" w:customStyle="1" w:styleId="A61CBF41C9184458BF88F4243B9F50E9">
    <w:name w:val="A61CBF41C9184458BF88F4243B9F50E9"/>
    <w:rsid w:val="00E42FA0"/>
  </w:style>
  <w:style w:type="paragraph" w:customStyle="1" w:styleId="319A2DFC74B149549DF4D66868AD0468">
    <w:name w:val="319A2DFC74B149549DF4D66868AD0468"/>
    <w:rsid w:val="00E42FA0"/>
  </w:style>
  <w:style w:type="paragraph" w:customStyle="1" w:styleId="687587AD68214AB18E61ED70555001DC">
    <w:name w:val="687587AD68214AB18E61ED70555001DC"/>
    <w:rsid w:val="00E42FA0"/>
  </w:style>
  <w:style w:type="paragraph" w:customStyle="1" w:styleId="FEC9EFEAB1BB4965B1AC4F25151EEA3A">
    <w:name w:val="FEC9EFEAB1BB4965B1AC4F25151EEA3A"/>
    <w:rsid w:val="00E42FA0"/>
  </w:style>
  <w:style w:type="paragraph" w:customStyle="1" w:styleId="C6EEE595E5B744A9B82EA00888A2A4AA">
    <w:name w:val="C6EEE595E5B744A9B82EA00888A2A4AA"/>
    <w:rsid w:val="00E42FA0"/>
  </w:style>
  <w:style w:type="paragraph" w:customStyle="1" w:styleId="38EB5A34CADA4B1396C3A11B49189DC3">
    <w:name w:val="38EB5A34CADA4B1396C3A11B49189DC3"/>
    <w:rsid w:val="00E42FA0"/>
  </w:style>
  <w:style w:type="paragraph" w:customStyle="1" w:styleId="E97E6A185FEA4B9B80ECB8BC504AEC09">
    <w:name w:val="E97E6A185FEA4B9B80ECB8BC504AEC09"/>
    <w:rsid w:val="00E42FA0"/>
  </w:style>
  <w:style w:type="paragraph" w:customStyle="1" w:styleId="EDAEE2720B8849FB9A4162463DD47D9B">
    <w:name w:val="EDAEE2720B8849FB9A4162463DD47D9B"/>
    <w:rsid w:val="00E42FA0"/>
  </w:style>
  <w:style w:type="paragraph" w:customStyle="1" w:styleId="5325D0C17C894DA59FBC9B9EDD6296C1">
    <w:name w:val="5325D0C17C894DA59FBC9B9EDD6296C1"/>
    <w:rsid w:val="00E42FA0"/>
  </w:style>
  <w:style w:type="paragraph" w:customStyle="1" w:styleId="5C9CF23CDFAD4CD6BEE06855BF69C564">
    <w:name w:val="5C9CF23CDFAD4CD6BEE06855BF69C564"/>
    <w:rsid w:val="00E42FA0"/>
  </w:style>
  <w:style w:type="paragraph" w:customStyle="1" w:styleId="19E5ED9C280D4790BC2F549A91D60ECC">
    <w:name w:val="19E5ED9C280D4790BC2F549A91D60ECC"/>
    <w:rsid w:val="00E42FA0"/>
  </w:style>
  <w:style w:type="paragraph" w:customStyle="1" w:styleId="8482A23CDE7A4309AAB2969A44AB0319">
    <w:name w:val="8482A23CDE7A4309AAB2969A44AB0319"/>
    <w:rsid w:val="00E42FA0"/>
  </w:style>
  <w:style w:type="paragraph" w:customStyle="1" w:styleId="30EA3268B3EA47A6B97C30324D14A93D">
    <w:name w:val="30EA3268B3EA47A6B97C30324D14A93D"/>
    <w:rsid w:val="00E42FA0"/>
  </w:style>
  <w:style w:type="paragraph" w:customStyle="1" w:styleId="56DA1980D7D04DCCB98ED886B588D20C">
    <w:name w:val="56DA1980D7D04DCCB98ED886B588D20C"/>
    <w:rsid w:val="00E42FA0"/>
  </w:style>
  <w:style w:type="paragraph" w:customStyle="1" w:styleId="0A8CA34087EA4400BDE105AE22DB43D6">
    <w:name w:val="0A8CA34087EA4400BDE105AE22DB43D6"/>
    <w:rsid w:val="00E42FA0"/>
  </w:style>
  <w:style w:type="paragraph" w:customStyle="1" w:styleId="4AC49F816FAB4A608B3BB30D522CEAC4">
    <w:name w:val="4AC49F816FAB4A608B3BB30D522CEAC4"/>
    <w:rsid w:val="00E42FA0"/>
  </w:style>
  <w:style w:type="paragraph" w:customStyle="1" w:styleId="BA0A95A2355C454FA868DE560D813E8B">
    <w:name w:val="BA0A95A2355C454FA868DE560D813E8B"/>
    <w:rsid w:val="00E42FA0"/>
  </w:style>
  <w:style w:type="paragraph" w:customStyle="1" w:styleId="122C54CBABAB4DE395EEE262DEBF4BE9">
    <w:name w:val="122C54CBABAB4DE395EEE262DEBF4BE9"/>
    <w:rsid w:val="00E42FA0"/>
  </w:style>
  <w:style w:type="paragraph" w:customStyle="1" w:styleId="0F91EF430C6D489A8CB4D05A2659CDF6">
    <w:name w:val="0F91EF430C6D489A8CB4D05A2659CDF6"/>
    <w:rsid w:val="00E42FA0"/>
  </w:style>
  <w:style w:type="paragraph" w:customStyle="1" w:styleId="8D81A4009C814EF183F417CC2E2DC894">
    <w:name w:val="8D81A4009C814EF183F417CC2E2DC894"/>
    <w:rsid w:val="00E42FA0"/>
  </w:style>
  <w:style w:type="paragraph" w:customStyle="1" w:styleId="479BF866F6DD433F9B4779FC9ED7B2D1">
    <w:name w:val="479BF866F6DD433F9B4779FC9ED7B2D1"/>
    <w:rsid w:val="00E42FA0"/>
  </w:style>
  <w:style w:type="paragraph" w:customStyle="1" w:styleId="3C4F53B61AAA43DDB11AEC843A4BDBB1">
    <w:name w:val="3C4F53B61AAA43DDB11AEC843A4BDBB1"/>
    <w:rsid w:val="00E42FA0"/>
  </w:style>
  <w:style w:type="paragraph" w:customStyle="1" w:styleId="32F2E07848C64E75BEF6C6C346D5CD23">
    <w:name w:val="32F2E07848C64E75BEF6C6C346D5CD23"/>
    <w:rsid w:val="00E42FA0"/>
  </w:style>
  <w:style w:type="paragraph" w:customStyle="1" w:styleId="4440B0035FB74EBC84FB30DEB2DABBC3">
    <w:name w:val="4440B0035FB74EBC84FB30DEB2DABBC3"/>
    <w:rsid w:val="00E42FA0"/>
  </w:style>
  <w:style w:type="paragraph" w:customStyle="1" w:styleId="14BC5798073C40B5BB3ED6EE7119A5AB">
    <w:name w:val="14BC5798073C40B5BB3ED6EE7119A5AB"/>
    <w:rsid w:val="00E42FA0"/>
  </w:style>
  <w:style w:type="paragraph" w:customStyle="1" w:styleId="33F48A3906FB4B61B838534AFEC58A8A">
    <w:name w:val="33F48A3906FB4B61B838534AFEC58A8A"/>
    <w:rsid w:val="00E42FA0"/>
  </w:style>
  <w:style w:type="paragraph" w:customStyle="1" w:styleId="67F8CB3691024A5FB535E6E34A7F03A8">
    <w:name w:val="67F8CB3691024A5FB535E6E34A7F03A8"/>
    <w:rsid w:val="00E42FA0"/>
  </w:style>
  <w:style w:type="paragraph" w:customStyle="1" w:styleId="651E576E17394767A1C9DC81A78FD473">
    <w:name w:val="651E576E17394767A1C9DC81A78FD473"/>
    <w:rsid w:val="00E42FA0"/>
  </w:style>
  <w:style w:type="paragraph" w:customStyle="1" w:styleId="93448E8A4F094E9AA7199E215CD78592">
    <w:name w:val="93448E8A4F094E9AA7199E215CD78592"/>
    <w:rsid w:val="00E42FA0"/>
  </w:style>
  <w:style w:type="paragraph" w:customStyle="1" w:styleId="42D242326E534AD8A1F437CC9291E625">
    <w:name w:val="42D242326E534AD8A1F437CC9291E625"/>
    <w:rsid w:val="00E42FA0"/>
  </w:style>
  <w:style w:type="paragraph" w:customStyle="1" w:styleId="5CA1B68D46894B91BAB7B4CBA6697946">
    <w:name w:val="5CA1B68D46894B91BAB7B4CBA6697946"/>
    <w:rsid w:val="00E42FA0"/>
  </w:style>
  <w:style w:type="paragraph" w:customStyle="1" w:styleId="36FFE613E01E411C971ACCD40F6302C5">
    <w:name w:val="36FFE613E01E411C971ACCD40F6302C5"/>
    <w:rsid w:val="00E42FA0"/>
  </w:style>
  <w:style w:type="paragraph" w:customStyle="1" w:styleId="80390F5DC1694964BAD9930F5FEEE260">
    <w:name w:val="80390F5DC1694964BAD9930F5FEEE260"/>
    <w:rsid w:val="00E42FA0"/>
  </w:style>
  <w:style w:type="paragraph" w:customStyle="1" w:styleId="3B218BDD55B1489AB1FAD829891D53F1">
    <w:name w:val="3B218BDD55B1489AB1FAD829891D53F1"/>
    <w:rsid w:val="00E42FA0"/>
  </w:style>
  <w:style w:type="paragraph" w:customStyle="1" w:styleId="A5F21F86B849404EA06A7C490F4DDD9B">
    <w:name w:val="A5F21F86B849404EA06A7C490F4DDD9B"/>
    <w:rsid w:val="00E42FA0"/>
  </w:style>
  <w:style w:type="paragraph" w:customStyle="1" w:styleId="11D2EB9A4E69432E87E05C1CF13C6DAE">
    <w:name w:val="11D2EB9A4E69432E87E05C1CF13C6DAE"/>
    <w:rsid w:val="00E42FA0"/>
  </w:style>
  <w:style w:type="paragraph" w:customStyle="1" w:styleId="2F189382422744F5BA3746EF18D38412">
    <w:name w:val="2F189382422744F5BA3746EF18D38412"/>
    <w:rsid w:val="00E42FA0"/>
  </w:style>
  <w:style w:type="paragraph" w:customStyle="1" w:styleId="DC36A6EECD6E4B508AA8AF241D9CDCA7">
    <w:name w:val="DC36A6EECD6E4B508AA8AF241D9CDCA7"/>
    <w:rsid w:val="00E06E7A"/>
  </w:style>
  <w:style w:type="paragraph" w:customStyle="1" w:styleId="25B6B646A2944C9BBE7417632CFD38CE">
    <w:name w:val="25B6B646A2944C9BBE7417632CFD38CE"/>
    <w:rsid w:val="00E06E7A"/>
  </w:style>
  <w:style w:type="paragraph" w:customStyle="1" w:styleId="A1F4E097E223428EB92008CCB518C859">
    <w:name w:val="A1F4E097E223428EB92008CCB518C859"/>
    <w:rsid w:val="00E06E7A"/>
  </w:style>
  <w:style w:type="paragraph" w:customStyle="1" w:styleId="04CE4B49D8E24193A5731039AECACE73">
    <w:name w:val="04CE4B49D8E24193A5731039AECACE73"/>
    <w:rsid w:val="00E06E7A"/>
  </w:style>
  <w:style w:type="paragraph" w:customStyle="1" w:styleId="7F4B851C63464437ABC2DF8B0AAED3A9">
    <w:name w:val="7F4B851C63464437ABC2DF8B0AAED3A9"/>
    <w:rsid w:val="00E06E7A"/>
  </w:style>
  <w:style w:type="paragraph" w:customStyle="1" w:styleId="E0425FAD4CA74E7A99F35324CBC9B3AC">
    <w:name w:val="E0425FAD4CA74E7A99F35324CBC9B3AC"/>
    <w:rsid w:val="00E06E7A"/>
  </w:style>
  <w:style w:type="paragraph" w:customStyle="1" w:styleId="CA8CD53C80BA451CB55B94620BC1D3BB">
    <w:name w:val="CA8CD53C80BA451CB55B94620BC1D3BB"/>
    <w:rsid w:val="00E06E7A"/>
  </w:style>
  <w:style w:type="paragraph" w:customStyle="1" w:styleId="EA662D384EBA4A70A3F81123862C4CAD">
    <w:name w:val="EA662D384EBA4A70A3F81123862C4CAD"/>
    <w:rsid w:val="00E06E7A"/>
  </w:style>
  <w:style w:type="paragraph" w:customStyle="1" w:styleId="2225E0589BC442A68FE6E798CA333665">
    <w:name w:val="2225E0589BC442A68FE6E798CA333665"/>
    <w:rsid w:val="00E06E7A"/>
  </w:style>
  <w:style w:type="paragraph" w:customStyle="1" w:styleId="10D6E330D21D42F0B4BA99DE3C899EC9">
    <w:name w:val="10D6E330D21D42F0B4BA99DE3C899EC9"/>
    <w:rsid w:val="00E06E7A"/>
  </w:style>
  <w:style w:type="paragraph" w:customStyle="1" w:styleId="6459E031BCCE4969B56D8185B0426CC0">
    <w:name w:val="6459E031BCCE4969B56D8185B0426CC0"/>
    <w:rsid w:val="00E06E7A"/>
  </w:style>
  <w:style w:type="paragraph" w:customStyle="1" w:styleId="BE7113BB695B4CA89DECB912924FA468">
    <w:name w:val="BE7113BB695B4CA89DECB912924FA468"/>
    <w:rsid w:val="00E06E7A"/>
  </w:style>
  <w:style w:type="paragraph" w:customStyle="1" w:styleId="317A9998EBF6437E872FD801273D53EA">
    <w:name w:val="317A9998EBF6437E872FD801273D53EA"/>
    <w:rsid w:val="00E06E7A"/>
  </w:style>
  <w:style w:type="paragraph" w:customStyle="1" w:styleId="321566FCBDF74848B8405DB171A18D62">
    <w:name w:val="321566FCBDF74848B8405DB171A18D62"/>
    <w:rsid w:val="00E06E7A"/>
  </w:style>
  <w:style w:type="paragraph" w:customStyle="1" w:styleId="FF17BFC2486F4ABCB31B3E7A24CAFE0F">
    <w:name w:val="FF17BFC2486F4ABCB31B3E7A24CAFE0F"/>
    <w:rsid w:val="00E06E7A"/>
  </w:style>
  <w:style w:type="paragraph" w:customStyle="1" w:styleId="C7A56B9CC7264C4B9345AB7B5030D228">
    <w:name w:val="C7A56B9CC7264C4B9345AB7B5030D228"/>
    <w:rsid w:val="00E06E7A"/>
  </w:style>
  <w:style w:type="paragraph" w:customStyle="1" w:styleId="DE9C2E61FA3B4379A3D87917AD77D38A">
    <w:name w:val="DE9C2E61FA3B4379A3D87917AD77D38A"/>
    <w:rsid w:val="00E06E7A"/>
  </w:style>
  <w:style w:type="paragraph" w:customStyle="1" w:styleId="1D82EEE157DD45BA81780537D1C39B70">
    <w:name w:val="1D82EEE157DD45BA81780537D1C39B70"/>
    <w:rsid w:val="00E06E7A"/>
  </w:style>
  <w:style w:type="paragraph" w:customStyle="1" w:styleId="60003F8BE1424AC69712645F058FCEC3">
    <w:name w:val="60003F8BE1424AC69712645F058FCEC3"/>
    <w:rsid w:val="00E06E7A"/>
  </w:style>
  <w:style w:type="paragraph" w:customStyle="1" w:styleId="47415033FE5B4E4BAED6F1D7AD2A670B">
    <w:name w:val="47415033FE5B4E4BAED6F1D7AD2A670B"/>
    <w:rsid w:val="00E06E7A"/>
  </w:style>
  <w:style w:type="paragraph" w:customStyle="1" w:styleId="0480E403725B4B35BC5AFDB273197B32">
    <w:name w:val="0480E403725B4B35BC5AFDB273197B32"/>
    <w:rsid w:val="00E06E7A"/>
  </w:style>
  <w:style w:type="paragraph" w:customStyle="1" w:styleId="33C230BB3F3D41D5948732B4EA77DDC7">
    <w:name w:val="33C230BB3F3D41D5948732B4EA77DDC7"/>
    <w:rsid w:val="00E06E7A"/>
  </w:style>
  <w:style w:type="paragraph" w:customStyle="1" w:styleId="E858A58A9E824D8BB4D4E3A9A4B01AF3">
    <w:name w:val="E858A58A9E824D8BB4D4E3A9A4B01AF3"/>
    <w:rsid w:val="00E06E7A"/>
  </w:style>
  <w:style w:type="paragraph" w:customStyle="1" w:styleId="F71835E6F39645C7A0711A8A0E7051A5">
    <w:name w:val="F71835E6F39645C7A0711A8A0E7051A5"/>
    <w:rsid w:val="00E06E7A"/>
  </w:style>
  <w:style w:type="paragraph" w:customStyle="1" w:styleId="CB681C6061C44323B46FAC085DDFCDEB">
    <w:name w:val="CB681C6061C44323B46FAC085DDFCDEB"/>
    <w:rsid w:val="00E06E7A"/>
  </w:style>
  <w:style w:type="paragraph" w:customStyle="1" w:styleId="51D0BDDCEB6949DAB788D45527051512">
    <w:name w:val="51D0BDDCEB6949DAB788D45527051512"/>
    <w:rsid w:val="00E06E7A"/>
  </w:style>
  <w:style w:type="paragraph" w:customStyle="1" w:styleId="36D1C2ED6803414DBA601640E4D5D898">
    <w:name w:val="36D1C2ED6803414DBA601640E4D5D898"/>
    <w:rsid w:val="00E06E7A"/>
  </w:style>
  <w:style w:type="paragraph" w:customStyle="1" w:styleId="DAB68BCB9F7D45868E4F3EBFC35D5740">
    <w:name w:val="DAB68BCB9F7D45868E4F3EBFC35D5740"/>
    <w:rsid w:val="00E06E7A"/>
  </w:style>
  <w:style w:type="paragraph" w:customStyle="1" w:styleId="7F020896142846578E291189D7B5BEA6">
    <w:name w:val="7F020896142846578E291189D7B5BEA6"/>
    <w:rsid w:val="00E06E7A"/>
  </w:style>
  <w:style w:type="paragraph" w:customStyle="1" w:styleId="72956069449A4006B18738D4E7AC78A2">
    <w:name w:val="72956069449A4006B18738D4E7AC78A2"/>
    <w:rsid w:val="00E06E7A"/>
  </w:style>
  <w:style w:type="paragraph" w:customStyle="1" w:styleId="F137AF862FFD41319DA776121B9DFCD7">
    <w:name w:val="F137AF862FFD41319DA776121B9DFCD7"/>
    <w:rsid w:val="00E06E7A"/>
  </w:style>
  <w:style w:type="paragraph" w:customStyle="1" w:styleId="194F7D435DDF46A19AC0D85CA07BE465">
    <w:name w:val="194F7D435DDF46A19AC0D85CA07BE465"/>
    <w:rsid w:val="00E06E7A"/>
  </w:style>
  <w:style w:type="paragraph" w:customStyle="1" w:styleId="B937383F10C34F28885E6E98D22BB1C0">
    <w:name w:val="B937383F10C34F28885E6E98D22BB1C0"/>
    <w:rsid w:val="00E06E7A"/>
  </w:style>
  <w:style w:type="paragraph" w:customStyle="1" w:styleId="01BB585EE3B44D188F9538A2C5D92611">
    <w:name w:val="01BB585EE3B44D188F9538A2C5D92611"/>
    <w:rsid w:val="00E06E7A"/>
  </w:style>
  <w:style w:type="paragraph" w:customStyle="1" w:styleId="EB80B9A59A8F4FF18F067E63F432D62D">
    <w:name w:val="EB80B9A59A8F4FF18F067E63F432D62D"/>
    <w:rsid w:val="00E06E7A"/>
  </w:style>
  <w:style w:type="paragraph" w:customStyle="1" w:styleId="A4CADCC9163E4DBF8F750DFA02BA6954">
    <w:name w:val="A4CADCC9163E4DBF8F750DFA02BA6954"/>
    <w:rsid w:val="00E06E7A"/>
  </w:style>
  <w:style w:type="paragraph" w:customStyle="1" w:styleId="BB9D4D5FF876470B98FC462905F2AFE4">
    <w:name w:val="BB9D4D5FF876470B98FC462905F2AFE4"/>
    <w:rsid w:val="00E06E7A"/>
  </w:style>
  <w:style w:type="paragraph" w:customStyle="1" w:styleId="7A5744D58C8C40C4ABA75BA3A9F601D9">
    <w:name w:val="7A5744D58C8C40C4ABA75BA3A9F601D9"/>
    <w:rsid w:val="00E06E7A"/>
  </w:style>
  <w:style w:type="paragraph" w:customStyle="1" w:styleId="A0A064F6EF5E42BF84DB16C09EC9D6B6">
    <w:name w:val="A0A064F6EF5E42BF84DB16C09EC9D6B6"/>
    <w:rsid w:val="00E06E7A"/>
  </w:style>
  <w:style w:type="paragraph" w:customStyle="1" w:styleId="8DABC7CB94C243FEA469F55EB22CA2CE">
    <w:name w:val="8DABC7CB94C243FEA469F55EB22CA2CE"/>
    <w:rsid w:val="00E06E7A"/>
  </w:style>
  <w:style w:type="paragraph" w:customStyle="1" w:styleId="CB8E37D003D74FFC8072BA41E934DFF6">
    <w:name w:val="CB8E37D003D74FFC8072BA41E934DFF6"/>
    <w:rsid w:val="00E06E7A"/>
  </w:style>
  <w:style w:type="paragraph" w:customStyle="1" w:styleId="D771F001BE7B4D27A56B58844C571386">
    <w:name w:val="D771F001BE7B4D27A56B58844C571386"/>
    <w:rsid w:val="00E06E7A"/>
  </w:style>
  <w:style w:type="paragraph" w:customStyle="1" w:styleId="4269DECBF06942F583B17C195B1ABC71">
    <w:name w:val="4269DECBF06942F583B17C195B1ABC71"/>
    <w:rsid w:val="00E06E7A"/>
  </w:style>
  <w:style w:type="paragraph" w:customStyle="1" w:styleId="370657F714D24606B1CF239F2E41885F">
    <w:name w:val="370657F714D24606B1CF239F2E41885F"/>
    <w:rsid w:val="00E06E7A"/>
  </w:style>
  <w:style w:type="paragraph" w:customStyle="1" w:styleId="F50A2D1E6B124D7D9B3BC8657DF86357">
    <w:name w:val="F50A2D1E6B124D7D9B3BC8657DF86357"/>
    <w:rsid w:val="00E06E7A"/>
  </w:style>
  <w:style w:type="paragraph" w:customStyle="1" w:styleId="4BD54B75A45A4D0AAFB6511021068234">
    <w:name w:val="4BD54B75A45A4D0AAFB6511021068234"/>
    <w:rsid w:val="00E06E7A"/>
  </w:style>
  <w:style w:type="paragraph" w:customStyle="1" w:styleId="27E2AA5800804E04AC0B11828FABF1CE">
    <w:name w:val="27E2AA5800804E04AC0B11828FABF1CE"/>
    <w:rsid w:val="00E06E7A"/>
  </w:style>
  <w:style w:type="paragraph" w:customStyle="1" w:styleId="668B0DA0452B482FAC697FF78926BB4B">
    <w:name w:val="668B0DA0452B482FAC697FF78926BB4B"/>
    <w:rsid w:val="00E06E7A"/>
  </w:style>
  <w:style w:type="paragraph" w:customStyle="1" w:styleId="867DF66F0CBD4EE2807989B259111969">
    <w:name w:val="867DF66F0CBD4EE2807989B259111969"/>
    <w:rsid w:val="00E06E7A"/>
  </w:style>
  <w:style w:type="paragraph" w:customStyle="1" w:styleId="16620452289A4494978A4398C648DF9D">
    <w:name w:val="16620452289A4494978A4398C648DF9D"/>
    <w:rsid w:val="00E06E7A"/>
  </w:style>
  <w:style w:type="paragraph" w:customStyle="1" w:styleId="4AF330E9708D49BCB0161A020F139658">
    <w:name w:val="4AF330E9708D49BCB0161A020F139658"/>
    <w:rsid w:val="00E06E7A"/>
  </w:style>
  <w:style w:type="paragraph" w:customStyle="1" w:styleId="2F40FC533D544EA78A291232AC46683F">
    <w:name w:val="2F40FC533D544EA78A291232AC46683F"/>
    <w:rsid w:val="00E06E7A"/>
  </w:style>
  <w:style w:type="paragraph" w:customStyle="1" w:styleId="446815B187184759874BD0860B1F0CC9">
    <w:name w:val="446815B187184759874BD0860B1F0CC9"/>
    <w:rsid w:val="00E06E7A"/>
  </w:style>
  <w:style w:type="paragraph" w:customStyle="1" w:styleId="DCE1CF15CCD54B36945EE96F0450A110">
    <w:name w:val="DCE1CF15CCD54B36945EE96F0450A110"/>
    <w:rsid w:val="00E06E7A"/>
  </w:style>
  <w:style w:type="paragraph" w:customStyle="1" w:styleId="CA588EAD16A440C6AD1D65C77451CFAA">
    <w:name w:val="CA588EAD16A440C6AD1D65C77451CFAA"/>
    <w:rsid w:val="00E06E7A"/>
  </w:style>
  <w:style w:type="paragraph" w:customStyle="1" w:styleId="E2AA4D8F8FA444A8856F9F17011097D6">
    <w:name w:val="E2AA4D8F8FA444A8856F9F17011097D6"/>
    <w:rsid w:val="00E06E7A"/>
  </w:style>
  <w:style w:type="paragraph" w:customStyle="1" w:styleId="F873A6FA5F904032BC3FB34CDC1FBF6A">
    <w:name w:val="F873A6FA5F904032BC3FB34CDC1FBF6A"/>
    <w:rsid w:val="00E06E7A"/>
  </w:style>
  <w:style w:type="paragraph" w:customStyle="1" w:styleId="9E9E1E9267184325855C1832791503C8">
    <w:name w:val="9E9E1E9267184325855C1832791503C8"/>
    <w:rsid w:val="00E06E7A"/>
  </w:style>
  <w:style w:type="paragraph" w:customStyle="1" w:styleId="E57AA7303E7345B7B72D7250B92CDDFA">
    <w:name w:val="E57AA7303E7345B7B72D7250B92CDDFA"/>
    <w:rsid w:val="00E06E7A"/>
  </w:style>
  <w:style w:type="paragraph" w:customStyle="1" w:styleId="BBACBCEB60B24C8688A9DA2F295EA65C">
    <w:name w:val="BBACBCEB60B24C8688A9DA2F295EA65C"/>
    <w:rsid w:val="00E06E7A"/>
  </w:style>
  <w:style w:type="paragraph" w:customStyle="1" w:styleId="6E5D6870F7DE4AA4910D7F260FFA4143">
    <w:name w:val="6E5D6870F7DE4AA4910D7F260FFA4143"/>
    <w:rsid w:val="00E06E7A"/>
  </w:style>
  <w:style w:type="paragraph" w:customStyle="1" w:styleId="6417FA9D9D294544A3A0CBE278418A59">
    <w:name w:val="6417FA9D9D294544A3A0CBE278418A59"/>
    <w:rsid w:val="00E06E7A"/>
  </w:style>
  <w:style w:type="paragraph" w:customStyle="1" w:styleId="A85227884BEC4300912845106B2EB6B1">
    <w:name w:val="A85227884BEC4300912845106B2EB6B1"/>
    <w:rsid w:val="00E06E7A"/>
  </w:style>
  <w:style w:type="paragraph" w:customStyle="1" w:styleId="7D462416925A4D1D824645682938A8A7">
    <w:name w:val="7D462416925A4D1D824645682938A8A7"/>
    <w:rsid w:val="00E06E7A"/>
  </w:style>
  <w:style w:type="paragraph" w:customStyle="1" w:styleId="30DBE27F251140C3987BE350F2D079AA">
    <w:name w:val="30DBE27F251140C3987BE350F2D079AA"/>
    <w:rsid w:val="00E06E7A"/>
  </w:style>
  <w:style w:type="paragraph" w:customStyle="1" w:styleId="0365D38E1096431F96398CAB0A686C4A">
    <w:name w:val="0365D38E1096431F96398CAB0A686C4A"/>
    <w:rsid w:val="00E06E7A"/>
  </w:style>
  <w:style w:type="paragraph" w:customStyle="1" w:styleId="FC6CC7A0B0584FA19C315CE269A1F799">
    <w:name w:val="FC6CC7A0B0584FA19C315CE269A1F799"/>
    <w:rsid w:val="00E06E7A"/>
  </w:style>
  <w:style w:type="paragraph" w:customStyle="1" w:styleId="74CD581EDADD4455AC75B78487844831">
    <w:name w:val="74CD581EDADD4455AC75B78487844831"/>
    <w:rsid w:val="00E06E7A"/>
  </w:style>
  <w:style w:type="paragraph" w:customStyle="1" w:styleId="0B2DEA4F03064F16A7CDDE496FDF7017">
    <w:name w:val="0B2DEA4F03064F16A7CDDE496FDF7017"/>
    <w:rsid w:val="00E06E7A"/>
  </w:style>
  <w:style w:type="paragraph" w:customStyle="1" w:styleId="FDBD5F7BB722419CA9EC13250F58CD6C">
    <w:name w:val="FDBD5F7BB722419CA9EC13250F58CD6C"/>
    <w:rsid w:val="00E06E7A"/>
  </w:style>
  <w:style w:type="paragraph" w:customStyle="1" w:styleId="633AB92B47EA4A0A9E08204B360D8DBD">
    <w:name w:val="633AB92B47EA4A0A9E08204B360D8DBD"/>
    <w:rsid w:val="00E06E7A"/>
  </w:style>
  <w:style w:type="paragraph" w:customStyle="1" w:styleId="CC9167BFAA914C3DBDFEC08F0F2A746A">
    <w:name w:val="CC9167BFAA914C3DBDFEC08F0F2A746A"/>
    <w:rsid w:val="00E06E7A"/>
  </w:style>
  <w:style w:type="paragraph" w:customStyle="1" w:styleId="5F4B63EDFB044447A6D86A1FF9C2CA9B">
    <w:name w:val="5F4B63EDFB044447A6D86A1FF9C2CA9B"/>
    <w:rsid w:val="00E06E7A"/>
  </w:style>
  <w:style w:type="paragraph" w:customStyle="1" w:styleId="9F7469DBE11F4C2D8E6AABD9426E876A">
    <w:name w:val="9F7469DBE11F4C2D8E6AABD9426E876A"/>
    <w:rsid w:val="00E06E7A"/>
  </w:style>
  <w:style w:type="paragraph" w:customStyle="1" w:styleId="F8C0129C6EA64759B8436217380443AD">
    <w:name w:val="F8C0129C6EA64759B8436217380443AD"/>
    <w:rsid w:val="00E06E7A"/>
  </w:style>
  <w:style w:type="paragraph" w:customStyle="1" w:styleId="94FB8095D1844E63B4AC6AAA2E8446A0">
    <w:name w:val="94FB8095D1844E63B4AC6AAA2E8446A0"/>
    <w:rsid w:val="00E06E7A"/>
  </w:style>
  <w:style w:type="paragraph" w:customStyle="1" w:styleId="B9F439E8684F4C79BE3549D26B4FF88A">
    <w:name w:val="B9F439E8684F4C79BE3549D26B4FF88A"/>
    <w:rsid w:val="00E06E7A"/>
  </w:style>
  <w:style w:type="paragraph" w:customStyle="1" w:styleId="2DCC69EDE605478EBBE11E8A26EC5F69">
    <w:name w:val="2DCC69EDE605478EBBE11E8A26EC5F69"/>
    <w:rsid w:val="00E06E7A"/>
  </w:style>
  <w:style w:type="paragraph" w:customStyle="1" w:styleId="BC3CF25EF64242DD95632EB2F7A8E72F">
    <w:name w:val="BC3CF25EF64242DD95632EB2F7A8E72F"/>
    <w:rsid w:val="00E06E7A"/>
  </w:style>
  <w:style w:type="paragraph" w:customStyle="1" w:styleId="D4E2D6D815374922B5CD3BB5A6F32374">
    <w:name w:val="D4E2D6D815374922B5CD3BB5A6F32374"/>
    <w:rsid w:val="00E06E7A"/>
  </w:style>
  <w:style w:type="paragraph" w:customStyle="1" w:styleId="CA56EF12898A483289203EE1000958A3">
    <w:name w:val="CA56EF12898A483289203EE1000958A3"/>
    <w:rsid w:val="00E06E7A"/>
  </w:style>
  <w:style w:type="paragraph" w:customStyle="1" w:styleId="71963D83BD884F85A5E91B9C592F2313">
    <w:name w:val="71963D83BD884F85A5E91B9C592F2313"/>
    <w:rsid w:val="00E06E7A"/>
  </w:style>
  <w:style w:type="paragraph" w:customStyle="1" w:styleId="F913CF2F0963423EA5A61D6ABC65EF9A">
    <w:name w:val="F913CF2F0963423EA5A61D6ABC65EF9A"/>
    <w:rsid w:val="00E06E7A"/>
  </w:style>
  <w:style w:type="paragraph" w:customStyle="1" w:styleId="4709A3A040C148F1A8CE1628BB4ED9CA">
    <w:name w:val="4709A3A040C148F1A8CE1628BB4ED9CA"/>
    <w:rsid w:val="00E06E7A"/>
  </w:style>
  <w:style w:type="paragraph" w:customStyle="1" w:styleId="4966DAEAE2FD403CB5BAF3F937C5AD1D">
    <w:name w:val="4966DAEAE2FD403CB5BAF3F937C5AD1D"/>
    <w:rsid w:val="00E06E7A"/>
  </w:style>
  <w:style w:type="paragraph" w:customStyle="1" w:styleId="6ACDE28F622E4FB4A26F556B3F9B0563">
    <w:name w:val="6ACDE28F622E4FB4A26F556B3F9B0563"/>
    <w:rsid w:val="00E06E7A"/>
  </w:style>
  <w:style w:type="paragraph" w:customStyle="1" w:styleId="DE593262EC6443C59FD877327D7B171F">
    <w:name w:val="DE593262EC6443C59FD877327D7B171F"/>
    <w:rsid w:val="00E06E7A"/>
  </w:style>
  <w:style w:type="paragraph" w:customStyle="1" w:styleId="0967FBC3B539484DA8F2F3A3AB2F0C04">
    <w:name w:val="0967FBC3B539484DA8F2F3A3AB2F0C04"/>
    <w:rsid w:val="00E06E7A"/>
  </w:style>
  <w:style w:type="paragraph" w:customStyle="1" w:styleId="086548743640458ABFAA5E75DD46B939">
    <w:name w:val="086548743640458ABFAA5E75DD46B939"/>
    <w:rsid w:val="00E06E7A"/>
  </w:style>
  <w:style w:type="paragraph" w:customStyle="1" w:styleId="2309D3D9941C4DEA8B2E7862B3FC23EF">
    <w:name w:val="2309D3D9941C4DEA8B2E7862B3FC23EF"/>
    <w:rsid w:val="00E06E7A"/>
  </w:style>
  <w:style w:type="paragraph" w:customStyle="1" w:styleId="D75F0B1683C7461B81FFF19D8A78438C">
    <w:name w:val="D75F0B1683C7461B81FFF19D8A78438C"/>
    <w:rsid w:val="00E06E7A"/>
  </w:style>
  <w:style w:type="paragraph" w:customStyle="1" w:styleId="52B8A49874F64EB7A0A4E3FB2B51631C">
    <w:name w:val="52B8A49874F64EB7A0A4E3FB2B51631C"/>
    <w:rsid w:val="00E06E7A"/>
  </w:style>
  <w:style w:type="paragraph" w:customStyle="1" w:styleId="729EF26052844E77866CA10760270716">
    <w:name w:val="729EF26052844E77866CA10760270716"/>
    <w:rsid w:val="00E06E7A"/>
  </w:style>
  <w:style w:type="paragraph" w:customStyle="1" w:styleId="A2EB23C411C44A318897C8FA529BA1EC">
    <w:name w:val="A2EB23C411C44A318897C8FA529BA1EC"/>
    <w:rsid w:val="00E06E7A"/>
  </w:style>
  <w:style w:type="paragraph" w:customStyle="1" w:styleId="D6856EACDF4F4C3C87320DD57AF3C9EC">
    <w:name w:val="D6856EACDF4F4C3C87320DD57AF3C9EC"/>
    <w:rsid w:val="00E06E7A"/>
  </w:style>
  <w:style w:type="paragraph" w:customStyle="1" w:styleId="67F44720EBB5457A9517FE70B7161D55">
    <w:name w:val="67F44720EBB5457A9517FE70B7161D55"/>
    <w:rsid w:val="00E06E7A"/>
  </w:style>
  <w:style w:type="paragraph" w:customStyle="1" w:styleId="2D8BDD9E01444D2192C80C59A32C21C4">
    <w:name w:val="2D8BDD9E01444D2192C80C59A32C21C4"/>
    <w:rsid w:val="00E06E7A"/>
  </w:style>
  <w:style w:type="paragraph" w:customStyle="1" w:styleId="E64FE0F139AF4159852DFC0EBB1D8881">
    <w:name w:val="E64FE0F139AF4159852DFC0EBB1D8881"/>
    <w:rsid w:val="00E06E7A"/>
  </w:style>
  <w:style w:type="paragraph" w:customStyle="1" w:styleId="FF738270C17C4EEB8C825105BFE85313">
    <w:name w:val="FF738270C17C4EEB8C825105BFE85313"/>
    <w:rsid w:val="00E06E7A"/>
  </w:style>
  <w:style w:type="paragraph" w:customStyle="1" w:styleId="430A0D3BA9B342E4A39FD479E489F5C1">
    <w:name w:val="430A0D3BA9B342E4A39FD479E489F5C1"/>
    <w:rsid w:val="00E06E7A"/>
  </w:style>
  <w:style w:type="paragraph" w:customStyle="1" w:styleId="66D064F8935E4FBA87B186152F4D1A7E">
    <w:name w:val="66D064F8935E4FBA87B186152F4D1A7E"/>
    <w:rsid w:val="00E06E7A"/>
  </w:style>
  <w:style w:type="paragraph" w:customStyle="1" w:styleId="EEEFC8AB0824442FB5078D1CBE9A2C0C">
    <w:name w:val="EEEFC8AB0824442FB5078D1CBE9A2C0C"/>
    <w:rsid w:val="00E06E7A"/>
  </w:style>
  <w:style w:type="paragraph" w:customStyle="1" w:styleId="9305AFE558844D7EB38489C992729E58">
    <w:name w:val="9305AFE558844D7EB38489C992729E58"/>
    <w:rsid w:val="00E06E7A"/>
  </w:style>
  <w:style w:type="paragraph" w:customStyle="1" w:styleId="BDC8C3EA297F4CEEAD7B5D59E7ACDE8D">
    <w:name w:val="BDC8C3EA297F4CEEAD7B5D59E7ACDE8D"/>
    <w:rsid w:val="00E06E7A"/>
  </w:style>
  <w:style w:type="paragraph" w:customStyle="1" w:styleId="64BB7953DAC3424B8F744ABAB9372C87">
    <w:name w:val="64BB7953DAC3424B8F744ABAB9372C87"/>
    <w:rsid w:val="00E06E7A"/>
  </w:style>
  <w:style w:type="paragraph" w:customStyle="1" w:styleId="CAEC9A41B1AB44DB84D5817E44EF5D37">
    <w:name w:val="CAEC9A41B1AB44DB84D5817E44EF5D37"/>
    <w:rsid w:val="00E06E7A"/>
  </w:style>
  <w:style w:type="paragraph" w:customStyle="1" w:styleId="046BCD319D674B99875959902FA1E8A6">
    <w:name w:val="046BCD319D674B99875959902FA1E8A6"/>
    <w:rsid w:val="00E06E7A"/>
  </w:style>
  <w:style w:type="paragraph" w:customStyle="1" w:styleId="AA7C72968D054E989FE08F3FBDD90C47">
    <w:name w:val="AA7C72968D054E989FE08F3FBDD90C47"/>
    <w:rsid w:val="00E06E7A"/>
  </w:style>
  <w:style w:type="paragraph" w:customStyle="1" w:styleId="B420D053EC8748988E4D3F131A088F58">
    <w:name w:val="B420D053EC8748988E4D3F131A088F58"/>
    <w:rsid w:val="00E06E7A"/>
  </w:style>
  <w:style w:type="paragraph" w:customStyle="1" w:styleId="01B87DFBF508460AB2054B489FA01FD5">
    <w:name w:val="01B87DFBF508460AB2054B489FA01FD5"/>
    <w:rsid w:val="00E06E7A"/>
  </w:style>
  <w:style w:type="paragraph" w:customStyle="1" w:styleId="8F22BFB6618D4C28A3D73DC497A701EE">
    <w:name w:val="8F22BFB6618D4C28A3D73DC497A701EE"/>
    <w:rsid w:val="00E06E7A"/>
  </w:style>
  <w:style w:type="paragraph" w:customStyle="1" w:styleId="38BBB674768640388EF20DFB52BA5D8B">
    <w:name w:val="38BBB674768640388EF20DFB52BA5D8B"/>
    <w:rsid w:val="00E06E7A"/>
  </w:style>
  <w:style w:type="paragraph" w:customStyle="1" w:styleId="C75C5172D93D42568A4E91F3AF763FF4">
    <w:name w:val="C75C5172D93D42568A4E91F3AF763FF4"/>
    <w:rsid w:val="00E06E7A"/>
  </w:style>
  <w:style w:type="paragraph" w:customStyle="1" w:styleId="08D678E630C043C4866F5EB6F5FCF219">
    <w:name w:val="08D678E630C043C4866F5EB6F5FCF219"/>
    <w:rsid w:val="00E06E7A"/>
  </w:style>
  <w:style w:type="paragraph" w:customStyle="1" w:styleId="7B607FFEF29842B8BABA0277B29BC742">
    <w:name w:val="7B607FFEF29842B8BABA0277B29BC742"/>
    <w:rsid w:val="00E06E7A"/>
  </w:style>
  <w:style w:type="paragraph" w:customStyle="1" w:styleId="EE171CEC807A4444A96C18C11D792BD7">
    <w:name w:val="EE171CEC807A4444A96C18C11D792BD7"/>
    <w:rsid w:val="00E06E7A"/>
  </w:style>
  <w:style w:type="paragraph" w:customStyle="1" w:styleId="128781A9808E41FFB561E939A971FC00">
    <w:name w:val="128781A9808E41FFB561E939A971FC00"/>
    <w:rsid w:val="00E06E7A"/>
  </w:style>
  <w:style w:type="paragraph" w:customStyle="1" w:styleId="CA1163F6685A48D79E2DF7F14E1A597D">
    <w:name w:val="CA1163F6685A48D79E2DF7F14E1A597D"/>
    <w:rsid w:val="00E06E7A"/>
  </w:style>
  <w:style w:type="paragraph" w:customStyle="1" w:styleId="30322F1E30D44C1CAA33898BEAE516C2">
    <w:name w:val="30322F1E30D44C1CAA33898BEAE516C2"/>
    <w:rsid w:val="00E06E7A"/>
  </w:style>
  <w:style w:type="paragraph" w:customStyle="1" w:styleId="3BB3B96FCA9E4C2AA6E34AB61CF82E9A">
    <w:name w:val="3BB3B96FCA9E4C2AA6E34AB61CF82E9A"/>
    <w:rsid w:val="00E06E7A"/>
  </w:style>
  <w:style w:type="paragraph" w:customStyle="1" w:styleId="E4FA16EF57D04A41B9C8EBCB352F46A5">
    <w:name w:val="E4FA16EF57D04A41B9C8EBCB352F46A5"/>
    <w:rsid w:val="00E06E7A"/>
  </w:style>
  <w:style w:type="paragraph" w:customStyle="1" w:styleId="F47ACDE6EF584EF29917375C9EB0B445">
    <w:name w:val="F47ACDE6EF584EF29917375C9EB0B445"/>
    <w:rsid w:val="00E06E7A"/>
  </w:style>
  <w:style w:type="paragraph" w:customStyle="1" w:styleId="572E1F6751D1472AAEC532321CA192E2">
    <w:name w:val="572E1F6751D1472AAEC532321CA192E2"/>
    <w:rsid w:val="00E06E7A"/>
  </w:style>
  <w:style w:type="paragraph" w:customStyle="1" w:styleId="10B8D638F18C42F9B44EEFD0ECD0BD65">
    <w:name w:val="10B8D638F18C42F9B44EEFD0ECD0BD65"/>
    <w:rsid w:val="00E06E7A"/>
  </w:style>
  <w:style w:type="paragraph" w:customStyle="1" w:styleId="4272AEEBE7FD43CFBF0EC481B3F5129F">
    <w:name w:val="4272AEEBE7FD43CFBF0EC481B3F5129F"/>
    <w:rsid w:val="00E06E7A"/>
  </w:style>
  <w:style w:type="paragraph" w:customStyle="1" w:styleId="506D5342348C41758A559FEC14DC1AA9">
    <w:name w:val="506D5342348C41758A559FEC14DC1AA9"/>
    <w:rsid w:val="00E06E7A"/>
  </w:style>
  <w:style w:type="paragraph" w:customStyle="1" w:styleId="A9ECDF2B5E6844018CFF49DF8D109685">
    <w:name w:val="A9ECDF2B5E6844018CFF49DF8D109685"/>
    <w:rsid w:val="00E06E7A"/>
  </w:style>
  <w:style w:type="paragraph" w:customStyle="1" w:styleId="AB9F3238E76149F3B0058FAE820FA9CB">
    <w:name w:val="AB9F3238E76149F3B0058FAE820FA9CB"/>
    <w:rsid w:val="00E06E7A"/>
  </w:style>
  <w:style w:type="paragraph" w:customStyle="1" w:styleId="FE21F4B1A4604391A203AFED3C836395">
    <w:name w:val="FE21F4B1A4604391A203AFED3C836395"/>
    <w:rsid w:val="00E06E7A"/>
  </w:style>
  <w:style w:type="paragraph" w:customStyle="1" w:styleId="C5232C1B582744F5A6909B8C4F344D56">
    <w:name w:val="C5232C1B582744F5A6909B8C4F344D56"/>
    <w:rsid w:val="00E06E7A"/>
  </w:style>
  <w:style w:type="paragraph" w:customStyle="1" w:styleId="929AF78C887941E8AB92C9B956BE97DB">
    <w:name w:val="929AF78C887941E8AB92C9B956BE97DB"/>
    <w:rsid w:val="00E06E7A"/>
  </w:style>
  <w:style w:type="paragraph" w:customStyle="1" w:styleId="49C2327E8BDE467B8E12416196DA7FD4">
    <w:name w:val="49C2327E8BDE467B8E12416196DA7FD4"/>
    <w:rsid w:val="00E06E7A"/>
  </w:style>
  <w:style w:type="paragraph" w:customStyle="1" w:styleId="9A9249F80D1C411DA4966799784F910A">
    <w:name w:val="9A9249F80D1C411DA4966799784F910A"/>
    <w:rsid w:val="00E06E7A"/>
  </w:style>
  <w:style w:type="paragraph" w:customStyle="1" w:styleId="088FD4EEBACF4465A167991755CBA129">
    <w:name w:val="088FD4EEBACF4465A167991755CBA129"/>
    <w:rsid w:val="00E06E7A"/>
  </w:style>
  <w:style w:type="paragraph" w:customStyle="1" w:styleId="D030446B14784805928B140D1962B256">
    <w:name w:val="D030446B14784805928B140D1962B256"/>
    <w:rsid w:val="00E06E7A"/>
  </w:style>
  <w:style w:type="paragraph" w:customStyle="1" w:styleId="B96D23F57DA542FFBB4964EDE93502E6">
    <w:name w:val="B96D23F57DA542FFBB4964EDE93502E6"/>
    <w:rsid w:val="00E06E7A"/>
  </w:style>
  <w:style w:type="paragraph" w:customStyle="1" w:styleId="DE81E1054AEA4B9ABCC797761AC1F2D5">
    <w:name w:val="DE81E1054AEA4B9ABCC797761AC1F2D5"/>
    <w:rsid w:val="00E06E7A"/>
  </w:style>
  <w:style w:type="paragraph" w:customStyle="1" w:styleId="5965ECDEC6EB46D287CBF16AE87B6216">
    <w:name w:val="5965ECDEC6EB46D287CBF16AE87B6216"/>
    <w:rsid w:val="00E06E7A"/>
  </w:style>
  <w:style w:type="paragraph" w:customStyle="1" w:styleId="B7BC61944134407A9EA3CCC5E1138D2E">
    <w:name w:val="B7BC61944134407A9EA3CCC5E1138D2E"/>
    <w:rsid w:val="00E06E7A"/>
  </w:style>
  <w:style w:type="paragraph" w:customStyle="1" w:styleId="2E04F30DFAB843788EBBCBB4E916DCA7">
    <w:name w:val="2E04F30DFAB843788EBBCBB4E916DCA7"/>
    <w:rsid w:val="00E06E7A"/>
  </w:style>
  <w:style w:type="paragraph" w:customStyle="1" w:styleId="E826B9AF1FA240E1BCF578AC3D7BC823">
    <w:name w:val="E826B9AF1FA240E1BCF578AC3D7BC823"/>
    <w:rsid w:val="00E06E7A"/>
  </w:style>
  <w:style w:type="paragraph" w:customStyle="1" w:styleId="309AF5D272A042CD92E63AA47A8608D6">
    <w:name w:val="309AF5D272A042CD92E63AA47A8608D6"/>
    <w:rsid w:val="00E06E7A"/>
  </w:style>
  <w:style w:type="paragraph" w:customStyle="1" w:styleId="DAC723794D024BCB9A0D3D0A9DB040EF">
    <w:name w:val="DAC723794D024BCB9A0D3D0A9DB040EF"/>
    <w:rsid w:val="00E06E7A"/>
  </w:style>
  <w:style w:type="paragraph" w:customStyle="1" w:styleId="F5B46B5C663C4038A1BD46B3E520FBB7">
    <w:name w:val="F5B46B5C663C4038A1BD46B3E520FBB7"/>
    <w:rsid w:val="00E06E7A"/>
  </w:style>
  <w:style w:type="paragraph" w:customStyle="1" w:styleId="DFAE16F5F4164B55821205750B828977">
    <w:name w:val="DFAE16F5F4164B55821205750B828977"/>
    <w:rsid w:val="00E06E7A"/>
  </w:style>
  <w:style w:type="paragraph" w:customStyle="1" w:styleId="E8E6B2C5B6364C3A94B66E69B5822457">
    <w:name w:val="E8E6B2C5B6364C3A94B66E69B5822457"/>
    <w:rsid w:val="00E06E7A"/>
  </w:style>
  <w:style w:type="paragraph" w:customStyle="1" w:styleId="3B7CF3B2333E4E2F8B562C4C914CBB55">
    <w:name w:val="3B7CF3B2333E4E2F8B562C4C914CBB55"/>
    <w:rsid w:val="00E06E7A"/>
  </w:style>
  <w:style w:type="paragraph" w:customStyle="1" w:styleId="95CDE691FFB44AB395EE8DFB2219D439">
    <w:name w:val="95CDE691FFB44AB395EE8DFB2219D439"/>
    <w:rsid w:val="00E06E7A"/>
  </w:style>
  <w:style w:type="paragraph" w:customStyle="1" w:styleId="04E08DF3DDA944E8B119505ED7EEBC8E">
    <w:name w:val="04E08DF3DDA944E8B119505ED7EEBC8E"/>
    <w:rsid w:val="00E06E7A"/>
  </w:style>
  <w:style w:type="paragraph" w:customStyle="1" w:styleId="FDECBDD75D2B40FDAB485BC002E6E56B">
    <w:name w:val="FDECBDD75D2B40FDAB485BC002E6E56B"/>
    <w:rsid w:val="00E06E7A"/>
  </w:style>
  <w:style w:type="paragraph" w:customStyle="1" w:styleId="42ECD56D704149DD91D77EB33C576CE3">
    <w:name w:val="42ECD56D704149DD91D77EB33C576CE3"/>
    <w:rsid w:val="00E06E7A"/>
  </w:style>
  <w:style w:type="paragraph" w:customStyle="1" w:styleId="1E2AF5ADF58449298BB4F967D9B90A17">
    <w:name w:val="1E2AF5ADF58449298BB4F967D9B90A17"/>
    <w:rsid w:val="00E06E7A"/>
  </w:style>
  <w:style w:type="paragraph" w:customStyle="1" w:styleId="99DED37C1D314C7896B0BDC39EBD6802">
    <w:name w:val="99DED37C1D314C7896B0BDC39EBD6802"/>
    <w:rsid w:val="00E06E7A"/>
  </w:style>
  <w:style w:type="paragraph" w:customStyle="1" w:styleId="B71B42C7F8664120B435BBEED8085167">
    <w:name w:val="B71B42C7F8664120B435BBEED8085167"/>
    <w:rsid w:val="00E06E7A"/>
  </w:style>
  <w:style w:type="paragraph" w:customStyle="1" w:styleId="DDE2E4B46DA8440A8C868A240489ED85">
    <w:name w:val="DDE2E4B46DA8440A8C868A240489ED85"/>
    <w:rsid w:val="00E06E7A"/>
  </w:style>
  <w:style w:type="paragraph" w:customStyle="1" w:styleId="1AE7317961C449F099452222F782DDB2">
    <w:name w:val="1AE7317961C449F099452222F782DDB2"/>
    <w:rsid w:val="00E06E7A"/>
  </w:style>
  <w:style w:type="paragraph" w:customStyle="1" w:styleId="7A211D4C480148C687E0DAD6556559F8">
    <w:name w:val="7A211D4C480148C687E0DAD6556559F8"/>
    <w:rsid w:val="00E06E7A"/>
  </w:style>
  <w:style w:type="paragraph" w:customStyle="1" w:styleId="5B5C5F431AA14653832DCCAB3E5C69B5">
    <w:name w:val="5B5C5F431AA14653832DCCAB3E5C69B5"/>
    <w:rsid w:val="00E06E7A"/>
  </w:style>
  <w:style w:type="paragraph" w:customStyle="1" w:styleId="9646C33577334A729872B690335228A8">
    <w:name w:val="9646C33577334A729872B690335228A8"/>
    <w:rsid w:val="00E06E7A"/>
  </w:style>
  <w:style w:type="paragraph" w:customStyle="1" w:styleId="5CCB5D26BAD54513BED5EC5653372A16">
    <w:name w:val="5CCB5D26BAD54513BED5EC5653372A16"/>
    <w:rsid w:val="00E06E7A"/>
  </w:style>
  <w:style w:type="paragraph" w:customStyle="1" w:styleId="3B4EFF936C02412385239B8CEB179BBF">
    <w:name w:val="3B4EFF936C02412385239B8CEB179BBF"/>
    <w:rsid w:val="00E06E7A"/>
  </w:style>
  <w:style w:type="paragraph" w:customStyle="1" w:styleId="7FADC9DCB12C4EA8BEBF3B90D203F0D3">
    <w:name w:val="7FADC9DCB12C4EA8BEBF3B90D203F0D3"/>
    <w:rsid w:val="00E06E7A"/>
  </w:style>
  <w:style w:type="paragraph" w:customStyle="1" w:styleId="013911AB2E3249C29682ECA4D04309AE">
    <w:name w:val="013911AB2E3249C29682ECA4D04309AE"/>
    <w:rsid w:val="00E06E7A"/>
  </w:style>
  <w:style w:type="paragraph" w:customStyle="1" w:styleId="0B3AECFEBFE74E60BFE6EEFC7A068CA4">
    <w:name w:val="0B3AECFEBFE74E60BFE6EEFC7A068CA4"/>
    <w:rsid w:val="00E06E7A"/>
  </w:style>
  <w:style w:type="paragraph" w:customStyle="1" w:styleId="A4EA9B6BAAC0479E84D89D9E49641488">
    <w:name w:val="A4EA9B6BAAC0479E84D89D9E49641488"/>
    <w:rsid w:val="00E06E7A"/>
  </w:style>
  <w:style w:type="paragraph" w:customStyle="1" w:styleId="A5A9C665968748AC9A4F1B5009C8CCEC">
    <w:name w:val="A5A9C665968748AC9A4F1B5009C8CCEC"/>
    <w:rsid w:val="00E06E7A"/>
  </w:style>
  <w:style w:type="paragraph" w:customStyle="1" w:styleId="FD35F9696DF8419A83B31B644D095456">
    <w:name w:val="FD35F9696DF8419A83B31B644D095456"/>
    <w:rsid w:val="00E06E7A"/>
  </w:style>
  <w:style w:type="paragraph" w:customStyle="1" w:styleId="B7380261AF7C4B25ADCE6C27CC31EC12">
    <w:name w:val="B7380261AF7C4B25ADCE6C27CC31EC12"/>
    <w:rsid w:val="00E06E7A"/>
  </w:style>
  <w:style w:type="paragraph" w:customStyle="1" w:styleId="EE574F0BA8824919B6F780C9A6E0118F">
    <w:name w:val="EE574F0BA8824919B6F780C9A6E0118F"/>
    <w:rsid w:val="00E06E7A"/>
  </w:style>
  <w:style w:type="paragraph" w:customStyle="1" w:styleId="91A5835B7D074FEA93EAC97D2D4E9712">
    <w:name w:val="91A5835B7D074FEA93EAC97D2D4E9712"/>
    <w:rsid w:val="00E06E7A"/>
  </w:style>
  <w:style w:type="paragraph" w:customStyle="1" w:styleId="9B721178F9D045268788DC4B9AD3232E">
    <w:name w:val="9B721178F9D045268788DC4B9AD3232E"/>
    <w:rsid w:val="00E06E7A"/>
  </w:style>
  <w:style w:type="paragraph" w:customStyle="1" w:styleId="924F9B3727BB447FB070818FA503359D">
    <w:name w:val="924F9B3727BB447FB070818FA503359D"/>
    <w:rsid w:val="00E06E7A"/>
  </w:style>
  <w:style w:type="paragraph" w:customStyle="1" w:styleId="8643D96E1185453DB2B246E2EED1BF47">
    <w:name w:val="8643D96E1185453DB2B246E2EED1BF47"/>
    <w:rsid w:val="00E06E7A"/>
  </w:style>
  <w:style w:type="paragraph" w:customStyle="1" w:styleId="05D1930762E140AD98851213E9C08B3A">
    <w:name w:val="05D1930762E140AD98851213E9C08B3A"/>
    <w:rsid w:val="00E06E7A"/>
  </w:style>
  <w:style w:type="paragraph" w:customStyle="1" w:styleId="9952396A2B404880BF03520023D88661">
    <w:name w:val="9952396A2B404880BF03520023D88661"/>
    <w:rsid w:val="00E06E7A"/>
  </w:style>
  <w:style w:type="paragraph" w:customStyle="1" w:styleId="364E370A921C4620882E5F3ADA2F9D70">
    <w:name w:val="364E370A921C4620882E5F3ADA2F9D70"/>
    <w:rsid w:val="00E06E7A"/>
  </w:style>
  <w:style w:type="paragraph" w:customStyle="1" w:styleId="015550ADF0FD48ABB52219E21C5612A9">
    <w:name w:val="015550ADF0FD48ABB52219E21C5612A9"/>
    <w:rsid w:val="00E06E7A"/>
  </w:style>
  <w:style w:type="paragraph" w:customStyle="1" w:styleId="C7FA9807AC184BD2BF6ACA75756A6546">
    <w:name w:val="C7FA9807AC184BD2BF6ACA75756A6546"/>
    <w:rsid w:val="00E06E7A"/>
  </w:style>
  <w:style w:type="paragraph" w:customStyle="1" w:styleId="4363D80799AC4EB880B45263291008BB">
    <w:name w:val="4363D80799AC4EB880B45263291008BB"/>
    <w:rsid w:val="00E06E7A"/>
  </w:style>
  <w:style w:type="paragraph" w:customStyle="1" w:styleId="13D1F85022CD4B8491570AB24D48EC95">
    <w:name w:val="13D1F85022CD4B8491570AB24D48EC95"/>
    <w:rsid w:val="00E06E7A"/>
  </w:style>
  <w:style w:type="paragraph" w:customStyle="1" w:styleId="E692DB7ED28E4857825FCE3DDFD1BCB6">
    <w:name w:val="E692DB7ED28E4857825FCE3DDFD1BCB6"/>
    <w:rsid w:val="00E06E7A"/>
  </w:style>
  <w:style w:type="paragraph" w:customStyle="1" w:styleId="BEA3CC8100F24D6389460410DBBE427F">
    <w:name w:val="BEA3CC8100F24D6389460410DBBE427F"/>
    <w:rsid w:val="00E06E7A"/>
  </w:style>
  <w:style w:type="paragraph" w:customStyle="1" w:styleId="310FF35D0B2748D3BCFDE323D994B880">
    <w:name w:val="310FF35D0B2748D3BCFDE323D994B880"/>
    <w:rsid w:val="00E06E7A"/>
  </w:style>
  <w:style w:type="paragraph" w:customStyle="1" w:styleId="132054F0AC0A4111B675626930E1D6C1">
    <w:name w:val="132054F0AC0A4111B675626930E1D6C1"/>
    <w:rsid w:val="00E06E7A"/>
  </w:style>
  <w:style w:type="paragraph" w:customStyle="1" w:styleId="AE627524176B47A4AF3FFE5F4390B56B">
    <w:name w:val="AE627524176B47A4AF3FFE5F4390B56B"/>
    <w:rsid w:val="00E06E7A"/>
  </w:style>
  <w:style w:type="paragraph" w:customStyle="1" w:styleId="EC6058DBA7C145B2B68D9832F271B4AF">
    <w:name w:val="EC6058DBA7C145B2B68D9832F271B4AF"/>
    <w:rsid w:val="00E06E7A"/>
  </w:style>
  <w:style w:type="paragraph" w:customStyle="1" w:styleId="F95F16B13DF64C24A0124DFBC656A4C8">
    <w:name w:val="F95F16B13DF64C24A0124DFBC656A4C8"/>
    <w:rsid w:val="00E06E7A"/>
  </w:style>
  <w:style w:type="paragraph" w:customStyle="1" w:styleId="D4A6640BC746453DAC18611AA6C68E2A">
    <w:name w:val="D4A6640BC746453DAC18611AA6C68E2A"/>
    <w:rsid w:val="00E06E7A"/>
  </w:style>
  <w:style w:type="paragraph" w:customStyle="1" w:styleId="AA91372E571F4C46B9907497503A9472">
    <w:name w:val="AA91372E571F4C46B9907497503A9472"/>
    <w:rsid w:val="00E06E7A"/>
  </w:style>
  <w:style w:type="paragraph" w:customStyle="1" w:styleId="3B609CABC309401C927666CB48669133">
    <w:name w:val="3B609CABC309401C927666CB48669133"/>
    <w:rsid w:val="00622476"/>
  </w:style>
  <w:style w:type="paragraph" w:customStyle="1" w:styleId="F6C06900837149A4A94E70FCCB7AA6EC">
    <w:name w:val="F6C06900837149A4A94E70FCCB7AA6EC"/>
    <w:rsid w:val="00622476"/>
  </w:style>
  <w:style w:type="paragraph" w:customStyle="1" w:styleId="91D3430CC9E940AD9257C5427640BFB3">
    <w:name w:val="91D3430CC9E940AD9257C5427640BFB3"/>
    <w:rsid w:val="00622476"/>
  </w:style>
  <w:style w:type="paragraph" w:customStyle="1" w:styleId="16DACFEE48A640E38900DCA90F2E99E9">
    <w:name w:val="16DACFEE48A640E38900DCA90F2E99E9"/>
    <w:rsid w:val="00622476"/>
  </w:style>
  <w:style w:type="paragraph" w:customStyle="1" w:styleId="76D0C653A720401692FD047B91AEF5AC">
    <w:name w:val="76D0C653A720401692FD047B91AEF5AC"/>
    <w:rsid w:val="00622476"/>
  </w:style>
  <w:style w:type="paragraph" w:customStyle="1" w:styleId="A5AF604093424BBBA6A5D0EA609EF627">
    <w:name w:val="A5AF604093424BBBA6A5D0EA609EF627"/>
    <w:rsid w:val="00622476"/>
  </w:style>
  <w:style w:type="paragraph" w:customStyle="1" w:styleId="09AC37FB690C4B4D81E23AD17AA6207D">
    <w:name w:val="09AC37FB690C4B4D81E23AD17AA6207D"/>
    <w:rsid w:val="00622476"/>
  </w:style>
  <w:style w:type="paragraph" w:customStyle="1" w:styleId="CD8C860F21FF49F2BB0A40548FA0F529">
    <w:name w:val="CD8C860F21FF49F2BB0A40548FA0F529"/>
    <w:rsid w:val="00622476"/>
  </w:style>
  <w:style w:type="paragraph" w:customStyle="1" w:styleId="EEA3BD83A45E4F709F4C667ABFB8F4D2">
    <w:name w:val="EEA3BD83A45E4F709F4C667ABFB8F4D2"/>
    <w:rsid w:val="00622476"/>
  </w:style>
  <w:style w:type="paragraph" w:customStyle="1" w:styleId="EAF40BC03B434141A042FE4B3E8F3259">
    <w:name w:val="EAF40BC03B434141A042FE4B3E8F3259"/>
    <w:rsid w:val="00622476"/>
  </w:style>
  <w:style w:type="paragraph" w:customStyle="1" w:styleId="01970B93BD1042E0BF56E0A9F708496E">
    <w:name w:val="01970B93BD1042E0BF56E0A9F708496E"/>
    <w:rsid w:val="00622476"/>
  </w:style>
  <w:style w:type="paragraph" w:customStyle="1" w:styleId="7F831CA0F6C047D7B6506E992CB30712">
    <w:name w:val="7F831CA0F6C047D7B6506E992CB30712"/>
    <w:rsid w:val="00622476"/>
  </w:style>
  <w:style w:type="paragraph" w:customStyle="1" w:styleId="D8C6278AC0D2478FBCF7DB7211E40FA9">
    <w:name w:val="D8C6278AC0D2478FBCF7DB7211E40FA9"/>
    <w:rsid w:val="00622476"/>
  </w:style>
  <w:style w:type="paragraph" w:customStyle="1" w:styleId="AD23C4772F784944A2CF96084D48A109">
    <w:name w:val="AD23C4772F784944A2CF96084D48A109"/>
    <w:rsid w:val="00622476"/>
  </w:style>
  <w:style w:type="paragraph" w:customStyle="1" w:styleId="C5DE82E984AE4351A6D2EE23BA101979">
    <w:name w:val="C5DE82E984AE4351A6D2EE23BA101979"/>
    <w:rsid w:val="00622476"/>
  </w:style>
  <w:style w:type="paragraph" w:customStyle="1" w:styleId="281ABFC30CBA401FAC4F6768D63C7AD7">
    <w:name w:val="281ABFC30CBA401FAC4F6768D63C7AD7"/>
    <w:rsid w:val="00622476"/>
  </w:style>
  <w:style w:type="paragraph" w:customStyle="1" w:styleId="48BC57D7C21E421F886F7D2C067A069E">
    <w:name w:val="48BC57D7C21E421F886F7D2C067A069E"/>
    <w:rsid w:val="00E14C05"/>
  </w:style>
  <w:style w:type="paragraph" w:customStyle="1" w:styleId="8F5D9B029157499C98C9E5BE06D56FD6">
    <w:name w:val="8F5D9B029157499C98C9E5BE06D56FD6"/>
    <w:rsid w:val="003B7C41"/>
  </w:style>
  <w:style w:type="paragraph" w:customStyle="1" w:styleId="F61012B9F0F446538166D4417F3135B3">
    <w:name w:val="F61012B9F0F446538166D4417F3135B3"/>
    <w:rsid w:val="003B7C41"/>
  </w:style>
  <w:style w:type="paragraph" w:customStyle="1" w:styleId="7DBC2881B64B42ABBE7ADD8CF455C255">
    <w:name w:val="7DBC2881B64B42ABBE7ADD8CF455C255"/>
    <w:rsid w:val="003B7C41"/>
  </w:style>
  <w:style w:type="paragraph" w:customStyle="1" w:styleId="99D8BA175AA84F80BA69B6090C9978F9">
    <w:name w:val="99D8BA175AA84F80BA69B6090C9978F9"/>
    <w:rsid w:val="003B7C41"/>
  </w:style>
  <w:style w:type="paragraph" w:customStyle="1" w:styleId="740B801C92574187B32ABF467A112C0B">
    <w:name w:val="740B801C92574187B32ABF467A112C0B"/>
    <w:rsid w:val="003B7C41"/>
  </w:style>
  <w:style w:type="paragraph" w:customStyle="1" w:styleId="81B6A712EB8C45909B2FD859A3477E64">
    <w:name w:val="81B6A712EB8C45909B2FD859A3477E64"/>
    <w:rsid w:val="003B7C41"/>
  </w:style>
  <w:style w:type="paragraph" w:customStyle="1" w:styleId="39FA843C4B1040228ECC8DFC4BFD1435">
    <w:name w:val="39FA843C4B1040228ECC8DFC4BFD1435"/>
    <w:rsid w:val="003B7C41"/>
  </w:style>
  <w:style w:type="paragraph" w:customStyle="1" w:styleId="1D667B13BAD24DAB9425B862D38CDFD4">
    <w:name w:val="1D667B13BAD24DAB9425B862D38CDFD4"/>
    <w:rsid w:val="003B7C41"/>
  </w:style>
  <w:style w:type="paragraph" w:customStyle="1" w:styleId="4DA523C90354467284BC3B985EAC6FD6">
    <w:name w:val="4DA523C90354467284BC3B985EAC6FD6"/>
    <w:rsid w:val="003B7C41"/>
  </w:style>
  <w:style w:type="paragraph" w:customStyle="1" w:styleId="5395C9A8911F41E79E57E21446002B64">
    <w:name w:val="5395C9A8911F41E79E57E21446002B64"/>
    <w:rsid w:val="003B7C41"/>
  </w:style>
  <w:style w:type="paragraph" w:customStyle="1" w:styleId="D5B2FD287B68406C83560E60F93C2FF4">
    <w:name w:val="D5B2FD287B68406C83560E60F93C2FF4"/>
    <w:rsid w:val="00302EA6"/>
  </w:style>
  <w:style w:type="paragraph" w:customStyle="1" w:styleId="B2315E6F65D74FBBADA00EBED173DFDC">
    <w:name w:val="B2315E6F65D74FBBADA00EBED173DFDC"/>
    <w:rsid w:val="00302EA6"/>
  </w:style>
  <w:style w:type="paragraph" w:customStyle="1" w:styleId="B93190B597FA4B9A9B49AFB53C5D3E45">
    <w:name w:val="B93190B597FA4B9A9B49AFB53C5D3E45"/>
    <w:rsid w:val="00801697"/>
  </w:style>
  <w:style w:type="paragraph" w:customStyle="1" w:styleId="6AB4641E01D948E79D2D8DC1D933CD69">
    <w:name w:val="6AB4641E01D948E79D2D8DC1D933CD69"/>
    <w:rsid w:val="00801697"/>
  </w:style>
  <w:style w:type="paragraph" w:customStyle="1" w:styleId="2E2F31FAA5E3469B98DCD748163FD882">
    <w:name w:val="2E2F31FAA5E3469B98DCD748163FD882"/>
    <w:rsid w:val="000F4D85"/>
  </w:style>
  <w:style w:type="paragraph" w:customStyle="1" w:styleId="3A8CCE7D3161490499491153CFE7BD40">
    <w:name w:val="3A8CCE7D3161490499491153CFE7BD40"/>
    <w:rsid w:val="000F4D85"/>
  </w:style>
  <w:style w:type="paragraph" w:customStyle="1" w:styleId="219CE305D2F342AAB75B855251E52886">
    <w:name w:val="219CE305D2F342AAB75B855251E52886"/>
    <w:rsid w:val="000F4D85"/>
  </w:style>
  <w:style w:type="paragraph" w:customStyle="1" w:styleId="36B477B38242418FAEE6323D3432C674">
    <w:name w:val="36B477B38242418FAEE6323D3432C674"/>
    <w:rsid w:val="000F4D85"/>
  </w:style>
  <w:style w:type="paragraph" w:customStyle="1" w:styleId="C94B784A0DD14535A640B472F7D4BDDB">
    <w:name w:val="C94B784A0DD14535A640B472F7D4BDDB"/>
    <w:rsid w:val="000F4D85"/>
  </w:style>
  <w:style w:type="paragraph" w:customStyle="1" w:styleId="C250B4F1FC2F4127979CC134DBDCDF17">
    <w:name w:val="C250B4F1FC2F4127979CC134DBDCDF17"/>
    <w:rsid w:val="000F4D85"/>
  </w:style>
  <w:style w:type="paragraph" w:customStyle="1" w:styleId="3FC56D8916F54386AC19CB9A81798850">
    <w:name w:val="3FC56D8916F54386AC19CB9A81798850"/>
    <w:rsid w:val="000F4D85"/>
  </w:style>
  <w:style w:type="paragraph" w:customStyle="1" w:styleId="812E80B3FCC7404E8D79F8014860C2FA">
    <w:name w:val="812E80B3FCC7404E8D79F8014860C2FA"/>
    <w:rsid w:val="000F4D85"/>
  </w:style>
  <w:style w:type="paragraph" w:customStyle="1" w:styleId="7756253E3AAC40DF94F69A1E55E346F0">
    <w:name w:val="7756253E3AAC40DF94F69A1E55E346F0"/>
    <w:rsid w:val="000F4D85"/>
  </w:style>
  <w:style w:type="paragraph" w:customStyle="1" w:styleId="71DC2F355A3A463CBF07EEA1A7A33401">
    <w:name w:val="71DC2F355A3A463CBF07EEA1A7A33401"/>
    <w:rsid w:val="00CA3BED"/>
  </w:style>
  <w:style w:type="paragraph" w:customStyle="1" w:styleId="194F413DA0EA491D818F8814F5BEC897">
    <w:name w:val="194F413DA0EA491D818F8814F5BEC897"/>
    <w:rsid w:val="00CA3BED"/>
  </w:style>
  <w:style w:type="paragraph" w:customStyle="1" w:styleId="8E251A4BC33D4771BB81D6F62CFA9593">
    <w:name w:val="8E251A4BC33D4771BB81D6F62CFA9593"/>
    <w:rsid w:val="00CA3BED"/>
  </w:style>
  <w:style w:type="paragraph" w:customStyle="1" w:styleId="D42F16BB37D94F66B3EE114D3CA9ABF2">
    <w:name w:val="D42F16BB37D94F66B3EE114D3CA9ABF2"/>
    <w:rsid w:val="00CA3BED"/>
  </w:style>
  <w:style w:type="paragraph" w:customStyle="1" w:styleId="896D63E4A77F42848887AC36E7741910">
    <w:name w:val="896D63E4A77F42848887AC36E7741910"/>
    <w:rsid w:val="00CA3BED"/>
  </w:style>
  <w:style w:type="paragraph" w:customStyle="1" w:styleId="2635314F7A3941D8962076D497FA117C">
    <w:name w:val="2635314F7A3941D8962076D497FA117C"/>
    <w:rsid w:val="00CA3BED"/>
  </w:style>
  <w:style w:type="paragraph" w:customStyle="1" w:styleId="C3E29A1C0F3B40BDAA210F2DCA73D96B">
    <w:name w:val="C3E29A1C0F3B40BDAA210F2DCA73D96B"/>
    <w:rsid w:val="00CA3BED"/>
  </w:style>
  <w:style w:type="paragraph" w:customStyle="1" w:styleId="0B40F08A4B1E404F9B4FA02D0863EC39">
    <w:name w:val="0B40F08A4B1E404F9B4FA02D0863EC39"/>
    <w:rsid w:val="00CA3BED"/>
  </w:style>
  <w:style w:type="paragraph" w:customStyle="1" w:styleId="F284854FF0854ADFA1FB110C9B623E15">
    <w:name w:val="F284854FF0854ADFA1FB110C9B623E15"/>
    <w:rsid w:val="00CA3BED"/>
  </w:style>
  <w:style w:type="paragraph" w:customStyle="1" w:styleId="6D6603020E4D46C1973D4A9FED76C844">
    <w:name w:val="6D6603020E4D46C1973D4A9FED76C844"/>
    <w:rsid w:val="00BD4535"/>
  </w:style>
  <w:style w:type="paragraph" w:customStyle="1" w:styleId="B8E016B677284BF396CCC9587D296323">
    <w:name w:val="B8E016B677284BF396CCC9587D296323"/>
    <w:rsid w:val="00BD4535"/>
  </w:style>
  <w:style w:type="paragraph" w:customStyle="1" w:styleId="943C523C246E48B3960B2AC55F87E15C">
    <w:name w:val="943C523C246E48B3960B2AC55F87E15C"/>
    <w:rsid w:val="00BD4535"/>
  </w:style>
  <w:style w:type="paragraph" w:customStyle="1" w:styleId="C2EE64947E144EBE906F2AB44BB0EBC1">
    <w:name w:val="C2EE64947E144EBE906F2AB44BB0EBC1"/>
    <w:rsid w:val="00BD4535"/>
  </w:style>
  <w:style w:type="paragraph" w:customStyle="1" w:styleId="FF3CF13305854FB3B3702AC060A37112">
    <w:name w:val="FF3CF13305854FB3B3702AC060A37112"/>
    <w:rsid w:val="00BD4535"/>
  </w:style>
  <w:style w:type="paragraph" w:customStyle="1" w:styleId="7D92E96A2FE7434A8CA07BC283B7D95F">
    <w:name w:val="7D92E96A2FE7434A8CA07BC283B7D95F"/>
    <w:rsid w:val="00BD4535"/>
  </w:style>
  <w:style w:type="paragraph" w:customStyle="1" w:styleId="5BC73CB9E1584C73AF3668A64E0253D1">
    <w:name w:val="5BC73CB9E1584C73AF3668A64E0253D1"/>
    <w:rsid w:val="00BD4535"/>
  </w:style>
  <w:style w:type="paragraph" w:customStyle="1" w:styleId="1F168ADC17494521A0E864F3BFDCF757">
    <w:name w:val="1F168ADC17494521A0E864F3BFDCF757"/>
    <w:rsid w:val="00BD4535"/>
  </w:style>
  <w:style w:type="paragraph" w:customStyle="1" w:styleId="245C0EC6743B4DDA81C138A59AF761B5">
    <w:name w:val="245C0EC6743B4DDA81C138A59AF761B5"/>
    <w:rsid w:val="00BD4535"/>
  </w:style>
  <w:style w:type="paragraph" w:customStyle="1" w:styleId="B755105C5FA64F7180911D3FBF3B7BB0">
    <w:name w:val="B755105C5FA64F7180911D3FBF3B7BB0"/>
    <w:rsid w:val="00BD4535"/>
  </w:style>
  <w:style w:type="paragraph" w:customStyle="1" w:styleId="AC2556646B1F4234AD17FE17465F5BB5">
    <w:name w:val="AC2556646B1F4234AD17FE17465F5BB5"/>
    <w:rsid w:val="00BD4535"/>
  </w:style>
  <w:style w:type="paragraph" w:customStyle="1" w:styleId="AE956D018A974441B22E551D87623B3B">
    <w:name w:val="AE956D018A974441B22E551D87623B3B"/>
    <w:rsid w:val="00BD4535"/>
  </w:style>
  <w:style w:type="paragraph" w:customStyle="1" w:styleId="CC8025BD96D349AE95476CD6B6B3CFE6">
    <w:name w:val="CC8025BD96D349AE95476CD6B6B3CFE6"/>
    <w:rsid w:val="00BD4535"/>
  </w:style>
  <w:style w:type="paragraph" w:customStyle="1" w:styleId="7E016B535B574F76A95BBC15E3738B17">
    <w:name w:val="7E016B535B574F76A95BBC15E3738B17"/>
    <w:rsid w:val="00BD4535"/>
  </w:style>
  <w:style w:type="paragraph" w:customStyle="1" w:styleId="284361A1FDA5411080FF890693970986">
    <w:name w:val="284361A1FDA5411080FF890693970986"/>
    <w:rsid w:val="00BD4535"/>
  </w:style>
  <w:style w:type="paragraph" w:customStyle="1" w:styleId="4F7705D25B8E473DA0784874CD6DE7D6">
    <w:name w:val="4F7705D25B8E473DA0784874CD6DE7D6"/>
    <w:rsid w:val="00BD4535"/>
  </w:style>
  <w:style w:type="paragraph" w:customStyle="1" w:styleId="99C6FE841DC84971861BE9E77F2E819C">
    <w:name w:val="99C6FE841DC84971861BE9E77F2E819C"/>
    <w:rsid w:val="00BD4535"/>
  </w:style>
  <w:style w:type="paragraph" w:customStyle="1" w:styleId="D83F6AFC2D554617844E9074EC78859D">
    <w:name w:val="D83F6AFC2D554617844E9074EC78859D"/>
    <w:rsid w:val="00BD4535"/>
  </w:style>
  <w:style w:type="paragraph" w:customStyle="1" w:styleId="36379AE1A0D749E0A48150041213B33E">
    <w:name w:val="36379AE1A0D749E0A48150041213B33E"/>
    <w:rsid w:val="00BD4535"/>
  </w:style>
  <w:style w:type="paragraph" w:customStyle="1" w:styleId="729BEC49E1574874B5A36E0ECD17C8A9">
    <w:name w:val="729BEC49E1574874B5A36E0ECD17C8A9"/>
    <w:rsid w:val="00BD4535"/>
  </w:style>
  <w:style w:type="paragraph" w:customStyle="1" w:styleId="F731FF0B0F014821B2D042BDDCE3C0D6">
    <w:name w:val="F731FF0B0F014821B2D042BDDCE3C0D6"/>
    <w:rsid w:val="00BD4535"/>
  </w:style>
  <w:style w:type="paragraph" w:customStyle="1" w:styleId="F231704C84664E8E96F2A31BEB61E5E8">
    <w:name w:val="F231704C84664E8E96F2A31BEB61E5E8"/>
    <w:rsid w:val="00BD4535"/>
  </w:style>
  <w:style w:type="paragraph" w:customStyle="1" w:styleId="E921FB633A81469B937E6512375563CC">
    <w:name w:val="E921FB633A81469B937E6512375563CC"/>
    <w:rsid w:val="00BD4535"/>
  </w:style>
  <w:style w:type="paragraph" w:customStyle="1" w:styleId="446A5D8A0874436D829395DC6900F322">
    <w:name w:val="446A5D8A0874436D829395DC6900F322"/>
    <w:rsid w:val="00BD4535"/>
  </w:style>
  <w:style w:type="paragraph" w:customStyle="1" w:styleId="646996107A4F488DA0D0FEC9C69FB3B4">
    <w:name w:val="646996107A4F488DA0D0FEC9C69FB3B4"/>
    <w:rsid w:val="00BD4535"/>
  </w:style>
  <w:style w:type="paragraph" w:customStyle="1" w:styleId="E4B229CF367948F8B4F3F7CEFB900C3D">
    <w:name w:val="E4B229CF367948F8B4F3F7CEFB900C3D"/>
    <w:rsid w:val="00BD4535"/>
  </w:style>
  <w:style w:type="paragraph" w:customStyle="1" w:styleId="DE889DD4ECAC42E99738E8BF18669B26">
    <w:name w:val="DE889DD4ECAC42E99738E8BF18669B26"/>
    <w:rsid w:val="00BD4535"/>
  </w:style>
  <w:style w:type="paragraph" w:customStyle="1" w:styleId="2A60ECDAB25942FCAB6ACB64EB2AEA6E">
    <w:name w:val="2A60ECDAB25942FCAB6ACB64EB2AEA6E"/>
    <w:rsid w:val="00BD4535"/>
  </w:style>
  <w:style w:type="paragraph" w:customStyle="1" w:styleId="5FF38A5C8EA3414F8D513CD0C812E3DC">
    <w:name w:val="5FF38A5C8EA3414F8D513CD0C812E3DC"/>
    <w:rsid w:val="00BD4535"/>
  </w:style>
  <w:style w:type="paragraph" w:customStyle="1" w:styleId="8C903BF638F24019AE51CA574CD4FADE">
    <w:name w:val="8C903BF638F24019AE51CA574CD4FADE"/>
    <w:rsid w:val="00BD4535"/>
  </w:style>
  <w:style w:type="paragraph" w:customStyle="1" w:styleId="8D67E7C66D784EE7888D26F1D4492373">
    <w:name w:val="8D67E7C66D784EE7888D26F1D4492373"/>
    <w:rsid w:val="00BD4535"/>
  </w:style>
  <w:style w:type="paragraph" w:customStyle="1" w:styleId="8D0CFEE277374EA48DC6A6709E2CFC38">
    <w:name w:val="8D0CFEE277374EA48DC6A6709E2CFC38"/>
    <w:rsid w:val="00BD4535"/>
  </w:style>
  <w:style w:type="paragraph" w:customStyle="1" w:styleId="2DF49FD7750A48F7A82C0A03E50A6031">
    <w:name w:val="2DF49FD7750A48F7A82C0A03E50A6031"/>
    <w:rsid w:val="00BD4535"/>
  </w:style>
  <w:style w:type="paragraph" w:customStyle="1" w:styleId="A6F6E0D79E0049E78B241FC067599750">
    <w:name w:val="A6F6E0D79E0049E78B241FC067599750"/>
    <w:rsid w:val="00BD4535"/>
  </w:style>
  <w:style w:type="paragraph" w:customStyle="1" w:styleId="8975EB1E87FB4903A6E42DFC6280221B">
    <w:name w:val="8975EB1E87FB4903A6E42DFC6280221B"/>
    <w:rsid w:val="00BD4535"/>
  </w:style>
  <w:style w:type="paragraph" w:customStyle="1" w:styleId="56BCEB9FE7534C78925643FC5E96E95F">
    <w:name w:val="56BCEB9FE7534C78925643FC5E96E95F"/>
    <w:rsid w:val="00BD4535"/>
  </w:style>
  <w:style w:type="paragraph" w:customStyle="1" w:styleId="2622321A90BD41459519F7224A7A59A8">
    <w:name w:val="2622321A90BD41459519F7224A7A59A8"/>
    <w:rsid w:val="00BD4535"/>
  </w:style>
  <w:style w:type="paragraph" w:customStyle="1" w:styleId="0C6C093827DB461DAC3AD7A630C6EF91">
    <w:name w:val="0C6C093827DB461DAC3AD7A630C6EF91"/>
    <w:rsid w:val="00BD4535"/>
  </w:style>
  <w:style w:type="paragraph" w:customStyle="1" w:styleId="DBAA439F48D444699C71E76ED38FB486">
    <w:name w:val="DBAA439F48D444699C71E76ED38FB486"/>
    <w:rsid w:val="00BD4535"/>
  </w:style>
  <w:style w:type="paragraph" w:customStyle="1" w:styleId="5E1473C542C048F4A9930C9D39D0B065">
    <w:name w:val="5E1473C542C048F4A9930C9D39D0B065"/>
    <w:rsid w:val="00BD4535"/>
  </w:style>
  <w:style w:type="paragraph" w:customStyle="1" w:styleId="B2069DB9B33D436F9A583028610FC229">
    <w:name w:val="B2069DB9B33D436F9A583028610FC229"/>
    <w:rsid w:val="00BD4535"/>
  </w:style>
  <w:style w:type="paragraph" w:customStyle="1" w:styleId="A3C448EFEA9F4373825B2411AF481193">
    <w:name w:val="A3C448EFEA9F4373825B2411AF481193"/>
    <w:rsid w:val="00BD4535"/>
  </w:style>
  <w:style w:type="paragraph" w:customStyle="1" w:styleId="C171A1D18B544121B771925EEA1CC88A">
    <w:name w:val="C171A1D18B544121B771925EEA1CC88A"/>
    <w:rsid w:val="00BD4535"/>
  </w:style>
  <w:style w:type="paragraph" w:customStyle="1" w:styleId="D41FCC9D6F2C457FA78BBB82C3D21A40">
    <w:name w:val="D41FCC9D6F2C457FA78BBB82C3D21A40"/>
    <w:rsid w:val="00BD4535"/>
  </w:style>
  <w:style w:type="paragraph" w:customStyle="1" w:styleId="91032A83ED414483B316C6E6C3C9CCB3">
    <w:name w:val="91032A83ED414483B316C6E6C3C9CCB3"/>
    <w:rsid w:val="00BD4535"/>
  </w:style>
  <w:style w:type="paragraph" w:customStyle="1" w:styleId="19E0A2DF477844D396382E70CF21E358">
    <w:name w:val="19E0A2DF477844D396382E70CF21E358"/>
    <w:rsid w:val="00BD4535"/>
  </w:style>
  <w:style w:type="paragraph" w:customStyle="1" w:styleId="18C31ECBBD5D457CA0D9663691A0A38A">
    <w:name w:val="18C31ECBBD5D457CA0D9663691A0A38A"/>
    <w:rsid w:val="00BD4535"/>
  </w:style>
  <w:style w:type="paragraph" w:customStyle="1" w:styleId="3F819939483344FAABE7A302D9107FBA">
    <w:name w:val="3F819939483344FAABE7A302D9107FBA"/>
    <w:rsid w:val="00BD4535"/>
  </w:style>
  <w:style w:type="paragraph" w:customStyle="1" w:styleId="1F4228C4EBEE48A88A6E8B921C2260DC">
    <w:name w:val="1F4228C4EBEE48A88A6E8B921C2260DC"/>
    <w:rsid w:val="00BD4535"/>
  </w:style>
  <w:style w:type="paragraph" w:customStyle="1" w:styleId="497F2A01FE9C40A59292F35F67B96444">
    <w:name w:val="497F2A01FE9C40A59292F35F67B96444"/>
    <w:rsid w:val="00BD4535"/>
  </w:style>
  <w:style w:type="paragraph" w:customStyle="1" w:styleId="FB6DD0C058254A989DAB77ABEF8EFEDB">
    <w:name w:val="FB6DD0C058254A989DAB77ABEF8EFEDB"/>
    <w:rsid w:val="00BD4535"/>
  </w:style>
  <w:style w:type="paragraph" w:customStyle="1" w:styleId="B0A86431B1ED4EF2B1E4F14C0B343AAA">
    <w:name w:val="B0A86431B1ED4EF2B1E4F14C0B343AAA"/>
    <w:rsid w:val="00BD4535"/>
  </w:style>
  <w:style w:type="paragraph" w:customStyle="1" w:styleId="D9901AF434D0467FA9C4CC68F6EF576A">
    <w:name w:val="D9901AF434D0467FA9C4CC68F6EF576A"/>
    <w:rsid w:val="00BD4535"/>
  </w:style>
  <w:style w:type="paragraph" w:customStyle="1" w:styleId="04320C8E2A0F4AA2B2553ABF2818A0B0">
    <w:name w:val="04320C8E2A0F4AA2B2553ABF2818A0B0"/>
    <w:rsid w:val="00BD4535"/>
  </w:style>
  <w:style w:type="paragraph" w:customStyle="1" w:styleId="027D265C65F24E2A883962F7FD81B841">
    <w:name w:val="027D265C65F24E2A883962F7FD81B841"/>
    <w:rsid w:val="00BD4535"/>
  </w:style>
  <w:style w:type="paragraph" w:customStyle="1" w:styleId="E6B41103C2BB4CD3867B1BD961EBD2B2">
    <w:name w:val="E6B41103C2BB4CD3867B1BD961EBD2B2"/>
    <w:rsid w:val="00BD4535"/>
  </w:style>
  <w:style w:type="paragraph" w:customStyle="1" w:styleId="16110160814F4FBDB7C7E46F7BE52329">
    <w:name w:val="16110160814F4FBDB7C7E46F7BE52329"/>
    <w:rsid w:val="00BD4535"/>
  </w:style>
  <w:style w:type="paragraph" w:customStyle="1" w:styleId="B855D717AB4F42FF9C81AB0B74331CE8">
    <w:name w:val="B855D717AB4F42FF9C81AB0B74331CE8"/>
    <w:rsid w:val="00BD4535"/>
  </w:style>
  <w:style w:type="paragraph" w:customStyle="1" w:styleId="0520B5FEBBBB4925A4C277B96D60154A">
    <w:name w:val="0520B5FEBBBB4925A4C277B96D60154A"/>
    <w:rsid w:val="00BD4535"/>
  </w:style>
  <w:style w:type="paragraph" w:customStyle="1" w:styleId="12D7D0156C85471A902D438E6309A3AC">
    <w:name w:val="12D7D0156C85471A902D438E6309A3AC"/>
    <w:rsid w:val="00BD4535"/>
  </w:style>
  <w:style w:type="paragraph" w:customStyle="1" w:styleId="1EA7966096844AF59BFDF68D436C03CA">
    <w:name w:val="1EA7966096844AF59BFDF68D436C03CA"/>
    <w:rsid w:val="00BD4535"/>
  </w:style>
  <w:style w:type="paragraph" w:customStyle="1" w:styleId="725B8167EFCF4AE586133AA40CDE7832">
    <w:name w:val="725B8167EFCF4AE586133AA40CDE7832"/>
    <w:rsid w:val="00BD4535"/>
  </w:style>
  <w:style w:type="paragraph" w:customStyle="1" w:styleId="DCF4A1189EA14B6295039B20035806E1">
    <w:name w:val="DCF4A1189EA14B6295039B20035806E1"/>
    <w:rsid w:val="00BD4535"/>
  </w:style>
  <w:style w:type="paragraph" w:customStyle="1" w:styleId="52E6F83778234C178742E33E4C52E6BC">
    <w:name w:val="52E6F83778234C178742E33E4C52E6BC"/>
    <w:rsid w:val="00BD4535"/>
  </w:style>
  <w:style w:type="paragraph" w:customStyle="1" w:styleId="4236C46F244C4E3789E52B6A5174DA14">
    <w:name w:val="4236C46F244C4E3789E52B6A5174DA14"/>
    <w:rsid w:val="00BD4535"/>
  </w:style>
  <w:style w:type="paragraph" w:customStyle="1" w:styleId="83E76803EEA04855BE9C11DC166511B8">
    <w:name w:val="83E76803EEA04855BE9C11DC166511B8"/>
    <w:rsid w:val="00BD4535"/>
  </w:style>
  <w:style w:type="paragraph" w:customStyle="1" w:styleId="3D0F15A8942A49BCB0A3A90E02E83DD4">
    <w:name w:val="3D0F15A8942A49BCB0A3A90E02E83DD4"/>
    <w:rsid w:val="00BD4535"/>
  </w:style>
  <w:style w:type="paragraph" w:customStyle="1" w:styleId="8D32BB3089B74C4AB02C1A522FD0BAB2">
    <w:name w:val="8D32BB3089B74C4AB02C1A522FD0BAB2"/>
    <w:rsid w:val="00BD4535"/>
  </w:style>
  <w:style w:type="paragraph" w:customStyle="1" w:styleId="A89623DD47C24D6BB670D41351BAFAB1">
    <w:name w:val="A89623DD47C24D6BB670D41351BAFAB1"/>
    <w:rsid w:val="00BD4535"/>
  </w:style>
  <w:style w:type="paragraph" w:customStyle="1" w:styleId="2E3BDD775F784FE595E54BFEB286374B">
    <w:name w:val="2E3BDD775F784FE595E54BFEB286374B"/>
    <w:rsid w:val="00BD4535"/>
  </w:style>
  <w:style w:type="paragraph" w:customStyle="1" w:styleId="B02D3D4F20D349549491A74816D11929">
    <w:name w:val="B02D3D4F20D349549491A74816D11929"/>
    <w:rsid w:val="00BD4535"/>
  </w:style>
  <w:style w:type="paragraph" w:customStyle="1" w:styleId="946296EB346C4BDEA6C1C5E1856CF1F1">
    <w:name w:val="946296EB346C4BDEA6C1C5E1856CF1F1"/>
    <w:rsid w:val="00BD4535"/>
  </w:style>
  <w:style w:type="paragraph" w:customStyle="1" w:styleId="692953721CF54F18B23BA8F1112E1F46">
    <w:name w:val="692953721CF54F18B23BA8F1112E1F46"/>
    <w:rsid w:val="00BD4535"/>
  </w:style>
  <w:style w:type="paragraph" w:customStyle="1" w:styleId="45D00A8D1EBF42DEBBBEF42B4FE40BAB">
    <w:name w:val="45D00A8D1EBF42DEBBBEF42B4FE40BAB"/>
    <w:rsid w:val="00BD4535"/>
  </w:style>
  <w:style w:type="paragraph" w:customStyle="1" w:styleId="6A364839DAC144A7BB089457BE72D306">
    <w:name w:val="6A364839DAC144A7BB089457BE72D306"/>
    <w:rsid w:val="00BD4535"/>
  </w:style>
  <w:style w:type="paragraph" w:customStyle="1" w:styleId="AA468F0DB64044F7BBB1937099FB5D96">
    <w:name w:val="AA468F0DB64044F7BBB1937099FB5D96"/>
    <w:rsid w:val="00BD4535"/>
  </w:style>
  <w:style w:type="paragraph" w:customStyle="1" w:styleId="5E381C80BC954F75ABC150AC6F79F0A8">
    <w:name w:val="5E381C80BC954F75ABC150AC6F79F0A8"/>
    <w:rsid w:val="00BD4535"/>
  </w:style>
  <w:style w:type="paragraph" w:customStyle="1" w:styleId="7F65712BE938425698408B62070CFA69">
    <w:name w:val="7F65712BE938425698408B62070CFA69"/>
    <w:rsid w:val="00BD4535"/>
  </w:style>
  <w:style w:type="paragraph" w:customStyle="1" w:styleId="5D386F86A920481487A48E00E2AF8894">
    <w:name w:val="5D386F86A920481487A48E00E2AF8894"/>
    <w:rsid w:val="00BD4535"/>
  </w:style>
  <w:style w:type="paragraph" w:customStyle="1" w:styleId="8891A73160C647D0BB2E4668DBD4EEB6">
    <w:name w:val="8891A73160C647D0BB2E4668DBD4EEB6"/>
    <w:rsid w:val="00BD4535"/>
  </w:style>
  <w:style w:type="paragraph" w:customStyle="1" w:styleId="3167DD93BEEE446D8359B755DB7C429D">
    <w:name w:val="3167DD93BEEE446D8359B755DB7C429D"/>
    <w:rsid w:val="00BD4535"/>
  </w:style>
  <w:style w:type="paragraph" w:customStyle="1" w:styleId="E46CA3465F024DAB8540B9F3DE9B05C9">
    <w:name w:val="E46CA3465F024DAB8540B9F3DE9B05C9"/>
    <w:rsid w:val="00BD4535"/>
  </w:style>
  <w:style w:type="paragraph" w:customStyle="1" w:styleId="BC0F2BF3F5CC491C98A668DAAA74966D">
    <w:name w:val="BC0F2BF3F5CC491C98A668DAAA74966D"/>
    <w:rsid w:val="00BD4535"/>
  </w:style>
  <w:style w:type="paragraph" w:customStyle="1" w:styleId="6AF5C41039CF4D858F01183CCCA026AA">
    <w:name w:val="6AF5C41039CF4D858F01183CCCA026AA"/>
    <w:rsid w:val="00BD4535"/>
  </w:style>
  <w:style w:type="paragraph" w:customStyle="1" w:styleId="6C5860AD4B68465BA6B2C0F98378F2B6">
    <w:name w:val="6C5860AD4B68465BA6B2C0F98378F2B6"/>
    <w:rsid w:val="00BD4535"/>
  </w:style>
  <w:style w:type="paragraph" w:customStyle="1" w:styleId="E7EBDA7FC5444DB1A2DADD10B13303D5">
    <w:name w:val="E7EBDA7FC5444DB1A2DADD10B13303D5"/>
    <w:rsid w:val="00BD4535"/>
  </w:style>
  <w:style w:type="paragraph" w:customStyle="1" w:styleId="119036CFCA1D449FA95EFB5720D30D3C">
    <w:name w:val="119036CFCA1D449FA95EFB5720D30D3C"/>
    <w:rsid w:val="00BD4535"/>
  </w:style>
  <w:style w:type="paragraph" w:customStyle="1" w:styleId="C554B4FEC48A4E9E8C1DA0C1E6D831AA">
    <w:name w:val="C554B4FEC48A4E9E8C1DA0C1E6D831AA"/>
    <w:rsid w:val="00BD4535"/>
  </w:style>
  <w:style w:type="paragraph" w:customStyle="1" w:styleId="EAFD806A97AE486E88B3A594FD9780A4">
    <w:name w:val="EAFD806A97AE486E88B3A594FD9780A4"/>
    <w:rsid w:val="00BD4535"/>
  </w:style>
  <w:style w:type="paragraph" w:customStyle="1" w:styleId="0C895ECC3F72466DA315361BF3B3F965">
    <w:name w:val="0C895ECC3F72466DA315361BF3B3F965"/>
    <w:rsid w:val="00BD4535"/>
  </w:style>
  <w:style w:type="paragraph" w:customStyle="1" w:styleId="3A1E9FB1FF2843A1804616D5B2EA268F">
    <w:name w:val="3A1E9FB1FF2843A1804616D5B2EA268F"/>
    <w:rsid w:val="00BD4535"/>
  </w:style>
  <w:style w:type="paragraph" w:customStyle="1" w:styleId="6127CABBBB5A49C1AF15D91EF6BCA2CA">
    <w:name w:val="6127CABBBB5A49C1AF15D91EF6BCA2CA"/>
    <w:rsid w:val="00BD4535"/>
  </w:style>
  <w:style w:type="paragraph" w:customStyle="1" w:styleId="E7E0EBE083884D5F9AF442D7CF7D1350">
    <w:name w:val="E7E0EBE083884D5F9AF442D7CF7D1350"/>
    <w:rsid w:val="00BD4535"/>
  </w:style>
  <w:style w:type="paragraph" w:customStyle="1" w:styleId="5227B93428474F0DBD15A79C8A2E604B">
    <w:name w:val="5227B93428474F0DBD15A79C8A2E604B"/>
    <w:rsid w:val="00BD4535"/>
  </w:style>
  <w:style w:type="paragraph" w:customStyle="1" w:styleId="40C3EA6F758E43D8939FC14E1DAB4FF0">
    <w:name w:val="40C3EA6F758E43D8939FC14E1DAB4FF0"/>
    <w:rsid w:val="00BD4535"/>
  </w:style>
  <w:style w:type="paragraph" w:customStyle="1" w:styleId="4EBD194BC6544E12B0E4F271CBAC725D">
    <w:name w:val="4EBD194BC6544E12B0E4F271CBAC725D"/>
    <w:rsid w:val="00BD4535"/>
  </w:style>
  <w:style w:type="paragraph" w:customStyle="1" w:styleId="CE8EE028C1D047E497C8E5CE486E1717">
    <w:name w:val="CE8EE028C1D047E497C8E5CE486E1717"/>
    <w:rsid w:val="00BD4535"/>
  </w:style>
  <w:style w:type="paragraph" w:customStyle="1" w:styleId="048376F8251E4388B428F4FBB3BCFFA5">
    <w:name w:val="048376F8251E4388B428F4FBB3BCFFA5"/>
    <w:rsid w:val="00BD4535"/>
  </w:style>
  <w:style w:type="paragraph" w:customStyle="1" w:styleId="928583168D2548C69144335B0E5D2FED">
    <w:name w:val="928583168D2548C69144335B0E5D2FED"/>
    <w:rsid w:val="00BD4535"/>
  </w:style>
  <w:style w:type="paragraph" w:customStyle="1" w:styleId="A55A88C180C24FCF90EE7504626758DB">
    <w:name w:val="A55A88C180C24FCF90EE7504626758DB"/>
    <w:rsid w:val="00BD4535"/>
  </w:style>
  <w:style w:type="paragraph" w:customStyle="1" w:styleId="CF2955B1088245128C159B6960041005">
    <w:name w:val="CF2955B1088245128C159B6960041005"/>
    <w:rsid w:val="00BD4535"/>
  </w:style>
  <w:style w:type="paragraph" w:customStyle="1" w:styleId="13E9368D149045068BFF76A699A23634">
    <w:name w:val="13E9368D149045068BFF76A699A23634"/>
    <w:rsid w:val="00BD4535"/>
  </w:style>
  <w:style w:type="paragraph" w:customStyle="1" w:styleId="CCB2061DC06B48E18E5ED05C15920762">
    <w:name w:val="CCB2061DC06B48E18E5ED05C15920762"/>
    <w:rsid w:val="00BD4535"/>
  </w:style>
  <w:style w:type="paragraph" w:customStyle="1" w:styleId="CE3D37D0D0334CE59FB94DDA81F81AE5">
    <w:name w:val="CE3D37D0D0334CE59FB94DDA81F81AE5"/>
    <w:rsid w:val="00BD4535"/>
  </w:style>
  <w:style w:type="paragraph" w:customStyle="1" w:styleId="D28B52E7485945C68215B33F1FFC71C1">
    <w:name w:val="D28B52E7485945C68215B33F1FFC71C1"/>
    <w:rsid w:val="00BD4535"/>
  </w:style>
  <w:style w:type="paragraph" w:customStyle="1" w:styleId="82EEFAE3D7474CE7A100CF3D6027EC0D">
    <w:name w:val="82EEFAE3D7474CE7A100CF3D6027EC0D"/>
    <w:rsid w:val="00BD4535"/>
  </w:style>
  <w:style w:type="paragraph" w:customStyle="1" w:styleId="3D1E205DEAE94CE1A7155752CC9C13C0">
    <w:name w:val="3D1E205DEAE94CE1A7155752CC9C13C0"/>
    <w:rsid w:val="00BD4535"/>
  </w:style>
  <w:style w:type="paragraph" w:customStyle="1" w:styleId="972951A362D849CF9EC51C5D7A9069B9">
    <w:name w:val="972951A362D849CF9EC51C5D7A9069B9"/>
    <w:rsid w:val="00BD4535"/>
  </w:style>
  <w:style w:type="paragraph" w:customStyle="1" w:styleId="97E3DF472955460E99619C0061AA929A">
    <w:name w:val="97E3DF472955460E99619C0061AA929A"/>
    <w:rsid w:val="00BD4535"/>
  </w:style>
  <w:style w:type="paragraph" w:customStyle="1" w:styleId="EA103B8BA0D84DDE8AF71A5F3C19F6DE">
    <w:name w:val="EA103B8BA0D84DDE8AF71A5F3C19F6DE"/>
    <w:rsid w:val="00BD4535"/>
  </w:style>
  <w:style w:type="paragraph" w:customStyle="1" w:styleId="0D330E7B592F461CBD84DFED282CAB47">
    <w:name w:val="0D330E7B592F461CBD84DFED282CAB47"/>
    <w:rsid w:val="00BD4535"/>
  </w:style>
  <w:style w:type="paragraph" w:customStyle="1" w:styleId="7F4D45AB341649F098F0E04AA6938691">
    <w:name w:val="7F4D45AB341649F098F0E04AA6938691"/>
    <w:rsid w:val="00BD4535"/>
  </w:style>
  <w:style w:type="paragraph" w:customStyle="1" w:styleId="F6199DD848F748B3A340AEF6A26CFFF4">
    <w:name w:val="F6199DD848F748B3A340AEF6A26CFFF4"/>
    <w:rsid w:val="00BD4535"/>
  </w:style>
  <w:style w:type="paragraph" w:customStyle="1" w:styleId="2BE96362FBAB44C18E1D6971A13A8589">
    <w:name w:val="2BE96362FBAB44C18E1D6971A13A8589"/>
    <w:rsid w:val="00BD4535"/>
  </w:style>
  <w:style w:type="paragraph" w:customStyle="1" w:styleId="6E8663D20ADA4B20A5152FBB7F7C0E61">
    <w:name w:val="6E8663D20ADA4B20A5152FBB7F7C0E61"/>
    <w:rsid w:val="00BD4535"/>
  </w:style>
  <w:style w:type="paragraph" w:customStyle="1" w:styleId="6AFF35AB181A42C78C176D9ABBD364AB">
    <w:name w:val="6AFF35AB181A42C78C176D9ABBD364AB"/>
    <w:rsid w:val="00BD4535"/>
  </w:style>
  <w:style w:type="paragraph" w:customStyle="1" w:styleId="C1580A197B5542A79485EB2ABD300113">
    <w:name w:val="C1580A197B5542A79485EB2ABD300113"/>
    <w:rsid w:val="00BD4535"/>
  </w:style>
  <w:style w:type="paragraph" w:customStyle="1" w:styleId="8CEA0665D75E46C59A6937B247B89C3D">
    <w:name w:val="8CEA0665D75E46C59A6937B247B89C3D"/>
    <w:rsid w:val="00BD4535"/>
  </w:style>
  <w:style w:type="paragraph" w:customStyle="1" w:styleId="BCDA9795F14640BDB27CBC25C6FBB0C1">
    <w:name w:val="BCDA9795F14640BDB27CBC25C6FBB0C1"/>
    <w:rsid w:val="00BD4535"/>
  </w:style>
  <w:style w:type="paragraph" w:customStyle="1" w:styleId="A08F722281A648A3A4AB368042268E08">
    <w:name w:val="A08F722281A648A3A4AB368042268E08"/>
    <w:rsid w:val="00BD4535"/>
  </w:style>
  <w:style w:type="paragraph" w:customStyle="1" w:styleId="5BBE040C805E457EAEE9C75BBF7AC95B">
    <w:name w:val="5BBE040C805E457EAEE9C75BBF7AC95B"/>
    <w:rsid w:val="00BD4535"/>
  </w:style>
  <w:style w:type="paragraph" w:customStyle="1" w:styleId="49BF118F37714560A2467F7F4F60A3AE">
    <w:name w:val="49BF118F37714560A2467F7F4F60A3AE"/>
    <w:rsid w:val="00BD4535"/>
  </w:style>
  <w:style w:type="paragraph" w:customStyle="1" w:styleId="8BE9EDEDAB9F44BD97FDA64185593FCF">
    <w:name w:val="8BE9EDEDAB9F44BD97FDA64185593FCF"/>
    <w:rsid w:val="00BD4535"/>
  </w:style>
  <w:style w:type="paragraph" w:customStyle="1" w:styleId="10991E7D2DEF4D5880B805E930A33DC9">
    <w:name w:val="10991E7D2DEF4D5880B805E930A33DC9"/>
    <w:rsid w:val="00BD4535"/>
  </w:style>
  <w:style w:type="paragraph" w:customStyle="1" w:styleId="7DD4DE9377DD487A945ABD57DBB36D69">
    <w:name w:val="7DD4DE9377DD487A945ABD57DBB36D69"/>
    <w:rsid w:val="00BD4535"/>
  </w:style>
  <w:style w:type="paragraph" w:customStyle="1" w:styleId="15F303CD470E4DC4947E475C5B00E7F4">
    <w:name w:val="15F303CD470E4DC4947E475C5B00E7F4"/>
    <w:rsid w:val="00BD4535"/>
  </w:style>
  <w:style w:type="paragraph" w:customStyle="1" w:styleId="29AD26902F344DA5B220CBFDBC9BABBB">
    <w:name w:val="29AD26902F344DA5B220CBFDBC9BABBB"/>
    <w:rsid w:val="00BD4535"/>
  </w:style>
  <w:style w:type="paragraph" w:customStyle="1" w:styleId="954D808606DF42529AB3DE1B89A77A71">
    <w:name w:val="954D808606DF42529AB3DE1B89A77A71"/>
    <w:rsid w:val="00BD4535"/>
  </w:style>
  <w:style w:type="paragraph" w:customStyle="1" w:styleId="85FAE027467B4957A0C303E66540D8F0">
    <w:name w:val="85FAE027467B4957A0C303E66540D8F0"/>
    <w:rsid w:val="00BD4535"/>
  </w:style>
  <w:style w:type="paragraph" w:customStyle="1" w:styleId="DF098612481540458D02EB5D95B8EF2B">
    <w:name w:val="DF098612481540458D02EB5D95B8EF2B"/>
    <w:rsid w:val="00BD4535"/>
  </w:style>
  <w:style w:type="paragraph" w:customStyle="1" w:styleId="47F0217B64BE49779DB43928ACCC9AE3">
    <w:name w:val="47F0217B64BE49779DB43928ACCC9AE3"/>
    <w:rsid w:val="00BD4535"/>
  </w:style>
  <w:style w:type="paragraph" w:customStyle="1" w:styleId="7582867451EC4D4994FAAD8BE9E28CEE">
    <w:name w:val="7582867451EC4D4994FAAD8BE9E28CEE"/>
    <w:rsid w:val="00BD4535"/>
  </w:style>
  <w:style w:type="paragraph" w:customStyle="1" w:styleId="793E9C8E1507453EBB30DF2C7CB214FE">
    <w:name w:val="793E9C8E1507453EBB30DF2C7CB214FE"/>
    <w:rsid w:val="00BD4535"/>
  </w:style>
  <w:style w:type="paragraph" w:customStyle="1" w:styleId="1C1E945A318E41DB9C69FE8C37176FDF">
    <w:name w:val="1C1E945A318E41DB9C69FE8C37176FDF"/>
    <w:rsid w:val="00BD4535"/>
  </w:style>
  <w:style w:type="paragraph" w:customStyle="1" w:styleId="8CA0236819A141D190E9E24FD17E3F02">
    <w:name w:val="8CA0236819A141D190E9E24FD17E3F02"/>
    <w:rsid w:val="00BD4535"/>
  </w:style>
  <w:style w:type="paragraph" w:customStyle="1" w:styleId="3744516959114BADA52E49DACD870BA7">
    <w:name w:val="3744516959114BADA52E49DACD870BA7"/>
    <w:rsid w:val="00BD4535"/>
  </w:style>
  <w:style w:type="paragraph" w:customStyle="1" w:styleId="77D6FCEBE78F49849FD6813A68F3C8E1">
    <w:name w:val="77D6FCEBE78F49849FD6813A68F3C8E1"/>
    <w:rsid w:val="00BD4535"/>
  </w:style>
  <w:style w:type="paragraph" w:customStyle="1" w:styleId="FB5EBE27A36C4243919114C80D9AA948">
    <w:name w:val="FB5EBE27A36C4243919114C80D9AA948"/>
    <w:rsid w:val="00BD4535"/>
  </w:style>
  <w:style w:type="paragraph" w:customStyle="1" w:styleId="0356B0446614450BBF61319523C685A9">
    <w:name w:val="0356B0446614450BBF61319523C685A9"/>
    <w:rsid w:val="000F6184"/>
  </w:style>
  <w:style w:type="paragraph" w:customStyle="1" w:styleId="4B8E2B9ACB49481FBFD1332C0A346610">
    <w:name w:val="4B8E2B9ACB49481FBFD1332C0A346610"/>
    <w:rsid w:val="000F6184"/>
  </w:style>
  <w:style w:type="paragraph" w:customStyle="1" w:styleId="29F076A4071C4324AA45A4DFAF24A16A">
    <w:name w:val="29F076A4071C4324AA45A4DFAF24A16A"/>
    <w:rsid w:val="000F6184"/>
  </w:style>
  <w:style w:type="paragraph" w:customStyle="1" w:styleId="68197B344D074C6ABB884C6C10486FA0">
    <w:name w:val="68197B344D074C6ABB884C6C10486FA0"/>
    <w:rsid w:val="000F6184"/>
  </w:style>
  <w:style w:type="paragraph" w:customStyle="1" w:styleId="4A89C4EA1A864E0BB49543C7E42CE130">
    <w:name w:val="4A89C4EA1A864E0BB49543C7E42CE130"/>
    <w:rsid w:val="000F6184"/>
  </w:style>
  <w:style w:type="paragraph" w:customStyle="1" w:styleId="60F7CC22F0BB43B0B65E4AC0D39C6946">
    <w:name w:val="60F7CC22F0BB43B0B65E4AC0D39C6946"/>
    <w:rsid w:val="000F6184"/>
  </w:style>
  <w:style w:type="paragraph" w:customStyle="1" w:styleId="7C0E94E1BBC242CAA21610A2DDEF1D7D">
    <w:name w:val="7C0E94E1BBC242CAA21610A2DDEF1D7D"/>
    <w:rsid w:val="000F6184"/>
  </w:style>
  <w:style w:type="paragraph" w:customStyle="1" w:styleId="8F4D8BF85FC840D9BF33F21C5F853C25">
    <w:name w:val="8F4D8BF85FC840D9BF33F21C5F853C25"/>
    <w:rsid w:val="000F6184"/>
  </w:style>
  <w:style w:type="paragraph" w:customStyle="1" w:styleId="792CEB990AE2433B8A8CFE1E48EBD0B7">
    <w:name w:val="792CEB990AE2433B8A8CFE1E48EBD0B7"/>
    <w:rsid w:val="000F6184"/>
  </w:style>
  <w:style w:type="paragraph" w:customStyle="1" w:styleId="0704CFFDE63F43479E4647698718F1A4">
    <w:name w:val="0704CFFDE63F43479E4647698718F1A4"/>
    <w:rsid w:val="000F6184"/>
  </w:style>
  <w:style w:type="paragraph" w:customStyle="1" w:styleId="93416D01DCCB4031800DF5C8683EF5EE">
    <w:name w:val="93416D01DCCB4031800DF5C8683EF5EE"/>
    <w:rsid w:val="000F6184"/>
  </w:style>
  <w:style w:type="paragraph" w:customStyle="1" w:styleId="61C0F96EE0B84C81A4E1BD0BDF6D123D">
    <w:name w:val="61C0F96EE0B84C81A4E1BD0BDF6D123D"/>
    <w:rsid w:val="000F6184"/>
  </w:style>
  <w:style w:type="paragraph" w:customStyle="1" w:styleId="8FE78931DEE9429397FF710591E870C5">
    <w:name w:val="8FE78931DEE9429397FF710591E870C5"/>
    <w:rsid w:val="000F6184"/>
  </w:style>
  <w:style w:type="paragraph" w:customStyle="1" w:styleId="3D7E3757FD08429B83E9E1388DF93C71">
    <w:name w:val="3D7E3757FD08429B83E9E1388DF93C71"/>
    <w:rsid w:val="000F6184"/>
  </w:style>
  <w:style w:type="paragraph" w:customStyle="1" w:styleId="CC03C1DF2FFE441D9420F1D8DC3EDA7C">
    <w:name w:val="CC03C1DF2FFE441D9420F1D8DC3EDA7C"/>
    <w:rsid w:val="000F6184"/>
  </w:style>
  <w:style w:type="paragraph" w:customStyle="1" w:styleId="1D7D7DDF3CF149439CCDEBB805A3DB3A">
    <w:name w:val="1D7D7DDF3CF149439CCDEBB805A3DB3A"/>
    <w:rsid w:val="000F6184"/>
  </w:style>
  <w:style w:type="paragraph" w:customStyle="1" w:styleId="39B9FBC41AF44EEC9399E15753B8C2EB">
    <w:name w:val="39B9FBC41AF44EEC9399E15753B8C2EB"/>
    <w:rsid w:val="000F6184"/>
  </w:style>
  <w:style w:type="paragraph" w:customStyle="1" w:styleId="A5CF186589E346DDA451420E5041B5E2">
    <w:name w:val="A5CF186589E346DDA451420E5041B5E2"/>
    <w:rsid w:val="000F6184"/>
  </w:style>
  <w:style w:type="paragraph" w:customStyle="1" w:styleId="AEA65AFBA5C741C1BC24B44E67762262">
    <w:name w:val="AEA65AFBA5C741C1BC24B44E67762262"/>
    <w:rsid w:val="000F6184"/>
  </w:style>
  <w:style w:type="paragraph" w:customStyle="1" w:styleId="D78D04304416488EA3D32BF49E0B0F9B">
    <w:name w:val="D78D04304416488EA3D32BF49E0B0F9B"/>
    <w:rsid w:val="000F6184"/>
  </w:style>
  <w:style w:type="paragraph" w:customStyle="1" w:styleId="1C1683ED3A0941699FCE77365FFEB35C">
    <w:name w:val="1C1683ED3A0941699FCE77365FFEB35C"/>
    <w:rsid w:val="000F6184"/>
  </w:style>
  <w:style w:type="paragraph" w:customStyle="1" w:styleId="CC172494B03C4552AB1FAC9A4E2A44A9">
    <w:name w:val="CC172494B03C4552AB1FAC9A4E2A44A9"/>
    <w:rsid w:val="000F6184"/>
  </w:style>
  <w:style w:type="paragraph" w:customStyle="1" w:styleId="174EA28B11BE495DB591800A92D0D673">
    <w:name w:val="174EA28B11BE495DB591800A92D0D673"/>
    <w:rsid w:val="000F6184"/>
  </w:style>
  <w:style w:type="paragraph" w:customStyle="1" w:styleId="A719D425D0334BD487E64CC386AE9D67">
    <w:name w:val="A719D425D0334BD487E64CC386AE9D67"/>
    <w:rsid w:val="000F6184"/>
  </w:style>
  <w:style w:type="paragraph" w:customStyle="1" w:styleId="9E275B72727F4776AF09F439FD48ECC7">
    <w:name w:val="9E275B72727F4776AF09F439FD48ECC7"/>
    <w:rsid w:val="000F6184"/>
  </w:style>
  <w:style w:type="paragraph" w:customStyle="1" w:styleId="82B4EC5B32DE41A098966577F93638DD">
    <w:name w:val="82B4EC5B32DE41A098966577F93638DD"/>
    <w:rsid w:val="000F6184"/>
  </w:style>
  <w:style w:type="paragraph" w:customStyle="1" w:styleId="A3A90AD59C32420D954844007214FF47">
    <w:name w:val="A3A90AD59C32420D954844007214FF47"/>
    <w:rsid w:val="000F6184"/>
  </w:style>
  <w:style w:type="paragraph" w:customStyle="1" w:styleId="4BD808C308CF4AAABE5AF749B7390E87">
    <w:name w:val="4BD808C308CF4AAABE5AF749B7390E87"/>
    <w:rsid w:val="000F6184"/>
  </w:style>
  <w:style w:type="paragraph" w:customStyle="1" w:styleId="59FF0ACAA70E4519A4E7157BE75B8989">
    <w:name w:val="59FF0ACAA70E4519A4E7157BE75B8989"/>
    <w:rsid w:val="000F6184"/>
  </w:style>
  <w:style w:type="paragraph" w:customStyle="1" w:styleId="DD41FE82B542490D8F9D7B528E979404">
    <w:name w:val="DD41FE82B542490D8F9D7B528E979404"/>
    <w:rsid w:val="000F6184"/>
  </w:style>
  <w:style w:type="paragraph" w:customStyle="1" w:styleId="88317F5F219649939129FE2C2783A71A">
    <w:name w:val="88317F5F219649939129FE2C2783A71A"/>
    <w:rsid w:val="000F6184"/>
  </w:style>
  <w:style w:type="paragraph" w:customStyle="1" w:styleId="6DA3BAD0538A437DBFC66ACB24EEE150">
    <w:name w:val="6DA3BAD0538A437DBFC66ACB24EEE150"/>
    <w:rsid w:val="000F6184"/>
  </w:style>
  <w:style w:type="paragraph" w:customStyle="1" w:styleId="DEA8E2BE4D67489F935BF83886812119">
    <w:name w:val="DEA8E2BE4D67489F935BF83886812119"/>
    <w:rsid w:val="000F6184"/>
  </w:style>
  <w:style w:type="paragraph" w:customStyle="1" w:styleId="47FB3783E19746D195C93DD2AA65FEC9">
    <w:name w:val="47FB3783E19746D195C93DD2AA65FEC9"/>
    <w:rsid w:val="000F6184"/>
  </w:style>
  <w:style w:type="paragraph" w:customStyle="1" w:styleId="1009C7B12E5743BAA0E07C9663BC41CF">
    <w:name w:val="1009C7B12E5743BAA0E07C9663BC41CF"/>
    <w:rsid w:val="000F6184"/>
  </w:style>
  <w:style w:type="paragraph" w:customStyle="1" w:styleId="562225B97BDD42309096EC21CF8928A9">
    <w:name w:val="562225B97BDD42309096EC21CF8928A9"/>
    <w:rsid w:val="000F6184"/>
  </w:style>
  <w:style w:type="paragraph" w:customStyle="1" w:styleId="C8DA9CEC2294424281B0301854B0A2CD">
    <w:name w:val="C8DA9CEC2294424281B0301854B0A2CD"/>
    <w:rsid w:val="000F6184"/>
  </w:style>
  <w:style w:type="paragraph" w:customStyle="1" w:styleId="070691A7AEB8404F9CC32EAE1C512854">
    <w:name w:val="070691A7AEB8404F9CC32EAE1C512854"/>
    <w:rsid w:val="000F6184"/>
  </w:style>
  <w:style w:type="paragraph" w:customStyle="1" w:styleId="DC5C1BFF13B74337B1FC1C47664CA54F">
    <w:name w:val="DC5C1BFF13B74337B1FC1C47664CA54F"/>
    <w:rsid w:val="000F6184"/>
  </w:style>
  <w:style w:type="paragraph" w:customStyle="1" w:styleId="F5DC28913C364D909F666962062F965B">
    <w:name w:val="F5DC28913C364D909F666962062F965B"/>
    <w:rsid w:val="000F6184"/>
  </w:style>
  <w:style w:type="paragraph" w:customStyle="1" w:styleId="6B519ED7AEE747F782E98132885DA125">
    <w:name w:val="6B519ED7AEE747F782E98132885DA125"/>
    <w:rsid w:val="000F6184"/>
  </w:style>
  <w:style w:type="paragraph" w:customStyle="1" w:styleId="A313BE0037904E19A4FC365725FA2263">
    <w:name w:val="A313BE0037904E19A4FC365725FA2263"/>
    <w:rsid w:val="000F6184"/>
  </w:style>
  <w:style w:type="paragraph" w:customStyle="1" w:styleId="DE04A4C438884092A22684F8F64F7F53">
    <w:name w:val="DE04A4C438884092A22684F8F64F7F53"/>
    <w:rsid w:val="000F6184"/>
  </w:style>
  <w:style w:type="paragraph" w:customStyle="1" w:styleId="8967F670D2A24A1C9D8710CAE6825387">
    <w:name w:val="8967F670D2A24A1C9D8710CAE6825387"/>
    <w:rsid w:val="000F6184"/>
  </w:style>
  <w:style w:type="paragraph" w:customStyle="1" w:styleId="6C922DC9A56E4C0E92B9EAC4CBEFD141">
    <w:name w:val="6C922DC9A56E4C0E92B9EAC4CBEFD141"/>
    <w:rsid w:val="000F6184"/>
  </w:style>
  <w:style w:type="paragraph" w:customStyle="1" w:styleId="6C0CF851A57142C8B391BA3C0C775253">
    <w:name w:val="6C0CF851A57142C8B391BA3C0C775253"/>
    <w:rsid w:val="000F6184"/>
  </w:style>
  <w:style w:type="paragraph" w:customStyle="1" w:styleId="846F6368448F4A3BA6B494D5F243497A">
    <w:name w:val="846F6368448F4A3BA6B494D5F243497A"/>
    <w:rsid w:val="000F6184"/>
  </w:style>
  <w:style w:type="paragraph" w:customStyle="1" w:styleId="F82A31D17D5C4F4495FAA73A2ADEC85C">
    <w:name w:val="F82A31D17D5C4F4495FAA73A2ADEC85C"/>
    <w:rsid w:val="000F6184"/>
  </w:style>
  <w:style w:type="paragraph" w:customStyle="1" w:styleId="B1A67490D4DB4466BAF388EA9D11387E">
    <w:name w:val="B1A67490D4DB4466BAF388EA9D11387E"/>
    <w:rsid w:val="000F6184"/>
  </w:style>
  <w:style w:type="paragraph" w:customStyle="1" w:styleId="59CF0EE82DE24DA0A26ABF05E46A7BFD">
    <w:name w:val="59CF0EE82DE24DA0A26ABF05E46A7BFD"/>
    <w:rsid w:val="000F6184"/>
  </w:style>
  <w:style w:type="paragraph" w:customStyle="1" w:styleId="6EF91DEEE9A1426CAB7A3CA756F39227">
    <w:name w:val="6EF91DEEE9A1426CAB7A3CA756F39227"/>
    <w:rsid w:val="000F6184"/>
  </w:style>
  <w:style w:type="paragraph" w:customStyle="1" w:styleId="171393EF56374304A792101AA8AF41CE">
    <w:name w:val="171393EF56374304A792101AA8AF41CE"/>
    <w:rsid w:val="000F6184"/>
  </w:style>
  <w:style w:type="paragraph" w:customStyle="1" w:styleId="27FFE13F557E4F48936548C4EF9EF630">
    <w:name w:val="27FFE13F557E4F48936548C4EF9EF630"/>
    <w:rsid w:val="000F6184"/>
  </w:style>
  <w:style w:type="paragraph" w:customStyle="1" w:styleId="6E524D805254430BA225B187AC453C2C">
    <w:name w:val="6E524D805254430BA225B187AC453C2C"/>
    <w:rsid w:val="000F6184"/>
  </w:style>
  <w:style w:type="paragraph" w:customStyle="1" w:styleId="5F39B1DDB87741DD911B95DBBBB73791">
    <w:name w:val="5F39B1DDB87741DD911B95DBBBB73791"/>
    <w:rsid w:val="000F6184"/>
  </w:style>
  <w:style w:type="paragraph" w:customStyle="1" w:styleId="409DE7E2C2F44FE79A5FF6D032D4220F">
    <w:name w:val="409DE7E2C2F44FE79A5FF6D032D4220F"/>
    <w:rsid w:val="000F6184"/>
  </w:style>
  <w:style w:type="paragraph" w:customStyle="1" w:styleId="3CAB24F02A5A4A75A8553EF4957C5885">
    <w:name w:val="3CAB24F02A5A4A75A8553EF4957C5885"/>
    <w:rsid w:val="000F6184"/>
  </w:style>
  <w:style w:type="paragraph" w:customStyle="1" w:styleId="06E426D7D4E14F53BAFF0DE3B8776171">
    <w:name w:val="06E426D7D4E14F53BAFF0DE3B8776171"/>
    <w:rsid w:val="000F6184"/>
  </w:style>
  <w:style w:type="paragraph" w:customStyle="1" w:styleId="A4C71E04093A469C81FC1971E0D0A9C3">
    <w:name w:val="A4C71E04093A469C81FC1971E0D0A9C3"/>
    <w:rsid w:val="000F6184"/>
  </w:style>
  <w:style w:type="paragraph" w:customStyle="1" w:styleId="BA1A4847803345128F3B200A01874D32">
    <w:name w:val="BA1A4847803345128F3B200A01874D32"/>
    <w:rsid w:val="000F6184"/>
  </w:style>
  <w:style w:type="paragraph" w:customStyle="1" w:styleId="A237C44D85534AD891D88708C5123168">
    <w:name w:val="A237C44D85534AD891D88708C5123168"/>
    <w:rsid w:val="000F6184"/>
  </w:style>
  <w:style w:type="paragraph" w:customStyle="1" w:styleId="99F2368E41F54FE3923E118616C17B2E">
    <w:name w:val="99F2368E41F54FE3923E118616C17B2E"/>
    <w:rsid w:val="000F6184"/>
  </w:style>
  <w:style w:type="paragraph" w:customStyle="1" w:styleId="38E5D1DAB18B41788F2C2DFABDEDB61C">
    <w:name w:val="38E5D1DAB18B41788F2C2DFABDEDB61C"/>
    <w:rsid w:val="000F6184"/>
  </w:style>
  <w:style w:type="paragraph" w:customStyle="1" w:styleId="DECA4EEF201940F8AC69D42C81F12DB1">
    <w:name w:val="DECA4EEF201940F8AC69D42C81F12DB1"/>
    <w:rsid w:val="000F6184"/>
  </w:style>
  <w:style w:type="paragraph" w:customStyle="1" w:styleId="A7A9EBDB093745EB8A89814A21882D09">
    <w:name w:val="A7A9EBDB093745EB8A89814A21882D09"/>
    <w:rsid w:val="000F6184"/>
  </w:style>
  <w:style w:type="paragraph" w:customStyle="1" w:styleId="86F62CC1FA77478BA27507C6A055DC2B">
    <w:name w:val="86F62CC1FA77478BA27507C6A055DC2B"/>
    <w:rsid w:val="000F6184"/>
  </w:style>
  <w:style w:type="paragraph" w:customStyle="1" w:styleId="79CC83BE78144E7AB3ECEFC64A2E0A90">
    <w:name w:val="79CC83BE78144E7AB3ECEFC64A2E0A90"/>
    <w:rsid w:val="000F6184"/>
  </w:style>
  <w:style w:type="paragraph" w:customStyle="1" w:styleId="E3D219B2489845F5969139D5C571CE11">
    <w:name w:val="E3D219B2489845F5969139D5C571CE11"/>
    <w:rsid w:val="000F6184"/>
  </w:style>
  <w:style w:type="paragraph" w:customStyle="1" w:styleId="EC14F59D6958464884409E52A7431570">
    <w:name w:val="EC14F59D6958464884409E52A7431570"/>
    <w:rsid w:val="000F6184"/>
  </w:style>
  <w:style w:type="paragraph" w:customStyle="1" w:styleId="8274196894B143A39F8E5B9FEF1472DE">
    <w:name w:val="8274196894B143A39F8E5B9FEF1472DE"/>
    <w:rsid w:val="000F6184"/>
  </w:style>
  <w:style w:type="paragraph" w:customStyle="1" w:styleId="5EB8661D0CA04F63ADF4CF7C3FA631F6">
    <w:name w:val="5EB8661D0CA04F63ADF4CF7C3FA631F6"/>
    <w:rsid w:val="000F6184"/>
  </w:style>
  <w:style w:type="paragraph" w:customStyle="1" w:styleId="C637230C8E754B0596F425322D009C32">
    <w:name w:val="C637230C8E754B0596F425322D009C32"/>
    <w:rsid w:val="000F6184"/>
  </w:style>
  <w:style w:type="paragraph" w:customStyle="1" w:styleId="95710AD2652E41F4A277E81339786EE8">
    <w:name w:val="95710AD2652E41F4A277E81339786EE8"/>
    <w:rsid w:val="000F6184"/>
  </w:style>
  <w:style w:type="paragraph" w:customStyle="1" w:styleId="3A26E7E3B6C44331A7A6D417F4081FC1">
    <w:name w:val="3A26E7E3B6C44331A7A6D417F4081FC1"/>
    <w:rsid w:val="000F6184"/>
  </w:style>
  <w:style w:type="paragraph" w:customStyle="1" w:styleId="7CEF47C72EA44907866BBEA7D6414CC8">
    <w:name w:val="7CEF47C72EA44907866BBEA7D6414CC8"/>
    <w:rsid w:val="000F6184"/>
  </w:style>
  <w:style w:type="paragraph" w:customStyle="1" w:styleId="26E41D9B3FD5450394E3E9D010B53A5E">
    <w:name w:val="26E41D9B3FD5450394E3E9D010B53A5E"/>
    <w:rsid w:val="000F6184"/>
  </w:style>
  <w:style w:type="paragraph" w:customStyle="1" w:styleId="4056723B7B8A4163B95BAEF1D716AEA3">
    <w:name w:val="4056723B7B8A4163B95BAEF1D716AEA3"/>
    <w:rsid w:val="000F6184"/>
  </w:style>
  <w:style w:type="paragraph" w:customStyle="1" w:styleId="AFC0EFF340F64F1BB039145647FFEAD9">
    <w:name w:val="AFC0EFF340F64F1BB039145647FFEAD9"/>
    <w:rsid w:val="000F6184"/>
  </w:style>
  <w:style w:type="paragraph" w:customStyle="1" w:styleId="B3EB62C8C2BF43E38ADCDA7584E91017">
    <w:name w:val="B3EB62C8C2BF43E38ADCDA7584E91017"/>
    <w:rsid w:val="000F6184"/>
  </w:style>
  <w:style w:type="paragraph" w:customStyle="1" w:styleId="CDF48588D14146228B47A45B83AA3B37">
    <w:name w:val="CDF48588D14146228B47A45B83AA3B37"/>
    <w:rsid w:val="000F6184"/>
  </w:style>
  <w:style w:type="paragraph" w:customStyle="1" w:styleId="92F24746070746DB8A67EA25FE0F56C7">
    <w:name w:val="92F24746070746DB8A67EA25FE0F56C7"/>
    <w:rsid w:val="000F6184"/>
  </w:style>
  <w:style w:type="paragraph" w:customStyle="1" w:styleId="73DB5D3BF6F6402C9E0A92147FA314DC">
    <w:name w:val="73DB5D3BF6F6402C9E0A92147FA314DC"/>
    <w:rsid w:val="000F6184"/>
  </w:style>
  <w:style w:type="paragraph" w:customStyle="1" w:styleId="422FE02549814E63B0E7EC2787751750">
    <w:name w:val="422FE02549814E63B0E7EC2787751750"/>
    <w:rsid w:val="000F6184"/>
  </w:style>
  <w:style w:type="paragraph" w:customStyle="1" w:styleId="09DF4E24D316447EA5E31DC871215AC2">
    <w:name w:val="09DF4E24D316447EA5E31DC871215AC2"/>
    <w:rsid w:val="000F6184"/>
  </w:style>
  <w:style w:type="paragraph" w:customStyle="1" w:styleId="BA1CCA0B16A34626AD38FA2CA5DB489A">
    <w:name w:val="BA1CCA0B16A34626AD38FA2CA5DB489A"/>
    <w:rsid w:val="000F6184"/>
  </w:style>
  <w:style w:type="paragraph" w:customStyle="1" w:styleId="D75A8E932CF54DD1BEB691F6AE1401BC">
    <w:name w:val="D75A8E932CF54DD1BEB691F6AE1401BC"/>
    <w:rsid w:val="000F6184"/>
  </w:style>
  <w:style w:type="paragraph" w:customStyle="1" w:styleId="D53FD6376E3549658CFBECFB00B8467B">
    <w:name w:val="D53FD6376E3549658CFBECFB00B8467B"/>
    <w:rsid w:val="00CD481E"/>
  </w:style>
  <w:style w:type="paragraph" w:customStyle="1" w:styleId="550B45CC163C4568BBD3855143A6717B">
    <w:name w:val="550B45CC163C4568BBD3855143A6717B"/>
    <w:rsid w:val="00CD481E"/>
  </w:style>
  <w:style w:type="paragraph" w:customStyle="1" w:styleId="0A62A5FBCB4B491AA3154D3F0B6AF3D1">
    <w:name w:val="0A62A5FBCB4B491AA3154D3F0B6AF3D1"/>
    <w:rsid w:val="00CD481E"/>
  </w:style>
  <w:style w:type="paragraph" w:customStyle="1" w:styleId="52DC5FFD11714E4EBDB0A452066858ED">
    <w:name w:val="52DC5FFD11714E4EBDB0A452066858ED"/>
    <w:rsid w:val="00CD481E"/>
  </w:style>
  <w:style w:type="paragraph" w:customStyle="1" w:styleId="B285F74075A1482C95A15E8028309892">
    <w:name w:val="B285F74075A1482C95A15E8028309892"/>
    <w:rsid w:val="00CD481E"/>
  </w:style>
  <w:style w:type="paragraph" w:customStyle="1" w:styleId="9C3F42325CE2441C8A1DE5D4DF07F477">
    <w:name w:val="9C3F42325CE2441C8A1DE5D4DF07F477"/>
    <w:rsid w:val="00CD481E"/>
  </w:style>
  <w:style w:type="paragraph" w:customStyle="1" w:styleId="F32C61E435014B6D8BECFC7325534A67">
    <w:name w:val="F32C61E435014B6D8BECFC7325534A67"/>
    <w:rsid w:val="00CD481E"/>
  </w:style>
  <w:style w:type="paragraph" w:customStyle="1" w:styleId="BA1308F6A8A14B60A6CE02428A380FF3">
    <w:name w:val="BA1308F6A8A14B60A6CE02428A380FF3"/>
    <w:rsid w:val="00CD481E"/>
  </w:style>
  <w:style w:type="paragraph" w:customStyle="1" w:styleId="8308B7AA38F642C28C5FEC4C3A6A4925">
    <w:name w:val="8308B7AA38F642C28C5FEC4C3A6A4925"/>
    <w:rsid w:val="00CD481E"/>
  </w:style>
  <w:style w:type="paragraph" w:customStyle="1" w:styleId="D0925FECC8C347D39C0BE8CED87B6D15">
    <w:name w:val="D0925FECC8C347D39C0BE8CED87B6D15"/>
    <w:rsid w:val="00CD481E"/>
  </w:style>
  <w:style w:type="paragraph" w:customStyle="1" w:styleId="3145D9D9D06E436C936B278297D3F15D">
    <w:name w:val="3145D9D9D06E436C936B278297D3F15D"/>
    <w:rsid w:val="00CD481E"/>
  </w:style>
  <w:style w:type="paragraph" w:customStyle="1" w:styleId="D7E178DB259E44CC9461A735A60D7BF3">
    <w:name w:val="D7E178DB259E44CC9461A735A60D7BF3"/>
    <w:rsid w:val="00CD481E"/>
  </w:style>
  <w:style w:type="paragraph" w:customStyle="1" w:styleId="BE9ED627E287447DB44DDAA44B37A51B">
    <w:name w:val="BE9ED627E287447DB44DDAA44B37A51B"/>
    <w:rsid w:val="00CD481E"/>
  </w:style>
  <w:style w:type="paragraph" w:customStyle="1" w:styleId="0F9B938584544797A55672E73F7AD0E4">
    <w:name w:val="0F9B938584544797A55672E73F7AD0E4"/>
    <w:rsid w:val="00CD481E"/>
  </w:style>
  <w:style w:type="paragraph" w:customStyle="1" w:styleId="0AA337D6A184452B825FB25AC314746F">
    <w:name w:val="0AA337D6A184452B825FB25AC314746F"/>
    <w:rsid w:val="00CD481E"/>
  </w:style>
  <w:style w:type="paragraph" w:customStyle="1" w:styleId="758250BF307F4DF0972205AE77C05B8E">
    <w:name w:val="758250BF307F4DF0972205AE77C05B8E"/>
    <w:rsid w:val="00CD481E"/>
  </w:style>
  <w:style w:type="paragraph" w:customStyle="1" w:styleId="774869549D4B4873B77A75E5480FC6D0">
    <w:name w:val="774869549D4B4873B77A75E5480FC6D0"/>
    <w:rsid w:val="00CD481E"/>
  </w:style>
  <w:style w:type="paragraph" w:customStyle="1" w:styleId="22AAFE19712D4C2D94CC64B933B7CFF3">
    <w:name w:val="22AAFE19712D4C2D94CC64B933B7CFF3"/>
    <w:rsid w:val="00CD481E"/>
  </w:style>
  <w:style w:type="paragraph" w:customStyle="1" w:styleId="223C02B0624943A686CB4CCD17E24A79">
    <w:name w:val="223C02B0624943A686CB4CCD17E24A79"/>
    <w:rsid w:val="00CD481E"/>
  </w:style>
  <w:style w:type="paragraph" w:customStyle="1" w:styleId="FF57A94EF5734054B983E001A1F7A041">
    <w:name w:val="FF57A94EF5734054B983E001A1F7A041"/>
    <w:rsid w:val="00CD481E"/>
  </w:style>
  <w:style w:type="paragraph" w:customStyle="1" w:styleId="ED4B3FB9F17C4A8799F535686D82270D">
    <w:name w:val="ED4B3FB9F17C4A8799F535686D82270D"/>
    <w:rsid w:val="00CD481E"/>
  </w:style>
  <w:style w:type="paragraph" w:customStyle="1" w:styleId="B48B6A4619BB45BEB3F44AB0564BC983">
    <w:name w:val="B48B6A4619BB45BEB3F44AB0564BC983"/>
    <w:rsid w:val="00CD481E"/>
  </w:style>
  <w:style w:type="paragraph" w:customStyle="1" w:styleId="903D3E7F5EBD4579AED920B3E313B0AC">
    <w:name w:val="903D3E7F5EBD4579AED920B3E313B0AC"/>
    <w:rsid w:val="00CD481E"/>
  </w:style>
  <w:style w:type="paragraph" w:customStyle="1" w:styleId="72146E723C7A431BA94BDE7910DC002C">
    <w:name w:val="72146E723C7A431BA94BDE7910DC002C"/>
    <w:rsid w:val="00CD481E"/>
  </w:style>
  <w:style w:type="paragraph" w:customStyle="1" w:styleId="0D0E6A80B7584010B7E76575BA150526">
    <w:name w:val="0D0E6A80B7584010B7E76575BA150526"/>
    <w:rsid w:val="00CD481E"/>
  </w:style>
  <w:style w:type="paragraph" w:customStyle="1" w:styleId="71D3E8A3ACD144DEBDA463E6B507DFF0">
    <w:name w:val="71D3E8A3ACD144DEBDA463E6B507DFF0"/>
    <w:rsid w:val="00CD481E"/>
  </w:style>
  <w:style w:type="paragraph" w:customStyle="1" w:styleId="C026ADDEEF564C0BB0316BADD4DB6B61">
    <w:name w:val="C026ADDEEF564C0BB0316BADD4DB6B61"/>
    <w:rsid w:val="00CD481E"/>
  </w:style>
  <w:style w:type="paragraph" w:customStyle="1" w:styleId="A92C0C01E1A24E678A4E980C1C0F622C">
    <w:name w:val="A92C0C01E1A24E678A4E980C1C0F622C"/>
    <w:rsid w:val="00CD481E"/>
  </w:style>
  <w:style w:type="paragraph" w:customStyle="1" w:styleId="F4D5AFE28F6E44578555BEC38C3879A6">
    <w:name w:val="F4D5AFE28F6E44578555BEC38C3879A6"/>
    <w:rsid w:val="00CD481E"/>
  </w:style>
  <w:style w:type="paragraph" w:customStyle="1" w:styleId="454BB324D47E49698463877F67F1A761">
    <w:name w:val="454BB324D47E49698463877F67F1A761"/>
    <w:rsid w:val="00CD481E"/>
  </w:style>
  <w:style w:type="paragraph" w:customStyle="1" w:styleId="3224F4A06CE249B882E08673412962F5">
    <w:name w:val="3224F4A06CE249B882E08673412962F5"/>
    <w:rsid w:val="00CD481E"/>
  </w:style>
  <w:style w:type="paragraph" w:customStyle="1" w:styleId="59066B5264D74270B55C5E4A7BCA2930">
    <w:name w:val="59066B5264D74270B55C5E4A7BCA2930"/>
    <w:rsid w:val="00CD481E"/>
  </w:style>
  <w:style w:type="paragraph" w:customStyle="1" w:styleId="B5289C1466604E488C3D38295628BFEA">
    <w:name w:val="B5289C1466604E488C3D38295628BFEA"/>
    <w:rsid w:val="00CD481E"/>
  </w:style>
  <w:style w:type="paragraph" w:customStyle="1" w:styleId="32ACD79D5A7647AABEFB9DD7858FD4B9">
    <w:name w:val="32ACD79D5A7647AABEFB9DD7858FD4B9"/>
    <w:rsid w:val="00CD481E"/>
  </w:style>
  <w:style w:type="paragraph" w:customStyle="1" w:styleId="240C8952C29045F68F05D2DD1653B038">
    <w:name w:val="240C8952C29045F68F05D2DD1653B038"/>
    <w:rsid w:val="00CD481E"/>
  </w:style>
  <w:style w:type="paragraph" w:customStyle="1" w:styleId="0AB97DA89F9148DA9B30E1BF05FD9FE6">
    <w:name w:val="0AB97DA89F9148DA9B30E1BF05FD9FE6"/>
    <w:rsid w:val="00CD481E"/>
  </w:style>
  <w:style w:type="paragraph" w:customStyle="1" w:styleId="0D866479AB3E47AB8A50CC7AC5D25C62">
    <w:name w:val="0D866479AB3E47AB8A50CC7AC5D25C62"/>
    <w:rsid w:val="00CD481E"/>
  </w:style>
  <w:style w:type="paragraph" w:customStyle="1" w:styleId="AAB599CA727349E9A2BC2BA781A6EBA3">
    <w:name w:val="AAB599CA727349E9A2BC2BA781A6EBA3"/>
    <w:rsid w:val="00CD481E"/>
  </w:style>
  <w:style w:type="paragraph" w:customStyle="1" w:styleId="E09F3B60466F4561A218C400F20F4847">
    <w:name w:val="E09F3B60466F4561A218C400F20F4847"/>
    <w:rsid w:val="00CD481E"/>
  </w:style>
  <w:style w:type="paragraph" w:customStyle="1" w:styleId="7C75E15DEE9840BFBCB7BB8772423737">
    <w:name w:val="7C75E15DEE9840BFBCB7BB8772423737"/>
    <w:rsid w:val="00CD481E"/>
  </w:style>
  <w:style w:type="paragraph" w:customStyle="1" w:styleId="FA0AB7632AB740D79E32601A54F23459">
    <w:name w:val="FA0AB7632AB740D79E32601A54F23459"/>
    <w:rsid w:val="00CD481E"/>
  </w:style>
  <w:style w:type="paragraph" w:customStyle="1" w:styleId="0D76909B992242848FFF44CA65396421">
    <w:name w:val="0D76909B992242848FFF44CA65396421"/>
    <w:rsid w:val="00CD481E"/>
  </w:style>
  <w:style w:type="paragraph" w:customStyle="1" w:styleId="3AB27878DCC64607AE9CF55324E03C1D">
    <w:name w:val="3AB27878DCC64607AE9CF55324E03C1D"/>
    <w:rsid w:val="00CD481E"/>
  </w:style>
  <w:style w:type="paragraph" w:customStyle="1" w:styleId="FBBA52A994CD4E6ABB3D7119909410C1">
    <w:name w:val="FBBA52A994CD4E6ABB3D7119909410C1"/>
    <w:rsid w:val="00CD481E"/>
  </w:style>
  <w:style w:type="paragraph" w:customStyle="1" w:styleId="EECA5A8D63F54DCE94A7725ACABB613B">
    <w:name w:val="EECA5A8D63F54DCE94A7725ACABB613B"/>
    <w:rsid w:val="00CD481E"/>
  </w:style>
  <w:style w:type="paragraph" w:customStyle="1" w:styleId="B566A1F8CC094267A5707A8B4636BFC1">
    <w:name w:val="B566A1F8CC094267A5707A8B4636BFC1"/>
    <w:rsid w:val="00CD481E"/>
  </w:style>
  <w:style w:type="paragraph" w:customStyle="1" w:styleId="30C60D12D4E64BD6A74599F7552E5EA5">
    <w:name w:val="30C60D12D4E64BD6A74599F7552E5EA5"/>
    <w:rsid w:val="00CD481E"/>
  </w:style>
  <w:style w:type="paragraph" w:customStyle="1" w:styleId="B86477261660478195073A5BBD591F99">
    <w:name w:val="B86477261660478195073A5BBD591F99"/>
    <w:rsid w:val="00CD481E"/>
  </w:style>
  <w:style w:type="paragraph" w:customStyle="1" w:styleId="EE0DAD8EA3F443698BAFED46404EB25B">
    <w:name w:val="EE0DAD8EA3F443698BAFED46404EB25B"/>
    <w:rsid w:val="00CD481E"/>
  </w:style>
  <w:style w:type="paragraph" w:customStyle="1" w:styleId="1B9BCAFB76A4449998EFC90D5F330FBD">
    <w:name w:val="1B9BCAFB76A4449998EFC90D5F330FBD"/>
    <w:rsid w:val="00CD481E"/>
  </w:style>
  <w:style w:type="paragraph" w:customStyle="1" w:styleId="A5BB75970464496B843A9CC7DABEB02B">
    <w:name w:val="A5BB75970464496B843A9CC7DABEB02B"/>
    <w:rsid w:val="00CD481E"/>
  </w:style>
  <w:style w:type="paragraph" w:customStyle="1" w:styleId="881949F3F5C04A50BA6C442CA010185B">
    <w:name w:val="881949F3F5C04A50BA6C442CA010185B"/>
    <w:rsid w:val="00CD481E"/>
  </w:style>
  <w:style w:type="paragraph" w:customStyle="1" w:styleId="B116EF033A954946AD550B03288E73FA">
    <w:name w:val="B116EF033A954946AD550B03288E73FA"/>
    <w:rsid w:val="00CD481E"/>
  </w:style>
  <w:style w:type="paragraph" w:customStyle="1" w:styleId="7ACC7362A7EE4A18BA6725782EA74080">
    <w:name w:val="7ACC7362A7EE4A18BA6725782EA74080"/>
    <w:rsid w:val="00CD481E"/>
  </w:style>
  <w:style w:type="paragraph" w:customStyle="1" w:styleId="88103835678B47ACBB3FC198E90EFF39">
    <w:name w:val="88103835678B47ACBB3FC198E90EFF39"/>
    <w:rsid w:val="00CD481E"/>
  </w:style>
  <w:style w:type="paragraph" w:customStyle="1" w:styleId="91803C6D61184F389118D72C20ED3F1D">
    <w:name w:val="91803C6D61184F389118D72C20ED3F1D"/>
    <w:rsid w:val="00CD481E"/>
  </w:style>
  <w:style w:type="paragraph" w:customStyle="1" w:styleId="A79ED846DA7F461AB305062F93F07A50">
    <w:name w:val="A79ED846DA7F461AB305062F93F07A50"/>
    <w:rsid w:val="00CD481E"/>
  </w:style>
  <w:style w:type="paragraph" w:customStyle="1" w:styleId="F4ADD2D486FF4594A80D4AE2AF978376">
    <w:name w:val="F4ADD2D486FF4594A80D4AE2AF978376"/>
    <w:rsid w:val="00CD481E"/>
  </w:style>
  <w:style w:type="paragraph" w:customStyle="1" w:styleId="EE9DC75B94834D5FB92799D931A42598">
    <w:name w:val="EE9DC75B94834D5FB92799D931A42598"/>
    <w:rsid w:val="00CD481E"/>
  </w:style>
  <w:style w:type="paragraph" w:customStyle="1" w:styleId="77A0EB1FD66848A487306E648A2E53CE">
    <w:name w:val="77A0EB1FD66848A487306E648A2E53CE"/>
    <w:rsid w:val="00CD481E"/>
  </w:style>
  <w:style w:type="paragraph" w:customStyle="1" w:styleId="E24498D85DDC4F2B974D1A52A219BB6B">
    <w:name w:val="E24498D85DDC4F2B974D1A52A219BB6B"/>
    <w:rsid w:val="00CD481E"/>
  </w:style>
  <w:style w:type="paragraph" w:customStyle="1" w:styleId="32D2350E818B4875848531416C9FFCAF">
    <w:name w:val="32D2350E818B4875848531416C9FFCAF"/>
    <w:rsid w:val="00CD481E"/>
  </w:style>
  <w:style w:type="paragraph" w:customStyle="1" w:styleId="56AD574087794EE78FA8359CC183527F">
    <w:name w:val="56AD574087794EE78FA8359CC183527F"/>
    <w:rsid w:val="00CD481E"/>
  </w:style>
  <w:style w:type="paragraph" w:customStyle="1" w:styleId="2F946A107EEC4CF09D855FA411EC2089">
    <w:name w:val="2F946A107EEC4CF09D855FA411EC2089"/>
    <w:rsid w:val="00CD481E"/>
  </w:style>
  <w:style w:type="paragraph" w:customStyle="1" w:styleId="904B96DF654148BB8E2F6208B4B01AFE">
    <w:name w:val="904B96DF654148BB8E2F6208B4B01AFE"/>
    <w:rsid w:val="00CD481E"/>
  </w:style>
  <w:style w:type="paragraph" w:customStyle="1" w:styleId="252A1E4C6C6741BF9A08A51BF01AAA4A">
    <w:name w:val="252A1E4C6C6741BF9A08A51BF01AAA4A"/>
    <w:rsid w:val="00CD481E"/>
  </w:style>
  <w:style w:type="paragraph" w:customStyle="1" w:styleId="1D5A572FA8EB4F8DB7F91ED3900D3D07">
    <w:name w:val="1D5A572FA8EB4F8DB7F91ED3900D3D07"/>
    <w:rsid w:val="00CD481E"/>
  </w:style>
  <w:style w:type="paragraph" w:customStyle="1" w:styleId="6EFEF6F24A7A411D9C1021446CF1CE63">
    <w:name w:val="6EFEF6F24A7A411D9C1021446CF1CE63"/>
    <w:rsid w:val="00CD481E"/>
  </w:style>
  <w:style w:type="paragraph" w:customStyle="1" w:styleId="A825BE57C48F40088F1057529871360F">
    <w:name w:val="A825BE57C48F40088F1057529871360F"/>
    <w:rsid w:val="00CD481E"/>
  </w:style>
  <w:style w:type="paragraph" w:customStyle="1" w:styleId="54CFBC94818F4863AF023EB800668E88">
    <w:name w:val="54CFBC94818F4863AF023EB800668E88"/>
    <w:rsid w:val="00CD481E"/>
  </w:style>
  <w:style w:type="paragraph" w:customStyle="1" w:styleId="1BCEBE98DEC048C2BCF83ACF734E22D9">
    <w:name w:val="1BCEBE98DEC048C2BCF83ACF734E22D9"/>
    <w:rsid w:val="00CD481E"/>
  </w:style>
  <w:style w:type="paragraph" w:customStyle="1" w:styleId="00CCA711AA0E45C7ACA124956A2BCA1F">
    <w:name w:val="00CCA711AA0E45C7ACA124956A2BCA1F"/>
    <w:rsid w:val="00CD481E"/>
  </w:style>
  <w:style w:type="paragraph" w:customStyle="1" w:styleId="05C8D4707A9F4B2DB6A61AFEBD1BF906">
    <w:name w:val="05C8D4707A9F4B2DB6A61AFEBD1BF906"/>
    <w:rsid w:val="00CD481E"/>
  </w:style>
  <w:style w:type="paragraph" w:customStyle="1" w:styleId="A4EABEE649AD4ACD8777B7F1F6437B01">
    <w:name w:val="A4EABEE649AD4ACD8777B7F1F6437B01"/>
    <w:rsid w:val="00CD481E"/>
  </w:style>
  <w:style w:type="paragraph" w:customStyle="1" w:styleId="326224E822DE4D328C86A35B9DF18C98">
    <w:name w:val="326224E822DE4D328C86A35B9DF18C98"/>
    <w:rsid w:val="00CD481E"/>
  </w:style>
  <w:style w:type="paragraph" w:customStyle="1" w:styleId="71D083FF68A64C2786E7980B54480667">
    <w:name w:val="71D083FF68A64C2786E7980B54480667"/>
    <w:rsid w:val="00CD481E"/>
  </w:style>
  <w:style w:type="paragraph" w:customStyle="1" w:styleId="2DBFB09CC1694513883465A20F77916E">
    <w:name w:val="2DBFB09CC1694513883465A20F77916E"/>
    <w:rsid w:val="00CD481E"/>
  </w:style>
  <w:style w:type="paragraph" w:customStyle="1" w:styleId="BEF462A1E2C84B19B7E449DE02FAF3FE">
    <w:name w:val="BEF462A1E2C84B19B7E449DE02FAF3FE"/>
    <w:rsid w:val="00CD481E"/>
  </w:style>
  <w:style w:type="paragraph" w:customStyle="1" w:styleId="6662453F482742D9B4465E32433F79F4">
    <w:name w:val="6662453F482742D9B4465E32433F79F4"/>
    <w:rsid w:val="00CD481E"/>
  </w:style>
  <w:style w:type="paragraph" w:customStyle="1" w:styleId="46575F2CF7BE45DEADD008FE04714D68">
    <w:name w:val="46575F2CF7BE45DEADD008FE04714D68"/>
    <w:rsid w:val="00CD481E"/>
  </w:style>
  <w:style w:type="paragraph" w:customStyle="1" w:styleId="E002B7CF141141188054F5A96614920B">
    <w:name w:val="E002B7CF141141188054F5A96614920B"/>
    <w:rsid w:val="00CD481E"/>
  </w:style>
  <w:style w:type="paragraph" w:customStyle="1" w:styleId="9781EC54ECA144269E46CE8AFFCADDB1">
    <w:name w:val="9781EC54ECA144269E46CE8AFFCADDB1"/>
    <w:rsid w:val="00CD481E"/>
  </w:style>
  <w:style w:type="paragraph" w:customStyle="1" w:styleId="734EC0986E51435ABBC00B03D48E580D">
    <w:name w:val="734EC0986E51435ABBC00B03D48E580D"/>
    <w:rsid w:val="00284DDB"/>
  </w:style>
  <w:style w:type="paragraph" w:customStyle="1" w:styleId="011264A16B694911B82888C47D28DCBB">
    <w:name w:val="011264A16B694911B82888C47D28DCBB"/>
    <w:rsid w:val="00284DDB"/>
  </w:style>
  <w:style w:type="paragraph" w:customStyle="1" w:styleId="BE65961B2C624C6EA0029B132C4F7076">
    <w:name w:val="BE65961B2C624C6EA0029B132C4F7076"/>
    <w:rsid w:val="00011F8C"/>
  </w:style>
  <w:style w:type="paragraph" w:customStyle="1" w:styleId="729039F279644B5FB473E3872C5C1D13">
    <w:name w:val="729039F279644B5FB473E3872C5C1D13"/>
    <w:rsid w:val="00011F8C"/>
  </w:style>
  <w:style w:type="paragraph" w:customStyle="1" w:styleId="D865D74453DB484B88DD972365B90D5B">
    <w:name w:val="D865D74453DB484B88DD972365B90D5B"/>
    <w:rsid w:val="00011F8C"/>
  </w:style>
  <w:style w:type="paragraph" w:customStyle="1" w:styleId="00D70962688542A7AC2CF45D6005249F">
    <w:name w:val="00D70962688542A7AC2CF45D6005249F"/>
    <w:rsid w:val="00011F8C"/>
  </w:style>
  <w:style w:type="paragraph" w:customStyle="1" w:styleId="5DEAAD352F4449F39BF2E3D5DFEA3C0B">
    <w:name w:val="5DEAAD352F4449F39BF2E3D5DFEA3C0B"/>
    <w:rsid w:val="00011F8C"/>
  </w:style>
  <w:style w:type="paragraph" w:customStyle="1" w:styleId="3C55D11E838E4005A67D89544278816F">
    <w:name w:val="3C55D11E838E4005A67D89544278816F"/>
    <w:rsid w:val="00011F8C"/>
  </w:style>
  <w:style w:type="paragraph" w:customStyle="1" w:styleId="2EB533AA7FED49629B9953F45090C6D5">
    <w:name w:val="2EB533AA7FED49629B9953F45090C6D5"/>
    <w:rsid w:val="00011F8C"/>
  </w:style>
  <w:style w:type="paragraph" w:customStyle="1" w:styleId="1310546DE283446CB6522A0446BB753F">
    <w:name w:val="1310546DE283446CB6522A0446BB753F"/>
    <w:rsid w:val="00011F8C"/>
  </w:style>
  <w:style w:type="paragraph" w:customStyle="1" w:styleId="F42C35AA360443348298279FDBB3A063">
    <w:name w:val="F42C35AA360443348298279FDBB3A063"/>
    <w:rsid w:val="00011F8C"/>
  </w:style>
  <w:style w:type="paragraph" w:customStyle="1" w:styleId="D4BA03AAD3BC4FF1976B877F8B366191">
    <w:name w:val="D4BA03AAD3BC4FF1976B877F8B366191"/>
    <w:rsid w:val="00011F8C"/>
  </w:style>
  <w:style w:type="paragraph" w:customStyle="1" w:styleId="238CAE4EBA03439FA1F3461E5EB8DAB4">
    <w:name w:val="238CAE4EBA03439FA1F3461E5EB8DAB4"/>
    <w:rsid w:val="00011F8C"/>
  </w:style>
  <w:style w:type="paragraph" w:customStyle="1" w:styleId="93F787F7BEF04708B4A5ABBE6E0A87D1">
    <w:name w:val="93F787F7BEF04708B4A5ABBE6E0A87D1"/>
    <w:rsid w:val="00011F8C"/>
  </w:style>
  <w:style w:type="paragraph" w:customStyle="1" w:styleId="08D851DE2D8B4AE9971946355CD63D53">
    <w:name w:val="08D851DE2D8B4AE9971946355CD63D53"/>
    <w:rsid w:val="00011F8C"/>
  </w:style>
  <w:style w:type="paragraph" w:customStyle="1" w:styleId="EB287E612B694A3393A69218A590BAB7">
    <w:name w:val="EB287E612B694A3393A69218A590BAB7"/>
    <w:rsid w:val="00011F8C"/>
  </w:style>
  <w:style w:type="paragraph" w:customStyle="1" w:styleId="F13AF4E37BFA446DA09AD8F128D12EFB">
    <w:name w:val="F13AF4E37BFA446DA09AD8F128D12EFB"/>
    <w:rsid w:val="00011F8C"/>
  </w:style>
  <w:style w:type="paragraph" w:customStyle="1" w:styleId="EF37175397A54321A2773860CDE46303">
    <w:name w:val="EF37175397A54321A2773860CDE46303"/>
    <w:rsid w:val="00011F8C"/>
  </w:style>
  <w:style w:type="paragraph" w:customStyle="1" w:styleId="39BF15CCCAF04CD692A898C1C7D9467E">
    <w:name w:val="39BF15CCCAF04CD692A898C1C7D9467E"/>
    <w:rsid w:val="00011F8C"/>
  </w:style>
  <w:style w:type="paragraph" w:customStyle="1" w:styleId="2BFA38C77C0B4EA7876F82C5A35F2EEB">
    <w:name w:val="2BFA38C77C0B4EA7876F82C5A35F2EEB"/>
    <w:rsid w:val="00011F8C"/>
  </w:style>
  <w:style w:type="paragraph" w:customStyle="1" w:styleId="40C2C737945A45E59A8904C809CE27F3">
    <w:name w:val="40C2C737945A45E59A8904C809CE27F3"/>
    <w:rsid w:val="00011F8C"/>
  </w:style>
  <w:style w:type="paragraph" w:customStyle="1" w:styleId="F78A92C96F5D4BACA74110D52A0975A0">
    <w:name w:val="F78A92C96F5D4BACA74110D52A0975A0"/>
    <w:rsid w:val="00011F8C"/>
  </w:style>
  <w:style w:type="paragraph" w:customStyle="1" w:styleId="B1BB4E5D71894C4FAC622397648C6A0F">
    <w:name w:val="B1BB4E5D71894C4FAC622397648C6A0F"/>
    <w:rsid w:val="00011F8C"/>
  </w:style>
  <w:style w:type="paragraph" w:customStyle="1" w:styleId="1ADF912411884F3BB31EB5954BE1948F">
    <w:name w:val="1ADF912411884F3BB31EB5954BE1948F"/>
    <w:rsid w:val="00011F8C"/>
  </w:style>
  <w:style w:type="paragraph" w:customStyle="1" w:styleId="CD98C76236E143EBA86C7A5F8A157456">
    <w:name w:val="CD98C76236E143EBA86C7A5F8A157456"/>
    <w:rsid w:val="00011F8C"/>
  </w:style>
  <w:style w:type="paragraph" w:customStyle="1" w:styleId="76A8F921E9454EAF8C12E28F8E8DB0C3">
    <w:name w:val="76A8F921E9454EAF8C12E28F8E8DB0C3"/>
    <w:rsid w:val="00011F8C"/>
  </w:style>
  <w:style w:type="paragraph" w:customStyle="1" w:styleId="A81D2213D94C4037ABF4EBA78C82EEBD">
    <w:name w:val="A81D2213D94C4037ABF4EBA78C82EEBD"/>
    <w:rsid w:val="00011F8C"/>
  </w:style>
  <w:style w:type="paragraph" w:customStyle="1" w:styleId="3A489A629A9446B1A32099BD30501721">
    <w:name w:val="3A489A629A9446B1A32099BD30501721"/>
    <w:rsid w:val="00011F8C"/>
  </w:style>
  <w:style w:type="paragraph" w:customStyle="1" w:styleId="382BEBA828AF4A14908FB7ECFEB8FA44">
    <w:name w:val="382BEBA828AF4A14908FB7ECFEB8FA44"/>
    <w:rsid w:val="00011F8C"/>
  </w:style>
  <w:style w:type="paragraph" w:customStyle="1" w:styleId="19A11F29466F410D8531AB54EB7C4E09">
    <w:name w:val="19A11F29466F410D8531AB54EB7C4E09"/>
    <w:rsid w:val="00011F8C"/>
  </w:style>
  <w:style w:type="paragraph" w:customStyle="1" w:styleId="CD26A29B38ED4A03AA5F023305F4B27C">
    <w:name w:val="CD26A29B38ED4A03AA5F023305F4B27C"/>
    <w:rsid w:val="00011F8C"/>
  </w:style>
  <w:style w:type="paragraph" w:customStyle="1" w:styleId="D03C70BB4F9942D9BB05C6DEA8C0BCE0">
    <w:name w:val="D03C70BB4F9942D9BB05C6DEA8C0BCE0"/>
    <w:rsid w:val="00011F8C"/>
  </w:style>
  <w:style w:type="paragraph" w:customStyle="1" w:styleId="9E319946F1614C06A4E1D65E5CB7C2C1">
    <w:name w:val="9E319946F1614C06A4E1D65E5CB7C2C1"/>
    <w:rsid w:val="00011F8C"/>
  </w:style>
  <w:style w:type="paragraph" w:customStyle="1" w:styleId="D67386EEB306410690B8876F8C5DBFAE">
    <w:name w:val="D67386EEB306410690B8876F8C5DBFAE"/>
    <w:rsid w:val="00011F8C"/>
  </w:style>
  <w:style w:type="paragraph" w:customStyle="1" w:styleId="CFC2D7F8868D43309EAEC141137DA20E">
    <w:name w:val="CFC2D7F8868D43309EAEC141137DA20E"/>
    <w:rsid w:val="00011F8C"/>
  </w:style>
  <w:style w:type="paragraph" w:customStyle="1" w:styleId="C3EA35E5153A408091954795F566A52E">
    <w:name w:val="C3EA35E5153A408091954795F566A52E"/>
    <w:rsid w:val="00011F8C"/>
  </w:style>
  <w:style w:type="paragraph" w:customStyle="1" w:styleId="DFA219F31EA04A398BC32944FF9609F1">
    <w:name w:val="DFA219F31EA04A398BC32944FF9609F1"/>
    <w:rsid w:val="00011F8C"/>
  </w:style>
  <w:style w:type="paragraph" w:customStyle="1" w:styleId="58A2051A10534E6B87F3CF70FCBE85F6">
    <w:name w:val="58A2051A10534E6B87F3CF70FCBE85F6"/>
    <w:rsid w:val="00011F8C"/>
  </w:style>
  <w:style w:type="paragraph" w:customStyle="1" w:styleId="B3C706501B0B4A0BA12B058882090056">
    <w:name w:val="B3C706501B0B4A0BA12B058882090056"/>
    <w:rsid w:val="00011F8C"/>
  </w:style>
  <w:style w:type="paragraph" w:customStyle="1" w:styleId="AD72736A9F134177B68DDEC37C31EBC2">
    <w:name w:val="AD72736A9F134177B68DDEC37C31EBC2"/>
    <w:rsid w:val="00011F8C"/>
  </w:style>
  <w:style w:type="paragraph" w:customStyle="1" w:styleId="3BBAE2A259DB432F8B06DFBC769237F4">
    <w:name w:val="3BBAE2A259DB432F8B06DFBC769237F4"/>
    <w:rsid w:val="00011F8C"/>
  </w:style>
  <w:style w:type="paragraph" w:customStyle="1" w:styleId="4FE3DC00001B486889DB8F6591CE0FA6">
    <w:name w:val="4FE3DC00001B486889DB8F6591CE0FA6"/>
    <w:rsid w:val="00011F8C"/>
  </w:style>
  <w:style w:type="paragraph" w:customStyle="1" w:styleId="68F6C9D311464FE09EA231FB277A506F">
    <w:name w:val="68F6C9D311464FE09EA231FB277A506F"/>
    <w:rsid w:val="00011F8C"/>
  </w:style>
  <w:style w:type="paragraph" w:customStyle="1" w:styleId="40F8C30DCBF244BE8A7F7EFEE605EF93">
    <w:name w:val="40F8C30DCBF244BE8A7F7EFEE605EF93"/>
    <w:rsid w:val="00011F8C"/>
  </w:style>
  <w:style w:type="paragraph" w:customStyle="1" w:styleId="2E60A55782124F20976657992DC9F9C4">
    <w:name w:val="2E60A55782124F20976657992DC9F9C4"/>
    <w:rsid w:val="00011F8C"/>
  </w:style>
  <w:style w:type="paragraph" w:customStyle="1" w:styleId="468F2DB0B08E4848A31BBD5AA302F979">
    <w:name w:val="468F2DB0B08E4848A31BBD5AA302F979"/>
    <w:rsid w:val="00011F8C"/>
  </w:style>
  <w:style w:type="paragraph" w:customStyle="1" w:styleId="AEF51039823E4A5D91FA169B8F50C6B0">
    <w:name w:val="AEF51039823E4A5D91FA169B8F50C6B0"/>
    <w:rsid w:val="00011F8C"/>
  </w:style>
  <w:style w:type="paragraph" w:customStyle="1" w:styleId="9534824BD71F47AE9D405FA6247AFCB2">
    <w:name w:val="9534824BD71F47AE9D405FA6247AFCB2"/>
    <w:rsid w:val="00011F8C"/>
  </w:style>
  <w:style w:type="paragraph" w:customStyle="1" w:styleId="5693318C7697428B813423419F3B49CF">
    <w:name w:val="5693318C7697428B813423419F3B49CF"/>
    <w:rsid w:val="00011F8C"/>
  </w:style>
  <w:style w:type="paragraph" w:customStyle="1" w:styleId="8FF48BECFF3743F8B0B4976506CCC2A4">
    <w:name w:val="8FF48BECFF3743F8B0B4976506CCC2A4"/>
    <w:rsid w:val="00011F8C"/>
  </w:style>
  <w:style w:type="paragraph" w:customStyle="1" w:styleId="CDB12547152549FF8EA1382824C29EA3">
    <w:name w:val="CDB12547152549FF8EA1382824C29EA3"/>
    <w:rsid w:val="00011F8C"/>
  </w:style>
  <w:style w:type="paragraph" w:customStyle="1" w:styleId="39B422FE67C04C29A39F4A83A3C49312">
    <w:name w:val="39B422FE67C04C29A39F4A83A3C49312"/>
    <w:rsid w:val="00011F8C"/>
  </w:style>
  <w:style w:type="paragraph" w:customStyle="1" w:styleId="A75F6CD7F078463294EA77AF72096560">
    <w:name w:val="A75F6CD7F078463294EA77AF72096560"/>
    <w:rsid w:val="00011F8C"/>
  </w:style>
  <w:style w:type="paragraph" w:customStyle="1" w:styleId="4681B1EC37AF4AEEB928022F91529A9F">
    <w:name w:val="4681B1EC37AF4AEEB928022F91529A9F"/>
    <w:rsid w:val="00011F8C"/>
  </w:style>
  <w:style w:type="paragraph" w:customStyle="1" w:styleId="23E8D31615134FE591C3D5CBCDDD5EA6">
    <w:name w:val="23E8D31615134FE591C3D5CBCDDD5EA6"/>
    <w:rsid w:val="00011F8C"/>
  </w:style>
  <w:style w:type="paragraph" w:customStyle="1" w:styleId="7FF1DF72BE7A46CFA4D464A4C5C04E93">
    <w:name w:val="7FF1DF72BE7A46CFA4D464A4C5C04E93"/>
    <w:rsid w:val="00011F8C"/>
  </w:style>
  <w:style w:type="paragraph" w:customStyle="1" w:styleId="8FCEFCAF91C14268B9C7F93B1C692CF2">
    <w:name w:val="8FCEFCAF91C14268B9C7F93B1C692CF2"/>
    <w:rsid w:val="00011F8C"/>
  </w:style>
  <w:style w:type="paragraph" w:customStyle="1" w:styleId="057E03632547448E94D17F26588EAFC1">
    <w:name w:val="057E03632547448E94D17F26588EAFC1"/>
    <w:rsid w:val="00011F8C"/>
  </w:style>
  <w:style w:type="paragraph" w:customStyle="1" w:styleId="3E9D3124EA8D40558270153CE3D2A5FD">
    <w:name w:val="3E9D3124EA8D40558270153CE3D2A5FD"/>
    <w:rsid w:val="00011F8C"/>
  </w:style>
  <w:style w:type="paragraph" w:customStyle="1" w:styleId="286F1117FC7E4B43B7ABBD85ABAD0976">
    <w:name w:val="286F1117FC7E4B43B7ABBD85ABAD0976"/>
    <w:rsid w:val="00011F8C"/>
  </w:style>
  <w:style w:type="paragraph" w:customStyle="1" w:styleId="06175F537A0642F3BC9F6D6320F169E3">
    <w:name w:val="06175F537A0642F3BC9F6D6320F169E3"/>
    <w:rsid w:val="00011F8C"/>
  </w:style>
  <w:style w:type="paragraph" w:customStyle="1" w:styleId="17975CD6D58F4475AAAADAEA6EF5AC25">
    <w:name w:val="17975CD6D58F4475AAAADAEA6EF5AC25"/>
    <w:rsid w:val="00011F8C"/>
  </w:style>
  <w:style w:type="paragraph" w:customStyle="1" w:styleId="F1A6F535057A414282268B9C7DDCFCDF">
    <w:name w:val="F1A6F535057A414282268B9C7DDCFCDF"/>
    <w:rsid w:val="00011F8C"/>
  </w:style>
  <w:style w:type="paragraph" w:customStyle="1" w:styleId="7ABFDC5FA16D47D98127425F871235F5">
    <w:name w:val="7ABFDC5FA16D47D98127425F871235F5"/>
    <w:rsid w:val="00011F8C"/>
  </w:style>
  <w:style w:type="paragraph" w:customStyle="1" w:styleId="C595C867A5C040718FAD8A8ED6A3BAC3">
    <w:name w:val="C595C867A5C040718FAD8A8ED6A3BAC3"/>
    <w:rsid w:val="00011F8C"/>
  </w:style>
  <w:style w:type="paragraph" w:customStyle="1" w:styleId="5F65358E7E0F47358E398F43EE2E96A4">
    <w:name w:val="5F65358E7E0F47358E398F43EE2E96A4"/>
    <w:rsid w:val="00011F8C"/>
  </w:style>
  <w:style w:type="paragraph" w:customStyle="1" w:styleId="4442A8E567D443C382FE87385F9380C6">
    <w:name w:val="4442A8E567D443C382FE87385F9380C6"/>
    <w:rsid w:val="00011F8C"/>
  </w:style>
  <w:style w:type="paragraph" w:customStyle="1" w:styleId="87517B376C454D0CBFCCA7EAB15A5514">
    <w:name w:val="87517B376C454D0CBFCCA7EAB15A5514"/>
    <w:rsid w:val="00011F8C"/>
  </w:style>
  <w:style w:type="paragraph" w:customStyle="1" w:styleId="2CA6AA7347044D0B8BA632CA73B94309">
    <w:name w:val="2CA6AA7347044D0B8BA632CA73B94309"/>
    <w:rsid w:val="00011F8C"/>
  </w:style>
  <w:style w:type="paragraph" w:customStyle="1" w:styleId="B81CBD5F50E647EBAD7388E4F8C4D7F0">
    <w:name w:val="B81CBD5F50E647EBAD7388E4F8C4D7F0"/>
    <w:rsid w:val="00011F8C"/>
  </w:style>
  <w:style w:type="paragraph" w:customStyle="1" w:styleId="08D1B1E1D7A54BF5B1E6055E9A092CA2">
    <w:name w:val="08D1B1E1D7A54BF5B1E6055E9A092CA2"/>
    <w:rsid w:val="00011F8C"/>
  </w:style>
  <w:style w:type="paragraph" w:customStyle="1" w:styleId="87F16FBDFAB34367BB352CBE1601E0A0">
    <w:name w:val="87F16FBDFAB34367BB352CBE1601E0A0"/>
    <w:rsid w:val="00011F8C"/>
  </w:style>
  <w:style w:type="paragraph" w:customStyle="1" w:styleId="15F8932378454AED8B8C2AA732C94DC0">
    <w:name w:val="15F8932378454AED8B8C2AA732C94DC0"/>
    <w:rsid w:val="00011F8C"/>
  </w:style>
  <w:style w:type="paragraph" w:customStyle="1" w:styleId="D227121B69E8400E8339D044D7628FAA">
    <w:name w:val="D227121B69E8400E8339D044D7628FAA"/>
    <w:rsid w:val="00011F8C"/>
  </w:style>
  <w:style w:type="paragraph" w:customStyle="1" w:styleId="6F69232C1CFA4BC58C870215A40FD908">
    <w:name w:val="6F69232C1CFA4BC58C870215A40FD908"/>
    <w:rsid w:val="00011F8C"/>
  </w:style>
  <w:style w:type="paragraph" w:customStyle="1" w:styleId="571EE771AE7542D9A7CD6156A6EFF431">
    <w:name w:val="571EE771AE7542D9A7CD6156A6EFF431"/>
    <w:rsid w:val="00011F8C"/>
  </w:style>
  <w:style w:type="paragraph" w:customStyle="1" w:styleId="92594B3D4C0D4DAD9D199B6A366645A2">
    <w:name w:val="92594B3D4C0D4DAD9D199B6A366645A2"/>
    <w:rsid w:val="00011F8C"/>
  </w:style>
  <w:style w:type="paragraph" w:customStyle="1" w:styleId="59C89A4051A84CAEA41D9B9FB7818F54">
    <w:name w:val="59C89A4051A84CAEA41D9B9FB7818F54"/>
    <w:rsid w:val="00011F8C"/>
  </w:style>
  <w:style w:type="paragraph" w:customStyle="1" w:styleId="8B7CEB0D456046EF977969051450935D">
    <w:name w:val="8B7CEB0D456046EF977969051450935D"/>
    <w:rsid w:val="00011F8C"/>
  </w:style>
  <w:style w:type="paragraph" w:customStyle="1" w:styleId="8F583B8636864D2DAF3647E5C5F814B7">
    <w:name w:val="8F583B8636864D2DAF3647E5C5F814B7"/>
    <w:rsid w:val="00011F8C"/>
  </w:style>
  <w:style w:type="paragraph" w:customStyle="1" w:styleId="6D10B60990A3450BB782353264807B37">
    <w:name w:val="6D10B60990A3450BB782353264807B37"/>
    <w:rsid w:val="00011F8C"/>
  </w:style>
  <w:style w:type="paragraph" w:customStyle="1" w:styleId="B8F79035B6774581A183EA097B9345A3">
    <w:name w:val="B8F79035B6774581A183EA097B9345A3"/>
    <w:rsid w:val="00011F8C"/>
  </w:style>
  <w:style w:type="paragraph" w:customStyle="1" w:styleId="9F386355E9014B4EA2B69ED8C8ABF2D2">
    <w:name w:val="9F386355E9014B4EA2B69ED8C8ABF2D2"/>
    <w:rsid w:val="00011F8C"/>
  </w:style>
  <w:style w:type="paragraph" w:customStyle="1" w:styleId="097BA99F639F450BA60221FAE1280D8D">
    <w:name w:val="097BA99F639F450BA60221FAE1280D8D"/>
    <w:rsid w:val="00011F8C"/>
  </w:style>
  <w:style w:type="paragraph" w:customStyle="1" w:styleId="19762DA3ECA5458BA3EA15DE48C5E08C">
    <w:name w:val="19762DA3ECA5458BA3EA15DE48C5E08C"/>
    <w:rsid w:val="00011F8C"/>
  </w:style>
  <w:style w:type="paragraph" w:customStyle="1" w:styleId="24F8911ABFB24DEFA55C7F2A0315F80E">
    <w:name w:val="24F8911ABFB24DEFA55C7F2A0315F80E"/>
    <w:rsid w:val="00011F8C"/>
  </w:style>
  <w:style w:type="paragraph" w:customStyle="1" w:styleId="744A0E4A08914B9BA54443C97BB5A163">
    <w:name w:val="744A0E4A08914B9BA54443C97BB5A163"/>
    <w:rsid w:val="00011F8C"/>
  </w:style>
  <w:style w:type="paragraph" w:customStyle="1" w:styleId="1A3C066B15774DD28B7F4B41E875A077">
    <w:name w:val="1A3C066B15774DD28B7F4B41E875A077"/>
    <w:rsid w:val="00011F8C"/>
  </w:style>
  <w:style w:type="paragraph" w:customStyle="1" w:styleId="9586DED3A24A4FE8AF4731AF2068AD90">
    <w:name w:val="9586DED3A24A4FE8AF4731AF2068AD90"/>
    <w:rsid w:val="00011F8C"/>
  </w:style>
  <w:style w:type="paragraph" w:customStyle="1" w:styleId="73750A8FCB1548A18B15FBF587745A1B">
    <w:name w:val="73750A8FCB1548A18B15FBF587745A1B"/>
    <w:rsid w:val="00011F8C"/>
  </w:style>
  <w:style w:type="paragraph" w:customStyle="1" w:styleId="6A0359477B9E4302B2979580AFF464C2">
    <w:name w:val="6A0359477B9E4302B2979580AFF464C2"/>
    <w:rsid w:val="00011F8C"/>
  </w:style>
  <w:style w:type="paragraph" w:customStyle="1" w:styleId="5F81C5514FEC4CBEA65D758AA08C34A2">
    <w:name w:val="5F81C5514FEC4CBEA65D758AA08C34A2"/>
    <w:rsid w:val="00011F8C"/>
  </w:style>
  <w:style w:type="paragraph" w:customStyle="1" w:styleId="026361B17DFE4DE9997CCEF4C1E2396A">
    <w:name w:val="026361B17DFE4DE9997CCEF4C1E2396A"/>
    <w:rsid w:val="00011F8C"/>
  </w:style>
  <w:style w:type="paragraph" w:customStyle="1" w:styleId="121B6312F426481188851E961D7CEE87">
    <w:name w:val="121B6312F426481188851E961D7CEE87"/>
    <w:rsid w:val="00011F8C"/>
  </w:style>
  <w:style w:type="paragraph" w:customStyle="1" w:styleId="08EF7977B8B24F10ACAFC625AD1086D5">
    <w:name w:val="08EF7977B8B24F10ACAFC625AD1086D5"/>
    <w:rsid w:val="00011F8C"/>
  </w:style>
  <w:style w:type="paragraph" w:customStyle="1" w:styleId="1A6E12CB6ACC46898F288391AB829AB0">
    <w:name w:val="1A6E12CB6ACC46898F288391AB829AB0"/>
    <w:rsid w:val="00011F8C"/>
  </w:style>
  <w:style w:type="paragraph" w:customStyle="1" w:styleId="EED907B313D0488C9AC684AFD6E00500">
    <w:name w:val="EED907B313D0488C9AC684AFD6E00500"/>
    <w:rsid w:val="00011F8C"/>
  </w:style>
  <w:style w:type="paragraph" w:customStyle="1" w:styleId="47EB66F6A0EF4110BF9DB5B51CB435C6">
    <w:name w:val="47EB66F6A0EF4110BF9DB5B51CB435C6"/>
    <w:rsid w:val="00011F8C"/>
  </w:style>
  <w:style w:type="paragraph" w:customStyle="1" w:styleId="9B866568915A4647982C4A01C1152664">
    <w:name w:val="9B866568915A4647982C4A01C1152664"/>
    <w:rsid w:val="00011F8C"/>
  </w:style>
  <w:style w:type="paragraph" w:customStyle="1" w:styleId="86A0332899F44ED19ECDAECAF85EDDBB">
    <w:name w:val="86A0332899F44ED19ECDAECAF85EDDBB"/>
    <w:rsid w:val="00011F8C"/>
  </w:style>
  <w:style w:type="paragraph" w:customStyle="1" w:styleId="040631B547CA4AAB9A083612E0687AE3">
    <w:name w:val="040631B547CA4AAB9A083612E0687AE3"/>
    <w:rsid w:val="00011F8C"/>
  </w:style>
  <w:style w:type="paragraph" w:customStyle="1" w:styleId="3677A420FD5D455888BB6B1B41710B2E">
    <w:name w:val="3677A420FD5D455888BB6B1B41710B2E"/>
    <w:rsid w:val="00011F8C"/>
  </w:style>
  <w:style w:type="paragraph" w:customStyle="1" w:styleId="2ED8DDF785624C1C838DC2D259105805">
    <w:name w:val="2ED8DDF785624C1C838DC2D259105805"/>
    <w:rsid w:val="00F2052C"/>
  </w:style>
  <w:style w:type="paragraph" w:customStyle="1" w:styleId="A8807A6C75384421837C8910B64D123B">
    <w:name w:val="A8807A6C75384421837C8910B64D123B"/>
    <w:rsid w:val="00F2052C"/>
  </w:style>
  <w:style w:type="paragraph" w:customStyle="1" w:styleId="5F8078717A6A42DCB619EC255E6093A6">
    <w:name w:val="5F8078717A6A42DCB619EC255E6093A6"/>
    <w:rsid w:val="00F2052C"/>
  </w:style>
  <w:style w:type="paragraph" w:customStyle="1" w:styleId="276E728A30DE42E2BC4D1824C6E20EBD">
    <w:name w:val="276E728A30DE42E2BC4D1824C6E20EBD"/>
    <w:rsid w:val="00F2052C"/>
  </w:style>
  <w:style w:type="paragraph" w:customStyle="1" w:styleId="A4F9F284243F4709909D853FF9511256">
    <w:name w:val="A4F9F284243F4709909D853FF9511256"/>
    <w:rsid w:val="00F2052C"/>
  </w:style>
  <w:style w:type="paragraph" w:customStyle="1" w:styleId="C4D5323791964B1B8D49687FD8FDAB3D">
    <w:name w:val="C4D5323791964B1B8D49687FD8FDAB3D"/>
    <w:rsid w:val="00F2052C"/>
  </w:style>
  <w:style w:type="paragraph" w:customStyle="1" w:styleId="3665C938DAEF40B3836CDA2B564CB97E">
    <w:name w:val="3665C938DAEF40B3836CDA2B564CB97E"/>
    <w:rsid w:val="00F2052C"/>
  </w:style>
  <w:style w:type="paragraph" w:customStyle="1" w:styleId="8AA590DBAAA04051BFCCF1AE16ECB23B">
    <w:name w:val="8AA590DBAAA04051BFCCF1AE16ECB23B"/>
    <w:rsid w:val="00F2052C"/>
  </w:style>
  <w:style w:type="paragraph" w:customStyle="1" w:styleId="475183B5893C4AE7935E23BDD0BAC19F">
    <w:name w:val="475183B5893C4AE7935E23BDD0BAC19F"/>
    <w:rsid w:val="00F2052C"/>
  </w:style>
  <w:style w:type="paragraph" w:customStyle="1" w:styleId="F75B0D3A3E0F41D4AB3D64512D804605">
    <w:name w:val="F75B0D3A3E0F41D4AB3D64512D804605"/>
    <w:rsid w:val="00F2052C"/>
  </w:style>
  <w:style w:type="paragraph" w:customStyle="1" w:styleId="B5444423AFEB49E6885BFDDFB61F2098">
    <w:name w:val="B5444423AFEB49E6885BFDDFB61F2098"/>
    <w:rsid w:val="00F2052C"/>
  </w:style>
  <w:style w:type="paragraph" w:customStyle="1" w:styleId="9BF862507B084AC988BA3F8BACB6E618">
    <w:name w:val="9BF862507B084AC988BA3F8BACB6E618"/>
    <w:rsid w:val="00F2052C"/>
  </w:style>
  <w:style w:type="paragraph" w:customStyle="1" w:styleId="090559BBC3FD4E91A6D4DD73133C2D70">
    <w:name w:val="090559BBC3FD4E91A6D4DD73133C2D70"/>
    <w:rsid w:val="00F2052C"/>
  </w:style>
  <w:style w:type="paragraph" w:customStyle="1" w:styleId="C329A35BEABD4A63ADE18856404DEA0A">
    <w:name w:val="C329A35BEABD4A63ADE18856404DEA0A"/>
    <w:rsid w:val="00F2052C"/>
  </w:style>
  <w:style w:type="paragraph" w:customStyle="1" w:styleId="888C80DA38BF4403971DBCBB114A8B2D">
    <w:name w:val="888C80DA38BF4403971DBCBB114A8B2D"/>
    <w:rsid w:val="00F2052C"/>
  </w:style>
  <w:style w:type="paragraph" w:customStyle="1" w:styleId="89BC91D734304680BA7C77BF4E280382">
    <w:name w:val="89BC91D734304680BA7C77BF4E280382"/>
    <w:rsid w:val="00F2052C"/>
  </w:style>
  <w:style w:type="paragraph" w:customStyle="1" w:styleId="A697073B72AB49338990768FBD936B38">
    <w:name w:val="A697073B72AB49338990768FBD936B38"/>
    <w:rsid w:val="00F2052C"/>
  </w:style>
  <w:style w:type="paragraph" w:customStyle="1" w:styleId="64880B747FDB419EA30D46D9AE99A1E4">
    <w:name w:val="64880B747FDB419EA30D46D9AE99A1E4"/>
    <w:rsid w:val="00F2052C"/>
  </w:style>
  <w:style w:type="paragraph" w:customStyle="1" w:styleId="953947189B724D78AEA2EB47BD1F08D8">
    <w:name w:val="953947189B724D78AEA2EB47BD1F08D8"/>
    <w:rsid w:val="00F2052C"/>
  </w:style>
  <w:style w:type="paragraph" w:customStyle="1" w:styleId="4C71B7BDF40242E99788046892353BBA">
    <w:name w:val="4C71B7BDF40242E99788046892353BBA"/>
    <w:rsid w:val="00F2052C"/>
  </w:style>
  <w:style w:type="paragraph" w:customStyle="1" w:styleId="806A27E230FA43C2AE6F39E98923EC99">
    <w:name w:val="806A27E230FA43C2AE6F39E98923EC99"/>
    <w:rsid w:val="00F2052C"/>
  </w:style>
  <w:style w:type="paragraph" w:customStyle="1" w:styleId="B47F934A3F6641458FE2464ECAA45258">
    <w:name w:val="B47F934A3F6641458FE2464ECAA45258"/>
    <w:rsid w:val="00F2052C"/>
  </w:style>
  <w:style w:type="paragraph" w:customStyle="1" w:styleId="A03F4C7641554486A6DE3E60E35920BC">
    <w:name w:val="A03F4C7641554486A6DE3E60E35920BC"/>
    <w:rsid w:val="00F2052C"/>
  </w:style>
  <w:style w:type="paragraph" w:customStyle="1" w:styleId="04FED684642344DFA150E2F84DE3218E">
    <w:name w:val="04FED684642344DFA150E2F84DE3218E"/>
    <w:rsid w:val="00F2052C"/>
  </w:style>
  <w:style w:type="paragraph" w:customStyle="1" w:styleId="3282749C9AAC4AC4A232178C9D59E0F8">
    <w:name w:val="3282749C9AAC4AC4A232178C9D59E0F8"/>
    <w:rsid w:val="00F2052C"/>
  </w:style>
  <w:style w:type="paragraph" w:customStyle="1" w:styleId="A646EED8D2284DCBB8C0D752D2B875C2">
    <w:name w:val="A646EED8D2284DCBB8C0D752D2B875C2"/>
    <w:rsid w:val="00F2052C"/>
  </w:style>
  <w:style w:type="paragraph" w:customStyle="1" w:styleId="4DAA64DB91AD424EBA6778FC1B707A02">
    <w:name w:val="4DAA64DB91AD424EBA6778FC1B707A02"/>
    <w:rsid w:val="00F2052C"/>
  </w:style>
  <w:style w:type="paragraph" w:customStyle="1" w:styleId="B9B668216692419EBCE49947C64974B4">
    <w:name w:val="B9B668216692419EBCE49947C64974B4"/>
    <w:rsid w:val="00F2052C"/>
  </w:style>
  <w:style w:type="paragraph" w:customStyle="1" w:styleId="C55DC16F142B4BE0B00AD6081A361C4F">
    <w:name w:val="C55DC16F142B4BE0B00AD6081A361C4F"/>
    <w:rsid w:val="00F2052C"/>
  </w:style>
  <w:style w:type="paragraph" w:customStyle="1" w:styleId="1022001B171E4564A8506DCA24DAEEED">
    <w:name w:val="1022001B171E4564A8506DCA24DAEEED"/>
    <w:rsid w:val="00F2052C"/>
  </w:style>
  <w:style w:type="paragraph" w:customStyle="1" w:styleId="F596A15A54C54F1EB4930B6617E5F161">
    <w:name w:val="F596A15A54C54F1EB4930B6617E5F161"/>
    <w:rsid w:val="00F2052C"/>
  </w:style>
  <w:style w:type="paragraph" w:customStyle="1" w:styleId="BE01546227334B7FB80307D2109ED359">
    <w:name w:val="BE01546227334B7FB80307D2109ED359"/>
    <w:rsid w:val="00F2052C"/>
  </w:style>
  <w:style w:type="paragraph" w:customStyle="1" w:styleId="8105F6740CE644C09330E2E6DA999E29">
    <w:name w:val="8105F6740CE644C09330E2E6DA999E29"/>
    <w:rsid w:val="00F2052C"/>
  </w:style>
  <w:style w:type="paragraph" w:customStyle="1" w:styleId="2BBD75771D1F4011A4CA1EFE50A42D4B">
    <w:name w:val="2BBD75771D1F4011A4CA1EFE50A42D4B"/>
    <w:rsid w:val="00F2052C"/>
  </w:style>
  <w:style w:type="paragraph" w:customStyle="1" w:styleId="B7C43E30750B46D0BE92ECFB34F6D2A6">
    <w:name w:val="B7C43E30750B46D0BE92ECFB34F6D2A6"/>
    <w:rsid w:val="00F2052C"/>
  </w:style>
  <w:style w:type="paragraph" w:customStyle="1" w:styleId="D47D5DA39FE544219E6DF32695723986">
    <w:name w:val="D47D5DA39FE544219E6DF32695723986"/>
    <w:rsid w:val="00F2052C"/>
  </w:style>
  <w:style w:type="paragraph" w:customStyle="1" w:styleId="74FE50DD501F43BBB5A9C561056DDBA1">
    <w:name w:val="74FE50DD501F43BBB5A9C561056DDBA1"/>
    <w:rsid w:val="00F2052C"/>
  </w:style>
  <w:style w:type="paragraph" w:customStyle="1" w:styleId="6BEC0FBA195B4FA6A48244C4AC1B093E">
    <w:name w:val="6BEC0FBA195B4FA6A48244C4AC1B093E"/>
    <w:rsid w:val="00F2052C"/>
  </w:style>
  <w:style w:type="paragraph" w:customStyle="1" w:styleId="7CD86568B1F44B72A7C895FD3C542975">
    <w:name w:val="7CD86568B1F44B72A7C895FD3C542975"/>
    <w:rsid w:val="00F2052C"/>
  </w:style>
  <w:style w:type="paragraph" w:customStyle="1" w:styleId="01B76DDF5927478691C28BF4F0845EAC">
    <w:name w:val="01B76DDF5927478691C28BF4F0845EAC"/>
    <w:rsid w:val="00F2052C"/>
  </w:style>
  <w:style w:type="paragraph" w:customStyle="1" w:styleId="667C1F83B8494207A5DD114666817627">
    <w:name w:val="667C1F83B8494207A5DD114666817627"/>
    <w:rsid w:val="00F2052C"/>
  </w:style>
  <w:style w:type="paragraph" w:customStyle="1" w:styleId="752AAD67F6A64901A0CC348595E39074">
    <w:name w:val="752AAD67F6A64901A0CC348595E39074"/>
    <w:rsid w:val="00F2052C"/>
  </w:style>
  <w:style w:type="paragraph" w:customStyle="1" w:styleId="A3B1BBC345D94EBEBA3F3AC05F9FCAD3">
    <w:name w:val="A3B1BBC345D94EBEBA3F3AC05F9FCAD3"/>
    <w:rsid w:val="00F2052C"/>
  </w:style>
  <w:style w:type="paragraph" w:customStyle="1" w:styleId="37937FE8F538440E82C059C34DCBEC4F">
    <w:name w:val="37937FE8F538440E82C059C34DCBEC4F"/>
    <w:rsid w:val="00F2052C"/>
  </w:style>
  <w:style w:type="paragraph" w:customStyle="1" w:styleId="23D2C763C4E448698B679461E113F546">
    <w:name w:val="23D2C763C4E448698B679461E113F546"/>
    <w:rsid w:val="00F2052C"/>
  </w:style>
  <w:style w:type="paragraph" w:customStyle="1" w:styleId="FBFE3F3EB4F949099F5FDEEA7D212D78">
    <w:name w:val="FBFE3F3EB4F949099F5FDEEA7D212D78"/>
    <w:rsid w:val="00F2052C"/>
  </w:style>
  <w:style w:type="paragraph" w:customStyle="1" w:styleId="0114247AA7724C34B8DCFDECE3606BC0">
    <w:name w:val="0114247AA7724C34B8DCFDECE3606BC0"/>
    <w:rsid w:val="00F2052C"/>
  </w:style>
  <w:style w:type="paragraph" w:customStyle="1" w:styleId="024B0EBD9B27461E8E89C8D8B04E6384">
    <w:name w:val="024B0EBD9B27461E8E89C8D8B04E6384"/>
    <w:rsid w:val="00F2052C"/>
  </w:style>
  <w:style w:type="paragraph" w:customStyle="1" w:styleId="3B0645BBDF9F4ACC864CCDA473A0AEC3">
    <w:name w:val="3B0645BBDF9F4ACC864CCDA473A0AEC3"/>
    <w:rsid w:val="00F2052C"/>
  </w:style>
  <w:style w:type="paragraph" w:customStyle="1" w:styleId="B990FBC4CB404FF38F3EF6A8B8DBD8F7">
    <w:name w:val="B990FBC4CB404FF38F3EF6A8B8DBD8F7"/>
    <w:rsid w:val="00F2052C"/>
  </w:style>
  <w:style w:type="paragraph" w:customStyle="1" w:styleId="E7D885AA6992407DB7600FFEC1B1BE17">
    <w:name w:val="E7D885AA6992407DB7600FFEC1B1BE17"/>
    <w:rsid w:val="00F2052C"/>
  </w:style>
  <w:style w:type="paragraph" w:customStyle="1" w:styleId="AC114A8131DD4D928ED7F684DC7967BB">
    <w:name w:val="AC114A8131DD4D928ED7F684DC7967BB"/>
    <w:rsid w:val="00F2052C"/>
  </w:style>
  <w:style w:type="paragraph" w:customStyle="1" w:styleId="E9B0DD3BD2BC4234BE14FDF50261A1FD">
    <w:name w:val="E9B0DD3BD2BC4234BE14FDF50261A1FD"/>
    <w:rsid w:val="00F2052C"/>
  </w:style>
  <w:style w:type="paragraph" w:customStyle="1" w:styleId="2F0325CCB20945AF9A9816FD929ABD82">
    <w:name w:val="2F0325CCB20945AF9A9816FD929ABD82"/>
    <w:rsid w:val="00F2052C"/>
  </w:style>
  <w:style w:type="paragraph" w:customStyle="1" w:styleId="2134B56321954B2385DA82A871AF8609">
    <w:name w:val="2134B56321954B2385DA82A871AF8609"/>
    <w:rsid w:val="00F2052C"/>
  </w:style>
  <w:style w:type="paragraph" w:customStyle="1" w:styleId="A4888AA9448B4072845B254467A81EEC">
    <w:name w:val="A4888AA9448B4072845B254467A81EEC"/>
    <w:rsid w:val="00F2052C"/>
  </w:style>
  <w:style w:type="paragraph" w:customStyle="1" w:styleId="A15E360C11364ECC9E8D55FC8EFE0EAA">
    <w:name w:val="A15E360C11364ECC9E8D55FC8EFE0EAA"/>
    <w:rsid w:val="00F2052C"/>
  </w:style>
  <w:style w:type="paragraph" w:customStyle="1" w:styleId="E6C597BE5C114B299D18AE3B12CD33F8">
    <w:name w:val="E6C597BE5C114B299D18AE3B12CD33F8"/>
    <w:rsid w:val="00F2052C"/>
  </w:style>
  <w:style w:type="paragraph" w:customStyle="1" w:styleId="CF3D357A3E4A42B2B79D4D4A0D8D2895">
    <w:name w:val="CF3D357A3E4A42B2B79D4D4A0D8D2895"/>
    <w:rsid w:val="00F2052C"/>
  </w:style>
  <w:style w:type="paragraph" w:customStyle="1" w:styleId="A0F11DC6CC564AA9A06F0561F75E5889">
    <w:name w:val="A0F11DC6CC564AA9A06F0561F75E5889"/>
    <w:rsid w:val="00F2052C"/>
  </w:style>
  <w:style w:type="paragraph" w:customStyle="1" w:styleId="3377105C2B6641D09AE3293A041C4A57">
    <w:name w:val="3377105C2B6641D09AE3293A041C4A57"/>
    <w:rsid w:val="00F2052C"/>
  </w:style>
  <w:style w:type="paragraph" w:customStyle="1" w:styleId="4DD63CDA58CE4E42A225F01282F598BD">
    <w:name w:val="4DD63CDA58CE4E42A225F01282F598BD"/>
    <w:rsid w:val="00F2052C"/>
  </w:style>
  <w:style w:type="paragraph" w:customStyle="1" w:styleId="2DFC37C22DD54935B310BE2DA494E33F">
    <w:name w:val="2DFC37C22DD54935B310BE2DA494E33F"/>
    <w:rsid w:val="00F2052C"/>
  </w:style>
  <w:style w:type="paragraph" w:customStyle="1" w:styleId="0E9F70CCFE1046DEBE3586C3AAA95184">
    <w:name w:val="0E9F70CCFE1046DEBE3586C3AAA95184"/>
    <w:rsid w:val="00F2052C"/>
  </w:style>
  <w:style w:type="paragraph" w:customStyle="1" w:styleId="63BB19F0C5F845A29617A73D39BB25E6">
    <w:name w:val="63BB19F0C5F845A29617A73D39BB25E6"/>
    <w:rsid w:val="00F2052C"/>
  </w:style>
  <w:style w:type="paragraph" w:customStyle="1" w:styleId="28F79A835D87439F92BC7E19902D589C">
    <w:name w:val="28F79A835D87439F92BC7E19902D589C"/>
    <w:rsid w:val="00F2052C"/>
  </w:style>
  <w:style w:type="paragraph" w:customStyle="1" w:styleId="8CFC6AA9FAD044488145BA0D959E40F2">
    <w:name w:val="8CFC6AA9FAD044488145BA0D959E40F2"/>
    <w:rsid w:val="00F2052C"/>
  </w:style>
  <w:style w:type="paragraph" w:customStyle="1" w:styleId="8522154757C44CBF8B1EE40F1CEABF8A">
    <w:name w:val="8522154757C44CBF8B1EE40F1CEABF8A"/>
    <w:rsid w:val="00F2052C"/>
  </w:style>
  <w:style w:type="paragraph" w:customStyle="1" w:styleId="FCC87F8EFFCC403186425D2D0D89A38D">
    <w:name w:val="FCC87F8EFFCC403186425D2D0D89A38D"/>
    <w:rsid w:val="00F2052C"/>
  </w:style>
  <w:style w:type="paragraph" w:customStyle="1" w:styleId="0CF3E1C3EF3E42DAA43E339E7F3663F7">
    <w:name w:val="0CF3E1C3EF3E42DAA43E339E7F3663F7"/>
    <w:rsid w:val="00F2052C"/>
  </w:style>
  <w:style w:type="paragraph" w:customStyle="1" w:styleId="758DDAD8A4ED4E3E808A5F482E8AC860">
    <w:name w:val="758DDAD8A4ED4E3E808A5F482E8AC860"/>
    <w:rsid w:val="00F2052C"/>
  </w:style>
  <w:style w:type="paragraph" w:customStyle="1" w:styleId="6A3E46CF659F446F9E979B802D5A686D">
    <w:name w:val="6A3E46CF659F446F9E979B802D5A686D"/>
    <w:rsid w:val="00F2052C"/>
  </w:style>
  <w:style w:type="paragraph" w:customStyle="1" w:styleId="A4E4BDA318274AC5A17F9721D0694CC8">
    <w:name w:val="A4E4BDA318274AC5A17F9721D0694CC8"/>
    <w:rsid w:val="00F2052C"/>
  </w:style>
  <w:style w:type="paragraph" w:customStyle="1" w:styleId="A54C560209574C6380B6D2C64B879E80">
    <w:name w:val="A54C560209574C6380B6D2C64B879E80"/>
    <w:rsid w:val="00F2052C"/>
  </w:style>
  <w:style w:type="paragraph" w:customStyle="1" w:styleId="CB0BD889F55D4565A24CFF557286DDF8">
    <w:name w:val="CB0BD889F55D4565A24CFF557286DDF8"/>
    <w:rsid w:val="00F2052C"/>
  </w:style>
  <w:style w:type="paragraph" w:customStyle="1" w:styleId="D36C08A8D05F4312AB785048FF9EEC1F">
    <w:name w:val="D36C08A8D05F4312AB785048FF9EEC1F"/>
    <w:rsid w:val="00F2052C"/>
  </w:style>
  <w:style w:type="paragraph" w:customStyle="1" w:styleId="36345B3A0EBA4B01B1BA32D41DD4B3FC">
    <w:name w:val="36345B3A0EBA4B01B1BA32D41DD4B3FC"/>
    <w:rsid w:val="00F2052C"/>
  </w:style>
  <w:style w:type="paragraph" w:customStyle="1" w:styleId="1B0685BFED3644F3972D28C3311232EF">
    <w:name w:val="1B0685BFED3644F3972D28C3311232EF"/>
    <w:rsid w:val="00F2052C"/>
  </w:style>
  <w:style w:type="paragraph" w:customStyle="1" w:styleId="8F1F43D221BD42F5AC26B47F9B32EB1B">
    <w:name w:val="8F1F43D221BD42F5AC26B47F9B32EB1B"/>
    <w:rsid w:val="00F2052C"/>
  </w:style>
  <w:style w:type="paragraph" w:customStyle="1" w:styleId="B2F59ED440CD47E5A2A5694351A59020">
    <w:name w:val="B2F59ED440CD47E5A2A5694351A59020"/>
    <w:rsid w:val="00F2052C"/>
  </w:style>
  <w:style w:type="paragraph" w:customStyle="1" w:styleId="23AA28835247467C8D1C53837B53E8BC">
    <w:name w:val="23AA28835247467C8D1C53837B53E8BC"/>
    <w:rsid w:val="00F2052C"/>
  </w:style>
  <w:style w:type="paragraph" w:customStyle="1" w:styleId="B170C19F82364CFA846D27FEE75DE596">
    <w:name w:val="B170C19F82364CFA846D27FEE75DE596"/>
    <w:rsid w:val="00F2052C"/>
  </w:style>
  <w:style w:type="paragraph" w:customStyle="1" w:styleId="AD54BA45611B441DB955B58DDBD53849">
    <w:name w:val="AD54BA45611B441DB955B58DDBD53849"/>
    <w:rsid w:val="00F2052C"/>
  </w:style>
  <w:style w:type="paragraph" w:customStyle="1" w:styleId="4C4D2209AC56415CB8A8ECF114ADBFB3">
    <w:name w:val="4C4D2209AC56415CB8A8ECF114ADBFB3"/>
    <w:rsid w:val="00F2052C"/>
  </w:style>
  <w:style w:type="paragraph" w:customStyle="1" w:styleId="2CD0696454824E0090E5C78F2813C18A">
    <w:name w:val="2CD0696454824E0090E5C78F2813C18A"/>
    <w:rsid w:val="00F2052C"/>
  </w:style>
  <w:style w:type="paragraph" w:customStyle="1" w:styleId="6645B925F90144AC9462958DDBB60A5A">
    <w:name w:val="6645B925F90144AC9462958DDBB60A5A"/>
    <w:rsid w:val="00F2052C"/>
  </w:style>
  <w:style w:type="paragraph" w:customStyle="1" w:styleId="8C3381A529684EAA85E11EB3884CA5F1">
    <w:name w:val="8C3381A529684EAA85E11EB3884CA5F1"/>
    <w:rsid w:val="00F2052C"/>
  </w:style>
  <w:style w:type="paragraph" w:customStyle="1" w:styleId="24CBD57C9321421B98D94016DF2FE45A">
    <w:name w:val="24CBD57C9321421B98D94016DF2FE45A"/>
    <w:rsid w:val="00F2052C"/>
  </w:style>
  <w:style w:type="paragraph" w:customStyle="1" w:styleId="13F1D4B97B514755B5B9DCDCE85DC944">
    <w:name w:val="13F1D4B97B514755B5B9DCDCE85DC944"/>
    <w:rsid w:val="00F2052C"/>
  </w:style>
  <w:style w:type="paragraph" w:customStyle="1" w:styleId="9F1BBF7A827744CAB062A279F7E04FAB">
    <w:name w:val="9F1BBF7A827744CAB062A279F7E04FAB"/>
    <w:rsid w:val="00D56A02"/>
  </w:style>
  <w:style w:type="paragraph" w:customStyle="1" w:styleId="E66208E4C3764F148C6D9C7FD41DA5B5">
    <w:name w:val="E66208E4C3764F148C6D9C7FD41DA5B5"/>
    <w:rsid w:val="00D56A02"/>
  </w:style>
  <w:style w:type="paragraph" w:customStyle="1" w:styleId="119583B356F0469BB59D8E6B5BC19E02">
    <w:name w:val="119583B356F0469BB59D8E6B5BC19E02"/>
    <w:rsid w:val="00066D9C"/>
  </w:style>
  <w:style w:type="paragraph" w:customStyle="1" w:styleId="D718E16E466143ECB03CB3F5D8A6DFBC">
    <w:name w:val="D718E16E466143ECB03CB3F5D8A6DFBC"/>
    <w:rsid w:val="00A856F0"/>
  </w:style>
  <w:style w:type="paragraph" w:customStyle="1" w:styleId="28914D1AB8DE4E25B8E02716E39F2E8A">
    <w:name w:val="28914D1AB8DE4E25B8E02716E39F2E8A"/>
    <w:rsid w:val="00A856F0"/>
  </w:style>
  <w:style w:type="paragraph" w:customStyle="1" w:styleId="924C97F8C2D44D4E9DBABBCA5FF40F04">
    <w:name w:val="924C97F8C2D44D4E9DBABBCA5FF40F04"/>
    <w:rsid w:val="00A856F0"/>
  </w:style>
  <w:style w:type="paragraph" w:customStyle="1" w:styleId="CA19BEC52DAF44C1A6D52D21C8537FD5">
    <w:name w:val="CA19BEC52DAF44C1A6D52D21C8537FD5"/>
    <w:rsid w:val="00A856F0"/>
  </w:style>
  <w:style w:type="paragraph" w:customStyle="1" w:styleId="74A98769FCCA4601BF251EE9865D0FA4">
    <w:name w:val="74A98769FCCA4601BF251EE9865D0FA4"/>
    <w:rsid w:val="00A856F0"/>
  </w:style>
  <w:style w:type="paragraph" w:customStyle="1" w:styleId="B2DC72AA9EA0477CA0E365E8F90CABC2">
    <w:name w:val="B2DC72AA9EA0477CA0E365E8F90CABC2"/>
    <w:rsid w:val="00BA2ACC"/>
  </w:style>
  <w:style w:type="paragraph" w:customStyle="1" w:styleId="D9E4E6026A5D4E0CB1C9D4BACFB8E2F2">
    <w:name w:val="D9E4E6026A5D4E0CB1C9D4BACFB8E2F2"/>
    <w:rsid w:val="00BA2ACC"/>
  </w:style>
  <w:style w:type="paragraph" w:customStyle="1" w:styleId="00A1047605644695ABADB72DDD7172CD">
    <w:name w:val="00A1047605644695ABADB72DDD7172CD"/>
    <w:rsid w:val="00BA2ACC"/>
  </w:style>
  <w:style w:type="paragraph" w:customStyle="1" w:styleId="4DF8C65AF509419F9117292C52170D92">
    <w:name w:val="4DF8C65AF509419F9117292C52170D92"/>
    <w:rsid w:val="00BA2ACC"/>
  </w:style>
  <w:style w:type="paragraph" w:customStyle="1" w:styleId="6F04264169274EDD96B6AA4208555DBA">
    <w:name w:val="6F04264169274EDD96B6AA4208555DBA"/>
    <w:rsid w:val="00BA2ACC"/>
  </w:style>
  <w:style w:type="paragraph" w:customStyle="1" w:styleId="0CD4F7B2F1264BF881AA33357C6F77FB">
    <w:name w:val="0CD4F7B2F1264BF881AA33357C6F77FB"/>
    <w:rsid w:val="00BA2ACC"/>
  </w:style>
  <w:style w:type="paragraph" w:customStyle="1" w:styleId="7D0B38BA90B24DFD86A383C32B904212">
    <w:name w:val="7D0B38BA90B24DFD86A383C32B904212"/>
    <w:rsid w:val="00BA2ACC"/>
  </w:style>
  <w:style w:type="paragraph" w:customStyle="1" w:styleId="9B58689E0ED94E78B56A10ADB0AD9217">
    <w:name w:val="9B58689E0ED94E78B56A10ADB0AD9217"/>
    <w:rsid w:val="00BA2ACC"/>
  </w:style>
  <w:style w:type="paragraph" w:customStyle="1" w:styleId="70085E6838E7481D9AA3640EFD61C309">
    <w:name w:val="70085E6838E7481D9AA3640EFD61C309"/>
    <w:rsid w:val="00BA2ACC"/>
  </w:style>
  <w:style w:type="paragraph" w:customStyle="1" w:styleId="58D461767A95420CB1FB39BBCAA21C82">
    <w:name w:val="58D461767A95420CB1FB39BBCAA21C82"/>
    <w:rsid w:val="00BA2ACC"/>
  </w:style>
  <w:style w:type="paragraph" w:customStyle="1" w:styleId="0BC0F3F78A134CB2B6A6E4D71CE722FA">
    <w:name w:val="0BC0F3F78A134CB2B6A6E4D71CE722FA"/>
    <w:rsid w:val="00A9455F"/>
  </w:style>
  <w:style w:type="paragraph" w:customStyle="1" w:styleId="65D8397BAB07407E89395F4990EAAEA5">
    <w:name w:val="65D8397BAB07407E89395F4990EAAEA5"/>
    <w:rsid w:val="00A9455F"/>
  </w:style>
  <w:style w:type="paragraph" w:customStyle="1" w:styleId="F594F6EEF3DD4C27AA10F067238177F6">
    <w:name w:val="F594F6EEF3DD4C27AA10F067238177F6"/>
    <w:rsid w:val="00A9455F"/>
  </w:style>
  <w:style w:type="paragraph" w:customStyle="1" w:styleId="6ACA4A4B2F924555B1A7960FFA1F7C8A">
    <w:name w:val="6ACA4A4B2F924555B1A7960FFA1F7C8A"/>
    <w:rsid w:val="00A9455F"/>
  </w:style>
  <w:style w:type="paragraph" w:customStyle="1" w:styleId="E90A86C5658B4ABDB2B7F7125B4E1372">
    <w:name w:val="E90A86C5658B4ABDB2B7F7125B4E1372"/>
    <w:rsid w:val="00A9455F"/>
  </w:style>
  <w:style w:type="paragraph" w:customStyle="1" w:styleId="A441042A96AF4D0CA898299BD6CE951C">
    <w:name w:val="A441042A96AF4D0CA898299BD6CE951C"/>
    <w:rsid w:val="00A9455F"/>
  </w:style>
  <w:style w:type="paragraph" w:customStyle="1" w:styleId="09B4722FBFD44772BAC367A1AC2DABC5">
    <w:name w:val="09B4722FBFD44772BAC367A1AC2DABC5"/>
    <w:rsid w:val="00A9455F"/>
  </w:style>
  <w:style w:type="paragraph" w:customStyle="1" w:styleId="FD64633E65674B1980DD8A98B31B4D93">
    <w:name w:val="FD64633E65674B1980DD8A98B31B4D93"/>
    <w:rsid w:val="00A9455F"/>
  </w:style>
  <w:style w:type="paragraph" w:customStyle="1" w:styleId="35C6ED0B9C9A4336BBF3381F654D422C">
    <w:name w:val="35C6ED0B9C9A4336BBF3381F654D422C"/>
    <w:rsid w:val="00A9455F"/>
  </w:style>
  <w:style w:type="paragraph" w:customStyle="1" w:styleId="F64C6665AECD474A8D6D456903C92C62">
    <w:name w:val="F64C6665AECD474A8D6D456903C92C62"/>
    <w:rsid w:val="00A9455F"/>
  </w:style>
  <w:style w:type="paragraph" w:customStyle="1" w:styleId="F327A9AB35DB44EABAE9C121D6D4A759">
    <w:name w:val="F327A9AB35DB44EABAE9C121D6D4A759"/>
    <w:rsid w:val="00A9455F"/>
  </w:style>
  <w:style w:type="paragraph" w:customStyle="1" w:styleId="4DD6D7769EBE45B58B86B753B239D0F4">
    <w:name w:val="4DD6D7769EBE45B58B86B753B239D0F4"/>
    <w:rsid w:val="00A9455F"/>
  </w:style>
  <w:style w:type="paragraph" w:customStyle="1" w:styleId="6AD80A68C8C342B38732FD5E3548D93E">
    <w:name w:val="6AD80A68C8C342B38732FD5E3548D93E"/>
    <w:rsid w:val="00A9455F"/>
  </w:style>
  <w:style w:type="paragraph" w:customStyle="1" w:styleId="C98371622A5F4AFBBED20752035BAF58">
    <w:name w:val="C98371622A5F4AFBBED20752035BAF58"/>
    <w:rsid w:val="00A9455F"/>
  </w:style>
  <w:style w:type="paragraph" w:customStyle="1" w:styleId="88E4181F17B24BDC84D34484959307E5">
    <w:name w:val="88E4181F17B24BDC84D34484959307E5"/>
    <w:rsid w:val="00A9455F"/>
  </w:style>
  <w:style w:type="paragraph" w:customStyle="1" w:styleId="68855591841E47CD80CDC91557D52ED4">
    <w:name w:val="68855591841E47CD80CDC91557D52ED4"/>
    <w:rsid w:val="00A9455F"/>
  </w:style>
  <w:style w:type="paragraph" w:customStyle="1" w:styleId="C50BAC393E264B0198C1804898345B08">
    <w:name w:val="C50BAC393E264B0198C1804898345B08"/>
    <w:rsid w:val="00A9455F"/>
  </w:style>
  <w:style w:type="paragraph" w:customStyle="1" w:styleId="DCEACF5BA0DE4744890B3110B397BB7C">
    <w:name w:val="DCEACF5BA0DE4744890B3110B397BB7C"/>
    <w:rsid w:val="00A9455F"/>
  </w:style>
  <w:style w:type="paragraph" w:customStyle="1" w:styleId="85C5CB1377414C2DAF9526F22AA9C413">
    <w:name w:val="85C5CB1377414C2DAF9526F22AA9C413"/>
    <w:rsid w:val="00A9455F"/>
  </w:style>
  <w:style w:type="paragraph" w:customStyle="1" w:styleId="EB064BDB5E0B4EF2979492ED708FFE34">
    <w:name w:val="EB064BDB5E0B4EF2979492ED708FFE34"/>
    <w:rsid w:val="00A9455F"/>
  </w:style>
  <w:style w:type="paragraph" w:customStyle="1" w:styleId="1F7E909C524D492181EB4A0ED5A61AF1">
    <w:name w:val="1F7E909C524D492181EB4A0ED5A61AF1"/>
    <w:rsid w:val="00A9455F"/>
  </w:style>
  <w:style w:type="paragraph" w:customStyle="1" w:styleId="D14BFAF199664DCC81F93F83CF617FBA">
    <w:name w:val="D14BFAF199664DCC81F93F83CF617FBA"/>
    <w:rsid w:val="00A9455F"/>
  </w:style>
  <w:style w:type="paragraph" w:customStyle="1" w:styleId="3C9C9C926CEA48D5B2C1A6E9A4965395">
    <w:name w:val="3C9C9C926CEA48D5B2C1A6E9A4965395"/>
    <w:rsid w:val="00A9455F"/>
  </w:style>
  <w:style w:type="paragraph" w:customStyle="1" w:styleId="E7F27FC75A6E4859B72C79C190C9CA34">
    <w:name w:val="E7F27FC75A6E4859B72C79C190C9CA34"/>
    <w:rsid w:val="00A9455F"/>
  </w:style>
  <w:style w:type="paragraph" w:customStyle="1" w:styleId="1841DA40DC58422AAFA606320454A374">
    <w:name w:val="1841DA40DC58422AAFA606320454A374"/>
    <w:rsid w:val="00A9455F"/>
  </w:style>
  <w:style w:type="paragraph" w:customStyle="1" w:styleId="3616DC3D85DF44DDA3DCCB16FA364FB5">
    <w:name w:val="3616DC3D85DF44DDA3DCCB16FA364FB5"/>
    <w:rsid w:val="00A9455F"/>
  </w:style>
  <w:style w:type="paragraph" w:customStyle="1" w:styleId="51DCD9D7030040608C4DD8FF3F434D22">
    <w:name w:val="51DCD9D7030040608C4DD8FF3F434D22"/>
    <w:rsid w:val="00A9455F"/>
  </w:style>
  <w:style w:type="paragraph" w:customStyle="1" w:styleId="49A64CF4C5224B4EA92E3172D8B5E291">
    <w:name w:val="49A64CF4C5224B4EA92E3172D8B5E291"/>
    <w:rsid w:val="00A9455F"/>
  </w:style>
  <w:style w:type="paragraph" w:customStyle="1" w:styleId="2D86B3D19BF14949AD7B276EF3691F47">
    <w:name w:val="2D86B3D19BF14949AD7B276EF3691F47"/>
    <w:rsid w:val="00A9455F"/>
  </w:style>
  <w:style w:type="paragraph" w:customStyle="1" w:styleId="2EEBB3120B2D48ADB56AD9AB7D84E0F1">
    <w:name w:val="2EEBB3120B2D48ADB56AD9AB7D84E0F1"/>
    <w:rsid w:val="00A9455F"/>
  </w:style>
  <w:style w:type="paragraph" w:customStyle="1" w:styleId="62CE7B46C02D4CF68BFF99344B13C861">
    <w:name w:val="62CE7B46C02D4CF68BFF99344B13C861"/>
    <w:rsid w:val="00A9455F"/>
  </w:style>
  <w:style w:type="paragraph" w:customStyle="1" w:styleId="624E84C66CA944CCA5E1FC396BAB2420">
    <w:name w:val="624E84C66CA944CCA5E1FC396BAB2420"/>
    <w:rsid w:val="00A9455F"/>
  </w:style>
  <w:style w:type="paragraph" w:customStyle="1" w:styleId="6516A09E83F0447EAF3979A62F6F8F3B">
    <w:name w:val="6516A09E83F0447EAF3979A62F6F8F3B"/>
    <w:rsid w:val="00A9455F"/>
  </w:style>
  <w:style w:type="paragraph" w:customStyle="1" w:styleId="7C104934F126426585EC632BB223424D">
    <w:name w:val="7C104934F126426585EC632BB223424D"/>
    <w:rsid w:val="00A9455F"/>
  </w:style>
  <w:style w:type="paragraph" w:customStyle="1" w:styleId="68A587268A8849A5AAB6D1171EC2A57F">
    <w:name w:val="68A587268A8849A5AAB6D1171EC2A57F"/>
    <w:rsid w:val="00A9455F"/>
  </w:style>
  <w:style w:type="paragraph" w:customStyle="1" w:styleId="56030A9B6B474DD587EAE84A64893EC3">
    <w:name w:val="56030A9B6B474DD587EAE84A64893EC3"/>
    <w:rsid w:val="00A9455F"/>
  </w:style>
  <w:style w:type="paragraph" w:customStyle="1" w:styleId="1081CD37FC314A91B9AD9339429044A3">
    <w:name w:val="1081CD37FC314A91B9AD9339429044A3"/>
    <w:rsid w:val="00A9455F"/>
  </w:style>
  <w:style w:type="paragraph" w:customStyle="1" w:styleId="F47B031D92D24265B66EF20FB207F9A8">
    <w:name w:val="F47B031D92D24265B66EF20FB207F9A8"/>
    <w:rsid w:val="00A9455F"/>
  </w:style>
  <w:style w:type="paragraph" w:customStyle="1" w:styleId="6DABF4DD1D62496181D68E212137A551">
    <w:name w:val="6DABF4DD1D62496181D68E212137A551"/>
    <w:rsid w:val="00A9455F"/>
  </w:style>
  <w:style w:type="paragraph" w:customStyle="1" w:styleId="C6EB26F1BB444363BB489B3F1D291DB2">
    <w:name w:val="C6EB26F1BB444363BB489B3F1D291DB2"/>
    <w:rsid w:val="00A9455F"/>
  </w:style>
  <w:style w:type="paragraph" w:customStyle="1" w:styleId="BA94D953415C40DF90D35C6415F8DCA1">
    <w:name w:val="BA94D953415C40DF90D35C6415F8DCA1"/>
    <w:rsid w:val="00A9455F"/>
  </w:style>
  <w:style w:type="paragraph" w:customStyle="1" w:styleId="3A90B51C15814CDCB7D9D08786F97368">
    <w:name w:val="3A90B51C15814CDCB7D9D08786F97368"/>
    <w:rsid w:val="00A9455F"/>
  </w:style>
  <w:style w:type="paragraph" w:customStyle="1" w:styleId="22C4467EB6174CBDAF85054D76E42979">
    <w:name w:val="22C4467EB6174CBDAF85054D76E42979"/>
    <w:rsid w:val="00A9455F"/>
  </w:style>
  <w:style w:type="paragraph" w:customStyle="1" w:styleId="B3646CDD21D1489A822B1452E0CF4EF3">
    <w:name w:val="B3646CDD21D1489A822B1452E0CF4EF3"/>
    <w:rsid w:val="00A9455F"/>
  </w:style>
  <w:style w:type="paragraph" w:customStyle="1" w:styleId="E01A5EF13C04485B86E5FD8DA1867358">
    <w:name w:val="E01A5EF13C04485B86E5FD8DA1867358"/>
    <w:rsid w:val="00A9455F"/>
  </w:style>
  <w:style w:type="paragraph" w:customStyle="1" w:styleId="946DDAFC24C94C64B1DB18B453F3592C">
    <w:name w:val="946DDAFC24C94C64B1DB18B453F3592C"/>
    <w:rsid w:val="00A9455F"/>
  </w:style>
  <w:style w:type="paragraph" w:customStyle="1" w:styleId="15C41D807EFC4157BD99AAAB52A2C489">
    <w:name w:val="15C41D807EFC4157BD99AAAB52A2C489"/>
    <w:rsid w:val="00A9455F"/>
  </w:style>
  <w:style w:type="paragraph" w:customStyle="1" w:styleId="DDD1E7EBFC5E44C89622F390089745B6">
    <w:name w:val="DDD1E7EBFC5E44C89622F390089745B6"/>
    <w:rsid w:val="00A9455F"/>
  </w:style>
  <w:style w:type="paragraph" w:customStyle="1" w:styleId="72DC56798EC246359F9C7FE2C9985A0F">
    <w:name w:val="72DC56798EC246359F9C7FE2C9985A0F"/>
    <w:rsid w:val="00A9455F"/>
  </w:style>
  <w:style w:type="paragraph" w:customStyle="1" w:styleId="B2A79B21BCF249D5AC7EFE6FE0FDA01C">
    <w:name w:val="B2A79B21BCF249D5AC7EFE6FE0FDA01C"/>
    <w:rsid w:val="00A9455F"/>
  </w:style>
  <w:style w:type="paragraph" w:customStyle="1" w:styleId="4465E7A11C1A427A83A173AA386897DF">
    <w:name w:val="4465E7A11C1A427A83A173AA386897DF"/>
    <w:rsid w:val="00A9455F"/>
  </w:style>
  <w:style w:type="paragraph" w:customStyle="1" w:styleId="601132EA7D3F46428A6A0424D41E7783">
    <w:name w:val="601132EA7D3F46428A6A0424D41E7783"/>
    <w:rsid w:val="00A9455F"/>
  </w:style>
  <w:style w:type="paragraph" w:customStyle="1" w:styleId="B7D8F59BDC6244C39DEEB6E349D01E0A">
    <w:name w:val="B7D8F59BDC6244C39DEEB6E349D01E0A"/>
    <w:rsid w:val="00A9455F"/>
  </w:style>
  <w:style w:type="paragraph" w:customStyle="1" w:styleId="811D0249382A49F4825075FC0FC28DA7">
    <w:name w:val="811D0249382A49F4825075FC0FC28DA7"/>
    <w:rsid w:val="00A9455F"/>
  </w:style>
  <w:style w:type="paragraph" w:customStyle="1" w:styleId="87168BAA665C415D955A41B22A2D45AF">
    <w:name w:val="87168BAA665C415D955A41B22A2D45AF"/>
    <w:rsid w:val="00A9455F"/>
  </w:style>
  <w:style w:type="paragraph" w:customStyle="1" w:styleId="8EA88CD27D854ECEBCBB378FFE1F303C">
    <w:name w:val="8EA88CD27D854ECEBCBB378FFE1F303C"/>
    <w:rsid w:val="00A9455F"/>
  </w:style>
  <w:style w:type="paragraph" w:customStyle="1" w:styleId="6A0BBD4523C04296B5BD6A6761E9330C">
    <w:name w:val="6A0BBD4523C04296B5BD6A6761E9330C"/>
    <w:rsid w:val="00A9455F"/>
  </w:style>
  <w:style w:type="paragraph" w:customStyle="1" w:styleId="635D32755FEF4060B4D12750F803D9E0">
    <w:name w:val="635D32755FEF4060B4D12750F803D9E0"/>
    <w:rsid w:val="00A9455F"/>
  </w:style>
  <w:style w:type="paragraph" w:customStyle="1" w:styleId="14858A167D9B4A0D97E2EFFDA0E8300D">
    <w:name w:val="14858A167D9B4A0D97E2EFFDA0E8300D"/>
    <w:rsid w:val="00A9455F"/>
  </w:style>
  <w:style w:type="paragraph" w:customStyle="1" w:styleId="1635BACF426C4EFC8FA69FDD485BC9B7">
    <w:name w:val="1635BACF426C4EFC8FA69FDD485BC9B7"/>
    <w:rsid w:val="00A9455F"/>
  </w:style>
  <w:style w:type="paragraph" w:customStyle="1" w:styleId="560F060D69BF4BB2A586800273477304">
    <w:name w:val="560F060D69BF4BB2A586800273477304"/>
    <w:rsid w:val="00A9455F"/>
  </w:style>
  <w:style w:type="paragraph" w:customStyle="1" w:styleId="61396F789CA045A38F71041487C4656D">
    <w:name w:val="61396F789CA045A38F71041487C4656D"/>
    <w:rsid w:val="00A9455F"/>
  </w:style>
  <w:style w:type="paragraph" w:customStyle="1" w:styleId="CF7D9A4355744BC0B20C78A79674635C">
    <w:name w:val="CF7D9A4355744BC0B20C78A79674635C"/>
    <w:rsid w:val="00A9455F"/>
  </w:style>
  <w:style w:type="paragraph" w:customStyle="1" w:styleId="110FFAA857454F7698B1A28AE4BE744E">
    <w:name w:val="110FFAA857454F7698B1A28AE4BE744E"/>
    <w:rsid w:val="00A9455F"/>
  </w:style>
  <w:style w:type="paragraph" w:customStyle="1" w:styleId="DA18DAF62E684B60B5A0E379B03BCEAE">
    <w:name w:val="DA18DAF62E684B60B5A0E379B03BCEAE"/>
    <w:rsid w:val="00A9455F"/>
  </w:style>
  <w:style w:type="paragraph" w:customStyle="1" w:styleId="3A899D3EDA9F4B15820067C5D53635A4">
    <w:name w:val="3A899D3EDA9F4B15820067C5D53635A4"/>
    <w:rsid w:val="00A9455F"/>
  </w:style>
  <w:style w:type="paragraph" w:customStyle="1" w:styleId="7E8CB2724B894758871CB1EC155B623D">
    <w:name w:val="7E8CB2724B894758871CB1EC155B623D"/>
    <w:rsid w:val="00A9455F"/>
  </w:style>
  <w:style w:type="paragraph" w:customStyle="1" w:styleId="F3C8F90738244F80BE5B2E1B1B7F6921">
    <w:name w:val="F3C8F90738244F80BE5B2E1B1B7F6921"/>
    <w:rsid w:val="00A9455F"/>
  </w:style>
  <w:style w:type="paragraph" w:customStyle="1" w:styleId="BC2DE0420F0746B28B08D66E550CCB40">
    <w:name w:val="BC2DE0420F0746B28B08D66E550CCB40"/>
    <w:rsid w:val="00A9455F"/>
  </w:style>
  <w:style w:type="paragraph" w:customStyle="1" w:styleId="97438FFDCFD24AD584FEB3489A448AD5">
    <w:name w:val="97438FFDCFD24AD584FEB3489A448AD5"/>
    <w:rsid w:val="00A9455F"/>
  </w:style>
  <w:style w:type="paragraph" w:customStyle="1" w:styleId="DACFD85B1DA8426C8596AB766A1162D3">
    <w:name w:val="DACFD85B1DA8426C8596AB766A1162D3"/>
    <w:rsid w:val="00A9455F"/>
  </w:style>
  <w:style w:type="paragraph" w:customStyle="1" w:styleId="81428E563AA941E58E6D42C3A70B21F8">
    <w:name w:val="81428E563AA941E58E6D42C3A70B21F8"/>
    <w:rsid w:val="00A9455F"/>
  </w:style>
  <w:style w:type="paragraph" w:customStyle="1" w:styleId="E45A5B9A20FB478EAD278B6BF7B855C6">
    <w:name w:val="E45A5B9A20FB478EAD278B6BF7B855C6"/>
    <w:rsid w:val="00A9455F"/>
  </w:style>
  <w:style w:type="paragraph" w:customStyle="1" w:styleId="CFDD3CC19EFE49C7A7902D645F8CFF5D">
    <w:name w:val="CFDD3CC19EFE49C7A7902D645F8CFF5D"/>
    <w:rsid w:val="00A9455F"/>
  </w:style>
  <w:style w:type="paragraph" w:customStyle="1" w:styleId="DFBF1DF121CB4A5FB9D026125B4227B5">
    <w:name w:val="DFBF1DF121CB4A5FB9D026125B4227B5"/>
    <w:rsid w:val="00A9455F"/>
  </w:style>
  <w:style w:type="paragraph" w:customStyle="1" w:styleId="A7F2CAF6B95646FF8275AE61996069BD">
    <w:name w:val="A7F2CAF6B95646FF8275AE61996069BD"/>
    <w:rsid w:val="00A9455F"/>
  </w:style>
  <w:style w:type="paragraph" w:customStyle="1" w:styleId="BBA094A4DA0E4F2FAC702331D16D3B23">
    <w:name w:val="BBA094A4DA0E4F2FAC702331D16D3B23"/>
    <w:rsid w:val="00A9455F"/>
  </w:style>
  <w:style w:type="paragraph" w:customStyle="1" w:styleId="1B9E1317D8FA431F98818593CD7144CB">
    <w:name w:val="1B9E1317D8FA431F98818593CD7144CB"/>
    <w:rsid w:val="00A9455F"/>
  </w:style>
  <w:style w:type="paragraph" w:customStyle="1" w:styleId="D74D4D06C59C4D798E162141DAAB79EB">
    <w:name w:val="D74D4D06C59C4D798E162141DAAB79EB"/>
    <w:rsid w:val="00A9455F"/>
  </w:style>
  <w:style w:type="paragraph" w:customStyle="1" w:styleId="C045AE565A054E5C876448FACBFCB922">
    <w:name w:val="C045AE565A054E5C876448FACBFCB922"/>
    <w:rsid w:val="00A9455F"/>
  </w:style>
  <w:style w:type="paragraph" w:customStyle="1" w:styleId="94187C2CBBFB4A92AA65D2E9D769DC16">
    <w:name w:val="94187C2CBBFB4A92AA65D2E9D769DC16"/>
    <w:rsid w:val="00A9455F"/>
  </w:style>
  <w:style w:type="paragraph" w:customStyle="1" w:styleId="CB57919BD53F4AB883E17840263C76C6">
    <w:name w:val="CB57919BD53F4AB883E17840263C76C6"/>
    <w:rsid w:val="00A9455F"/>
  </w:style>
  <w:style w:type="paragraph" w:customStyle="1" w:styleId="1F927A11F69B49B28EEA3A7675011323">
    <w:name w:val="1F927A11F69B49B28EEA3A7675011323"/>
    <w:rsid w:val="00A9455F"/>
  </w:style>
  <w:style w:type="paragraph" w:customStyle="1" w:styleId="D643656D30234B2F879FC5E8752B5644">
    <w:name w:val="D643656D30234B2F879FC5E8752B5644"/>
    <w:rsid w:val="00A9455F"/>
  </w:style>
  <w:style w:type="paragraph" w:customStyle="1" w:styleId="D17A13D13F3148EFADBAB4AB214E943C">
    <w:name w:val="D17A13D13F3148EFADBAB4AB214E943C"/>
    <w:rsid w:val="00A9455F"/>
  </w:style>
  <w:style w:type="paragraph" w:customStyle="1" w:styleId="8F61555C9604484FA63E713ADDF656BE">
    <w:name w:val="8F61555C9604484FA63E713ADDF656BE"/>
    <w:rsid w:val="00A9455F"/>
  </w:style>
  <w:style w:type="paragraph" w:customStyle="1" w:styleId="F6969FB84EE94D1B90ED2DAEC6E8A411">
    <w:name w:val="F6969FB84EE94D1B90ED2DAEC6E8A411"/>
    <w:rsid w:val="00A9455F"/>
  </w:style>
  <w:style w:type="paragraph" w:customStyle="1" w:styleId="7B4032B5EA8447DB96220DA097B0E4B7">
    <w:name w:val="7B4032B5EA8447DB96220DA097B0E4B7"/>
    <w:rsid w:val="00A9455F"/>
  </w:style>
  <w:style w:type="paragraph" w:customStyle="1" w:styleId="37E654F798CC48D6B223D021410A5380">
    <w:name w:val="37E654F798CC48D6B223D021410A5380"/>
    <w:rsid w:val="00A9455F"/>
  </w:style>
  <w:style w:type="paragraph" w:customStyle="1" w:styleId="114F6F07D8A14D9F85D002D4566D2E8A">
    <w:name w:val="114F6F07D8A14D9F85D002D4566D2E8A"/>
    <w:rsid w:val="00A9455F"/>
  </w:style>
  <w:style w:type="paragraph" w:customStyle="1" w:styleId="B01DEBF517D84A74B8F57EBFA11ACBB5">
    <w:name w:val="B01DEBF517D84A74B8F57EBFA11ACBB5"/>
    <w:rsid w:val="00A9455F"/>
  </w:style>
  <w:style w:type="paragraph" w:customStyle="1" w:styleId="D968ED6976F94D8AA41E305E71ABB41A">
    <w:name w:val="D968ED6976F94D8AA41E305E71ABB41A"/>
    <w:rsid w:val="00A9455F"/>
  </w:style>
  <w:style w:type="paragraph" w:customStyle="1" w:styleId="3E4BFC65643B4EFFB18694BCBBC56683">
    <w:name w:val="3E4BFC65643B4EFFB18694BCBBC56683"/>
    <w:rsid w:val="00A9455F"/>
  </w:style>
  <w:style w:type="paragraph" w:customStyle="1" w:styleId="47DAD6703E194AA292BFAA2CDB1C43E2">
    <w:name w:val="47DAD6703E194AA292BFAA2CDB1C43E2"/>
    <w:rsid w:val="00A9455F"/>
  </w:style>
  <w:style w:type="paragraph" w:customStyle="1" w:styleId="B6D18E85C1C04C78BA36B1FE07626540">
    <w:name w:val="B6D18E85C1C04C78BA36B1FE07626540"/>
    <w:rsid w:val="00A9455F"/>
  </w:style>
  <w:style w:type="paragraph" w:customStyle="1" w:styleId="729B206668A240CCA5803238DC37CC54">
    <w:name w:val="729B206668A240CCA5803238DC37CC54"/>
    <w:rsid w:val="00A9455F"/>
  </w:style>
  <w:style w:type="paragraph" w:customStyle="1" w:styleId="FEFBDF5676B14AAD88904290C7D0AF18">
    <w:name w:val="FEFBDF5676B14AAD88904290C7D0AF18"/>
    <w:rsid w:val="00A9455F"/>
  </w:style>
  <w:style w:type="paragraph" w:customStyle="1" w:styleId="A6DBCA2278504B26B3718B9EE7239120">
    <w:name w:val="A6DBCA2278504B26B3718B9EE7239120"/>
    <w:rsid w:val="00A9455F"/>
  </w:style>
  <w:style w:type="paragraph" w:customStyle="1" w:styleId="9C357F4EB68E4EAE8356B5FBCE50682D">
    <w:name w:val="9C357F4EB68E4EAE8356B5FBCE50682D"/>
    <w:rsid w:val="00A9455F"/>
  </w:style>
  <w:style w:type="paragraph" w:customStyle="1" w:styleId="0541ECA2A9FA43108880D81F2487A560">
    <w:name w:val="0541ECA2A9FA43108880D81F2487A560"/>
    <w:rsid w:val="00A9455F"/>
  </w:style>
  <w:style w:type="paragraph" w:customStyle="1" w:styleId="E82136A3D3344594B0DCDA5A926BA530">
    <w:name w:val="E82136A3D3344594B0DCDA5A926BA530"/>
    <w:rsid w:val="00A9455F"/>
  </w:style>
  <w:style w:type="paragraph" w:customStyle="1" w:styleId="5BD60DE55E4749509A7AE4FEA1E0DFDD">
    <w:name w:val="5BD60DE55E4749509A7AE4FEA1E0DFDD"/>
    <w:rsid w:val="00A9455F"/>
  </w:style>
  <w:style w:type="paragraph" w:customStyle="1" w:styleId="7EDBEC456BDB405087DAA5F991C65736">
    <w:name w:val="7EDBEC456BDB405087DAA5F991C65736"/>
    <w:rsid w:val="00A9455F"/>
  </w:style>
  <w:style w:type="paragraph" w:customStyle="1" w:styleId="90B546181B7241B28C4891C3AFFB111B">
    <w:name w:val="90B546181B7241B28C4891C3AFFB111B"/>
    <w:rsid w:val="00A9455F"/>
  </w:style>
  <w:style w:type="paragraph" w:customStyle="1" w:styleId="37D6FBB2FEF048D385AB6FD5DA31C3ED">
    <w:name w:val="37D6FBB2FEF048D385AB6FD5DA31C3ED"/>
    <w:rsid w:val="00A9455F"/>
  </w:style>
  <w:style w:type="paragraph" w:customStyle="1" w:styleId="25943FF0DFF4412FA2E71909A55CA1B2">
    <w:name w:val="25943FF0DFF4412FA2E71909A55CA1B2"/>
    <w:rsid w:val="00A9455F"/>
  </w:style>
  <w:style w:type="paragraph" w:customStyle="1" w:styleId="34408BE1D2154057938B4421EFF5EF13">
    <w:name w:val="34408BE1D2154057938B4421EFF5EF13"/>
    <w:rsid w:val="00A9455F"/>
  </w:style>
  <w:style w:type="paragraph" w:customStyle="1" w:styleId="4AAA7A39DA0D4441A4A99BF1E17BD348">
    <w:name w:val="4AAA7A39DA0D4441A4A99BF1E17BD348"/>
    <w:rsid w:val="00A9455F"/>
  </w:style>
  <w:style w:type="paragraph" w:customStyle="1" w:styleId="537BE685C4E54DF8B10BCF4605EECBFB">
    <w:name w:val="537BE685C4E54DF8B10BCF4605EECBFB"/>
    <w:rsid w:val="00A9455F"/>
  </w:style>
  <w:style w:type="paragraph" w:customStyle="1" w:styleId="6C56A9EFA53C46D088D8707247D26609">
    <w:name w:val="6C56A9EFA53C46D088D8707247D26609"/>
    <w:rsid w:val="00A9455F"/>
  </w:style>
  <w:style w:type="paragraph" w:customStyle="1" w:styleId="B0D4659792D04F32B37A71A33AD9E007">
    <w:name w:val="B0D4659792D04F32B37A71A33AD9E007"/>
    <w:rsid w:val="00A9455F"/>
  </w:style>
  <w:style w:type="paragraph" w:customStyle="1" w:styleId="5BAC57CE027E4D05BC07E2E73285ABCE">
    <w:name w:val="5BAC57CE027E4D05BC07E2E73285ABCE"/>
    <w:rsid w:val="00A9455F"/>
  </w:style>
  <w:style w:type="paragraph" w:customStyle="1" w:styleId="2709E11182D5432DB623332757F82F24">
    <w:name w:val="2709E11182D5432DB623332757F82F24"/>
    <w:rsid w:val="00A9455F"/>
  </w:style>
  <w:style w:type="paragraph" w:customStyle="1" w:styleId="F7C92F0ED9F44F40B8F93CD0B97E5180">
    <w:name w:val="F7C92F0ED9F44F40B8F93CD0B97E5180"/>
    <w:rsid w:val="00A9455F"/>
  </w:style>
  <w:style w:type="paragraph" w:customStyle="1" w:styleId="B3034816FAA5461F99D6802909539C89">
    <w:name w:val="B3034816FAA5461F99D6802909539C89"/>
    <w:rsid w:val="00A9455F"/>
  </w:style>
  <w:style w:type="paragraph" w:customStyle="1" w:styleId="999117BD393347C8A58190AC706ABC6B">
    <w:name w:val="999117BD393347C8A58190AC706ABC6B"/>
    <w:rsid w:val="00A9455F"/>
  </w:style>
  <w:style w:type="paragraph" w:customStyle="1" w:styleId="5C4EF70321A2460498239D7AC19481CA">
    <w:name w:val="5C4EF70321A2460498239D7AC19481CA"/>
    <w:rsid w:val="00A9455F"/>
  </w:style>
  <w:style w:type="paragraph" w:customStyle="1" w:styleId="BF7E1C8969634513BDAE7FE30509168E">
    <w:name w:val="BF7E1C8969634513BDAE7FE30509168E"/>
    <w:rsid w:val="00A9455F"/>
  </w:style>
  <w:style w:type="paragraph" w:customStyle="1" w:styleId="BDA2584393EE43CAA0A7B725541BAFAC">
    <w:name w:val="BDA2584393EE43CAA0A7B725541BAFAC"/>
    <w:rsid w:val="00A9455F"/>
  </w:style>
  <w:style w:type="paragraph" w:customStyle="1" w:styleId="B54E99DAE36A4EE9B4913841864BF175">
    <w:name w:val="B54E99DAE36A4EE9B4913841864BF175"/>
    <w:rsid w:val="00A9455F"/>
  </w:style>
  <w:style w:type="paragraph" w:customStyle="1" w:styleId="E895B064FC3444CD8C2630D19B29B372">
    <w:name w:val="E895B064FC3444CD8C2630D19B29B372"/>
    <w:rsid w:val="00A9455F"/>
  </w:style>
  <w:style w:type="paragraph" w:customStyle="1" w:styleId="D40FFC3FC09B4D6E81AD4EBC6BA305AA">
    <w:name w:val="D40FFC3FC09B4D6E81AD4EBC6BA305AA"/>
    <w:rsid w:val="00A9455F"/>
  </w:style>
  <w:style w:type="paragraph" w:customStyle="1" w:styleId="A734A8AD6079452F873D5488EA8D6DB6">
    <w:name w:val="A734A8AD6079452F873D5488EA8D6DB6"/>
    <w:rsid w:val="00A9455F"/>
  </w:style>
  <w:style w:type="paragraph" w:customStyle="1" w:styleId="57100EDD44974CD28CCBC582D4083A41">
    <w:name w:val="57100EDD44974CD28CCBC582D4083A41"/>
    <w:rsid w:val="00A9455F"/>
  </w:style>
  <w:style w:type="paragraph" w:customStyle="1" w:styleId="572C6BBFAD724E81A838029FF4B54E86">
    <w:name w:val="572C6BBFAD724E81A838029FF4B54E86"/>
    <w:rsid w:val="00A9455F"/>
  </w:style>
  <w:style w:type="paragraph" w:customStyle="1" w:styleId="EFF23A49CB2F43D68B0DBFBA51B70B87">
    <w:name w:val="EFF23A49CB2F43D68B0DBFBA51B70B87"/>
    <w:rsid w:val="00A9455F"/>
  </w:style>
  <w:style w:type="paragraph" w:customStyle="1" w:styleId="56734F16CFD9412786756C6BDD140BF6">
    <w:name w:val="56734F16CFD9412786756C6BDD140BF6"/>
    <w:rsid w:val="00A9455F"/>
  </w:style>
  <w:style w:type="paragraph" w:customStyle="1" w:styleId="D6FA4FBA50D3456395D21DCA6358999E">
    <w:name w:val="D6FA4FBA50D3456395D21DCA6358999E"/>
    <w:rsid w:val="00A9455F"/>
  </w:style>
  <w:style w:type="paragraph" w:customStyle="1" w:styleId="6CAE95F54A96412EB77EA8BFF45B37B7">
    <w:name w:val="6CAE95F54A96412EB77EA8BFF45B37B7"/>
    <w:rsid w:val="00A9455F"/>
  </w:style>
  <w:style w:type="paragraph" w:customStyle="1" w:styleId="881D3763E1514599A478A68162BA6437">
    <w:name w:val="881D3763E1514599A478A68162BA6437"/>
    <w:rsid w:val="00A9455F"/>
  </w:style>
  <w:style w:type="paragraph" w:customStyle="1" w:styleId="95092365D6D04D73939DB955B538DDFC">
    <w:name w:val="95092365D6D04D73939DB955B538DDFC"/>
    <w:rsid w:val="00A9455F"/>
  </w:style>
  <w:style w:type="paragraph" w:customStyle="1" w:styleId="ECED63077DF74A80BEB3B75B31D5F84D">
    <w:name w:val="ECED63077DF74A80BEB3B75B31D5F84D"/>
    <w:rsid w:val="00A9455F"/>
  </w:style>
  <w:style w:type="paragraph" w:customStyle="1" w:styleId="269DD5DC99E14706B6090926751D007D">
    <w:name w:val="269DD5DC99E14706B6090926751D007D"/>
    <w:rsid w:val="00A9455F"/>
  </w:style>
  <w:style w:type="paragraph" w:customStyle="1" w:styleId="873806D051FA42EDAF8F96FA5E269950">
    <w:name w:val="873806D051FA42EDAF8F96FA5E269950"/>
    <w:rsid w:val="00A9455F"/>
  </w:style>
  <w:style w:type="paragraph" w:customStyle="1" w:styleId="4BFA6E50BBF8427CAD5D8A553A162FBA">
    <w:name w:val="4BFA6E50BBF8427CAD5D8A553A162FBA"/>
    <w:rsid w:val="00A9455F"/>
  </w:style>
  <w:style w:type="paragraph" w:customStyle="1" w:styleId="C00911F009424FCAA44A6C1A16457CA3">
    <w:name w:val="C00911F009424FCAA44A6C1A16457CA3"/>
    <w:rsid w:val="00A9455F"/>
  </w:style>
  <w:style w:type="paragraph" w:customStyle="1" w:styleId="3809CBD3FAAA44B2BF1AE8F812644F3D">
    <w:name w:val="3809CBD3FAAA44B2BF1AE8F812644F3D"/>
    <w:rsid w:val="00A9455F"/>
  </w:style>
  <w:style w:type="paragraph" w:customStyle="1" w:styleId="F1FCAA8AB8594688B938FCEBDD941ACC">
    <w:name w:val="F1FCAA8AB8594688B938FCEBDD941ACC"/>
    <w:rsid w:val="00A9455F"/>
  </w:style>
  <w:style w:type="paragraph" w:customStyle="1" w:styleId="7C392F0BE9694F4282A619CD0F8B5FB1">
    <w:name w:val="7C392F0BE9694F4282A619CD0F8B5FB1"/>
    <w:rsid w:val="00A9455F"/>
  </w:style>
  <w:style w:type="paragraph" w:customStyle="1" w:styleId="1547152A62A04A33BECAACC3260495EB">
    <w:name w:val="1547152A62A04A33BECAACC3260495EB"/>
    <w:rsid w:val="00A9455F"/>
  </w:style>
  <w:style w:type="paragraph" w:customStyle="1" w:styleId="395AE732F53B4799B2E29ADBBA30A935">
    <w:name w:val="395AE732F53B4799B2E29ADBBA30A935"/>
    <w:rsid w:val="00A9455F"/>
  </w:style>
  <w:style w:type="paragraph" w:customStyle="1" w:styleId="19419B847B894FF9841ACF77EE6C307C">
    <w:name w:val="19419B847B894FF9841ACF77EE6C307C"/>
    <w:rsid w:val="00A9455F"/>
  </w:style>
  <w:style w:type="paragraph" w:customStyle="1" w:styleId="F2F30BF0127945E38126FD79465C4C07">
    <w:name w:val="F2F30BF0127945E38126FD79465C4C07"/>
    <w:rsid w:val="00A9455F"/>
  </w:style>
  <w:style w:type="paragraph" w:customStyle="1" w:styleId="858C53B3A4F34A92BBD45F4BE5E47EB8">
    <w:name w:val="858C53B3A4F34A92BBD45F4BE5E47EB8"/>
    <w:rsid w:val="00A9455F"/>
  </w:style>
  <w:style w:type="paragraph" w:customStyle="1" w:styleId="9E5923BE05F64538A51B35DDCEE7B88C">
    <w:name w:val="9E5923BE05F64538A51B35DDCEE7B88C"/>
    <w:rsid w:val="00A9455F"/>
  </w:style>
  <w:style w:type="paragraph" w:customStyle="1" w:styleId="85992206484F4388AD4BD1D20379D105">
    <w:name w:val="85992206484F4388AD4BD1D20379D105"/>
    <w:rsid w:val="00A9455F"/>
  </w:style>
  <w:style w:type="paragraph" w:customStyle="1" w:styleId="AB3B21F172804350AD92D7702A795E6E">
    <w:name w:val="AB3B21F172804350AD92D7702A795E6E"/>
    <w:rsid w:val="00A9455F"/>
  </w:style>
  <w:style w:type="paragraph" w:customStyle="1" w:styleId="0945811BE9E64A7AB2773CAE180E9D3A">
    <w:name w:val="0945811BE9E64A7AB2773CAE180E9D3A"/>
    <w:rsid w:val="00A9455F"/>
  </w:style>
  <w:style w:type="paragraph" w:customStyle="1" w:styleId="3369F461A0F74620A78198CDDBC754ED">
    <w:name w:val="3369F461A0F74620A78198CDDBC754ED"/>
    <w:rsid w:val="00A9455F"/>
  </w:style>
  <w:style w:type="paragraph" w:customStyle="1" w:styleId="F7E08571013A439CA4BBB445AAF80B90">
    <w:name w:val="F7E08571013A439CA4BBB445AAF80B90"/>
    <w:rsid w:val="00A9455F"/>
  </w:style>
  <w:style w:type="paragraph" w:customStyle="1" w:styleId="CC49F83E153942DA82661AEBC90F08A0">
    <w:name w:val="CC49F83E153942DA82661AEBC90F08A0"/>
    <w:rsid w:val="00A9455F"/>
  </w:style>
  <w:style w:type="paragraph" w:customStyle="1" w:styleId="47AF21ABD14D4A3C9ACB76B322739D12">
    <w:name w:val="47AF21ABD14D4A3C9ACB76B322739D12"/>
    <w:rsid w:val="00A9455F"/>
  </w:style>
  <w:style w:type="paragraph" w:customStyle="1" w:styleId="24202BD7CFE34E0CA5234936A8F81C3D">
    <w:name w:val="24202BD7CFE34E0CA5234936A8F81C3D"/>
    <w:rsid w:val="00A9455F"/>
  </w:style>
  <w:style w:type="paragraph" w:customStyle="1" w:styleId="452DED4C604943C383778A2275ECFDC2">
    <w:name w:val="452DED4C604943C383778A2275ECFDC2"/>
    <w:rsid w:val="00A9455F"/>
  </w:style>
  <w:style w:type="paragraph" w:customStyle="1" w:styleId="D47951DDB43144F9BF4A903AC5A0ACC2">
    <w:name w:val="D47951DDB43144F9BF4A903AC5A0ACC2"/>
    <w:rsid w:val="00A9455F"/>
  </w:style>
  <w:style w:type="paragraph" w:customStyle="1" w:styleId="C807D7FB2BC44D6397B79D93F6F4979D">
    <w:name w:val="C807D7FB2BC44D6397B79D93F6F4979D"/>
    <w:rsid w:val="00A9455F"/>
  </w:style>
  <w:style w:type="paragraph" w:customStyle="1" w:styleId="A81BFC5F55454324A31CF67B62F0482A">
    <w:name w:val="A81BFC5F55454324A31CF67B62F0482A"/>
    <w:rsid w:val="00A9455F"/>
  </w:style>
  <w:style w:type="paragraph" w:customStyle="1" w:styleId="F5A1E5F21577494ABAB7B6FCC7BF6955">
    <w:name w:val="F5A1E5F21577494ABAB7B6FCC7BF6955"/>
    <w:rsid w:val="00A9455F"/>
  </w:style>
  <w:style w:type="paragraph" w:customStyle="1" w:styleId="D5DB9089E278483F80C9F85ACA7A1970">
    <w:name w:val="D5DB9089E278483F80C9F85ACA7A1970"/>
    <w:rsid w:val="00A9455F"/>
  </w:style>
  <w:style w:type="paragraph" w:customStyle="1" w:styleId="929A252BB19D474A92025FBAE6C04C4D">
    <w:name w:val="929A252BB19D474A92025FBAE6C04C4D"/>
    <w:rsid w:val="00A9455F"/>
  </w:style>
  <w:style w:type="paragraph" w:customStyle="1" w:styleId="F97E788C7EE54DD492A3DD344A0A07FB">
    <w:name w:val="F97E788C7EE54DD492A3DD344A0A07FB"/>
    <w:rsid w:val="00A9455F"/>
  </w:style>
  <w:style w:type="paragraph" w:customStyle="1" w:styleId="FF7F2D7B48054CFCB24A7D47EFE63D4D">
    <w:name w:val="FF7F2D7B48054CFCB24A7D47EFE63D4D"/>
    <w:rsid w:val="00A9455F"/>
  </w:style>
  <w:style w:type="paragraph" w:customStyle="1" w:styleId="60B8F2D784E64FA8A9B913532DEF95E1">
    <w:name w:val="60B8F2D784E64FA8A9B913532DEF95E1"/>
    <w:rsid w:val="00A9455F"/>
  </w:style>
  <w:style w:type="paragraph" w:customStyle="1" w:styleId="B26BA9BC5905416B949B200A18594E20">
    <w:name w:val="B26BA9BC5905416B949B200A18594E20"/>
    <w:rsid w:val="00A9455F"/>
  </w:style>
  <w:style w:type="paragraph" w:customStyle="1" w:styleId="20E8D88CA52E4DEE9103D0A401CB7A7F">
    <w:name w:val="20E8D88CA52E4DEE9103D0A401CB7A7F"/>
    <w:rsid w:val="00A9455F"/>
  </w:style>
  <w:style w:type="paragraph" w:customStyle="1" w:styleId="A82247653EB84A0FA54374F571751E3D">
    <w:name w:val="A82247653EB84A0FA54374F571751E3D"/>
    <w:rsid w:val="00A9455F"/>
  </w:style>
  <w:style w:type="paragraph" w:customStyle="1" w:styleId="7230DC12B52E407B951F067815A7E268">
    <w:name w:val="7230DC12B52E407B951F067815A7E268"/>
    <w:rsid w:val="00A9455F"/>
  </w:style>
  <w:style w:type="paragraph" w:customStyle="1" w:styleId="D4500D7F9C6B4B5B8321CECA1CE8F908">
    <w:name w:val="D4500D7F9C6B4B5B8321CECA1CE8F908"/>
    <w:rsid w:val="00A9455F"/>
  </w:style>
  <w:style w:type="paragraph" w:customStyle="1" w:styleId="069BCD91827843538283D93DBA7B29AD">
    <w:name w:val="069BCD91827843538283D93DBA7B29AD"/>
    <w:rsid w:val="00A9455F"/>
  </w:style>
  <w:style w:type="paragraph" w:customStyle="1" w:styleId="E3C83F3C578D42AF86879AB8FD7833FA">
    <w:name w:val="E3C83F3C578D42AF86879AB8FD7833FA"/>
    <w:rsid w:val="00A9455F"/>
  </w:style>
  <w:style w:type="paragraph" w:customStyle="1" w:styleId="E2DB35706C5B424E8D869C37C863E175">
    <w:name w:val="E2DB35706C5B424E8D869C37C863E175"/>
    <w:rsid w:val="00A9455F"/>
  </w:style>
  <w:style w:type="paragraph" w:customStyle="1" w:styleId="E56C103C95D84B2D87F53F0C9A21BA15">
    <w:name w:val="E56C103C95D84B2D87F53F0C9A21BA15"/>
    <w:rsid w:val="00A9455F"/>
  </w:style>
  <w:style w:type="paragraph" w:customStyle="1" w:styleId="D1D5E729887B4EDB9053A74B90ADC220">
    <w:name w:val="D1D5E729887B4EDB9053A74B90ADC220"/>
    <w:rsid w:val="00A9455F"/>
  </w:style>
  <w:style w:type="paragraph" w:customStyle="1" w:styleId="5A4B3522ABD24AD687DFB9BD3D02663B">
    <w:name w:val="5A4B3522ABD24AD687DFB9BD3D02663B"/>
    <w:rsid w:val="00A9455F"/>
  </w:style>
  <w:style w:type="paragraph" w:customStyle="1" w:styleId="483C5765AA984350A15CF69C60671170">
    <w:name w:val="483C5765AA984350A15CF69C60671170"/>
    <w:rsid w:val="00A9455F"/>
  </w:style>
  <w:style w:type="paragraph" w:customStyle="1" w:styleId="6FE7194C99E54B93A53A703085F2A096">
    <w:name w:val="6FE7194C99E54B93A53A703085F2A096"/>
    <w:rsid w:val="00A9455F"/>
  </w:style>
  <w:style w:type="paragraph" w:customStyle="1" w:styleId="0E90B534641E4F9788A316057DF16564">
    <w:name w:val="0E90B534641E4F9788A316057DF16564"/>
    <w:rsid w:val="00A9455F"/>
  </w:style>
  <w:style w:type="paragraph" w:customStyle="1" w:styleId="8767D3BA4A734E89AABE9DCE5CCC4B10">
    <w:name w:val="8767D3BA4A734E89AABE9DCE5CCC4B10"/>
    <w:rsid w:val="00A9455F"/>
  </w:style>
  <w:style w:type="paragraph" w:customStyle="1" w:styleId="FDEED73AEFC1412FA6FCED1A8ED9086B">
    <w:name w:val="FDEED73AEFC1412FA6FCED1A8ED9086B"/>
    <w:rsid w:val="00A9455F"/>
  </w:style>
  <w:style w:type="paragraph" w:customStyle="1" w:styleId="916B404C1DF2459394191A6AA04813E5">
    <w:name w:val="916B404C1DF2459394191A6AA04813E5"/>
    <w:rsid w:val="00A9455F"/>
  </w:style>
  <w:style w:type="paragraph" w:customStyle="1" w:styleId="92494AF994844C7DB7DAE93215C17064">
    <w:name w:val="92494AF994844C7DB7DAE93215C17064"/>
    <w:rsid w:val="00A9455F"/>
  </w:style>
  <w:style w:type="paragraph" w:customStyle="1" w:styleId="EC6DC5597DDC4391AF4AF6D48480BF3D">
    <w:name w:val="EC6DC5597DDC4391AF4AF6D48480BF3D"/>
    <w:rsid w:val="00A9455F"/>
  </w:style>
  <w:style w:type="paragraph" w:customStyle="1" w:styleId="7D9B3215CD9C467B9864A59C653F0267">
    <w:name w:val="7D9B3215CD9C467B9864A59C653F0267"/>
    <w:rsid w:val="00A9455F"/>
  </w:style>
  <w:style w:type="paragraph" w:customStyle="1" w:styleId="51ABB5FE70044FA7A0DEB521C1DAD865">
    <w:name w:val="51ABB5FE70044FA7A0DEB521C1DAD865"/>
    <w:rsid w:val="00A9455F"/>
  </w:style>
  <w:style w:type="paragraph" w:customStyle="1" w:styleId="16284CE45CEB4EFC96A5559823FC793A">
    <w:name w:val="16284CE45CEB4EFC96A5559823FC793A"/>
    <w:rsid w:val="00A9455F"/>
  </w:style>
  <w:style w:type="paragraph" w:customStyle="1" w:styleId="288C963B8D3948FBBB3C16E7091A22B7">
    <w:name w:val="288C963B8D3948FBBB3C16E7091A22B7"/>
    <w:rsid w:val="00A9455F"/>
  </w:style>
  <w:style w:type="paragraph" w:customStyle="1" w:styleId="FABFACAC809947B08072D068D7CE8FF1">
    <w:name w:val="FABFACAC809947B08072D068D7CE8FF1"/>
    <w:rsid w:val="00A9455F"/>
  </w:style>
  <w:style w:type="paragraph" w:customStyle="1" w:styleId="AF18A0A367E349058B8CAFEB64528F02">
    <w:name w:val="AF18A0A367E349058B8CAFEB64528F02"/>
    <w:rsid w:val="00A9455F"/>
  </w:style>
  <w:style w:type="paragraph" w:customStyle="1" w:styleId="096268BB42E049099749B57628FCEB62">
    <w:name w:val="096268BB42E049099749B57628FCEB62"/>
    <w:rsid w:val="00A9455F"/>
  </w:style>
  <w:style w:type="paragraph" w:customStyle="1" w:styleId="6D3F30DBF0E74E438F5E621C933038C5">
    <w:name w:val="6D3F30DBF0E74E438F5E621C933038C5"/>
    <w:rsid w:val="00A9455F"/>
  </w:style>
  <w:style w:type="paragraph" w:customStyle="1" w:styleId="3C5BCA8288C242E8AFC7C89CA0968F13">
    <w:name w:val="3C5BCA8288C242E8AFC7C89CA0968F13"/>
    <w:rsid w:val="00A9455F"/>
  </w:style>
  <w:style w:type="paragraph" w:customStyle="1" w:styleId="CF8DD09654E14CB5855717871FF133E7">
    <w:name w:val="CF8DD09654E14CB5855717871FF133E7"/>
    <w:rsid w:val="00A9455F"/>
  </w:style>
  <w:style w:type="paragraph" w:customStyle="1" w:styleId="5B956DB34EAC4288AC3DC34429AF29B8">
    <w:name w:val="5B956DB34EAC4288AC3DC34429AF29B8"/>
    <w:rsid w:val="00A9455F"/>
  </w:style>
  <w:style w:type="paragraph" w:customStyle="1" w:styleId="448286A2109948A284B71ABC331E7907">
    <w:name w:val="448286A2109948A284B71ABC331E7907"/>
    <w:rsid w:val="00A9455F"/>
  </w:style>
  <w:style w:type="paragraph" w:customStyle="1" w:styleId="6038769C5B1F431C81EA6D4CEC94A29A">
    <w:name w:val="6038769C5B1F431C81EA6D4CEC94A29A"/>
    <w:rsid w:val="00A9455F"/>
  </w:style>
  <w:style w:type="paragraph" w:customStyle="1" w:styleId="14667736554246888586A7954A8EC18B">
    <w:name w:val="14667736554246888586A7954A8EC18B"/>
    <w:rsid w:val="00A9455F"/>
  </w:style>
  <w:style w:type="paragraph" w:customStyle="1" w:styleId="6BD1CFECF6FE4E70A78062FEEFCA9B02">
    <w:name w:val="6BD1CFECF6FE4E70A78062FEEFCA9B02"/>
    <w:rsid w:val="00A9455F"/>
  </w:style>
  <w:style w:type="paragraph" w:customStyle="1" w:styleId="5FCC6961AD6946CE8BD7B657ED53A763">
    <w:name w:val="5FCC6961AD6946CE8BD7B657ED53A763"/>
    <w:rsid w:val="00A9455F"/>
  </w:style>
  <w:style w:type="paragraph" w:customStyle="1" w:styleId="6184EF2576EA4D6D98F83C2517DCF0AD">
    <w:name w:val="6184EF2576EA4D6D98F83C2517DCF0AD"/>
    <w:rsid w:val="00A9455F"/>
  </w:style>
  <w:style w:type="paragraph" w:customStyle="1" w:styleId="5CC1712FA129428380DEF28F683C6717">
    <w:name w:val="5CC1712FA129428380DEF28F683C6717"/>
    <w:rsid w:val="00A9455F"/>
  </w:style>
  <w:style w:type="paragraph" w:customStyle="1" w:styleId="2B0E0A04FD5D472FB966F2ADCC49CD37">
    <w:name w:val="2B0E0A04FD5D472FB966F2ADCC49CD37"/>
    <w:rsid w:val="00A9455F"/>
  </w:style>
  <w:style w:type="paragraph" w:customStyle="1" w:styleId="EBE0794A72FE449CB386D6E08B961485">
    <w:name w:val="EBE0794A72FE449CB386D6E08B961485"/>
    <w:rsid w:val="00A9455F"/>
  </w:style>
  <w:style w:type="paragraph" w:customStyle="1" w:styleId="1004FA063A9645589370E8A6AC556EE7">
    <w:name w:val="1004FA063A9645589370E8A6AC556EE7"/>
    <w:rsid w:val="00A9455F"/>
  </w:style>
  <w:style w:type="paragraph" w:customStyle="1" w:styleId="0391DD1F653343498D0A57C606872178">
    <w:name w:val="0391DD1F653343498D0A57C606872178"/>
    <w:rsid w:val="00A9455F"/>
  </w:style>
  <w:style w:type="paragraph" w:customStyle="1" w:styleId="F742308277854E549D9756B548CB38EA">
    <w:name w:val="F742308277854E549D9756B548CB38EA"/>
    <w:rsid w:val="00A9455F"/>
  </w:style>
  <w:style w:type="paragraph" w:customStyle="1" w:styleId="EFC2B3A41BCA47DB8C0CC916C58941FC">
    <w:name w:val="EFC2B3A41BCA47DB8C0CC916C58941FC"/>
    <w:rsid w:val="00A9455F"/>
  </w:style>
  <w:style w:type="paragraph" w:customStyle="1" w:styleId="F0A3178C497A4EB4A12DE089D2DEDECB">
    <w:name w:val="F0A3178C497A4EB4A12DE089D2DEDECB"/>
    <w:rsid w:val="00A9455F"/>
  </w:style>
  <w:style w:type="paragraph" w:customStyle="1" w:styleId="C3D0404C791947CAB3D758F04B187F0A">
    <w:name w:val="C3D0404C791947CAB3D758F04B187F0A"/>
    <w:rsid w:val="00A9455F"/>
  </w:style>
  <w:style w:type="paragraph" w:customStyle="1" w:styleId="2EF248BA9F2B445992A127D874189F58">
    <w:name w:val="2EF248BA9F2B445992A127D874189F58"/>
    <w:rsid w:val="00A9455F"/>
  </w:style>
  <w:style w:type="paragraph" w:customStyle="1" w:styleId="DA7CC482702949A4A8A03D82DDB4FB04">
    <w:name w:val="DA7CC482702949A4A8A03D82DDB4FB04"/>
    <w:rsid w:val="00A9455F"/>
  </w:style>
  <w:style w:type="paragraph" w:customStyle="1" w:styleId="7E86C35369C04269ADCAF597AD9F317F">
    <w:name w:val="7E86C35369C04269ADCAF597AD9F317F"/>
    <w:rsid w:val="00A9455F"/>
  </w:style>
  <w:style w:type="paragraph" w:customStyle="1" w:styleId="E2CE0A70FEF849DF8A13574515482788">
    <w:name w:val="E2CE0A70FEF849DF8A13574515482788"/>
    <w:rsid w:val="00A9455F"/>
  </w:style>
  <w:style w:type="paragraph" w:customStyle="1" w:styleId="765124F75E53430192014A1A13EB0A6E">
    <w:name w:val="765124F75E53430192014A1A13EB0A6E"/>
    <w:rsid w:val="00A9455F"/>
  </w:style>
  <w:style w:type="paragraph" w:customStyle="1" w:styleId="6A6CEC76521949EE97207DB212581125">
    <w:name w:val="6A6CEC76521949EE97207DB212581125"/>
    <w:rsid w:val="00A9455F"/>
  </w:style>
  <w:style w:type="paragraph" w:customStyle="1" w:styleId="3C40400A0FDE4998972E5A7E14484C16">
    <w:name w:val="3C40400A0FDE4998972E5A7E14484C16"/>
    <w:rsid w:val="00A9455F"/>
  </w:style>
  <w:style w:type="paragraph" w:customStyle="1" w:styleId="2489E841B35A4A75992984A3A0C6A267">
    <w:name w:val="2489E841B35A4A75992984A3A0C6A267"/>
    <w:rsid w:val="00A9455F"/>
  </w:style>
  <w:style w:type="paragraph" w:customStyle="1" w:styleId="2585724503194E3BAFEA8D835B8B14D2">
    <w:name w:val="2585724503194E3BAFEA8D835B8B14D2"/>
    <w:rsid w:val="00A9455F"/>
  </w:style>
  <w:style w:type="paragraph" w:customStyle="1" w:styleId="8C2AF2D6101B4D94801A6E7A334FDE2D">
    <w:name w:val="8C2AF2D6101B4D94801A6E7A334FDE2D"/>
    <w:rsid w:val="00A9455F"/>
  </w:style>
  <w:style w:type="paragraph" w:customStyle="1" w:styleId="DD6EC52A58B9487EBE7195F9EFF68B12">
    <w:name w:val="DD6EC52A58B9487EBE7195F9EFF68B12"/>
    <w:rsid w:val="00A9455F"/>
  </w:style>
  <w:style w:type="paragraph" w:customStyle="1" w:styleId="F11809DB366948DD912596B71C601610">
    <w:name w:val="F11809DB366948DD912596B71C601610"/>
    <w:rsid w:val="00A9455F"/>
  </w:style>
  <w:style w:type="paragraph" w:customStyle="1" w:styleId="D6744D735451449789CFAF5FCD842014">
    <w:name w:val="D6744D735451449789CFAF5FCD842014"/>
    <w:rsid w:val="00A9455F"/>
  </w:style>
  <w:style w:type="paragraph" w:customStyle="1" w:styleId="7D8FEABFDCEF4F398489A4877E2EA28D">
    <w:name w:val="7D8FEABFDCEF4F398489A4877E2EA28D"/>
    <w:rsid w:val="00A9455F"/>
  </w:style>
  <w:style w:type="paragraph" w:customStyle="1" w:styleId="6B28E8BAF8FD48F387CCA41713497EA3">
    <w:name w:val="6B28E8BAF8FD48F387CCA41713497EA3"/>
    <w:rsid w:val="00A9455F"/>
  </w:style>
  <w:style w:type="paragraph" w:customStyle="1" w:styleId="96E992EC83784B37979583B65863EDC0">
    <w:name w:val="96E992EC83784B37979583B65863EDC0"/>
    <w:rsid w:val="00A9455F"/>
  </w:style>
  <w:style w:type="paragraph" w:customStyle="1" w:styleId="F50AC39FC88D436DB17101303AC26E95">
    <w:name w:val="F50AC39FC88D436DB17101303AC26E95"/>
    <w:rsid w:val="00A9455F"/>
  </w:style>
  <w:style w:type="paragraph" w:customStyle="1" w:styleId="2F71E7BF02F34D97A1037807049A8059">
    <w:name w:val="2F71E7BF02F34D97A1037807049A8059"/>
    <w:rsid w:val="00A9455F"/>
  </w:style>
  <w:style w:type="paragraph" w:customStyle="1" w:styleId="C2153E3C45C9492889E554F1CCC4B71F">
    <w:name w:val="C2153E3C45C9492889E554F1CCC4B71F"/>
    <w:rsid w:val="00A9455F"/>
  </w:style>
  <w:style w:type="paragraph" w:customStyle="1" w:styleId="C63DBC15BD714D36834B1357B379ABCA">
    <w:name w:val="C63DBC15BD714D36834B1357B379ABCA"/>
    <w:rsid w:val="00A9455F"/>
  </w:style>
  <w:style w:type="paragraph" w:customStyle="1" w:styleId="C3019DC191F74D789CD1D529AC00DDED">
    <w:name w:val="C3019DC191F74D789CD1D529AC00DDED"/>
    <w:rsid w:val="00A9455F"/>
  </w:style>
  <w:style w:type="paragraph" w:customStyle="1" w:styleId="FB10B605852D4AE98C6E5C9CEAF7D448">
    <w:name w:val="FB10B605852D4AE98C6E5C9CEAF7D448"/>
    <w:rsid w:val="00A9455F"/>
  </w:style>
  <w:style w:type="paragraph" w:customStyle="1" w:styleId="F8730678EC214DE3B9297AD9492DDB5C">
    <w:name w:val="F8730678EC214DE3B9297AD9492DDB5C"/>
    <w:rsid w:val="00A9455F"/>
  </w:style>
  <w:style w:type="paragraph" w:customStyle="1" w:styleId="8E45F616755D499BA59086FB3C902DAF">
    <w:name w:val="8E45F616755D499BA59086FB3C902DAF"/>
    <w:rsid w:val="00A9455F"/>
  </w:style>
  <w:style w:type="paragraph" w:customStyle="1" w:styleId="6A26A0CD49DE4A22A28F37AF3CE1D6AD">
    <w:name w:val="6A26A0CD49DE4A22A28F37AF3CE1D6AD"/>
    <w:rsid w:val="00A9455F"/>
  </w:style>
  <w:style w:type="paragraph" w:customStyle="1" w:styleId="783CFEC13DB94F79AB7FC5EAABE51041">
    <w:name w:val="783CFEC13DB94F79AB7FC5EAABE51041"/>
    <w:rsid w:val="00A9455F"/>
  </w:style>
  <w:style w:type="paragraph" w:customStyle="1" w:styleId="32F6CF0C0A78469AAF458E32D7A3D724">
    <w:name w:val="32F6CF0C0A78469AAF458E32D7A3D724"/>
    <w:rsid w:val="00A9455F"/>
  </w:style>
  <w:style w:type="paragraph" w:customStyle="1" w:styleId="B03312B716E546BABA988E665E660E38">
    <w:name w:val="B03312B716E546BABA988E665E660E38"/>
    <w:rsid w:val="00A9455F"/>
  </w:style>
  <w:style w:type="paragraph" w:customStyle="1" w:styleId="6E50C348C19A4129A60E6F6858CDDE6D">
    <w:name w:val="6E50C348C19A4129A60E6F6858CDDE6D"/>
    <w:rsid w:val="00A9455F"/>
  </w:style>
  <w:style w:type="paragraph" w:customStyle="1" w:styleId="C3FBE5A0C80745ED9F46DFE4A39455E4">
    <w:name w:val="C3FBE5A0C80745ED9F46DFE4A39455E4"/>
    <w:rsid w:val="00A9455F"/>
  </w:style>
  <w:style w:type="paragraph" w:customStyle="1" w:styleId="F7F28234CD804D0B9C17A9002F54BF93">
    <w:name w:val="F7F28234CD804D0B9C17A9002F54BF93"/>
    <w:rsid w:val="00A9455F"/>
  </w:style>
  <w:style w:type="paragraph" w:customStyle="1" w:styleId="0705DF318C434217914FEDE0B4DD0D7A">
    <w:name w:val="0705DF318C434217914FEDE0B4DD0D7A"/>
    <w:rsid w:val="00A9455F"/>
  </w:style>
  <w:style w:type="paragraph" w:customStyle="1" w:styleId="F13FB2A72C3842B4B1BB46243CDB7469">
    <w:name w:val="F13FB2A72C3842B4B1BB46243CDB7469"/>
    <w:rsid w:val="00A9455F"/>
  </w:style>
  <w:style w:type="paragraph" w:customStyle="1" w:styleId="032A2BDC034D465C91DEDA15596B88F5">
    <w:name w:val="032A2BDC034D465C91DEDA15596B88F5"/>
    <w:rsid w:val="00A9455F"/>
  </w:style>
  <w:style w:type="paragraph" w:customStyle="1" w:styleId="8AD20E05F7744C4EAA60A1E57FF48286">
    <w:name w:val="8AD20E05F7744C4EAA60A1E57FF48286"/>
    <w:rsid w:val="00A9455F"/>
  </w:style>
  <w:style w:type="paragraph" w:customStyle="1" w:styleId="E3AA0FBFAD474C65A541F6AA3E89573E">
    <w:name w:val="E3AA0FBFAD474C65A541F6AA3E89573E"/>
    <w:rsid w:val="00A9455F"/>
  </w:style>
  <w:style w:type="paragraph" w:customStyle="1" w:styleId="98C0A33738E6416480A45E8243CE46BD">
    <w:name w:val="98C0A33738E6416480A45E8243CE46BD"/>
    <w:rsid w:val="00A9455F"/>
  </w:style>
  <w:style w:type="paragraph" w:customStyle="1" w:styleId="42A16AE23DAE44F19FCEE046F6F8B2A9">
    <w:name w:val="42A16AE23DAE44F19FCEE046F6F8B2A9"/>
    <w:rsid w:val="00A9455F"/>
  </w:style>
  <w:style w:type="paragraph" w:customStyle="1" w:styleId="8A8D11ADBD4147D98CFA8F88C2CFBDD2">
    <w:name w:val="8A8D11ADBD4147D98CFA8F88C2CFBDD2"/>
    <w:rsid w:val="00A9455F"/>
  </w:style>
  <w:style w:type="paragraph" w:customStyle="1" w:styleId="AA0B8C294F8A422F8A0D97E1433FCB2C">
    <w:name w:val="AA0B8C294F8A422F8A0D97E1433FCB2C"/>
    <w:rsid w:val="00A9455F"/>
  </w:style>
  <w:style w:type="paragraph" w:customStyle="1" w:styleId="8522415F125548268A860882C844221C">
    <w:name w:val="8522415F125548268A860882C844221C"/>
    <w:rsid w:val="00A9455F"/>
  </w:style>
  <w:style w:type="paragraph" w:customStyle="1" w:styleId="26E80A9051AE4EBF939B53912EAA4BEC">
    <w:name w:val="26E80A9051AE4EBF939B53912EAA4BEC"/>
    <w:rsid w:val="00A9455F"/>
  </w:style>
  <w:style w:type="paragraph" w:customStyle="1" w:styleId="AE8E93B7B98C4B2496BB799FDB875850">
    <w:name w:val="AE8E93B7B98C4B2496BB799FDB875850"/>
    <w:rsid w:val="00A9455F"/>
  </w:style>
  <w:style w:type="paragraph" w:customStyle="1" w:styleId="63A027331890450C9796CC6B99AD4BC6">
    <w:name w:val="63A027331890450C9796CC6B99AD4BC6"/>
    <w:rsid w:val="00A9455F"/>
  </w:style>
  <w:style w:type="paragraph" w:customStyle="1" w:styleId="F6091FE67BBB44608AB225E9D08DDAED">
    <w:name w:val="F6091FE67BBB44608AB225E9D08DDAED"/>
    <w:rsid w:val="00A9455F"/>
  </w:style>
  <w:style w:type="paragraph" w:customStyle="1" w:styleId="C24DECF6A62F40AFB7FEB1B394B5CC01">
    <w:name w:val="C24DECF6A62F40AFB7FEB1B394B5CC01"/>
    <w:rsid w:val="00A9455F"/>
  </w:style>
  <w:style w:type="paragraph" w:customStyle="1" w:styleId="B4915CF1737A489F9B92AD425BA6770B">
    <w:name w:val="B4915CF1737A489F9B92AD425BA6770B"/>
    <w:rsid w:val="00A9455F"/>
  </w:style>
  <w:style w:type="paragraph" w:customStyle="1" w:styleId="242F1CDF25B94F5682DDA10F7F617E81">
    <w:name w:val="242F1CDF25B94F5682DDA10F7F617E81"/>
    <w:rsid w:val="00A9455F"/>
  </w:style>
  <w:style w:type="paragraph" w:customStyle="1" w:styleId="C5B70E48549445A08B9F1EC191EF37AD">
    <w:name w:val="C5B70E48549445A08B9F1EC191EF37AD"/>
    <w:rsid w:val="00A9455F"/>
  </w:style>
  <w:style w:type="paragraph" w:customStyle="1" w:styleId="7130EB6F9D9245418E609C154B90A84C">
    <w:name w:val="7130EB6F9D9245418E609C154B90A84C"/>
    <w:rsid w:val="00A9455F"/>
  </w:style>
  <w:style w:type="paragraph" w:customStyle="1" w:styleId="E1769C14044A4F00903C952C778C9958">
    <w:name w:val="E1769C14044A4F00903C952C778C9958"/>
    <w:rsid w:val="00A9455F"/>
  </w:style>
  <w:style w:type="paragraph" w:customStyle="1" w:styleId="128CF9EB816B4D53B0F94F213B922EBD">
    <w:name w:val="128CF9EB816B4D53B0F94F213B922EBD"/>
    <w:rsid w:val="00A9455F"/>
  </w:style>
  <w:style w:type="paragraph" w:customStyle="1" w:styleId="55FDA1B810D0407ABEEC01EDC8618AB7">
    <w:name w:val="55FDA1B810D0407ABEEC01EDC8618AB7"/>
    <w:rsid w:val="00A9455F"/>
  </w:style>
  <w:style w:type="paragraph" w:customStyle="1" w:styleId="D112A81580C14C868ABC7217772658BF">
    <w:name w:val="D112A81580C14C868ABC7217772658BF"/>
    <w:rsid w:val="00A9455F"/>
  </w:style>
  <w:style w:type="paragraph" w:customStyle="1" w:styleId="6B1B19B5BC4545D19EF4F43311CC9E35">
    <w:name w:val="6B1B19B5BC4545D19EF4F43311CC9E35"/>
    <w:rsid w:val="00A9455F"/>
  </w:style>
  <w:style w:type="paragraph" w:customStyle="1" w:styleId="5706FCF353944533A99441F4D31FFDF4">
    <w:name w:val="5706FCF353944533A99441F4D31FFDF4"/>
    <w:rsid w:val="00A9455F"/>
  </w:style>
  <w:style w:type="paragraph" w:customStyle="1" w:styleId="432117B7A60E4BC3ABC62DE940B1719D">
    <w:name w:val="432117B7A60E4BC3ABC62DE940B1719D"/>
    <w:rsid w:val="00A9455F"/>
  </w:style>
  <w:style w:type="paragraph" w:customStyle="1" w:styleId="2632CD78DD7F49F0B689631CFB065343">
    <w:name w:val="2632CD78DD7F49F0B689631CFB065343"/>
    <w:rsid w:val="00A9455F"/>
  </w:style>
  <w:style w:type="paragraph" w:customStyle="1" w:styleId="2C3E451A80B4462FA941CD1086572078">
    <w:name w:val="2C3E451A80B4462FA941CD1086572078"/>
    <w:rsid w:val="00A9455F"/>
  </w:style>
  <w:style w:type="paragraph" w:customStyle="1" w:styleId="2ACA672A94BF4EDB9A4BEE799470C960">
    <w:name w:val="2ACA672A94BF4EDB9A4BEE799470C960"/>
    <w:rsid w:val="00A9455F"/>
  </w:style>
  <w:style w:type="paragraph" w:customStyle="1" w:styleId="766A3740429A47C4992466181CD11A6D">
    <w:name w:val="766A3740429A47C4992466181CD11A6D"/>
    <w:rsid w:val="00A9455F"/>
  </w:style>
  <w:style w:type="paragraph" w:customStyle="1" w:styleId="4F21E1BFFCE7460E8033D706C45F33AF">
    <w:name w:val="4F21E1BFFCE7460E8033D706C45F33AF"/>
    <w:rsid w:val="00A9455F"/>
  </w:style>
  <w:style w:type="paragraph" w:customStyle="1" w:styleId="CFC90D935FC340E0A61D973568D5EF88">
    <w:name w:val="CFC90D935FC340E0A61D973568D5EF88"/>
    <w:rsid w:val="00A9455F"/>
  </w:style>
  <w:style w:type="paragraph" w:customStyle="1" w:styleId="B3365135B1D249AB97F7D28893025120">
    <w:name w:val="B3365135B1D249AB97F7D28893025120"/>
    <w:rsid w:val="00A9455F"/>
  </w:style>
  <w:style w:type="paragraph" w:customStyle="1" w:styleId="5E0E3D9904E24B788B10552C7EE7F819">
    <w:name w:val="5E0E3D9904E24B788B10552C7EE7F819"/>
    <w:rsid w:val="00A9455F"/>
  </w:style>
  <w:style w:type="paragraph" w:customStyle="1" w:styleId="DF960D3569924A3FBECD3D43C4C0FEB3">
    <w:name w:val="DF960D3569924A3FBECD3D43C4C0FEB3"/>
    <w:rsid w:val="00A9455F"/>
  </w:style>
  <w:style w:type="paragraph" w:customStyle="1" w:styleId="B5947E3951704FF5B8DB39033AE64DEB">
    <w:name w:val="B5947E3951704FF5B8DB39033AE64DEB"/>
    <w:rsid w:val="00A9455F"/>
  </w:style>
  <w:style w:type="paragraph" w:customStyle="1" w:styleId="46782C2329B94E1184FBBB87F358B1DF">
    <w:name w:val="46782C2329B94E1184FBBB87F358B1DF"/>
    <w:rsid w:val="00A9455F"/>
  </w:style>
  <w:style w:type="paragraph" w:customStyle="1" w:styleId="75D297AB42644DB68AF814040F85E7B2">
    <w:name w:val="75D297AB42644DB68AF814040F85E7B2"/>
    <w:rsid w:val="00A9455F"/>
  </w:style>
  <w:style w:type="paragraph" w:customStyle="1" w:styleId="E403938FD3F3408A8065D7BAC5F01219">
    <w:name w:val="E403938FD3F3408A8065D7BAC5F01219"/>
    <w:rsid w:val="00A9455F"/>
  </w:style>
  <w:style w:type="paragraph" w:customStyle="1" w:styleId="36D748EDBE76459982726E1AD4459567">
    <w:name w:val="36D748EDBE76459982726E1AD4459567"/>
    <w:rsid w:val="00A9455F"/>
  </w:style>
  <w:style w:type="paragraph" w:customStyle="1" w:styleId="2D9B752FB3EE48909F1E891744761677">
    <w:name w:val="2D9B752FB3EE48909F1E891744761677"/>
    <w:rsid w:val="00A9455F"/>
  </w:style>
  <w:style w:type="paragraph" w:customStyle="1" w:styleId="07F3011A5C5B47289A764AC548E7BC81">
    <w:name w:val="07F3011A5C5B47289A764AC548E7BC81"/>
    <w:rsid w:val="00A9455F"/>
  </w:style>
  <w:style w:type="paragraph" w:customStyle="1" w:styleId="B1099DA107BA47D3BEDCF614F19E93B1">
    <w:name w:val="B1099DA107BA47D3BEDCF614F19E93B1"/>
    <w:rsid w:val="00A9455F"/>
  </w:style>
  <w:style w:type="paragraph" w:customStyle="1" w:styleId="25D8D4F4863B4EA399335D58D5F8D705">
    <w:name w:val="25D8D4F4863B4EA399335D58D5F8D705"/>
    <w:rsid w:val="00A9455F"/>
  </w:style>
  <w:style w:type="paragraph" w:customStyle="1" w:styleId="11C1D80BF4BA4892A72CBDD37DEB507E">
    <w:name w:val="11C1D80BF4BA4892A72CBDD37DEB507E"/>
    <w:rsid w:val="00A9455F"/>
  </w:style>
  <w:style w:type="paragraph" w:customStyle="1" w:styleId="36DD52F3EDC247B098F29AE2B32A742C">
    <w:name w:val="36DD52F3EDC247B098F29AE2B32A742C"/>
    <w:rsid w:val="00A9455F"/>
  </w:style>
  <w:style w:type="paragraph" w:customStyle="1" w:styleId="6B42240CB8904701B9EE27A970912A90">
    <w:name w:val="6B42240CB8904701B9EE27A970912A90"/>
    <w:rsid w:val="00A9455F"/>
  </w:style>
  <w:style w:type="paragraph" w:customStyle="1" w:styleId="841E9DC066DA4FC4B8DE6FBF03E24664">
    <w:name w:val="841E9DC066DA4FC4B8DE6FBF03E24664"/>
    <w:rsid w:val="00A9455F"/>
  </w:style>
  <w:style w:type="paragraph" w:customStyle="1" w:styleId="BA0526A0D7D2421E9BCB07CE8AB5554B">
    <w:name w:val="BA0526A0D7D2421E9BCB07CE8AB5554B"/>
    <w:rsid w:val="00A9455F"/>
  </w:style>
  <w:style w:type="paragraph" w:customStyle="1" w:styleId="BAB551C18D9B41C6BC6A5762CB11B69B">
    <w:name w:val="BAB551C18D9B41C6BC6A5762CB11B69B"/>
    <w:rsid w:val="00A9455F"/>
  </w:style>
  <w:style w:type="paragraph" w:customStyle="1" w:styleId="BD2B6DACDB1D4E238CC397A275E96608">
    <w:name w:val="BD2B6DACDB1D4E238CC397A275E96608"/>
    <w:rsid w:val="00A9455F"/>
  </w:style>
  <w:style w:type="paragraph" w:customStyle="1" w:styleId="EE9832F7625A42E9BAADF3E08817AE68">
    <w:name w:val="EE9832F7625A42E9BAADF3E08817AE68"/>
    <w:rsid w:val="00A9455F"/>
  </w:style>
  <w:style w:type="paragraph" w:customStyle="1" w:styleId="F55BA2B202AF4CC0B4D1A795F6B43E83">
    <w:name w:val="F55BA2B202AF4CC0B4D1A795F6B43E83"/>
    <w:rsid w:val="00A9455F"/>
  </w:style>
  <w:style w:type="paragraph" w:customStyle="1" w:styleId="583A7DB20C6E4562B2881FC804D9F1F2">
    <w:name w:val="583A7DB20C6E4562B2881FC804D9F1F2"/>
    <w:rsid w:val="00A9455F"/>
  </w:style>
  <w:style w:type="paragraph" w:customStyle="1" w:styleId="DF578AA38D8C4A068A1719AF502882B2">
    <w:name w:val="DF578AA38D8C4A068A1719AF502882B2"/>
    <w:rsid w:val="00A9455F"/>
  </w:style>
  <w:style w:type="paragraph" w:customStyle="1" w:styleId="86671216A37C4775B1CEB6B18DE3076C">
    <w:name w:val="86671216A37C4775B1CEB6B18DE3076C"/>
    <w:rsid w:val="00A9455F"/>
  </w:style>
  <w:style w:type="paragraph" w:customStyle="1" w:styleId="502C22690AA24E698AC83D6696064C10">
    <w:name w:val="502C22690AA24E698AC83D6696064C10"/>
    <w:rsid w:val="00A9455F"/>
  </w:style>
  <w:style w:type="paragraph" w:customStyle="1" w:styleId="7A2AE180988640509B87245B8FCFF9A9">
    <w:name w:val="7A2AE180988640509B87245B8FCFF9A9"/>
    <w:rsid w:val="00A9455F"/>
  </w:style>
  <w:style w:type="paragraph" w:customStyle="1" w:styleId="FC3DCED081944CDC8E5B47A1FE0D185A">
    <w:name w:val="FC3DCED081944CDC8E5B47A1FE0D185A"/>
    <w:rsid w:val="00A9455F"/>
  </w:style>
  <w:style w:type="paragraph" w:customStyle="1" w:styleId="3902B0EA7F494DA28E6B6CF4EB1BE37D">
    <w:name w:val="3902B0EA7F494DA28E6B6CF4EB1BE37D"/>
    <w:rsid w:val="00A9455F"/>
  </w:style>
  <w:style w:type="paragraph" w:customStyle="1" w:styleId="7595E25F869B4484BF91E9B5C9E948D7">
    <w:name w:val="7595E25F869B4484BF91E9B5C9E948D7"/>
    <w:rsid w:val="00A9455F"/>
  </w:style>
  <w:style w:type="paragraph" w:customStyle="1" w:styleId="962AF882F4EC4E4697CBB630F5F22A2B">
    <w:name w:val="962AF882F4EC4E4697CBB630F5F22A2B"/>
    <w:rsid w:val="00A9455F"/>
  </w:style>
  <w:style w:type="paragraph" w:customStyle="1" w:styleId="65FFB2009A7C4488B945B5A1FC4F286D">
    <w:name w:val="65FFB2009A7C4488B945B5A1FC4F286D"/>
    <w:rsid w:val="00A9455F"/>
  </w:style>
  <w:style w:type="paragraph" w:customStyle="1" w:styleId="15782F7FB8C0451C8120BC531EAFDADA">
    <w:name w:val="15782F7FB8C0451C8120BC531EAFDADA"/>
    <w:rsid w:val="00A9455F"/>
  </w:style>
  <w:style w:type="paragraph" w:customStyle="1" w:styleId="5EBB60661867492E8E889FCE31991385">
    <w:name w:val="5EBB60661867492E8E889FCE31991385"/>
    <w:rsid w:val="00A9455F"/>
  </w:style>
  <w:style w:type="paragraph" w:customStyle="1" w:styleId="A4F24849C8234039BC71439124FBFC4D">
    <w:name w:val="A4F24849C8234039BC71439124FBFC4D"/>
    <w:rsid w:val="00A9455F"/>
  </w:style>
  <w:style w:type="paragraph" w:customStyle="1" w:styleId="ED09E64D57D6402E821B74EE926F405C">
    <w:name w:val="ED09E64D57D6402E821B74EE926F405C"/>
    <w:rsid w:val="00A9455F"/>
  </w:style>
  <w:style w:type="paragraph" w:customStyle="1" w:styleId="38F451395714457ABF0497B8561A83E1">
    <w:name w:val="38F451395714457ABF0497B8561A83E1"/>
    <w:rsid w:val="00A9455F"/>
  </w:style>
  <w:style w:type="paragraph" w:customStyle="1" w:styleId="41A9C00FBC5647879705D531AC0FE675">
    <w:name w:val="41A9C00FBC5647879705D531AC0FE675"/>
    <w:rsid w:val="00A9455F"/>
  </w:style>
  <w:style w:type="paragraph" w:customStyle="1" w:styleId="BF9E6E71902A44E4862560015A7491D3">
    <w:name w:val="BF9E6E71902A44E4862560015A7491D3"/>
    <w:rsid w:val="00A9455F"/>
  </w:style>
  <w:style w:type="paragraph" w:customStyle="1" w:styleId="265F0BA4508A4C5B98A719597175ABD1">
    <w:name w:val="265F0BA4508A4C5B98A719597175ABD1"/>
    <w:rsid w:val="00A9455F"/>
  </w:style>
  <w:style w:type="paragraph" w:customStyle="1" w:styleId="A332BA6F45D74372B4042D36112F72C6">
    <w:name w:val="A332BA6F45D74372B4042D36112F72C6"/>
    <w:rsid w:val="00A9455F"/>
  </w:style>
  <w:style w:type="paragraph" w:customStyle="1" w:styleId="40FF087FF0D749E4982F995CA42403FF">
    <w:name w:val="40FF087FF0D749E4982F995CA42403FF"/>
    <w:rsid w:val="00A9455F"/>
  </w:style>
  <w:style w:type="paragraph" w:customStyle="1" w:styleId="3ECA9D0D371744F3A4233E4E539F2FF0">
    <w:name w:val="3ECA9D0D371744F3A4233E4E539F2FF0"/>
    <w:rsid w:val="00A9455F"/>
  </w:style>
  <w:style w:type="paragraph" w:customStyle="1" w:styleId="E8BE6AD80C0B4F7E85C410A040F9C9B7">
    <w:name w:val="E8BE6AD80C0B4F7E85C410A040F9C9B7"/>
    <w:rsid w:val="00A9455F"/>
  </w:style>
  <w:style w:type="paragraph" w:customStyle="1" w:styleId="D095CF9130CF48CD91CB0A01D08D372F">
    <w:name w:val="D095CF9130CF48CD91CB0A01D08D372F"/>
    <w:rsid w:val="00A9455F"/>
  </w:style>
  <w:style w:type="paragraph" w:customStyle="1" w:styleId="5B0144A910CA496598F0685C93C6E6AE">
    <w:name w:val="5B0144A910CA496598F0685C93C6E6AE"/>
    <w:rsid w:val="00A9455F"/>
  </w:style>
  <w:style w:type="paragraph" w:customStyle="1" w:styleId="AD6F4E40638442488A91A8215405426A">
    <w:name w:val="AD6F4E40638442488A91A8215405426A"/>
    <w:rsid w:val="00A9455F"/>
  </w:style>
  <w:style w:type="paragraph" w:customStyle="1" w:styleId="FD35D9C75E434D84AD8A14BD739A63B6">
    <w:name w:val="FD35D9C75E434D84AD8A14BD739A63B6"/>
    <w:rsid w:val="00A9455F"/>
  </w:style>
  <w:style w:type="paragraph" w:customStyle="1" w:styleId="F252D6299A0641EABAE3AD92F210A303">
    <w:name w:val="F252D6299A0641EABAE3AD92F210A303"/>
    <w:rsid w:val="00A9455F"/>
  </w:style>
  <w:style w:type="paragraph" w:customStyle="1" w:styleId="54A3D3C33CB5448ABBA982143DD7F1F2">
    <w:name w:val="54A3D3C33CB5448ABBA982143DD7F1F2"/>
    <w:rsid w:val="00A9455F"/>
  </w:style>
  <w:style w:type="paragraph" w:customStyle="1" w:styleId="1252B176CC124622A514D98F2A46C50C">
    <w:name w:val="1252B176CC124622A514D98F2A46C50C"/>
    <w:rsid w:val="00A9455F"/>
  </w:style>
  <w:style w:type="paragraph" w:customStyle="1" w:styleId="6B00B26250F741A2969058A342D22B14">
    <w:name w:val="6B00B26250F741A2969058A342D22B14"/>
    <w:rsid w:val="00A9455F"/>
  </w:style>
  <w:style w:type="paragraph" w:customStyle="1" w:styleId="29563A589D814CF0B6109D74A7AB5948">
    <w:name w:val="29563A589D814CF0B6109D74A7AB5948"/>
    <w:rsid w:val="00A9455F"/>
  </w:style>
  <w:style w:type="paragraph" w:customStyle="1" w:styleId="4B68778907F84EC0A85CD583B7BADBA2">
    <w:name w:val="4B68778907F84EC0A85CD583B7BADBA2"/>
    <w:rsid w:val="00A9455F"/>
  </w:style>
  <w:style w:type="paragraph" w:customStyle="1" w:styleId="A0EB7DE8B0794752BA0232A8540DF246">
    <w:name w:val="A0EB7DE8B0794752BA0232A8540DF246"/>
    <w:rsid w:val="00A9455F"/>
  </w:style>
  <w:style w:type="paragraph" w:customStyle="1" w:styleId="A73F0E70838A48139C40D6697F43E00B">
    <w:name w:val="A73F0E70838A48139C40D6697F43E00B"/>
    <w:rsid w:val="00A9455F"/>
  </w:style>
  <w:style w:type="paragraph" w:customStyle="1" w:styleId="5068A76E5B0B4CECABC9A3B2D7AEB27E">
    <w:name w:val="5068A76E5B0B4CECABC9A3B2D7AEB27E"/>
    <w:rsid w:val="00A9455F"/>
  </w:style>
  <w:style w:type="paragraph" w:customStyle="1" w:styleId="6041857740324D69BF36591543257D16">
    <w:name w:val="6041857740324D69BF36591543257D16"/>
    <w:rsid w:val="00A9455F"/>
  </w:style>
  <w:style w:type="paragraph" w:customStyle="1" w:styleId="7788F5F604D7445D9CDAE4882823E24C">
    <w:name w:val="7788F5F604D7445D9CDAE4882823E24C"/>
    <w:rsid w:val="00A9455F"/>
  </w:style>
  <w:style w:type="paragraph" w:customStyle="1" w:styleId="CBA7207D45634ACE9590B36539BA34C0">
    <w:name w:val="CBA7207D45634ACE9590B36539BA34C0"/>
    <w:rsid w:val="00A9455F"/>
  </w:style>
  <w:style w:type="paragraph" w:customStyle="1" w:styleId="3AD0E2F3FD6147D78CC75167078730CB">
    <w:name w:val="3AD0E2F3FD6147D78CC75167078730CB"/>
    <w:rsid w:val="00A9455F"/>
  </w:style>
  <w:style w:type="paragraph" w:customStyle="1" w:styleId="8469F42D9B734A2F8FA3ACCCFE7F4F18">
    <w:name w:val="8469F42D9B734A2F8FA3ACCCFE7F4F18"/>
    <w:rsid w:val="00A9455F"/>
  </w:style>
  <w:style w:type="paragraph" w:customStyle="1" w:styleId="2AF1F0EE294F499DA7543508E0050BC3">
    <w:name w:val="2AF1F0EE294F499DA7543508E0050BC3"/>
    <w:rsid w:val="00A9455F"/>
  </w:style>
  <w:style w:type="paragraph" w:customStyle="1" w:styleId="33402D65343C467CA68500F2D7C9ED39">
    <w:name w:val="33402D65343C467CA68500F2D7C9ED39"/>
    <w:rsid w:val="00A9455F"/>
  </w:style>
  <w:style w:type="paragraph" w:customStyle="1" w:styleId="6BFFFA2A96914EB8A02246524BDF075F">
    <w:name w:val="6BFFFA2A96914EB8A02246524BDF075F"/>
    <w:rsid w:val="00A9455F"/>
  </w:style>
  <w:style w:type="paragraph" w:customStyle="1" w:styleId="ECB679DAC81A4E5CB3429570EA9097B1">
    <w:name w:val="ECB679DAC81A4E5CB3429570EA9097B1"/>
    <w:rsid w:val="00A9455F"/>
  </w:style>
  <w:style w:type="paragraph" w:customStyle="1" w:styleId="B81C99A7EC7F4920A6779E8EFAE3D4A1">
    <w:name w:val="B81C99A7EC7F4920A6779E8EFAE3D4A1"/>
    <w:rsid w:val="00A9455F"/>
  </w:style>
  <w:style w:type="paragraph" w:customStyle="1" w:styleId="D60C9066DE9C4DD8AF79DC827E15ECD2">
    <w:name w:val="D60C9066DE9C4DD8AF79DC827E15ECD2"/>
    <w:rsid w:val="00A9455F"/>
  </w:style>
  <w:style w:type="paragraph" w:customStyle="1" w:styleId="E387FA0486BB404C8D1545A3C8EA69DA">
    <w:name w:val="E387FA0486BB404C8D1545A3C8EA69DA"/>
    <w:rsid w:val="00A9455F"/>
  </w:style>
  <w:style w:type="paragraph" w:customStyle="1" w:styleId="FB44039F45854E26BA5349CD2816A8CA">
    <w:name w:val="FB44039F45854E26BA5349CD2816A8CA"/>
    <w:rsid w:val="00A9455F"/>
  </w:style>
  <w:style w:type="paragraph" w:customStyle="1" w:styleId="40780FA8F7F340029C223AE6ED049906">
    <w:name w:val="40780FA8F7F340029C223AE6ED049906"/>
    <w:rsid w:val="00A9455F"/>
  </w:style>
  <w:style w:type="paragraph" w:customStyle="1" w:styleId="688A6A53F2D9489D9BCDF42AA594DEB3">
    <w:name w:val="688A6A53F2D9489D9BCDF42AA594DEB3"/>
    <w:rsid w:val="00A9455F"/>
  </w:style>
  <w:style w:type="paragraph" w:customStyle="1" w:styleId="F665D10AC8FD4523AC20EB3D41234472">
    <w:name w:val="F665D10AC8FD4523AC20EB3D41234472"/>
    <w:rsid w:val="00A9455F"/>
  </w:style>
  <w:style w:type="paragraph" w:customStyle="1" w:styleId="1440DF120A2349448F6248703C580451">
    <w:name w:val="1440DF120A2349448F6248703C580451"/>
    <w:rsid w:val="00A9455F"/>
  </w:style>
  <w:style w:type="paragraph" w:customStyle="1" w:styleId="73FB95F3C9CA4BEF8519454452C71CFB">
    <w:name w:val="73FB95F3C9CA4BEF8519454452C71CFB"/>
    <w:rsid w:val="00A9455F"/>
  </w:style>
  <w:style w:type="paragraph" w:customStyle="1" w:styleId="015ACA5E150843728B4DA518410C0FF7">
    <w:name w:val="015ACA5E150843728B4DA518410C0FF7"/>
    <w:rsid w:val="00A9455F"/>
  </w:style>
  <w:style w:type="paragraph" w:customStyle="1" w:styleId="9DB6CE85C2F548C1A2C9EF228C301F27">
    <w:name w:val="9DB6CE85C2F548C1A2C9EF228C301F27"/>
    <w:rsid w:val="00A9455F"/>
  </w:style>
  <w:style w:type="paragraph" w:customStyle="1" w:styleId="520803B84D4349C28F1AE30CED56A6EE">
    <w:name w:val="520803B84D4349C28F1AE30CED56A6EE"/>
    <w:rsid w:val="00A9455F"/>
  </w:style>
  <w:style w:type="paragraph" w:customStyle="1" w:styleId="64F4D364E4EF4DB28D4A794CC87104C3">
    <w:name w:val="64F4D364E4EF4DB28D4A794CC87104C3"/>
    <w:rsid w:val="00A9455F"/>
  </w:style>
  <w:style w:type="paragraph" w:customStyle="1" w:styleId="D3961632C9E14DBE863295857312D472">
    <w:name w:val="D3961632C9E14DBE863295857312D472"/>
    <w:rsid w:val="00A9455F"/>
  </w:style>
  <w:style w:type="paragraph" w:customStyle="1" w:styleId="89BD68E811FE4D1680889AB7E40424A2">
    <w:name w:val="89BD68E811FE4D1680889AB7E40424A2"/>
    <w:rsid w:val="00A9455F"/>
  </w:style>
  <w:style w:type="paragraph" w:customStyle="1" w:styleId="E3B0BDF9D16D444EA1EF5A230B962399">
    <w:name w:val="E3B0BDF9D16D444EA1EF5A230B962399"/>
    <w:rsid w:val="00A9455F"/>
  </w:style>
  <w:style w:type="paragraph" w:customStyle="1" w:styleId="CC460D15959640B8B798CCAF3C1670D2">
    <w:name w:val="CC460D15959640B8B798CCAF3C1670D2"/>
    <w:rsid w:val="00A9455F"/>
  </w:style>
  <w:style w:type="paragraph" w:customStyle="1" w:styleId="6347BB2FC88A409FBC6C40480A088206">
    <w:name w:val="6347BB2FC88A409FBC6C40480A088206"/>
    <w:rsid w:val="00A9455F"/>
  </w:style>
  <w:style w:type="paragraph" w:customStyle="1" w:styleId="8E956902B410469792779F6F7352D791">
    <w:name w:val="8E956902B410469792779F6F7352D791"/>
    <w:rsid w:val="00A9455F"/>
  </w:style>
  <w:style w:type="paragraph" w:customStyle="1" w:styleId="D49BCDECD234448E92785E67D9176B58">
    <w:name w:val="D49BCDECD234448E92785E67D9176B58"/>
    <w:rsid w:val="00A9455F"/>
  </w:style>
  <w:style w:type="paragraph" w:customStyle="1" w:styleId="3B0C1FB8F7FD44858C640BE6E4D51CBA">
    <w:name w:val="3B0C1FB8F7FD44858C640BE6E4D51CBA"/>
    <w:rsid w:val="00A9455F"/>
  </w:style>
  <w:style w:type="paragraph" w:customStyle="1" w:styleId="BDC388303A7F4FF1BC183950F0DA4574">
    <w:name w:val="BDC388303A7F4FF1BC183950F0DA4574"/>
    <w:rsid w:val="00A9455F"/>
  </w:style>
  <w:style w:type="paragraph" w:customStyle="1" w:styleId="663E8ECFD08F47188756DEE9BDF7EE96">
    <w:name w:val="663E8ECFD08F47188756DEE9BDF7EE96"/>
    <w:rsid w:val="00A9455F"/>
  </w:style>
  <w:style w:type="paragraph" w:customStyle="1" w:styleId="28B4687788C542209153E873EAD692A2">
    <w:name w:val="28B4687788C542209153E873EAD692A2"/>
    <w:rsid w:val="00A9455F"/>
  </w:style>
  <w:style w:type="paragraph" w:customStyle="1" w:styleId="E6BD2CEB56FC4FE591BBBA73B9E6C66C">
    <w:name w:val="E6BD2CEB56FC4FE591BBBA73B9E6C66C"/>
    <w:rsid w:val="00A9455F"/>
  </w:style>
  <w:style w:type="paragraph" w:customStyle="1" w:styleId="FDFCABF7E65F40E7BDD1BB15FC7044DD">
    <w:name w:val="FDFCABF7E65F40E7BDD1BB15FC7044DD"/>
    <w:rsid w:val="00A9455F"/>
  </w:style>
  <w:style w:type="paragraph" w:customStyle="1" w:styleId="571055B8A9434465B11302F7729A769E">
    <w:name w:val="571055B8A9434465B11302F7729A769E"/>
    <w:rsid w:val="00A9455F"/>
  </w:style>
  <w:style w:type="paragraph" w:customStyle="1" w:styleId="54576DF3862C4522A9F9F27EF63398F8">
    <w:name w:val="54576DF3862C4522A9F9F27EF63398F8"/>
    <w:rsid w:val="00A9455F"/>
  </w:style>
  <w:style w:type="paragraph" w:customStyle="1" w:styleId="BA0F71E9B4C64BA1A5A73E9EB29AEB18">
    <w:name w:val="BA0F71E9B4C64BA1A5A73E9EB29AEB18"/>
    <w:rsid w:val="00A9455F"/>
  </w:style>
  <w:style w:type="paragraph" w:customStyle="1" w:styleId="7D5111FA54594A9AB59635587104A9B8">
    <w:name w:val="7D5111FA54594A9AB59635587104A9B8"/>
    <w:rsid w:val="00A9455F"/>
  </w:style>
  <w:style w:type="paragraph" w:customStyle="1" w:styleId="DBE7F8F9038B446BBA082DFC81C0DC3D">
    <w:name w:val="DBE7F8F9038B446BBA082DFC81C0DC3D"/>
    <w:rsid w:val="00A9455F"/>
  </w:style>
  <w:style w:type="paragraph" w:customStyle="1" w:styleId="B3966B1445BA4D4987B3CD4F4815481D">
    <w:name w:val="B3966B1445BA4D4987B3CD4F4815481D"/>
    <w:rsid w:val="00A9455F"/>
  </w:style>
  <w:style w:type="paragraph" w:customStyle="1" w:styleId="6D5FC575DAC04F60AD12D4C5DE783F2D">
    <w:name w:val="6D5FC575DAC04F60AD12D4C5DE783F2D"/>
    <w:rsid w:val="00A9455F"/>
  </w:style>
  <w:style w:type="paragraph" w:customStyle="1" w:styleId="A59928CA96EE4118B4A3AA652C358F18">
    <w:name w:val="A59928CA96EE4118B4A3AA652C358F18"/>
    <w:rsid w:val="00A9455F"/>
  </w:style>
  <w:style w:type="paragraph" w:customStyle="1" w:styleId="A7F4F1AA39D149BB98784D08D516D206">
    <w:name w:val="A7F4F1AA39D149BB98784D08D516D206"/>
    <w:rsid w:val="00A9455F"/>
  </w:style>
  <w:style w:type="paragraph" w:customStyle="1" w:styleId="EFCC0B518D1342C7AD03F4803F97212A">
    <w:name w:val="EFCC0B518D1342C7AD03F4803F97212A"/>
    <w:rsid w:val="00A9455F"/>
  </w:style>
  <w:style w:type="paragraph" w:customStyle="1" w:styleId="2B14BF4C23E247629ADA14BA1E1D666E">
    <w:name w:val="2B14BF4C23E247629ADA14BA1E1D666E"/>
    <w:rsid w:val="00A9455F"/>
  </w:style>
  <w:style w:type="paragraph" w:customStyle="1" w:styleId="0CD42E3EB8014CE699DDD091CF53F3BA">
    <w:name w:val="0CD42E3EB8014CE699DDD091CF53F3BA"/>
    <w:rsid w:val="00A9455F"/>
  </w:style>
  <w:style w:type="paragraph" w:customStyle="1" w:styleId="5D56A0585DD841B0906C6B09F6998945">
    <w:name w:val="5D56A0585DD841B0906C6B09F6998945"/>
    <w:rsid w:val="00A9455F"/>
  </w:style>
  <w:style w:type="paragraph" w:customStyle="1" w:styleId="D6917A4BF90E40C196C54A2E68023D19">
    <w:name w:val="D6917A4BF90E40C196C54A2E68023D19"/>
    <w:rsid w:val="00A9455F"/>
  </w:style>
  <w:style w:type="paragraph" w:customStyle="1" w:styleId="6950804169494F25999A624328DD1AB6">
    <w:name w:val="6950804169494F25999A624328DD1AB6"/>
    <w:rsid w:val="00A9455F"/>
  </w:style>
  <w:style w:type="paragraph" w:customStyle="1" w:styleId="67867C834ADA46529A9F4435AD5CCEF1">
    <w:name w:val="67867C834ADA46529A9F4435AD5CCEF1"/>
    <w:rsid w:val="00A9455F"/>
  </w:style>
  <w:style w:type="paragraph" w:customStyle="1" w:styleId="D500DC663D624D6FBC7FC768B7C298CC">
    <w:name w:val="D500DC663D624D6FBC7FC768B7C298CC"/>
    <w:rsid w:val="00A9455F"/>
  </w:style>
  <w:style w:type="paragraph" w:customStyle="1" w:styleId="7DAD50CA494B4BDE998BD601ADE76630">
    <w:name w:val="7DAD50CA494B4BDE998BD601ADE76630"/>
    <w:rsid w:val="00A9455F"/>
  </w:style>
  <w:style w:type="paragraph" w:customStyle="1" w:styleId="5FEADE9C94F8472BBC5B81D841C291AB">
    <w:name w:val="5FEADE9C94F8472BBC5B81D841C291AB"/>
    <w:rsid w:val="00A9455F"/>
  </w:style>
  <w:style w:type="paragraph" w:customStyle="1" w:styleId="346105822C2B4EC89AE62C40DE921B46">
    <w:name w:val="346105822C2B4EC89AE62C40DE921B46"/>
    <w:rsid w:val="00A9455F"/>
  </w:style>
  <w:style w:type="paragraph" w:customStyle="1" w:styleId="DCE406FD35754741B9C389C1DE8D96E1">
    <w:name w:val="DCE406FD35754741B9C389C1DE8D96E1"/>
    <w:rsid w:val="00A9455F"/>
  </w:style>
  <w:style w:type="paragraph" w:customStyle="1" w:styleId="38A8C78E6A3C4F8E87E419D418D7ACF6">
    <w:name w:val="38A8C78E6A3C4F8E87E419D418D7ACF6"/>
    <w:rsid w:val="00A9455F"/>
  </w:style>
  <w:style w:type="paragraph" w:customStyle="1" w:styleId="4A280A7BD31F450EB318A9F1C7FD3246">
    <w:name w:val="4A280A7BD31F450EB318A9F1C7FD3246"/>
    <w:rsid w:val="00A9455F"/>
  </w:style>
  <w:style w:type="paragraph" w:customStyle="1" w:styleId="3196305850024FE6AEB52803A9F5A164">
    <w:name w:val="3196305850024FE6AEB52803A9F5A164"/>
    <w:rsid w:val="00A9455F"/>
  </w:style>
  <w:style w:type="paragraph" w:customStyle="1" w:styleId="71050105A5E54DB09A760793152436E1">
    <w:name w:val="71050105A5E54DB09A760793152436E1"/>
    <w:rsid w:val="00A9455F"/>
  </w:style>
  <w:style w:type="paragraph" w:customStyle="1" w:styleId="686C9EDB7FDE4BD9B80A2526E073416E">
    <w:name w:val="686C9EDB7FDE4BD9B80A2526E073416E"/>
    <w:rsid w:val="00A9455F"/>
  </w:style>
  <w:style w:type="paragraph" w:customStyle="1" w:styleId="48040242088D431C8265BA92D88E8DA1">
    <w:name w:val="48040242088D431C8265BA92D88E8DA1"/>
    <w:rsid w:val="00A9455F"/>
  </w:style>
  <w:style w:type="paragraph" w:customStyle="1" w:styleId="8C745B664F094FB29BE77D277F0CA732">
    <w:name w:val="8C745B664F094FB29BE77D277F0CA732"/>
    <w:rsid w:val="00A9455F"/>
  </w:style>
  <w:style w:type="paragraph" w:customStyle="1" w:styleId="270D4A0337AD4B3C861F0C94BAD1C546">
    <w:name w:val="270D4A0337AD4B3C861F0C94BAD1C546"/>
    <w:rsid w:val="00A9455F"/>
  </w:style>
  <w:style w:type="paragraph" w:customStyle="1" w:styleId="ED3BFAFEBB66426FACC6187F89663B7B">
    <w:name w:val="ED3BFAFEBB66426FACC6187F89663B7B"/>
    <w:rsid w:val="00A9455F"/>
  </w:style>
  <w:style w:type="paragraph" w:customStyle="1" w:styleId="8AF4BE9E89FB4219B6D73049890820C1">
    <w:name w:val="8AF4BE9E89FB4219B6D73049890820C1"/>
    <w:rsid w:val="00A9455F"/>
  </w:style>
  <w:style w:type="paragraph" w:customStyle="1" w:styleId="4179A62345974CE68EF3E296F2EBB8E4">
    <w:name w:val="4179A62345974CE68EF3E296F2EBB8E4"/>
    <w:rsid w:val="00A9455F"/>
  </w:style>
  <w:style w:type="paragraph" w:customStyle="1" w:styleId="97E9B72AD0C141FAA2914B25C4A5C9E3">
    <w:name w:val="97E9B72AD0C141FAA2914B25C4A5C9E3"/>
    <w:rsid w:val="00A9455F"/>
  </w:style>
  <w:style w:type="paragraph" w:customStyle="1" w:styleId="4223FB3647024784931400062F4DDC1B">
    <w:name w:val="4223FB3647024784931400062F4DDC1B"/>
    <w:rsid w:val="00A9455F"/>
  </w:style>
  <w:style w:type="paragraph" w:customStyle="1" w:styleId="FA7E809E599246B99F94E8B7FFBDBF83">
    <w:name w:val="FA7E809E599246B99F94E8B7FFBDBF83"/>
    <w:rsid w:val="00A9455F"/>
  </w:style>
  <w:style w:type="paragraph" w:customStyle="1" w:styleId="E898EC8537D84723B9FC52FF60E5A013">
    <w:name w:val="E898EC8537D84723B9FC52FF60E5A013"/>
    <w:rsid w:val="00A9455F"/>
  </w:style>
  <w:style w:type="paragraph" w:customStyle="1" w:styleId="0A814800887A40C683FEFC0044AFF11C">
    <w:name w:val="0A814800887A40C683FEFC0044AFF11C"/>
    <w:rsid w:val="00A9455F"/>
  </w:style>
  <w:style w:type="paragraph" w:customStyle="1" w:styleId="4B7EB64B62AF46A29195600BF1F3C8EB">
    <w:name w:val="4B7EB64B62AF46A29195600BF1F3C8EB"/>
    <w:rsid w:val="00A9455F"/>
  </w:style>
  <w:style w:type="paragraph" w:customStyle="1" w:styleId="2E4E4A894D5F420F931F8A1CF842C38E">
    <w:name w:val="2E4E4A894D5F420F931F8A1CF842C38E"/>
    <w:rsid w:val="00A9455F"/>
  </w:style>
  <w:style w:type="paragraph" w:customStyle="1" w:styleId="6229395506344DA4A7AC128438073A80">
    <w:name w:val="6229395506344DA4A7AC128438073A80"/>
    <w:rsid w:val="00A9455F"/>
  </w:style>
  <w:style w:type="paragraph" w:customStyle="1" w:styleId="60EB4098664D4A8CB45481E3A38453DB">
    <w:name w:val="60EB4098664D4A8CB45481E3A38453DB"/>
    <w:rsid w:val="00A9455F"/>
  </w:style>
  <w:style w:type="paragraph" w:customStyle="1" w:styleId="D51A24AB7E5348068EDC13117EAF5F78">
    <w:name w:val="D51A24AB7E5348068EDC13117EAF5F78"/>
    <w:rsid w:val="00A9455F"/>
  </w:style>
  <w:style w:type="paragraph" w:customStyle="1" w:styleId="1FED8DE2432B41F0802740434EBAB168">
    <w:name w:val="1FED8DE2432B41F0802740434EBAB168"/>
    <w:rsid w:val="00A9455F"/>
  </w:style>
  <w:style w:type="paragraph" w:customStyle="1" w:styleId="9CAE3E8F26F743C5B916D8AFFC2154F2">
    <w:name w:val="9CAE3E8F26F743C5B916D8AFFC2154F2"/>
    <w:rsid w:val="00A9455F"/>
  </w:style>
  <w:style w:type="paragraph" w:customStyle="1" w:styleId="EC8FEACBF9D74121B86D1EB003AB19F5">
    <w:name w:val="EC8FEACBF9D74121B86D1EB003AB19F5"/>
    <w:rsid w:val="00A9455F"/>
  </w:style>
  <w:style w:type="paragraph" w:customStyle="1" w:styleId="885714DB422744239C374E3122A4299D">
    <w:name w:val="885714DB422744239C374E3122A4299D"/>
    <w:rsid w:val="00A9455F"/>
  </w:style>
  <w:style w:type="paragraph" w:customStyle="1" w:styleId="BB243704B0944C80B33513370C92BC0A">
    <w:name w:val="BB243704B0944C80B33513370C92BC0A"/>
    <w:rsid w:val="00A9455F"/>
  </w:style>
  <w:style w:type="paragraph" w:customStyle="1" w:styleId="B95E90908CDC4CF8B439CCA7EC26D1DC">
    <w:name w:val="B95E90908CDC4CF8B439CCA7EC26D1DC"/>
    <w:rsid w:val="00A9455F"/>
  </w:style>
  <w:style w:type="paragraph" w:customStyle="1" w:styleId="279AF6EE53294DABA61C96DFE4CDF888">
    <w:name w:val="279AF6EE53294DABA61C96DFE4CDF888"/>
    <w:rsid w:val="00A9455F"/>
  </w:style>
  <w:style w:type="paragraph" w:customStyle="1" w:styleId="8BEDA1C8F4AB4C1984460FEC6D52CDAA">
    <w:name w:val="8BEDA1C8F4AB4C1984460FEC6D52CDAA"/>
    <w:rsid w:val="00A9455F"/>
  </w:style>
  <w:style w:type="paragraph" w:customStyle="1" w:styleId="E6A87791FC3F40C6BD6EEDCA5F65B20B">
    <w:name w:val="E6A87791FC3F40C6BD6EEDCA5F65B20B"/>
    <w:rsid w:val="00A9455F"/>
  </w:style>
  <w:style w:type="paragraph" w:customStyle="1" w:styleId="A24AB798F6A846EFACDEA445CA1289FB">
    <w:name w:val="A24AB798F6A846EFACDEA445CA1289FB"/>
    <w:rsid w:val="00A9455F"/>
  </w:style>
  <w:style w:type="paragraph" w:customStyle="1" w:styleId="D10B5D4C71234590A91A0F9DE59A4637">
    <w:name w:val="D10B5D4C71234590A91A0F9DE59A4637"/>
    <w:rsid w:val="00A9455F"/>
  </w:style>
  <w:style w:type="paragraph" w:customStyle="1" w:styleId="D127FE5FDB0C4DE588E514AE3EA35A3C">
    <w:name w:val="D127FE5FDB0C4DE588E514AE3EA35A3C"/>
    <w:rsid w:val="00A9455F"/>
  </w:style>
  <w:style w:type="paragraph" w:customStyle="1" w:styleId="922C148F7DE74B5B90C05059AFC0E81B">
    <w:name w:val="922C148F7DE74B5B90C05059AFC0E81B"/>
    <w:rsid w:val="00A9455F"/>
  </w:style>
  <w:style w:type="paragraph" w:customStyle="1" w:styleId="16FB67E37DFE4998B6EFCF1D1C235836">
    <w:name w:val="16FB67E37DFE4998B6EFCF1D1C235836"/>
    <w:rsid w:val="00A9455F"/>
  </w:style>
  <w:style w:type="paragraph" w:customStyle="1" w:styleId="0A412FF084B047BBBE1D11EF5A97B63C">
    <w:name w:val="0A412FF084B047BBBE1D11EF5A97B63C"/>
    <w:rsid w:val="00A9455F"/>
  </w:style>
  <w:style w:type="paragraph" w:customStyle="1" w:styleId="61A008EBFEC24BA3817E883545E8CDF3">
    <w:name w:val="61A008EBFEC24BA3817E883545E8CDF3"/>
    <w:rsid w:val="00A9455F"/>
  </w:style>
  <w:style w:type="paragraph" w:customStyle="1" w:styleId="5ADC5C0584CC4A528D7882737E85C285">
    <w:name w:val="5ADC5C0584CC4A528D7882737E85C285"/>
    <w:rsid w:val="00A9455F"/>
  </w:style>
  <w:style w:type="paragraph" w:customStyle="1" w:styleId="4168C268896C4D2B891A247B5A17BDA9">
    <w:name w:val="4168C268896C4D2B891A247B5A17BDA9"/>
    <w:rsid w:val="00A9455F"/>
  </w:style>
  <w:style w:type="paragraph" w:customStyle="1" w:styleId="68D321DAE1974245A4E1EB8339C79655">
    <w:name w:val="68D321DAE1974245A4E1EB8339C79655"/>
    <w:rsid w:val="00A9455F"/>
  </w:style>
  <w:style w:type="paragraph" w:customStyle="1" w:styleId="6AE73C304AE24218851F2AB6E85C4805">
    <w:name w:val="6AE73C304AE24218851F2AB6E85C4805"/>
    <w:rsid w:val="00A9455F"/>
  </w:style>
  <w:style w:type="paragraph" w:customStyle="1" w:styleId="3B5C23BF20B44E15AE9B8D82658C8AD2">
    <w:name w:val="3B5C23BF20B44E15AE9B8D82658C8AD2"/>
    <w:rsid w:val="00A9455F"/>
  </w:style>
  <w:style w:type="paragraph" w:customStyle="1" w:styleId="61069F2A1DAA4D31BE93718665D9D68C">
    <w:name w:val="61069F2A1DAA4D31BE93718665D9D68C"/>
    <w:rsid w:val="00A9455F"/>
  </w:style>
  <w:style w:type="paragraph" w:customStyle="1" w:styleId="CDE084A07A3645A6A4FC4E22D94CDC00">
    <w:name w:val="CDE084A07A3645A6A4FC4E22D94CDC00"/>
    <w:rsid w:val="00A9455F"/>
  </w:style>
  <w:style w:type="paragraph" w:customStyle="1" w:styleId="D03E3F591F0B4B839F19124FB85A8565">
    <w:name w:val="D03E3F591F0B4B839F19124FB85A8565"/>
    <w:rsid w:val="00A9455F"/>
  </w:style>
  <w:style w:type="paragraph" w:customStyle="1" w:styleId="592B73B652814121810B1CD5C6555BCF">
    <w:name w:val="592B73B652814121810B1CD5C6555BCF"/>
    <w:rsid w:val="00A9455F"/>
  </w:style>
  <w:style w:type="paragraph" w:customStyle="1" w:styleId="F3B62A3C025C4714A5E24BDBECD0C2C1">
    <w:name w:val="F3B62A3C025C4714A5E24BDBECD0C2C1"/>
    <w:rsid w:val="00A9455F"/>
  </w:style>
  <w:style w:type="paragraph" w:customStyle="1" w:styleId="233CD61EF58841AAB3D39ED094242606">
    <w:name w:val="233CD61EF58841AAB3D39ED094242606"/>
    <w:rsid w:val="00A9455F"/>
  </w:style>
  <w:style w:type="paragraph" w:customStyle="1" w:styleId="68AF6998DECF42449CE8BE74E3129D26">
    <w:name w:val="68AF6998DECF42449CE8BE74E3129D26"/>
    <w:rsid w:val="00A9455F"/>
  </w:style>
  <w:style w:type="paragraph" w:customStyle="1" w:styleId="DCDE26BEA6394D80AD49EA1E2466645B">
    <w:name w:val="DCDE26BEA6394D80AD49EA1E2466645B"/>
    <w:rsid w:val="00A9455F"/>
  </w:style>
  <w:style w:type="paragraph" w:customStyle="1" w:styleId="910FE0EF74484E7CAEFDDFFEB331F80B">
    <w:name w:val="910FE0EF74484E7CAEFDDFFEB331F80B"/>
    <w:rsid w:val="00A9455F"/>
  </w:style>
  <w:style w:type="paragraph" w:customStyle="1" w:styleId="9FAFFB6A9C884E0E818FCB60B3FF9223">
    <w:name w:val="9FAFFB6A9C884E0E818FCB60B3FF9223"/>
    <w:rsid w:val="00A9455F"/>
  </w:style>
  <w:style w:type="paragraph" w:customStyle="1" w:styleId="9FB8F848632645EBA7514F0CDB919209">
    <w:name w:val="9FB8F848632645EBA7514F0CDB919209"/>
    <w:rsid w:val="00A9455F"/>
  </w:style>
  <w:style w:type="paragraph" w:customStyle="1" w:styleId="0A2B4A9BF932435EA641B9176EC821AF">
    <w:name w:val="0A2B4A9BF932435EA641B9176EC821AF"/>
    <w:rsid w:val="00A9455F"/>
  </w:style>
  <w:style w:type="paragraph" w:customStyle="1" w:styleId="26A40AA0682A4E2C96E55EA296D63FE7">
    <w:name w:val="26A40AA0682A4E2C96E55EA296D63FE7"/>
    <w:rsid w:val="00A9455F"/>
  </w:style>
  <w:style w:type="paragraph" w:customStyle="1" w:styleId="6DC54D468CF9490AAEB05AB6492690CF">
    <w:name w:val="6DC54D468CF9490AAEB05AB6492690CF"/>
    <w:rsid w:val="00A9455F"/>
  </w:style>
  <w:style w:type="paragraph" w:customStyle="1" w:styleId="189F4000FA674B8194E1AAE02C548A73">
    <w:name w:val="189F4000FA674B8194E1AAE02C548A73"/>
    <w:rsid w:val="00A9455F"/>
  </w:style>
  <w:style w:type="paragraph" w:customStyle="1" w:styleId="FDF35CB19106442D9738AE19A0600EB3">
    <w:name w:val="FDF35CB19106442D9738AE19A0600EB3"/>
    <w:rsid w:val="00A9455F"/>
  </w:style>
  <w:style w:type="paragraph" w:customStyle="1" w:styleId="938CE0456F78468B9BED63F978B80493">
    <w:name w:val="938CE0456F78468B9BED63F978B80493"/>
    <w:rsid w:val="00A9455F"/>
  </w:style>
  <w:style w:type="paragraph" w:customStyle="1" w:styleId="7211D18712B1472A9D2236E287C992A6">
    <w:name w:val="7211D18712B1472A9D2236E287C992A6"/>
    <w:rsid w:val="00A9455F"/>
  </w:style>
  <w:style w:type="paragraph" w:customStyle="1" w:styleId="8EE3170CB8E2411C879E61CB733D52D5">
    <w:name w:val="8EE3170CB8E2411C879E61CB733D52D5"/>
    <w:rsid w:val="00A9455F"/>
  </w:style>
  <w:style w:type="paragraph" w:customStyle="1" w:styleId="20ACE268D1554BFEB348D46B0FEBE52E">
    <w:name w:val="20ACE268D1554BFEB348D46B0FEBE52E"/>
    <w:rsid w:val="00A9455F"/>
  </w:style>
  <w:style w:type="paragraph" w:customStyle="1" w:styleId="1A12E6B7037F465098AD80A5BF83ABE4">
    <w:name w:val="1A12E6B7037F465098AD80A5BF83ABE4"/>
    <w:rsid w:val="00A9455F"/>
  </w:style>
  <w:style w:type="paragraph" w:customStyle="1" w:styleId="77B6609C5D824BFC9A87515C33509C85">
    <w:name w:val="77B6609C5D824BFC9A87515C33509C85"/>
    <w:rsid w:val="00A9455F"/>
  </w:style>
  <w:style w:type="paragraph" w:customStyle="1" w:styleId="25B58D59CCF048CD96644AFDF563E3BC">
    <w:name w:val="25B58D59CCF048CD96644AFDF563E3BC"/>
    <w:rsid w:val="00A9455F"/>
  </w:style>
  <w:style w:type="paragraph" w:customStyle="1" w:styleId="9715CA0148B946E28A49AAB48F1AB590">
    <w:name w:val="9715CA0148B946E28A49AAB48F1AB590"/>
    <w:rsid w:val="00A9455F"/>
  </w:style>
  <w:style w:type="paragraph" w:customStyle="1" w:styleId="B4AE79D1391043FB9D632813834C188A">
    <w:name w:val="B4AE79D1391043FB9D632813834C188A"/>
    <w:rsid w:val="00A9455F"/>
  </w:style>
  <w:style w:type="paragraph" w:customStyle="1" w:styleId="C935894C8A4F46F09BC8BF19DFFD1E33">
    <w:name w:val="C935894C8A4F46F09BC8BF19DFFD1E33"/>
    <w:rsid w:val="00A9455F"/>
  </w:style>
  <w:style w:type="paragraph" w:customStyle="1" w:styleId="89E370F7FD10429BA143EE7BC8B62F1F">
    <w:name w:val="89E370F7FD10429BA143EE7BC8B62F1F"/>
    <w:rsid w:val="00A9455F"/>
  </w:style>
  <w:style w:type="paragraph" w:customStyle="1" w:styleId="2B98C531B7B045EA90281498CCDAB28D">
    <w:name w:val="2B98C531B7B045EA90281498CCDAB28D"/>
    <w:rsid w:val="00A9455F"/>
  </w:style>
  <w:style w:type="paragraph" w:customStyle="1" w:styleId="EA10CB89604F4E03BBF710F5507B9807">
    <w:name w:val="EA10CB89604F4E03BBF710F5507B9807"/>
    <w:rsid w:val="00A9455F"/>
  </w:style>
  <w:style w:type="paragraph" w:customStyle="1" w:styleId="E076A2AE1B8F49D49B4224219336BB7D">
    <w:name w:val="E076A2AE1B8F49D49B4224219336BB7D"/>
    <w:rsid w:val="00A9455F"/>
  </w:style>
  <w:style w:type="paragraph" w:customStyle="1" w:styleId="3187324310EC40C391F6F074BD5315DB">
    <w:name w:val="3187324310EC40C391F6F074BD5315DB"/>
    <w:rsid w:val="00A9455F"/>
  </w:style>
  <w:style w:type="paragraph" w:customStyle="1" w:styleId="D4EB81A40D6444718563F337E01E9A19">
    <w:name w:val="D4EB81A40D6444718563F337E01E9A19"/>
    <w:rsid w:val="00A9455F"/>
  </w:style>
  <w:style w:type="paragraph" w:customStyle="1" w:styleId="525E5E9ADC664892ADA0106E711DD559">
    <w:name w:val="525E5E9ADC664892ADA0106E711DD559"/>
    <w:rsid w:val="00A9455F"/>
  </w:style>
  <w:style w:type="paragraph" w:customStyle="1" w:styleId="76B12461B3234390B273735262986723">
    <w:name w:val="76B12461B3234390B273735262986723"/>
    <w:rsid w:val="00A9455F"/>
  </w:style>
  <w:style w:type="paragraph" w:customStyle="1" w:styleId="B8F11D1ACD7A48EB9087E9F19A779561">
    <w:name w:val="B8F11D1ACD7A48EB9087E9F19A779561"/>
    <w:rsid w:val="00A9455F"/>
  </w:style>
  <w:style w:type="paragraph" w:customStyle="1" w:styleId="EBCFD8DEEA0C4D30B8E60078D6B944E6">
    <w:name w:val="EBCFD8DEEA0C4D30B8E60078D6B944E6"/>
    <w:rsid w:val="00A9455F"/>
  </w:style>
  <w:style w:type="paragraph" w:customStyle="1" w:styleId="3C28CA8074C547359934C82B1A57428F">
    <w:name w:val="3C28CA8074C547359934C82B1A57428F"/>
    <w:rsid w:val="00A9455F"/>
  </w:style>
  <w:style w:type="paragraph" w:customStyle="1" w:styleId="CB10C47DBCA04AC3AC493BB14B65CB43">
    <w:name w:val="CB10C47DBCA04AC3AC493BB14B65CB43"/>
    <w:rsid w:val="00A9455F"/>
  </w:style>
  <w:style w:type="paragraph" w:customStyle="1" w:styleId="6B2328CB16DA4132A78517BBFE9A4C20">
    <w:name w:val="6B2328CB16DA4132A78517BBFE9A4C20"/>
    <w:rsid w:val="00A9455F"/>
  </w:style>
  <w:style w:type="paragraph" w:customStyle="1" w:styleId="061DF05F10934B17AB70692AB8BEFFF8">
    <w:name w:val="061DF05F10934B17AB70692AB8BEFFF8"/>
    <w:rsid w:val="00A9455F"/>
  </w:style>
  <w:style w:type="paragraph" w:customStyle="1" w:styleId="B1623649DB994A1EA4ED93A376C7DD16">
    <w:name w:val="B1623649DB994A1EA4ED93A376C7DD16"/>
    <w:rsid w:val="00A9455F"/>
  </w:style>
  <w:style w:type="paragraph" w:customStyle="1" w:styleId="7983A47E16B84262B6142B229BC6C9C7">
    <w:name w:val="7983A47E16B84262B6142B229BC6C9C7"/>
    <w:rsid w:val="00A9455F"/>
  </w:style>
  <w:style w:type="paragraph" w:customStyle="1" w:styleId="4DE035AE0DC44CC8A7544145497AB2D0">
    <w:name w:val="4DE035AE0DC44CC8A7544145497AB2D0"/>
    <w:rsid w:val="00A9455F"/>
  </w:style>
  <w:style w:type="paragraph" w:customStyle="1" w:styleId="F1C9C8AB866E4751988E106921BFA168">
    <w:name w:val="F1C9C8AB866E4751988E106921BFA168"/>
    <w:rsid w:val="00A9455F"/>
  </w:style>
  <w:style w:type="paragraph" w:customStyle="1" w:styleId="95E3BE0EA822493294D3492B170347B2">
    <w:name w:val="95E3BE0EA822493294D3492B170347B2"/>
    <w:rsid w:val="00A9455F"/>
  </w:style>
  <w:style w:type="paragraph" w:customStyle="1" w:styleId="3A8E5303335E458B9740713E4547D078">
    <w:name w:val="3A8E5303335E458B9740713E4547D078"/>
    <w:rsid w:val="00A9455F"/>
  </w:style>
  <w:style w:type="paragraph" w:customStyle="1" w:styleId="92BCC14E888844CB966160E8C26297C2">
    <w:name w:val="92BCC14E888844CB966160E8C26297C2"/>
    <w:rsid w:val="00A9455F"/>
  </w:style>
  <w:style w:type="paragraph" w:customStyle="1" w:styleId="DC4169F44AB845D6A534531A132C87ED">
    <w:name w:val="DC4169F44AB845D6A534531A132C87ED"/>
    <w:rsid w:val="00A9455F"/>
  </w:style>
  <w:style w:type="paragraph" w:customStyle="1" w:styleId="4D7D2625008D4C449CCA4024A0294157">
    <w:name w:val="4D7D2625008D4C449CCA4024A0294157"/>
    <w:rsid w:val="00A9455F"/>
  </w:style>
  <w:style w:type="paragraph" w:customStyle="1" w:styleId="7F15C41FA90441CA9AB303E512602B5A">
    <w:name w:val="7F15C41FA90441CA9AB303E512602B5A"/>
    <w:rsid w:val="00A9455F"/>
  </w:style>
  <w:style w:type="paragraph" w:customStyle="1" w:styleId="CFD0AAEF739B4E66A78F176BA4A8DF97">
    <w:name w:val="CFD0AAEF739B4E66A78F176BA4A8DF97"/>
    <w:rsid w:val="00A9455F"/>
  </w:style>
  <w:style w:type="paragraph" w:customStyle="1" w:styleId="EDDE9E6534C0422F94C8491C4FADFCDF">
    <w:name w:val="EDDE9E6534C0422F94C8491C4FADFCDF"/>
    <w:rsid w:val="00A9455F"/>
  </w:style>
  <w:style w:type="paragraph" w:customStyle="1" w:styleId="B35DBC020DBF4FA98670EB27D2A27A83">
    <w:name w:val="B35DBC020DBF4FA98670EB27D2A27A83"/>
    <w:rsid w:val="00A9455F"/>
  </w:style>
  <w:style w:type="paragraph" w:customStyle="1" w:styleId="F1DC8BD04D384C82AE16C1867263B497">
    <w:name w:val="F1DC8BD04D384C82AE16C1867263B497"/>
    <w:rsid w:val="00A9455F"/>
  </w:style>
  <w:style w:type="paragraph" w:customStyle="1" w:styleId="3CCA743ECAD14F4EA7D5652C8B613DE1">
    <w:name w:val="3CCA743ECAD14F4EA7D5652C8B613DE1"/>
    <w:rsid w:val="00A9455F"/>
  </w:style>
  <w:style w:type="paragraph" w:customStyle="1" w:styleId="EEC62072FD2248E8B45F85E5858CB973">
    <w:name w:val="EEC62072FD2248E8B45F85E5858CB973"/>
    <w:rsid w:val="00A9455F"/>
  </w:style>
  <w:style w:type="paragraph" w:customStyle="1" w:styleId="297F9D9F43AC4FB69BA971A38BAC4781">
    <w:name w:val="297F9D9F43AC4FB69BA971A38BAC4781"/>
    <w:rsid w:val="00A9455F"/>
  </w:style>
  <w:style w:type="paragraph" w:customStyle="1" w:styleId="AF7674C0021245B8AE8A3AB945DBF408">
    <w:name w:val="AF7674C0021245B8AE8A3AB945DBF408"/>
    <w:rsid w:val="00A9455F"/>
  </w:style>
  <w:style w:type="paragraph" w:customStyle="1" w:styleId="BFCA260EE7684C1999694155C33CA984">
    <w:name w:val="BFCA260EE7684C1999694155C33CA984"/>
    <w:rsid w:val="00A9455F"/>
  </w:style>
  <w:style w:type="paragraph" w:customStyle="1" w:styleId="1D3B1A9950334E1EA569EA283665A83A">
    <w:name w:val="1D3B1A9950334E1EA569EA283665A83A"/>
    <w:rsid w:val="00A9455F"/>
  </w:style>
  <w:style w:type="paragraph" w:customStyle="1" w:styleId="6C25FB10C2AA486D80F3B126747E8E0A">
    <w:name w:val="6C25FB10C2AA486D80F3B126747E8E0A"/>
    <w:rsid w:val="00A9455F"/>
  </w:style>
  <w:style w:type="paragraph" w:customStyle="1" w:styleId="51D9A6B3C4414249B4EF6EFBACABB29F">
    <w:name w:val="51D9A6B3C4414249B4EF6EFBACABB29F"/>
    <w:rsid w:val="00A9455F"/>
  </w:style>
  <w:style w:type="paragraph" w:customStyle="1" w:styleId="B8EC087EB3074E7FA49093FE7A11C1CB">
    <w:name w:val="B8EC087EB3074E7FA49093FE7A11C1CB"/>
    <w:rsid w:val="00A9455F"/>
  </w:style>
  <w:style w:type="paragraph" w:customStyle="1" w:styleId="888A72C291F24289B811C1DE8F15BB65">
    <w:name w:val="888A72C291F24289B811C1DE8F15BB65"/>
    <w:rsid w:val="00A9455F"/>
  </w:style>
  <w:style w:type="paragraph" w:customStyle="1" w:styleId="B674DA4F7CD84D8FA5BF52AAFD938734">
    <w:name w:val="B674DA4F7CD84D8FA5BF52AAFD938734"/>
    <w:rsid w:val="00A9455F"/>
  </w:style>
  <w:style w:type="paragraph" w:customStyle="1" w:styleId="21142F6E6DE343A6B836838E41866A7A">
    <w:name w:val="21142F6E6DE343A6B836838E41866A7A"/>
    <w:rsid w:val="00A9455F"/>
  </w:style>
  <w:style w:type="paragraph" w:customStyle="1" w:styleId="272C80A723FB420DB3D312CB52238482">
    <w:name w:val="272C80A723FB420DB3D312CB52238482"/>
    <w:rsid w:val="00A9455F"/>
  </w:style>
  <w:style w:type="paragraph" w:customStyle="1" w:styleId="6A71547B9DA24E829B00B13800DA02C2">
    <w:name w:val="6A71547B9DA24E829B00B13800DA02C2"/>
    <w:rsid w:val="00A9455F"/>
  </w:style>
  <w:style w:type="paragraph" w:customStyle="1" w:styleId="E583814CF99D40C69E0D80D468ACADD1">
    <w:name w:val="E583814CF99D40C69E0D80D468ACADD1"/>
    <w:rsid w:val="00A9455F"/>
  </w:style>
  <w:style w:type="paragraph" w:customStyle="1" w:styleId="4B83BC6E414D4C858B4B95F6DE5BF4B8">
    <w:name w:val="4B83BC6E414D4C858B4B95F6DE5BF4B8"/>
    <w:rsid w:val="00A9455F"/>
  </w:style>
  <w:style w:type="paragraph" w:customStyle="1" w:styleId="3076DF73EAA140E9A3A3C05E2FF8C554">
    <w:name w:val="3076DF73EAA140E9A3A3C05E2FF8C554"/>
    <w:rsid w:val="00A9455F"/>
  </w:style>
  <w:style w:type="paragraph" w:customStyle="1" w:styleId="23E3F7D511D94283BBBC8F2678FEE1A9">
    <w:name w:val="23E3F7D511D94283BBBC8F2678FEE1A9"/>
    <w:rsid w:val="00A9455F"/>
  </w:style>
  <w:style w:type="paragraph" w:customStyle="1" w:styleId="5E95021219CC43A59C598EEBA23CC79C">
    <w:name w:val="5E95021219CC43A59C598EEBA23CC79C"/>
    <w:rsid w:val="00A9455F"/>
  </w:style>
  <w:style w:type="paragraph" w:customStyle="1" w:styleId="C72268145BD14E0881696D397C660849">
    <w:name w:val="C72268145BD14E0881696D397C660849"/>
    <w:rsid w:val="00A9455F"/>
  </w:style>
  <w:style w:type="paragraph" w:customStyle="1" w:styleId="AB4AFC86EFA64C25BA2270817C001EC1">
    <w:name w:val="AB4AFC86EFA64C25BA2270817C001EC1"/>
    <w:rsid w:val="00A9455F"/>
  </w:style>
  <w:style w:type="paragraph" w:customStyle="1" w:styleId="691A2E38146E46DD90B1505F7D2FBA86">
    <w:name w:val="691A2E38146E46DD90B1505F7D2FBA86"/>
    <w:rsid w:val="00A9455F"/>
  </w:style>
  <w:style w:type="paragraph" w:customStyle="1" w:styleId="E8E5A0F60D1A41CA8AB8AD64AB59B9C7">
    <w:name w:val="E8E5A0F60D1A41CA8AB8AD64AB59B9C7"/>
    <w:rsid w:val="00A9455F"/>
  </w:style>
  <w:style w:type="paragraph" w:customStyle="1" w:styleId="83D8D9605F2B4C9CBCFFA596A48B4E1A">
    <w:name w:val="83D8D9605F2B4C9CBCFFA596A48B4E1A"/>
    <w:rsid w:val="00A9455F"/>
  </w:style>
  <w:style w:type="paragraph" w:customStyle="1" w:styleId="D446C22D7DA24361AEEE2465183959AE">
    <w:name w:val="D446C22D7DA24361AEEE2465183959AE"/>
    <w:rsid w:val="00A9455F"/>
  </w:style>
  <w:style w:type="paragraph" w:customStyle="1" w:styleId="9D317ADB9E9F433CBE404C5431927CD5">
    <w:name w:val="9D317ADB9E9F433CBE404C5431927CD5"/>
    <w:rsid w:val="00A9455F"/>
  </w:style>
  <w:style w:type="paragraph" w:customStyle="1" w:styleId="F2AAF29A996A4583A609AB7F9882DB74">
    <w:name w:val="F2AAF29A996A4583A609AB7F9882DB74"/>
    <w:rsid w:val="00A9455F"/>
  </w:style>
  <w:style w:type="paragraph" w:customStyle="1" w:styleId="37B36EBD9C834C188D1507CC845FEF5E">
    <w:name w:val="37B36EBD9C834C188D1507CC845FEF5E"/>
    <w:rsid w:val="00A9455F"/>
  </w:style>
  <w:style w:type="paragraph" w:customStyle="1" w:styleId="54F4EEA6E65F42658932D2B7A0674D8F">
    <w:name w:val="54F4EEA6E65F42658932D2B7A0674D8F"/>
    <w:rsid w:val="00A9455F"/>
  </w:style>
  <w:style w:type="paragraph" w:customStyle="1" w:styleId="1AFF4E559F9A449391F6FFE885BB66DC">
    <w:name w:val="1AFF4E559F9A449391F6FFE885BB66DC"/>
    <w:rsid w:val="00A9455F"/>
  </w:style>
  <w:style w:type="paragraph" w:customStyle="1" w:styleId="02A0249FAF3A42E293152E9842B5B31E">
    <w:name w:val="02A0249FAF3A42E293152E9842B5B31E"/>
    <w:rsid w:val="00A9455F"/>
  </w:style>
  <w:style w:type="paragraph" w:customStyle="1" w:styleId="6772F69197574805B9C6DDC73DC60D39">
    <w:name w:val="6772F69197574805B9C6DDC73DC60D39"/>
    <w:rsid w:val="00A9455F"/>
  </w:style>
  <w:style w:type="paragraph" w:customStyle="1" w:styleId="EA7CB9326363488D9C00344FFB309028">
    <w:name w:val="EA7CB9326363488D9C00344FFB309028"/>
    <w:rsid w:val="00A9455F"/>
  </w:style>
  <w:style w:type="paragraph" w:customStyle="1" w:styleId="2B7FCEF33B384E9199BD2928DEAF72FB">
    <w:name w:val="2B7FCEF33B384E9199BD2928DEAF72FB"/>
    <w:rsid w:val="00A9455F"/>
  </w:style>
  <w:style w:type="paragraph" w:customStyle="1" w:styleId="EE366033C0C44F54995859B3B4D21130">
    <w:name w:val="EE366033C0C44F54995859B3B4D21130"/>
    <w:rsid w:val="00A9455F"/>
  </w:style>
  <w:style w:type="paragraph" w:customStyle="1" w:styleId="77D6FEE81004471F8698DE5462F9A439">
    <w:name w:val="77D6FEE81004471F8698DE5462F9A439"/>
    <w:rsid w:val="00A9455F"/>
  </w:style>
  <w:style w:type="paragraph" w:customStyle="1" w:styleId="7056F1C5C7E24629A87DB43F79E2C2CD">
    <w:name w:val="7056F1C5C7E24629A87DB43F79E2C2CD"/>
    <w:rsid w:val="00A9455F"/>
  </w:style>
  <w:style w:type="paragraph" w:customStyle="1" w:styleId="DF4F5C7926664828BB4FD0E7547FA857">
    <w:name w:val="DF4F5C7926664828BB4FD0E7547FA857"/>
    <w:rsid w:val="00A9455F"/>
  </w:style>
  <w:style w:type="paragraph" w:customStyle="1" w:styleId="E654FD61DC04498B9DFCCF19A0CEA892">
    <w:name w:val="E654FD61DC04498B9DFCCF19A0CEA892"/>
    <w:rsid w:val="00A9455F"/>
  </w:style>
  <w:style w:type="paragraph" w:customStyle="1" w:styleId="86C3C4CA026B459E9214D337FE7FB741">
    <w:name w:val="86C3C4CA026B459E9214D337FE7FB741"/>
    <w:rsid w:val="00A9455F"/>
  </w:style>
  <w:style w:type="paragraph" w:customStyle="1" w:styleId="7419547BEEC5409E8CC4D982C4E89AE9">
    <w:name w:val="7419547BEEC5409E8CC4D982C4E89AE9"/>
    <w:rsid w:val="00A9455F"/>
  </w:style>
  <w:style w:type="paragraph" w:customStyle="1" w:styleId="5BBA2234B0A74AD2818AE46D2E7FDD0A">
    <w:name w:val="5BBA2234B0A74AD2818AE46D2E7FDD0A"/>
    <w:rsid w:val="00A9455F"/>
  </w:style>
  <w:style w:type="paragraph" w:customStyle="1" w:styleId="5484ACB5FC444BC18A9AA5B37562607B">
    <w:name w:val="5484ACB5FC444BC18A9AA5B37562607B"/>
    <w:rsid w:val="00A9455F"/>
  </w:style>
  <w:style w:type="paragraph" w:customStyle="1" w:styleId="E9965BFA1813451EB1D98980D288E02D">
    <w:name w:val="E9965BFA1813451EB1D98980D288E02D"/>
    <w:rsid w:val="00A9455F"/>
  </w:style>
  <w:style w:type="paragraph" w:customStyle="1" w:styleId="C6E8C67B81134A35A35100EA098756D4">
    <w:name w:val="C6E8C67B81134A35A35100EA098756D4"/>
    <w:rsid w:val="00A9455F"/>
  </w:style>
  <w:style w:type="paragraph" w:customStyle="1" w:styleId="F2AA4EBB3CB749C8BC30627FA1CBB275">
    <w:name w:val="F2AA4EBB3CB749C8BC30627FA1CBB275"/>
    <w:rsid w:val="00A9455F"/>
  </w:style>
  <w:style w:type="paragraph" w:customStyle="1" w:styleId="8AFDDB4A6F1D4083A44A650A9A7385EF">
    <w:name w:val="8AFDDB4A6F1D4083A44A650A9A7385EF"/>
    <w:rsid w:val="00A9455F"/>
  </w:style>
  <w:style w:type="paragraph" w:customStyle="1" w:styleId="D3B55D9BCF6A4FE9BDC6B5B91594F1C9">
    <w:name w:val="D3B55D9BCF6A4FE9BDC6B5B91594F1C9"/>
    <w:rsid w:val="00A9455F"/>
  </w:style>
  <w:style w:type="paragraph" w:customStyle="1" w:styleId="AC41C05E47FF46F2A430B62D99F00D9D">
    <w:name w:val="AC41C05E47FF46F2A430B62D99F00D9D"/>
    <w:rsid w:val="00A9455F"/>
  </w:style>
  <w:style w:type="paragraph" w:customStyle="1" w:styleId="CCD8F30672AE4A9B9D3F960EF0CB9444">
    <w:name w:val="CCD8F30672AE4A9B9D3F960EF0CB9444"/>
    <w:rsid w:val="00A9455F"/>
  </w:style>
  <w:style w:type="paragraph" w:customStyle="1" w:styleId="8854764AC90B4F83881FADF010BDE895">
    <w:name w:val="8854764AC90B4F83881FADF010BDE895"/>
    <w:rsid w:val="00A9455F"/>
  </w:style>
  <w:style w:type="paragraph" w:customStyle="1" w:styleId="918A9C256C2848A3BB8B9B97231C8258">
    <w:name w:val="918A9C256C2848A3BB8B9B97231C8258"/>
    <w:rsid w:val="00A9455F"/>
  </w:style>
  <w:style w:type="paragraph" w:customStyle="1" w:styleId="B5EAE5FC5BE948DD9736ABCF37F152B1">
    <w:name w:val="B5EAE5FC5BE948DD9736ABCF37F152B1"/>
    <w:rsid w:val="00A9455F"/>
  </w:style>
  <w:style w:type="paragraph" w:customStyle="1" w:styleId="FBE429875D2D41159D5906A191663BE3">
    <w:name w:val="FBE429875D2D41159D5906A191663BE3"/>
    <w:rsid w:val="00A9455F"/>
  </w:style>
  <w:style w:type="paragraph" w:customStyle="1" w:styleId="E94930A284284A52A78CDB16A8E908FA">
    <w:name w:val="E94930A284284A52A78CDB16A8E908FA"/>
    <w:rsid w:val="00A9455F"/>
  </w:style>
  <w:style w:type="paragraph" w:customStyle="1" w:styleId="DC02ADB53CB4429AB8DF7E3C9744C146">
    <w:name w:val="DC02ADB53CB4429AB8DF7E3C9744C146"/>
    <w:rsid w:val="00A9455F"/>
  </w:style>
  <w:style w:type="paragraph" w:customStyle="1" w:styleId="491510564AEE40E3A52AC33DD42B24A8">
    <w:name w:val="491510564AEE40E3A52AC33DD42B24A8"/>
    <w:rsid w:val="00A9455F"/>
  </w:style>
  <w:style w:type="paragraph" w:customStyle="1" w:styleId="D2CE05B6E1A646DF8F6C8C5FAEE23F3A">
    <w:name w:val="D2CE05B6E1A646DF8F6C8C5FAEE23F3A"/>
    <w:rsid w:val="00A9455F"/>
  </w:style>
  <w:style w:type="paragraph" w:customStyle="1" w:styleId="19D29D3807944C31B3D2454FA3A31D8A">
    <w:name w:val="19D29D3807944C31B3D2454FA3A31D8A"/>
    <w:rsid w:val="00A9455F"/>
  </w:style>
  <w:style w:type="paragraph" w:customStyle="1" w:styleId="53298687A6384EB9B04913F94C77D27D">
    <w:name w:val="53298687A6384EB9B04913F94C77D27D"/>
    <w:rsid w:val="00A9455F"/>
  </w:style>
  <w:style w:type="paragraph" w:customStyle="1" w:styleId="D403BB6E37E748B28129700C0640E505">
    <w:name w:val="D403BB6E37E748B28129700C0640E505"/>
    <w:rsid w:val="00A9455F"/>
  </w:style>
  <w:style w:type="paragraph" w:customStyle="1" w:styleId="21BA491B964A4C3ABC88E92EA2A2DF5D">
    <w:name w:val="21BA491B964A4C3ABC88E92EA2A2DF5D"/>
    <w:rsid w:val="00A9455F"/>
  </w:style>
  <w:style w:type="paragraph" w:customStyle="1" w:styleId="3B2F59F5C89047E9AA5F839539D02ADC">
    <w:name w:val="3B2F59F5C89047E9AA5F839539D02ADC"/>
    <w:rsid w:val="00A9455F"/>
  </w:style>
  <w:style w:type="paragraph" w:customStyle="1" w:styleId="5C652F494E3249E8B294DE63F3F165CE">
    <w:name w:val="5C652F494E3249E8B294DE63F3F165CE"/>
    <w:rsid w:val="00A9455F"/>
  </w:style>
  <w:style w:type="paragraph" w:customStyle="1" w:styleId="69FAC3C9F3494B2A9F71AC33FA99E6BF">
    <w:name w:val="69FAC3C9F3494B2A9F71AC33FA99E6BF"/>
    <w:rsid w:val="00A9455F"/>
  </w:style>
  <w:style w:type="paragraph" w:customStyle="1" w:styleId="278B8D1206D9494287CC02CE261EC791">
    <w:name w:val="278B8D1206D9494287CC02CE261EC791"/>
    <w:rsid w:val="00A9455F"/>
  </w:style>
  <w:style w:type="paragraph" w:customStyle="1" w:styleId="5F668CC0684E4C59923F0D5A4BE98914">
    <w:name w:val="5F668CC0684E4C59923F0D5A4BE98914"/>
    <w:rsid w:val="00A9455F"/>
  </w:style>
  <w:style w:type="paragraph" w:customStyle="1" w:styleId="3D526B55CCD64D58ADE70A7E00AF3D55">
    <w:name w:val="3D526B55CCD64D58ADE70A7E00AF3D55"/>
    <w:rsid w:val="00A9455F"/>
  </w:style>
  <w:style w:type="paragraph" w:customStyle="1" w:styleId="394645981AE14D3A8311E879A5347489">
    <w:name w:val="394645981AE14D3A8311E879A5347489"/>
    <w:rsid w:val="00A9455F"/>
  </w:style>
  <w:style w:type="paragraph" w:customStyle="1" w:styleId="C508AABC8AA4441F90488863D9E6A5E2">
    <w:name w:val="C508AABC8AA4441F90488863D9E6A5E2"/>
    <w:rsid w:val="00A9455F"/>
  </w:style>
  <w:style w:type="paragraph" w:customStyle="1" w:styleId="55FFBB24EF1D4F9481C65C9A3B9D9F4E">
    <w:name w:val="55FFBB24EF1D4F9481C65C9A3B9D9F4E"/>
    <w:rsid w:val="00A9455F"/>
  </w:style>
  <w:style w:type="paragraph" w:customStyle="1" w:styleId="5B3B760852AD41F3963DFE00C72D64EE">
    <w:name w:val="5B3B760852AD41F3963DFE00C72D64EE"/>
    <w:rsid w:val="00A9455F"/>
  </w:style>
  <w:style w:type="paragraph" w:customStyle="1" w:styleId="E76C8DF260C5469F8DEC78F154CF43E6">
    <w:name w:val="E76C8DF260C5469F8DEC78F154CF43E6"/>
    <w:rsid w:val="00A9455F"/>
  </w:style>
  <w:style w:type="paragraph" w:customStyle="1" w:styleId="E1904E03393E42F1B3A73D08F1E6FC9A">
    <w:name w:val="E1904E03393E42F1B3A73D08F1E6FC9A"/>
    <w:rsid w:val="00A9455F"/>
  </w:style>
  <w:style w:type="paragraph" w:customStyle="1" w:styleId="96010B0DCB3C4E5188D3D299C95179F3">
    <w:name w:val="96010B0DCB3C4E5188D3D299C95179F3"/>
    <w:rsid w:val="00A9455F"/>
  </w:style>
  <w:style w:type="paragraph" w:customStyle="1" w:styleId="A7F1BFAB6CA74374B9673542DCA10242">
    <w:name w:val="A7F1BFAB6CA74374B9673542DCA10242"/>
    <w:rsid w:val="00A9455F"/>
  </w:style>
  <w:style w:type="paragraph" w:customStyle="1" w:styleId="E6C0EBF1B6854ADFBEECA4BF17298E58">
    <w:name w:val="E6C0EBF1B6854ADFBEECA4BF17298E58"/>
    <w:rsid w:val="00A9455F"/>
  </w:style>
  <w:style w:type="paragraph" w:customStyle="1" w:styleId="78D79FD38947462C97D1AF1BB3D3199B">
    <w:name w:val="78D79FD38947462C97D1AF1BB3D3199B"/>
    <w:rsid w:val="00A9455F"/>
  </w:style>
  <w:style w:type="paragraph" w:customStyle="1" w:styleId="C918797BC2D1468698EA17A68AD70BF2">
    <w:name w:val="C918797BC2D1468698EA17A68AD70BF2"/>
    <w:rsid w:val="00A9455F"/>
  </w:style>
  <w:style w:type="paragraph" w:customStyle="1" w:styleId="3CFDA684FA05448B8C9D44243F8552CF">
    <w:name w:val="3CFDA684FA05448B8C9D44243F8552CF"/>
    <w:rsid w:val="00A9455F"/>
  </w:style>
  <w:style w:type="paragraph" w:customStyle="1" w:styleId="14DD7F6FF5F1468E872080FABAA5D529">
    <w:name w:val="14DD7F6FF5F1468E872080FABAA5D529"/>
    <w:rsid w:val="00A9455F"/>
  </w:style>
  <w:style w:type="paragraph" w:customStyle="1" w:styleId="E6D33D540FE144CAA22928CDD59CBDF2">
    <w:name w:val="E6D33D540FE144CAA22928CDD59CBDF2"/>
    <w:rsid w:val="00A9455F"/>
  </w:style>
  <w:style w:type="paragraph" w:customStyle="1" w:styleId="EA0ACDB89F8F45119A969C8C2F44F894">
    <w:name w:val="EA0ACDB89F8F45119A969C8C2F44F894"/>
    <w:rsid w:val="00A9455F"/>
  </w:style>
  <w:style w:type="paragraph" w:customStyle="1" w:styleId="854C2D82A5644F209A243D232E4981F1">
    <w:name w:val="854C2D82A5644F209A243D232E4981F1"/>
    <w:rsid w:val="00A9455F"/>
  </w:style>
  <w:style w:type="paragraph" w:customStyle="1" w:styleId="E29F4BF120F343BDAB113A0D62DCBDB5">
    <w:name w:val="E29F4BF120F343BDAB113A0D62DCBDB5"/>
    <w:rsid w:val="00A9455F"/>
  </w:style>
  <w:style w:type="paragraph" w:customStyle="1" w:styleId="47D7787ECF3F4BBC9B9E4185ABB6FBC5">
    <w:name w:val="47D7787ECF3F4BBC9B9E4185ABB6FBC5"/>
    <w:rsid w:val="00A9455F"/>
  </w:style>
  <w:style w:type="paragraph" w:customStyle="1" w:styleId="8A888B8A45084655B3DF68963436BE90">
    <w:name w:val="8A888B8A45084655B3DF68963436BE90"/>
    <w:rsid w:val="00A9455F"/>
  </w:style>
  <w:style w:type="paragraph" w:customStyle="1" w:styleId="2652F3DF22FD4C22AA1630244A5CD3E1">
    <w:name w:val="2652F3DF22FD4C22AA1630244A5CD3E1"/>
    <w:rsid w:val="00A9455F"/>
  </w:style>
  <w:style w:type="paragraph" w:customStyle="1" w:styleId="76FB458E82E04C0285BC970AB1B8E099">
    <w:name w:val="76FB458E82E04C0285BC970AB1B8E099"/>
    <w:rsid w:val="00A9455F"/>
  </w:style>
  <w:style w:type="paragraph" w:customStyle="1" w:styleId="CA67C401D5764525ADDF0E0D4AF30A94">
    <w:name w:val="CA67C401D5764525ADDF0E0D4AF30A94"/>
    <w:rsid w:val="00A9455F"/>
  </w:style>
  <w:style w:type="paragraph" w:customStyle="1" w:styleId="420837B0AD1342CF90190B99779E24DF">
    <w:name w:val="420837B0AD1342CF90190B99779E24DF"/>
    <w:rsid w:val="00A9455F"/>
  </w:style>
  <w:style w:type="paragraph" w:customStyle="1" w:styleId="981F57E5F8AB4BDBB77A98E2636A514E">
    <w:name w:val="981F57E5F8AB4BDBB77A98E2636A514E"/>
    <w:rsid w:val="00A9455F"/>
  </w:style>
  <w:style w:type="paragraph" w:customStyle="1" w:styleId="0226C1B427B24705B3639C9DAF93C0AF">
    <w:name w:val="0226C1B427B24705B3639C9DAF93C0AF"/>
    <w:rsid w:val="00A9455F"/>
  </w:style>
  <w:style w:type="paragraph" w:customStyle="1" w:styleId="47D9120BE0BF4359A9B122B6E5C023D6">
    <w:name w:val="47D9120BE0BF4359A9B122B6E5C023D6"/>
    <w:rsid w:val="00A9455F"/>
  </w:style>
  <w:style w:type="paragraph" w:customStyle="1" w:styleId="9CEFD87FE8204E828A330A423383C4EC">
    <w:name w:val="9CEFD87FE8204E828A330A423383C4EC"/>
    <w:rsid w:val="00A9455F"/>
  </w:style>
  <w:style w:type="paragraph" w:customStyle="1" w:styleId="F7D2FBFC498F46E8900048341D142121">
    <w:name w:val="F7D2FBFC498F46E8900048341D142121"/>
    <w:rsid w:val="00A9455F"/>
  </w:style>
  <w:style w:type="paragraph" w:customStyle="1" w:styleId="0C984EA6CA914487B64571603572891E">
    <w:name w:val="0C984EA6CA914487B64571603572891E"/>
    <w:rsid w:val="00A9455F"/>
  </w:style>
  <w:style w:type="paragraph" w:customStyle="1" w:styleId="65886F14DA244C479494B0DC33DF93B7">
    <w:name w:val="65886F14DA244C479494B0DC33DF93B7"/>
    <w:rsid w:val="00A9455F"/>
  </w:style>
  <w:style w:type="paragraph" w:customStyle="1" w:styleId="2F815C79BE4B4C6FA21CB16DA2C72C20">
    <w:name w:val="2F815C79BE4B4C6FA21CB16DA2C72C20"/>
    <w:rsid w:val="00A9455F"/>
  </w:style>
  <w:style w:type="paragraph" w:customStyle="1" w:styleId="160A4802F0A14FE583E1AE9EDD13469D">
    <w:name w:val="160A4802F0A14FE583E1AE9EDD13469D"/>
    <w:rsid w:val="00A9455F"/>
  </w:style>
  <w:style w:type="paragraph" w:customStyle="1" w:styleId="28B80E74FFFF48C38FC05805F319AFC4">
    <w:name w:val="28B80E74FFFF48C38FC05805F319AFC4"/>
    <w:rsid w:val="00A9455F"/>
  </w:style>
  <w:style w:type="paragraph" w:customStyle="1" w:styleId="0926C5FDECE14347B26E973F6FE54531">
    <w:name w:val="0926C5FDECE14347B26E973F6FE54531"/>
    <w:rsid w:val="00A9455F"/>
  </w:style>
  <w:style w:type="paragraph" w:customStyle="1" w:styleId="BAA2B449E5CC427398E339DDDE5AF514">
    <w:name w:val="BAA2B449E5CC427398E339DDDE5AF514"/>
    <w:rsid w:val="00A9455F"/>
  </w:style>
  <w:style w:type="paragraph" w:customStyle="1" w:styleId="AEFCF0992F9B4826A923D3571EB0D2D3">
    <w:name w:val="AEFCF0992F9B4826A923D3571EB0D2D3"/>
    <w:rsid w:val="00A9455F"/>
  </w:style>
  <w:style w:type="paragraph" w:customStyle="1" w:styleId="5477D9C278FB444E82404947A1724571">
    <w:name w:val="5477D9C278FB444E82404947A1724571"/>
    <w:rsid w:val="00A9455F"/>
  </w:style>
  <w:style w:type="paragraph" w:customStyle="1" w:styleId="20B8F24F32FC4F6EBFC6EB9FE48856A6">
    <w:name w:val="20B8F24F32FC4F6EBFC6EB9FE48856A6"/>
    <w:rsid w:val="00A9455F"/>
  </w:style>
  <w:style w:type="paragraph" w:customStyle="1" w:styleId="542D92F606BF46AB9BEB4D186B075D2C">
    <w:name w:val="542D92F606BF46AB9BEB4D186B075D2C"/>
    <w:rsid w:val="00A9455F"/>
  </w:style>
  <w:style w:type="paragraph" w:customStyle="1" w:styleId="9160E16D0AC84AAFA9683F4382C5A27E">
    <w:name w:val="9160E16D0AC84AAFA9683F4382C5A27E"/>
    <w:rsid w:val="00A9455F"/>
  </w:style>
  <w:style w:type="paragraph" w:customStyle="1" w:styleId="844E8B0E27C04F8CB5433A58B19F6A8F">
    <w:name w:val="844E8B0E27C04F8CB5433A58B19F6A8F"/>
    <w:rsid w:val="00A9455F"/>
  </w:style>
  <w:style w:type="paragraph" w:customStyle="1" w:styleId="0A3A7F1423114CAFA874F0A2132E1950">
    <w:name w:val="0A3A7F1423114CAFA874F0A2132E1950"/>
    <w:rsid w:val="00A9455F"/>
  </w:style>
  <w:style w:type="paragraph" w:customStyle="1" w:styleId="A26812FF48FE4467A3C00BE8445A3674">
    <w:name w:val="A26812FF48FE4467A3C00BE8445A3674"/>
    <w:rsid w:val="00A9455F"/>
  </w:style>
  <w:style w:type="paragraph" w:customStyle="1" w:styleId="3724DAAA25884E38AC36D09239C9BB38">
    <w:name w:val="3724DAAA25884E38AC36D09239C9BB38"/>
    <w:rsid w:val="00A9455F"/>
  </w:style>
  <w:style w:type="paragraph" w:customStyle="1" w:styleId="12546DC700434A8B9014879523FA862F">
    <w:name w:val="12546DC700434A8B9014879523FA862F"/>
    <w:rsid w:val="00A9455F"/>
  </w:style>
  <w:style w:type="paragraph" w:customStyle="1" w:styleId="4DAF2AD3F5D149C7BD3E04D0EA72B8C3">
    <w:name w:val="4DAF2AD3F5D149C7BD3E04D0EA72B8C3"/>
    <w:rsid w:val="00A9455F"/>
  </w:style>
  <w:style w:type="paragraph" w:customStyle="1" w:styleId="84014F9E9EC746C88865F2238E2CCF0D">
    <w:name w:val="84014F9E9EC746C88865F2238E2CCF0D"/>
    <w:rsid w:val="00A9455F"/>
  </w:style>
  <w:style w:type="paragraph" w:customStyle="1" w:styleId="4636A0C7434244D78752EF0FF552BDAF">
    <w:name w:val="4636A0C7434244D78752EF0FF552BDAF"/>
    <w:rsid w:val="00A9455F"/>
  </w:style>
  <w:style w:type="paragraph" w:customStyle="1" w:styleId="510498FA32BE484AB1F2CD5F376AEADA">
    <w:name w:val="510498FA32BE484AB1F2CD5F376AEADA"/>
    <w:rsid w:val="00A9455F"/>
  </w:style>
  <w:style w:type="paragraph" w:customStyle="1" w:styleId="EC0FD18CE82B4718BAA2F3C732A6500B">
    <w:name w:val="EC0FD18CE82B4718BAA2F3C732A6500B"/>
    <w:rsid w:val="00A9455F"/>
  </w:style>
  <w:style w:type="paragraph" w:customStyle="1" w:styleId="2311DAD157784253B2B17111C5E86762">
    <w:name w:val="2311DAD157784253B2B17111C5E86762"/>
    <w:rsid w:val="00A9455F"/>
  </w:style>
  <w:style w:type="paragraph" w:customStyle="1" w:styleId="9331E0D5E38F402CA970C6AE1ADE18D8">
    <w:name w:val="9331E0D5E38F402CA970C6AE1ADE18D8"/>
    <w:rsid w:val="00A9455F"/>
  </w:style>
  <w:style w:type="paragraph" w:customStyle="1" w:styleId="FEC88F7872454A28BD8D05626F231FE1">
    <w:name w:val="FEC88F7872454A28BD8D05626F231FE1"/>
    <w:rsid w:val="00A9455F"/>
  </w:style>
  <w:style w:type="paragraph" w:customStyle="1" w:styleId="66B84CB9982648328F5C99FD0BFD8AC9">
    <w:name w:val="66B84CB9982648328F5C99FD0BFD8AC9"/>
    <w:rsid w:val="00A9455F"/>
  </w:style>
  <w:style w:type="paragraph" w:customStyle="1" w:styleId="2E5457A3264A4F2EB9B5AA0F9E663528">
    <w:name w:val="2E5457A3264A4F2EB9B5AA0F9E663528"/>
    <w:rsid w:val="00A9455F"/>
  </w:style>
  <w:style w:type="paragraph" w:customStyle="1" w:styleId="506F4B9F417B4FF89896E6E4CE6FA17F">
    <w:name w:val="506F4B9F417B4FF89896E6E4CE6FA17F"/>
    <w:rsid w:val="00A9455F"/>
  </w:style>
  <w:style w:type="paragraph" w:customStyle="1" w:styleId="3CA076335A8C4F1DBBEF734671AA52DE">
    <w:name w:val="3CA076335A8C4F1DBBEF734671AA52DE"/>
    <w:rsid w:val="00A9455F"/>
  </w:style>
  <w:style w:type="paragraph" w:customStyle="1" w:styleId="AD2D5405306E4A18B6CA9059E06A4FD2">
    <w:name w:val="AD2D5405306E4A18B6CA9059E06A4FD2"/>
    <w:rsid w:val="00A9455F"/>
  </w:style>
  <w:style w:type="paragraph" w:customStyle="1" w:styleId="0B32CC68E3974B00B188E47E5586EC7A">
    <w:name w:val="0B32CC68E3974B00B188E47E5586EC7A"/>
    <w:rsid w:val="00A9455F"/>
  </w:style>
  <w:style w:type="paragraph" w:customStyle="1" w:styleId="78EC429A45C142C5BA1886C57AB60611">
    <w:name w:val="78EC429A45C142C5BA1886C57AB60611"/>
    <w:rsid w:val="00A9455F"/>
  </w:style>
  <w:style w:type="paragraph" w:customStyle="1" w:styleId="6415162998E94A98AD5440E6CF0612D4">
    <w:name w:val="6415162998E94A98AD5440E6CF0612D4"/>
    <w:rsid w:val="00A9455F"/>
  </w:style>
  <w:style w:type="paragraph" w:customStyle="1" w:styleId="23514DE2C763478888C9A8F6BE11A87E">
    <w:name w:val="23514DE2C763478888C9A8F6BE11A87E"/>
    <w:rsid w:val="00A9455F"/>
  </w:style>
  <w:style w:type="paragraph" w:customStyle="1" w:styleId="F4C24BB583944EF9B4065294B9BDD6D2">
    <w:name w:val="F4C24BB583944EF9B4065294B9BDD6D2"/>
    <w:rsid w:val="00A9455F"/>
  </w:style>
  <w:style w:type="paragraph" w:customStyle="1" w:styleId="137B3069F89542B08921A31F71439C82">
    <w:name w:val="137B3069F89542B08921A31F71439C82"/>
    <w:rsid w:val="00A9455F"/>
  </w:style>
  <w:style w:type="paragraph" w:customStyle="1" w:styleId="4E24B483A18D412D9839A9EFAC8045E5">
    <w:name w:val="4E24B483A18D412D9839A9EFAC8045E5"/>
    <w:rsid w:val="00A9455F"/>
  </w:style>
  <w:style w:type="paragraph" w:customStyle="1" w:styleId="F1586B9F97134DBA85C89FC074E5E233">
    <w:name w:val="F1586B9F97134DBA85C89FC074E5E233"/>
    <w:rsid w:val="00A9455F"/>
  </w:style>
  <w:style w:type="paragraph" w:customStyle="1" w:styleId="F1BE2602E2454A97A66F9AAF6A4ACEAE">
    <w:name w:val="F1BE2602E2454A97A66F9AAF6A4ACEAE"/>
    <w:rsid w:val="00A9455F"/>
  </w:style>
  <w:style w:type="paragraph" w:customStyle="1" w:styleId="68CFC8BBE57D4D179F801394641C9675">
    <w:name w:val="68CFC8BBE57D4D179F801394641C9675"/>
    <w:rsid w:val="00A9455F"/>
  </w:style>
  <w:style w:type="paragraph" w:customStyle="1" w:styleId="1284A2604EBD4EAE86AA4ADB460D73E1">
    <w:name w:val="1284A2604EBD4EAE86AA4ADB460D73E1"/>
    <w:rsid w:val="00A9455F"/>
  </w:style>
  <w:style w:type="paragraph" w:customStyle="1" w:styleId="565A03CDC11D440ABA9E2B695D9FC58D">
    <w:name w:val="565A03CDC11D440ABA9E2B695D9FC58D"/>
    <w:rsid w:val="00A9455F"/>
  </w:style>
  <w:style w:type="paragraph" w:customStyle="1" w:styleId="6C47C6DBCC054B52B3E3548A60E1FAB8">
    <w:name w:val="6C47C6DBCC054B52B3E3548A60E1FAB8"/>
    <w:rsid w:val="00A9455F"/>
  </w:style>
  <w:style w:type="paragraph" w:customStyle="1" w:styleId="74CD492A55CC4B0096D1F6C4557742B6">
    <w:name w:val="74CD492A55CC4B0096D1F6C4557742B6"/>
    <w:rsid w:val="00A9455F"/>
  </w:style>
  <w:style w:type="paragraph" w:customStyle="1" w:styleId="E79AC15DDE5F4DBB898BFF4989CBEA5B">
    <w:name w:val="E79AC15DDE5F4DBB898BFF4989CBEA5B"/>
    <w:rsid w:val="00A9455F"/>
  </w:style>
  <w:style w:type="paragraph" w:customStyle="1" w:styleId="9C62A80C41364277892A6F1A924E59DD">
    <w:name w:val="9C62A80C41364277892A6F1A924E59DD"/>
    <w:rsid w:val="00A9455F"/>
  </w:style>
  <w:style w:type="paragraph" w:customStyle="1" w:styleId="FC4E8FABC05F40EF906B6DA50F9615D9">
    <w:name w:val="FC4E8FABC05F40EF906B6DA50F9615D9"/>
    <w:rsid w:val="00A9455F"/>
  </w:style>
  <w:style w:type="paragraph" w:customStyle="1" w:styleId="46EB9F76F9C94B4ABB56E0880748C72F">
    <w:name w:val="46EB9F76F9C94B4ABB56E0880748C72F"/>
    <w:rsid w:val="00A9455F"/>
  </w:style>
  <w:style w:type="paragraph" w:customStyle="1" w:styleId="2D24296D412C422F83728D9FDF2A9F78">
    <w:name w:val="2D24296D412C422F83728D9FDF2A9F78"/>
    <w:rsid w:val="00A9455F"/>
  </w:style>
  <w:style w:type="paragraph" w:customStyle="1" w:styleId="3DA54AAB4908447AB489CCBF61573A7B">
    <w:name w:val="3DA54AAB4908447AB489CCBF61573A7B"/>
    <w:rsid w:val="00A9455F"/>
  </w:style>
  <w:style w:type="paragraph" w:customStyle="1" w:styleId="311C2A5559914038B75A91C26072FA8A">
    <w:name w:val="311C2A5559914038B75A91C26072FA8A"/>
    <w:rsid w:val="00A9455F"/>
  </w:style>
  <w:style w:type="paragraph" w:customStyle="1" w:styleId="8C5DD4413D294BA68DC3B203AF166013">
    <w:name w:val="8C5DD4413D294BA68DC3B203AF166013"/>
    <w:rsid w:val="00A9455F"/>
  </w:style>
  <w:style w:type="paragraph" w:customStyle="1" w:styleId="88733BEEA41F4658914C9EA68DF0692E">
    <w:name w:val="88733BEEA41F4658914C9EA68DF0692E"/>
    <w:rsid w:val="00A9455F"/>
  </w:style>
  <w:style w:type="paragraph" w:customStyle="1" w:styleId="1751FC92B2EE4DC383AF91C450649DF9">
    <w:name w:val="1751FC92B2EE4DC383AF91C450649DF9"/>
    <w:rsid w:val="00A9455F"/>
  </w:style>
  <w:style w:type="paragraph" w:customStyle="1" w:styleId="C93E1072E69843B6BE58B2D994BF72C1">
    <w:name w:val="C93E1072E69843B6BE58B2D994BF72C1"/>
    <w:rsid w:val="00A9455F"/>
  </w:style>
  <w:style w:type="paragraph" w:customStyle="1" w:styleId="48F9768784FA456AA63958E19E4B5B95">
    <w:name w:val="48F9768784FA456AA63958E19E4B5B95"/>
    <w:rsid w:val="00A9455F"/>
  </w:style>
  <w:style w:type="paragraph" w:customStyle="1" w:styleId="E97F2DF86F544CCD94212F0E545F0ADD">
    <w:name w:val="E97F2DF86F544CCD94212F0E545F0ADD"/>
    <w:rsid w:val="00A9455F"/>
  </w:style>
  <w:style w:type="paragraph" w:customStyle="1" w:styleId="A5A785D894404D5686F62C854C6E3783">
    <w:name w:val="A5A785D894404D5686F62C854C6E3783"/>
    <w:rsid w:val="00A9455F"/>
  </w:style>
  <w:style w:type="paragraph" w:customStyle="1" w:styleId="EDBCB7DC7BFB4A85959596E63E459EB2">
    <w:name w:val="EDBCB7DC7BFB4A85959596E63E459EB2"/>
    <w:rsid w:val="00A9455F"/>
  </w:style>
  <w:style w:type="paragraph" w:customStyle="1" w:styleId="4FCA98B4C0944535AA1895BE8B77AF5C">
    <w:name w:val="4FCA98B4C0944535AA1895BE8B77AF5C"/>
    <w:rsid w:val="00A9455F"/>
  </w:style>
  <w:style w:type="paragraph" w:customStyle="1" w:styleId="FCFA195ED98643BC968DE7534AC329A9">
    <w:name w:val="FCFA195ED98643BC968DE7534AC329A9"/>
    <w:rsid w:val="00A9455F"/>
  </w:style>
  <w:style w:type="paragraph" w:customStyle="1" w:styleId="3A481551A87C4861AC7B0726E13C43B8">
    <w:name w:val="3A481551A87C4861AC7B0726E13C43B8"/>
    <w:rsid w:val="00A9455F"/>
  </w:style>
  <w:style w:type="paragraph" w:customStyle="1" w:styleId="3FA5551BCC7F41028FA5219A13B74FAB">
    <w:name w:val="3FA5551BCC7F41028FA5219A13B74FAB"/>
    <w:rsid w:val="00A9455F"/>
  </w:style>
  <w:style w:type="paragraph" w:customStyle="1" w:styleId="68C5CF9437644915AE30AB8438B85912">
    <w:name w:val="68C5CF9437644915AE30AB8438B85912"/>
    <w:rsid w:val="00A9455F"/>
  </w:style>
  <w:style w:type="paragraph" w:customStyle="1" w:styleId="9CF732D024634AF9A9CCDC36756BCE59">
    <w:name w:val="9CF732D024634AF9A9CCDC36756BCE59"/>
    <w:rsid w:val="00A9455F"/>
  </w:style>
  <w:style w:type="paragraph" w:customStyle="1" w:styleId="5DE13AEADA2B49CAB846811A7C8776BB">
    <w:name w:val="5DE13AEADA2B49CAB846811A7C8776BB"/>
    <w:rsid w:val="00A9455F"/>
  </w:style>
  <w:style w:type="paragraph" w:customStyle="1" w:styleId="A99B681E48B24BCB837C634834CFF092">
    <w:name w:val="A99B681E48B24BCB837C634834CFF092"/>
    <w:rsid w:val="00A9455F"/>
  </w:style>
  <w:style w:type="paragraph" w:customStyle="1" w:styleId="93158B59554C40BFB80E26696D329D5C">
    <w:name w:val="93158B59554C40BFB80E26696D329D5C"/>
    <w:rsid w:val="00A9455F"/>
  </w:style>
  <w:style w:type="paragraph" w:customStyle="1" w:styleId="651F9CC449C9492C9A67BCDAD878C633">
    <w:name w:val="651F9CC449C9492C9A67BCDAD878C633"/>
    <w:rsid w:val="00A9455F"/>
  </w:style>
  <w:style w:type="paragraph" w:customStyle="1" w:styleId="CBEDF0AF4EE44EA6A0B9B88B197C04FC">
    <w:name w:val="CBEDF0AF4EE44EA6A0B9B88B197C04FC"/>
    <w:rsid w:val="00A9455F"/>
  </w:style>
  <w:style w:type="paragraph" w:customStyle="1" w:styleId="810C98400CB8499C963940AC117B1D52">
    <w:name w:val="810C98400CB8499C963940AC117B1D52"/>
    <w:rsid w:val="00A9455F"/>
  </w:style>
  <w:style w:type="paragraph" w:customStyle="1" w:styleId="348F5D244D9D49A195CD351EEE7B3F56">
    <w:name w:val="348F5D244D9D49A195CD351EEE7B3F56"/>
    <w:rsid w:val="00A9455F"/>
  </w:style>
  <w:style w:type="paragraph" w:customStyle="1" w:styleId="292F5DAEB0724E2DB855341BA8D40C30">
    <w:name w:val="292F5DAEB0724E2DB855341BA8D40C30"/>
    <w:rsid w:val="00A9455F"/>
  </w:style>
  <w:style w:type="paragraph" w:customStyle="1" w:styleId="1AC27524EA1943328D1138E098B12877">
    <w:name w:val="1AC27524EA1943328D1138E098B12877"/>
    <w:rsid w:val="00A9455F"/>
  </w:style>
  <w:style w:type="paragraph" w:customStyle="1" w:styleId="CAAD823EAD4E40AAA49EE07F434A38B7">
    <w:name w:val="CAAD823EAD4E40AAA49EE07F434A38B7"/>
    <w:rsid w:val="00A9455F"/>
  </w:style>
  <w:style w:type="paragraph" w:customStyle="1" w:styleId="029915ABF0B4434A97D08E164B4C14A7">
    <w:name w:val="029915ABF0B4434A97D08E164B4C14A7"/>
    <w:rsid w:val="00A9455F"/>
  </w:style>
  <w:style w:type="paragraph" w:customStyle="1" w:styleId="1E16BD236D864E07A7995F51A6532023">
    <w:name w:val="1E16BD236D864E07A7995F51A6532023"/>
    <w:rsid w:val="00A9455F"/>
  </w:style>
  <w:style w:type="paragraph" w:customStyle="1" w:styleId="29787590431D4427B0F48A83254F9721">
    <w:name w:val="29787590431D4427B0F48A83254F9721"/>
    <w:rsid w:val="00A9455F"/>
  </w:style>
  <w:style w:type="paragraph" w:customStyle="1" w:styleId="D21384876A654972AB77DDA57C3E660D">
    <w:name w:val="D21384876A654972AB77DDA57C3E660D"/>
    <w:rsid w:val="00A9455F"/>
  </w:style>
  <w:style w:type="paragraph" w:customStyle="1" w:styleId="D7AEE82ADF724F8FB2A8123CD357E514">
    <w:name w:val="D7AEE82ADF724F8FB2A8123CD357E514"/>
    <w:rsid w:val="00A9455F"/>
  </w:style>
  <w:style w:type="paragraph" w:customStyle="1" w:styleId="87F9A9E022B749D0828D364DCB4A238A">
    <w:name w:val="87F9A9E022B749D0828D364DCB4A238A"/>
    <w:rsid w:val="00A9455F"/>
  </w:style>
  <w:style w:type="paragraph" w:customStyle="1" w:styleId="2F916424D93549D8BD1DE96B6D48C2DE">
    <w:name w:val="2F916424D93549D8BD1DE96B6D48C2DE"/>
    <w:rsid w:val="00A9455F"/>
  </w:style>
  <w:style w:type="paragraph" w:customStyle="1" w:styleId="3D63DCE78922477884AB193FF4657CBC">
    <w:name w:val="3D63DCE78922477884AB193FF4657CBC"/>
    <w:rsid w:val="00A9455F"/>
  </w:style>
  <w:style w:type="paragraph" w:customStyle="1" w:styleId="9A8C7944B0F34DA2AE2047D8367923D5">
    <w:name w:val="9A8C7944B0F34DA2AE2047D8367923D5"/>
    <w:rsid w:val="00A9455F"/>
  </w:style>
  <w:style w:type="paragraph" w:customStyle="1" w:styleId="494D0F044F3A4C8EA9227ACBD80E323C">
    <w:name w:val="494D0F044F3A4C8EA9227ACBD80E323C"/>
    <w:rsid w:val="00A9455F"/>
  </w:style>
  <w:style w:type="paragraph" w:customStyle="1" w:styleId="C6256DBEF17D4A7D9F249851ADDC866B">
    <w:name w:val="C6256DBEF17D4A7D9F249851ADDC866B"/>
    <w:rsid w:val="00A9455F"/>
  </w:style>
  <w:style w:type="paragraph" w:customStyle="1" w:styleId="A9E7ACB08BC841E29C74574980057A09">
    <w:name w:val="A9E7ACB08BC841E29C74574980057A09"/>
    <w:rsid w:val="00A9455F"/>
  </w:style>
  <w:style w:type="paragraph" w:customStyle="1" w:styleId="B8FA3CDD1EE24523B93C767FFC5A9F37">
    <w:name w:val="B8FA3CDD1EE24523B93C767FFC5A9F37"/>
    <w:rsid w:val="00A9455F"/>
  </w:style>
  <w:style w:type="paragraph" w:customStyle="1" w:styleId="4B5DFF88277C4854842E5160EF1722B5">
    <w:name w:val="4B5DFF88277C4854842E5160EF1722B5"/>
    <w:rsid w:val="00A9455F"/>
  </w:style>
  <w:style w:type="paragraph" w:customStyle="1" w:styleId="D3B60309013644778DD723D897091BD7">
    <w:name w:val="D3B60309013644778DD723D897091BD7"/>
    <w:rsid w:val="00A9455F"/>
  </w:style>
  <w:style w:type="paragraph" w:customStyle="1" w:styleId="C647BAC4DD8D409A9FF777CDFDFBA52B">
    <w:name w:val="C647BAC4DD8D409A9FF777CDFDFBA52B"/>
    <w:rsid w:val="00A9455F"/>
  </w:style>
  <w:style w:type="paragraph" w:customStyle="1" w:styleId="A81CB20AAC0D46F984492482029D90B2">
    <w:name w:val="A81CB20AAC0D46F984492482029D90B2"/>
    <w:rsid w:val="00A9455F"/>
  </w:style>
  <w:style w:type="paragraph" w:customStyle="1" w:styleId="F2B2D6A1192B46B2AC28B99CCDB5E46D">
    <w:name w:val="F2B2D6A1192B46B2AC28B99CCDB5E46D"/>
    <w:rsid w:val="00A9455F"/>
  </w:style>
  <w:style w:type="paragraph" w:customStyle="1" w:styleId="6B360696334745F9B4E3C4C7313AB009">
    <w:name w:val="6B360696334745F9B4E3C4C7313AB009"/>
    <w:rsid w:val="00A9455F"/>
  </w:style>
  <w:style w:type="paragraph" w:customStyle="1" w:styleId="D9B284075F3C4F79930283C6468184B0">
    <w:name w:val="D9B284075F3C4F79930283C6468184B0"/>
    <w:rsid w:val="00A9455F"/>
  </w:style>
  <w:style w:type="paragraph" w:customStyle="1" w:styleId="9A630004A83443F7B47D4F86FA848200">
    <w:name w:val="9A630004A83443F7B47D4F86FA848200"/>
    <w:rsid w:val="00A9455F"/>
  </w:style>
  <w:style w:type="paragraph" w:customStyle="1" w:styleId="84A82A411CF84E8F8F111689565BA9E6">
    <w:name w:val="84A82A411CF84E8F8F111689565BA9E6"/>
    <w:rsid w:val="00A9455F"/>
  </w:style>
  <w:style w:type="paragraph" w:customStyle="1" w:styleId="45F9FE8252924ABAB074F21D31D20CDB">
    <w:name w:val="45F9FE8252924ABAB074F21D31D20CDB"/>
    <w:rsid w:val="00A9455F"/>
  </w:style>
  <w:style w:type="paragraph" w:customStyle="1" w:styleId="72C78E1A4FEA4088BF272D46302A44D0">
    <w:name w:val="72C78E1A4FEA4088BF272D46302A44D0"/>
    <w:rsid w:val="00A9455F"/>
  </w:style>
  <w:style w:type="paragraph" w:customStyle="1" w:styleId="0B18244323234CACA0B783756145C366">
    <w:name w:val="0B18244323234CACA0B783756145C366"/>
    <w:rsid w:val="00A9455F"/>
  </w:style>
  <w:style w:type="paragraph" w:customStyle="1" w:styleId="450395764EE0478489E4D93E06347D8A">
    <w:name w:val="450395764EE0478489E4D93E06347D8A"/>
    <w:rsid w:val="00A9455F"/>
  </w:style>
  <w:style w:type="paragraph" w:customStyle="1" w:styleId="5E3D923A469143FA8C5710A64B63BD48">
    <w:name w:val="5E3D923A469143FA8C5710A64B63BD48"/>
    <w:rsid w:val="00A9455F"/>
  </w:style>
  <w:style w:type="paragraph" w:customStyle="1" w:styleId="231E679D17B244B8A718460DBB6D5EF1">
    <w:name w:val="231E679D17B244B8A718460DBB6D5EF1"/>
    <w:rsid w:val="00A9455F"/>
  </w:style>
  <w:style w:type="paragraph" w:customStyle="1" w:styleId="AE3ED95B8DEB4B3189423E9E10A53DB0">
    <w:name w:val="AE3ED95B8DEB4B3189423E9E10A53DB0"/>
    <w:rsid w:val="00A9455F"/>
  </w:style>
  <w:style w:type="paragraph" w:customStyle="1" w:styleId="6CAD858976444A908214B03A8EEC4438">
    <w:name w:val="6CAD858976444A908214B03A8EEC4438"/>
    <w:rsid w:val="00A9455F"/>
  </w:style>
  <w:style w:type="paragraph" w:customStyle="1" w:styleId="A113F41B6E674A6C8BDB273E6A4D2038">
    <w:name w:val="A113F41B6E674A6C8BDB273E6A4D2038"/>
    <w:rsid w:val="00A9455F"/>
  </w:style>
  <w:style w:type="paragraph" w:customStyle="1" w:styleId="3193A7C21DAF4475B94DA341F7D4E569">
    <w:name w:val="3193A7C21DAF4475B94DA341F7D4E569"/>
    <w:rsid w:val="00A9455F"/>
  </w:style>
  <w:style w:type="paragraph" w:customStyle="1" w:styleId="F04303C280004B2EAA275FDD4137FB48">
    <w:name w:val="F04303C280004B2EAA275FDD4137FB48"/>
    <w:rsid w:val="00A9455F"/>
  </w:style>
  <w:style w:type="paragraph" w:customStyle="1" w:styleId="291D014A6CB04072BEEF76453EF32AF2">
    <w:name w:val="291D014A6CB04072BEEF76453EF32AF2"/>
    <w:rsid w:val="00A9455F"/>
  </w:style>
  <w:style w:type="paragraph" w:customStyle="1" w:styleId="8B42F0BB8E564AE292B17E674060D978">
    <w:name w:val="8B42F0BB8E564AE292B17E674060D978"/>
    <w:rsid w:val="00A9455F"/>
  </w:style>
  <w:style w:type="paragraph" w:customStyle="1" w:styleId="94251FC3723947EA99CF7FB55796F5DF">
    <w:name w:val="94251FC3723947EA99CF7FB55796F5DF"/>
    <w:rsid w:val="00A9455F"/>
  </w:style>
  <w:style w:type="paragraph" w:customStyle="1" w:styleId="D3E5D7D91CB94C8C837455F869E7BB55">
    <w:name w:val="D3E5D7D91CB94C8C837455F869E7BB55"/>
    <w:rsid w:val="00A9455F"/>
  </w:style>
  <w:style w:type="paragraph" w:customStyle="1" w:styleId="401B0FBBC2FA459094836F2C4095F3A1">
    <w:name w:val="401B0FBBC2FA459094836F2C4095F3A1"/>
    <w:rsid w:val="00A9455F"/>
  </w:style>
  <w:style w:type="paragraph" w:customStyle="1" w:styleId="DB575AC7D3024CA99D91F8177CB92482">
    <w:name w:val="DB575AC7D3024CA99D91F8177CB92482"/>
    <w:rsid w:val="00A9455F"/>
  </w:style>
  <w:style w:type="paragraph" w:customStyle="1" w:styleId="7EFDFB2B005648C7B1D3AFB3684B43BD">
    <w:name w:val="7EFDFB2B005648C7B1D3AFB3684B43BD"/>
    <w:rsid w:val="00A9455F"/>
  </w:style>
  <w:style w:type="paragraph" w:customStyle="1" w:styleId="FEA9C678F6B640CCADAE3825550716D5">
    <w:name w:val="FEA9C678F6B640CCADAE3825550716D5"/>
    <w:rsid w:val="00A9455F"/>
  </w:style>
  <w:style w:type="paragraph" w:customStyle="1" w:styleId="6A97E24225D4462099825678225ACDEC">
    <w:name w:val="6A97E24225D4462099825678225ACDEC"/>
    <w:rsid w:val="00A9455F"/>
  </w:style>
  <w:style w:type="paragraph" w:customStyle="1" w:styleId="A8310FDC84E6473E9771F67B6E760820">
    <w:name w:val="A8310FDC84E6473E9771F67B6E760820"/>
    <w:rsid w:val="00A9455F"/>
  </w:style>
  <w:style w:type="paragraph" w:customStyle="1" w:styleId="C9931EB55A05410FB4175E013A602AE5">
    <w:name w:val="C9931EB55A05410FB4175E013A602AE5"/>
    <w:rsid w:val="00A9455F"/>
  </w:style>
  <w:style w:type="paragraph" w:customStyle="1" w:styleId="8DF8481B2380419EBBB55B060C1DB981">
    <w:name w:val="8DF8481B2380419EBBB55B060C1DB981"/>
    <w:rsid w:val="00A9455F"/>
  </w:style>
  <w:style w:type="paragraph" w:customStyle="1" w:styleId="1D2B7D92962D4C6B8FCB2D40A7231BA5">
    <w:name w:val="1D2B7D92962D4C6B8FCB2D40A7231BA5"/>
    <w:rsid w:val="00A9455F"/>
  </w:style>
  <w:style w:type="paragraph" w:customStyle="1" w:styleId="7E1C994A391240C9BC290BC0895FA222">
    <w:name w:val="7E1C994A391240C9BC290BC0895FA222"/>
    <w:rsid w:val="00A9455F"/>
  </w:style>
  <w:style w:type="paragraph" w:customStyle="1" w:styleId="C5E0EA510D3F4B1EA14C0B38D72AB017">
    <w:name w:val="C5E0EA510D3F4B1EA14C0B38D72AB017"/>
    <w:rsid w:val="00A9455F"/>
  </w:style>
  <w:style w:type="paragraph" w:customStyle="1" w:styleId="E7CC177B57434B529F7FCAC512BEE412">
    <w:name w:val="E7CC177B57434B529F7FCAC512BEE412"/>
    <w:rsid w:val="00A9455F"/>
  </w:style>
  <w:style w:type="paragraph" w:customStyle="1" w:styleId="43CA079FA6014505BB0D2CAED4EDC896">
    <w:name w:val="43CA079FA6014505BB0D2CAED4EDC896"/>
    <w:rsid w:val="00A9455F"/>
  </w:style>
  <w:style w:type="paragraph" w:customStyle="1" w:styleId="9F8438225B92485BA654059E58B3C566">
    <w:name w:val="9F8438225B92485BA654059E58B3C566"/>
    <w:rsid w:val="00A9455F"/>
  </w:style>
  <w:style w:type="paragraph" w:customStyle="1" w:styleId="7064DBDE5E344D05A87DADB303221626">
    <w:name w:val="7064DBDE5E344D05A87DADB303221626"/>
    <w:rsid w:val="00A9455F"/>
  </w:style>
  <w:style w:type="paragraph" w:customStyle="1" w:styleId="230F02409B0F4ACF98E666B5182FED99">
    <w:name w:val="230F02409B0F4ACF98E666B5182FED99"/>
    <w:rsid w:val="00A9455F"/>
  </w:style>
  <w:style w:type="paragraph" w:customStyle="1" w:styleId="94AB92F275D7410EB3026A7CF0357216">
    <w:name w:val="94AB92F275D7410EB3026A7CF0357216"/>
    <w:rsid w:val="00A9455F"/>
  </w:style>
  <w:style w:type="paragraph" w:customStyle="1" w:styleId="8A740EC1938848B7A4551D56E6239D34">
    <w:name w:val="8A740EC1938848B7A4551D56E6239D34"/>
    <w:rsid w:val="00A9455F"/>
  </w:style>
  <w:style w:type="paragraph" w:customStyle="1" w:styleId="5804BD8CD9DD442E81BD43B38D668B9E">
    <w:name w:val="5804BD8CD9DD442E81BD43B38D668B9E"/>
    <w:rsid w:val="00A9455F"/>
  </w:style>
  <w:style w:type="paragraph" w:customStyle="1" w:styleId="F6E08CC388494487BAE7DA42801677FB">
    <w:name w:val="F6E08CC388494487BAE7DA42801677FB"/>
    <w:rsid w:val="00A9455F"/>
  </w:style>
  <w:style w:type="paragraph" w:customStyle="1" w:styleId="B6DB4DA7219A415FA3EC8FE0EABDB325">
    <w:name w:val="B6DB4DA7219A415FA3EC8FE0EABDB325"/>
    <w:rsid w:val="00A9455F"/>
  </w:style>
  <w:style w:type="paragraph" w:customStyle="1" w:styleId="63FBF4ED07FB475FAAF4912ED8BE1993">
    <w:name w:val="63FBF4ED07FB475FAAF4912ED8BE1993"/>
    <w:rsid w:val="00A9455F"/>
  </w:style>
  <w:style w:type="paragraph" w:customStyle="1" w:styleId="C0393B20335D4618BBD432AE03300376">
    <w:name w:val="C0393B20335D4618BBD432AE03300376"/>
    <w:rsid w:val="00A9455F"/>
  </w:style>
  <w:style w:type="paragraph" w:customStyle="1" w:styleId="7B8E606E38404B17AF5EF5407CAB35F7">
    <w:name w:val="7B8E606E38404B17AF5EF5407CAB35F7"/>
    <w:rsid w:val="00A9455F"/>
  </w:style>
  <w:style w:type="paragraph" w:customStyle="1" w:styleId="4C130AC75DA347438AFF2629280944CA">
    <w:name w:val="4C130AC75DA347438AFF2629280944CA"/>
    <w:rsid w:val="00A9455F"/>
  </w:style>
  <w:style w:type="paragraph" w:customStyle="1" w:styleId="CE318B8E7DCB405EBD58B368708892DA">
    <w:name w:val="CE318B8E7DCB405EBD58B368708892DA"/>
    <w:rsid w:val="00A9455F"/>
  </w:style>
  <w:style w:type="paragraph" w:customStyle="1" w:styleId="BED6B2CDBC6941729B3B858AF6CE0B5B">
    <w:name w:val="BED6B2CDBC6941729B3B858AF6CE0B5B"/>
    <w:rsid w:val="00A9455F"/>
  </w:style>
  <w:style w:type="paragraph" w:customStyle="1" w:styleId="C69D138510724F368F63A72E47077B36">
    <w:name w:val="C69D138510724F368F63A72E47077B36"/>
    <w:rsid w:val="00A9455F"/>
  </w:style>
  <w:style w:type="paragraph" w:customStyle="1" w:styleId="FF80109DD1B14F0980A4F25868AE8A68">
    <w:name w:val="FF80109DD1B14F0980A4F25868AE8A68"/>
    <w:rsid w:val="00A9455F"/>
  </w:style>
  <w:style w:type="paragraph" w:customStyle="1" w:styleId="8C7D651E0444400A98D4E8F02BE98874">
    <w:name w:val="8C7D651E0444400A98D4E8F02BE98874"/>
    <w:rsid w:val="00A9455F"/>
  </w:style>
  <w:style w:type="paragraph" w:customStyle="1" w:styleId="30F685146C5748FB8D41AAF48371A21C">
    <w:name w:val="30F685146C5748FB8D41AAF48371A21C"/>
    <w:rsid w:val="00A9455F"/>
  </w:style>
  <w:style w:type="paragraph" w:customStyle="1" w:styleId="89D7198D5B5F442E8D4A0F89D6877343">
    <w:name w:val="89D7198D5B5F442E8D4A0F89D6877343"/>
    <w:rsid w:val="00A9455F"/>
  </w:style>
  <w:style w:type="paragraph" w:customStyle="1" w:styleId="9B17BC9732534DF4B0B4B047948DAA7A">
    <w:name w:val="9B17BC9732534DF4B0B4B047948DAA7A"/>
    <w:rsid w:val="00A9455F"/>
  </w:style>
  <w:style w:type="paragraph" w:customStyle="1" w:styleId="382963FAF2D14DD68584760A966B7A17">
    <w:name w:val="382963FAF2D14DD68584760A966B7A17"/>
    <w:rsid w:val="00A9455F"/>
  </w:style>
  <w:style w:type="paragraph" w:customStyle="1" w:styleId="40F853360CEF4A6AB7C722E32CBF8BAE">
    <w:name w:val="40F853360CEF4A6AB7C722E32CBF8BAE"/>
    <w:rsid w:val="00A9455F"/>
  </w:style>
  <w:style w:type="paragraph" w:customStyle="1" w:styleId="99E75E885A764C00BAD2B71F0EE6BBAC">
    <w:name w:val="99E75E885A764C00BAD2B71F0EE6BBAC"/>
    <w:rsid w:val="00A9455F"/>
  </w:style>
  <w:style w:type="paragraph" w:customStyle="1" w:styleId="0868F699296F485FBD6FEF9DEE1A5355">
    <w:name w:val="0868F699296F485FBD6FEF9DEE1A5355"/>
    <w:rsid w:val="00A9455F"/>
  </w:style>
  <w:style w:type="paragraph" w:customStyle="1" w:styleId="968EF065A00549F3B41BC33F53C0170F">
    <w:name w:val="968EF065A00549F3B41BC33F53C0170F"/>
    <w:rsid w:val="00A9455F"/>
  </w:style>
  <w:style w:type="paragraph" w:customStyle="1" w:styleId="D6991FB3DFDF4C64A50539AFA980DD63">
    <w:name w:val="D6991FB3DFDF4C64A50539AFA980DD63"/>
    <w:rsid w:val="00A9455F"/>
  </w:style>
  <w:style w:type="paragraph" w:customStyle="1" w:styleId="5C111693916D402AAA8E331223429604">
    <w:name w:val="5C111693916D402AAA8E331223429604"/>
    <w:rsid w:val="00A9455F"/>
  </w:style>
  <w:style w:type="paragraph" w:customStyle="1" w:styleId="8CF4467FDF6B42108D52D1ED2C0A246D">
    <w:name w:val="8CF4467FDF6B42108D52D1ED2C0A246D"/>
    <w:rsid w:val="00A9455F"/>
  </w:style>
  <w:style w:type="paragraph" w:customStyle="1" w:styleId="CF443E0176254CA3BD8025E8358419A8">
    <w:name w:val="CF443E0176254CA3BD8025E8358419A8"/>
    <w:rsid w:val="00A9455F"/>
  </w:style>
  <w:style w:type="paragraph" w:customStyle="1" w:styleId="3DA6BBCCBBCE43CDBDD354BA93D489D4">
    <w:name w:val="3DA6BBCCBBCE43CDBDD354BA93D489D4"/>
    <w:rsid w:val="00A9455F"/>
  </w:style>
  <w:style w:type="paragraph" w:customStyle="1" w:styleId="806368FA9052457CAA1B027CAC4B589F">
    <w:name w:val="806368FA9052457CAA1B027CAC4B589F"/>
    <w:rsid w:val="00A9455F"/>
  </w:style>
  <w:style w:type="paragraph" w:customStyle="1" w:styleId="BEC167F6C09940FCACA4AD7D563706D4">
    <w:name w:val="BEC167F6C09940FCACA4AD7D563706D4"/>
    <w:rsid w:val="00A9455F"/>
  </w:style>
  <w:style w:type="paragraph" w:customStyle="1" w:styleId="453CB4439E074E759D56E020DB03D0BE">
    <w:name w:val="453CB4439E074E759D56E020DB03D0BE"/>
    <w:rsid w:val="00A9455F"/>
  </w:style>
  <w:style w:type="paragraph" w:customStyle="1" w:styleId="60EE3E1F27264FCAA33A887B0ECDE571">
    <w:name w:val="60EE3E1F27264FCAA33A887B0ECDE571"/>
    <w:rsid w:val="00A9455F"/>
  </w:style>
  <w:style w:type="paragraph" w:customStyle="1" w:styleId="5A8D61D29EEF4C669F5B7E1EA42CFDD4">
    <w:name w:val="5A8D61D29EEF4C669F5B7E1EA42CFDD4"/>
    <w:rsid w:val="00A9455F"/>
  </w:style>
  <w:style w:type="paragraph" w:customStyle="1" w:styleId="8D303091F8F94F38820A7BCD352CDE7E">
    <w:name w:val="8D303091F8F94F38820A7BCD352CDE7E"/>
    <w:rsid w:val="00A9455F"/>
  </w:style>
  <w:style w:type="paragraph" w:customStyle="1" w:styleId="8C712F04453848C5B7DF84C3BD96CA40">
    <w:name w:val="8C712F04453848C5B7DF84C3BD96CA40"/>
    <w:rsid w:val="00A9455F"/>
  </w:style>
  <w:style w:type="paragraph" w:customStyle="1" w:styleId="1C6534FE241D4674908EE8CAC4BC9AE9">
    <w:name w:val="1C6534FE241D4674908EE8CAC4BC9AE9"/>
    <w:rsid w:val="00A9455F"/>
  </w:style>
  <w:style w:type="paragraph" w:customStyle="1" w:styleId="796BC1F3163A482B82D1B5FC03DA2AB8">
    <w:name w:val="796BC1F3163A482B82D1B5FC03DA2AB8"/>
    <w:rsid w:val="00A9455F"/>
  </w:style>
  <w:style w:type="paragraph" w:customStyle="1" w:styleId="2DED4EBB53FA406BA4110865B79B50EC">
    <w:name w:val="2DED4EBB53FA406BA4110865B79B50EC"/>
    <w:rsid w:val="00A9455F"/>
  </w:style>
  <w:style w:type="paragraph" w:customStyle="1" w:styleId="2821F129B60A4AC09CFED38D3A371F86">
    <w:name w:val="2821F129B60A4AC09CFED38D3A371F86"/>
    <w:rsid w:val="00A9455F"/>
  </w:style>
  <w:style w:type="paragraph" w:customStyle="1" w:styleId="7529E97BFC20493093A5E3C0C395F08E">
    <w:name w:val="7529E97BFC20493093A5E3C0C395F08E"/>
    <w:rsid w:val="00A9455F"/>
  </w:style>
  <w:style w:type="paragraph" w:customStyle="1" w:styleId="E595671FF3BB41A68DE6DEEBB517D27E">
    <w:name w:val="E595671FF3BB41A68DE6DEEBB517D27E"/>
    <w:rsid w:val="00A9455F"/>
  </w:style>
  <w:style w:type="paragraph" w:customStyle="1" w:styleId="2392A8CD0D0B42589A5ED4F5FABF22AC">
    <w:name w:val="2392A8CD0D0B42589A5ED4F5FABF22AC"/>
    <w:rsid w:val="00A9455F"/>
  </w:style>
  <w:style w:type="paragraph" w:customStyle="1" w:styleId="31427DDC4267459484FE69BDEE77F8D7">
    <w:name w:val="31427DDC4267459484FE69BDEE77F8D7"/>
    <w:rsid w:val="00A9455F"/>
  </w:style>
  <w:style w:type="paragraph" w:customStyle="1" w:styleId="7AC4FBCD00EC4396804D3BD83F647A00">
    <w:name w:val="7AC4FBCD00EC4396804D3BD83F647A00"/>
    <w:rsid w:val="00A9455F"/>
  </w:style>
  <w:style w:type="paragraph" w:customStyle="1" w:styleId="491EE9BD30FE45A3866992DCE0C89ACE">
    <w:name w:val="491EE9BD30FE45A3866992DCE0C89ACE"/>
    <w:rsid w:val="00A9455F"/>
  </w:style>
  <w:style w:type="paragraph" w:customStyle="1" w:styleId="662D5D6A7BA94DF0878BB128B5E3FFBE">
    <w:name w:val="662D5D6A7BA94DF0878BB128B5E3FFBE"/>
    <w:rsid w:val="00A9455F"/>
  </w:style>
  <w:style w:type="paragraph" w:customStyle="1" w:styleId="AC269075D4AE4358A635C4CFC19FFBC2">
    <w:name w:val="AC269075D4AE4358A635C4CFC19FFBC2"/>
    <w:rsid w:val="00A9455F"/>
  </w:style>
  <w:style w:type="paragraph" w:customStyle="1" w:styleId="A702769E0C1D4761A5E1A950588B217C">
    <w:name w:val="A702769E0C1D4761A5E1A950588B217C"/>
    <w:rsid w:val="00A9455F"/>
  </w:style>
  <w:style w:type="paragraph" w:customStyle="1" w:styleId="CAA4D1B1C0E0475297F1EB661A33FEEA">
    <w:name w:val="CAA4D1B1C0E0475297F1EB661A33FEEA"/>
    <w:rsid w:val="00A9455F"/>
  </w:style>
  <w:style w:type="paragraph" w:customStyle="1" w:styleId="7BE0911147734B99BBFD1E2225B9C70F">
    <w:name w:val="7BE0911147734B99BBFD1E2225B9C70F"/>
    <w:rsid w:val="00A9455F"/>
  </w:style>
  <w:style w:type="paragraph" w:customStyle="1" w:styleId="F717CA4BDBE3461DB2A107FC7BD68F6C">
    <w:name w:val="F717CA4BDBE3461DB2A107FC7BD68F6C"/>
    <w:rsid w:val="00A9455F"/>
  </w:style>
  <w:style w:type="paragraph" w:customStyle="1" w:styleId="2FA90A91CBB9406EAB0F67870D864469">
    <w:name w:val="2FA90A91CBB9406EAB0F67870D864469"/>
    <w:rsid w:val="00A9455F"/>
  </w:style>
  <w:style w:type="paragraph" w:customStyle="1" w:styleId="B1583BE5CB38480F9CA1A8197DD3BB9D">
    <w:name w:val="B1583BE5CB38480F9CA1A8197DD3BB9D"/>
    <w:rsid w:val="00A9455F"/>
  </w:style>
  <w:style w:type="paragraph" w:customStyle="1" w:styleId="23CE03D9B8D049D3944022573FA4D49C">
    <w:name w:val="23CE03D9B8D049D3944022573FA4D49C"/>
    <w:rsid w:val="00A9455F"/>
  </w:style>
  <w:style w:type="paragraph" w:customStyle="1" w:styleId="2BB2A3468F494CCE8CE515C006376466">
    <w:name w:val="2BB2A3468F494CCE8CE515C006376466"/>
    <w:rsid w:val="00A9455F"/>
  </w:style>
  <w:style w:type="paragraph" w:customStyle="1" w:styleId="C189C1F861C84144A8049713094B941B">
    <w:name w:val="C189C1F861C84144A8049713094B941B"/>
    <w:rsid w:val="00A9455F"/>
  </w:style>
  <w:style w:type="paragraph" w:customStyle="1" w:styleId="6B7315879658436FBDA0FB491C2B90E5">
    <w:name w:val="6B7315879658436FBDA0FB491C2B90E5"/>
    <w:rsid w:val="00A9455F"/>
  </w:style>
  <w:style w:type="paragraph" w:customStyle="1" w:styleId="0FD5D599D62B440D8ADBDBF109A795B6">
    <w:name w:val="0FD5D599D62B440D8ADBDBF109A795B6"/>
    <w:rsid w:val="00A9455F"/>
  </w:style>
  <w:style w:type="paragraph" w:customStyle="1" w:styleId="B85082BE785E470EBF9D17CDCEFD0A3D">
    <w:name w:val="B85082BE785E470EBF9D17CDCEFD0A3D"/>
    <w:rsid w:val="00A9455F"/>
  </w:style>
  <w:style w:type="paragraph" w:customStyle="1" w:styleId="35E6ADBF40794E588389F76E935110B8">
    <w:name w:val="35E6ADBF40794E588389F76E935110B8"/>
    <w:rsid w:val="00A9455F"/>
  </w:style>
  <w:style w:type="paragraph" w:customStyle="1" w:styleId="BA9A5B3B41C3498AA8DC423C500C0408">
    <w:name w:val="BA9A5B3B41C3498AA8DC423C500C0408"/>
    <w:rsid w:val="00A9455F"/>
  </w:style>
  <w:style w:type="paragraph" w:customStyle="1" w:styleId="93C3DE4FFD61444283B2A4CBF1E6A282">
    <w:name w:val="93C3DE4FFD61444283B2A4CBF1E6A282"/>
    <w:rsid w:val="00A9455F"/>
  </w:style>
  <w:style w:type="paragraph" w:customStyle="1" w:styleId="3538C4B7B9004CD1912D5F412E0ED619">
    <w:name w:val="3538C4B7B9004CD1912D5F412E0ED619"/>
    <w:rsid w:val="00A9455F"/>
  </w:style>
  <w:style w:type="paragraph" w:customStyle="1" w:styleId="BCF8B72937DB4A01BE809C7D94298DDE">
    <w:name w:val="BCF8B72937DB4A01BE809C7D94298DDE"/>
    <w:rsid w:val="00A9455F"/>
  </w:style>
  <w:style w:type="paragraph" w:customStyle="1" w:styleId="B20AB1737EA140939160A4EC0919C4E1">
    <w:name w:val="B20AB1737EA140939160A4EC0919C4E1"/>
    <w:rsid w:val="00A9455F"/>
  </w:style>
  <w:style w:type="paragraph" w:customStyle="1" w:styleId="EB3620EE78AB46828D4B062A8AE3BB58">
    <w:name w:val="EB3620EE78AB46828D4B062A8AE3BB58"/>
    <w:rsid w:val="00A9455F"/>
  </w:style>
  <w:style w:type="paragraph" w:customStyle="1" w:styleId="281E65C6633A46BA970FCADA993E0981">
    <w:name w:val="281E65C6633A46BA970FCADA993E0981"/>
    <w:rsid w:val="00A9455F"/>
  </w:style>
  <w:style w:type="paragraph" w:customStyle="1" w:styleId="5EE7A9B50B4A4661AAC098D48C37E00A">
    <w:name w:val="5EE7A9B50B4A4661AAC098D48C37E00A"/>
    <w:rsid w:val="00A9455F"/>
  </w:style>
  <w:style w:type="paragraph" w:customStyle="1" w:styleId="BEDDF751D3A44461A03C46C3DC048109">
    <w:name w:val="BEDDF751D3A44461A03C46C3DC048109"/>
    <w:rsid w:val="00A9455F"/>
  </w:style>
  <w:style w:type="paragraph" w:customStyle="1" w:styleId="E4F57FAAD34C49899E221915C418E391">
    <w:name w:val="E4F57FAAD34C49899E221915C418E391"/>
    <w:rsid w:val="00A9455F"/>
  </w:style>
  <w:style w:type="paragraph" w:customStyle="1" w:styleId="517B7695E2844225AE985483CFA67704">
    <w:name w:val="517B7695E2844225AE985483CFA67704"/>
    <w:rsid w:val="00A9455F"/>
  </w:style>
  <w:style w:type="paragraph" w:customStyle="1" w:styleId="C9D7B09C5BCB4CA1AE30989D2EF61D82">
    <w:name w:val="C9D7B09C5BCB4CA1AE30989D2EF61D82"/>
    <w:rsid w:val="00A9455F"/>
  </w:style>
  <w:style w:type="paragraph" w:customStyle="1" w:styleId="E7990D3DF58642C2974E94FACADD9370">
    <w:name w:val="E7990D3DF58642C2974E94FACADD9370"/>
    <w:rsid w:val="00A9455F"/>
  </w:style>
  <w:style w:type="paragraph" w:customStyle="1" w:styleId="409389A33822472AA74929973E858E6A">
    <w:name w:val="409389A33822472AA74929973E858E6A"/>
    <w:rsid w:val="00A9455F"/>
  </w:style>
  <w:style w:type="paragraph" w:customStyle="1" w:styleId="6F15E3951CCC46E289188C4038C8F922">
    <w:name w:val="6F15E3951CCC46E289188C4038C8F922"/>
    <w:rsid w:val="00A9455F"/>
  </w:style>
  <w:style w:type="paragraph" w:customStyle="1" w:styleId="0DC403E81D6246D295A086D2A70AFE7E">
    <w:name w:val="0DC403E81D6246D295A086D2A70AFE7E"/>
    <w:rsid w:val="00A9455F"/>
  </w:style>
  <w:style w:type="paragraph" w:customStyle="1" w:styleId="0F632EFAAB814330B9E745F5C0246301">
    <w:name w:val="0F632EFAAB814330B9E745F5C0246301"/>
    <w:rsid w:val="00A9455F"/>
  </w:style>
  <w:style w:type="paragraph" w:customStyle="1" w:styleId="D669E2B9AB7E40C4984DFC064D93D53A">
    <w:name w:val="D669E2B9AB7E40C4984DFC064D93D53A"/>
    <w:rsid w:val="00A9455F"/>
  </w:style>
  <w:style w:type="paragraph" w:customStyle="1" w:styleId="52A4E9B137DA4CE29D04342C769D31F9">
    <w:name w:val="52A4E9B137DA4CE29D04342C769D31F9"/>
    <w:rsid w:val="00A9455F"/>
  </w:style>
  <w:style w:type="paragraph" w:customStyle="1" w:styleId="0041721A008542459C14C7D586C62DFA">
    <w:name w:val="0041721A008542459C14C7D586C62DFA"/>
    <w:rsid w:val="00A9455F"/>
  </w:style>
  <w:style w:type="paragraph" w:customStyle="1" w:styleId="D9F2517C4424489AB6A4A1BCB259DECB">
    <w:name w:val="D9F2517C4424489AB6A4A1BCB259DECB"/>
    <w:rsid w:val="00A9455F"/>
  </w:style>
  <w:style w:type="paragraph" w:customStyle="1" w:styleId="B6A71A0FC6984E14A53296ECD37C9A45">
    <w:name w:val="B6A71A0FC6984E14A53296ECD37C9A45"/>
    <w:rsid w:val="00A9455F"/>
  </w:style>
  <w:style w:type="paragraph" w:customStyle="1" w:styleId="1B3EFB128B1B40408ADF755709E5281F">
    <w:name w:val="1B3EFB128B1B40408ADF755709E5281F"/>
    <w:rsid w:val="00A9455F"/>
  </w:style>
  <w:style w:type="paragraph" w:customStyle="1" w:styleId="33EC6FF1B6554BE3B887B781082D485B">
    <w:name w:val="33EC6FF1B6554BE3B887B781082D485B"/>
    <w:rsid w:val="00A9455F"/>
  </w:style>
  <w:style w:type="paragraph" w:customStyle="1" w:styleId="BB1B5155B9EF46A5917729A09387A999">
    <w:name w:val="BB1B5155B9EF46A5917729A09387A999"/>
    <w:rsid w:val="00A9455F"/>
  </w:style>
  <w:style w:type="paragraph" w:customStyle="1" w:styleId="D81F5532608A4BBFA12CCF65A5516946">
    <w:name w:val="D81F5532608A4BBFA12CCF65A5516946"/>
    <w:rsid w:val="00A9455F"/>
  </w:style>
  <w:style w:type="paragraph" w:customStyle="1" w:styleId="E72CE5DB9F5641298121182F60280BA0">
    <w:name w:val="E72CE5DB9F5641298121182F60280BA0"/>
    <w:rsid w:val="00A9455F"/>
  </w:style>
  <w:style w:type="paragraph" w:customStyle="1" w:styleId="4497FC732894401B932DD524BD9057C7">
    <w:name w:val="4497FC732894401B932DD524BD9057C7"/>
    <w:rsid w:val="00A9455F"/>
  </w:style>
  <w:style w:type="paragraph" w:customStyle="1" w:styleId="934C0C7F76CF4E97ADEFDDA15AF35161">
    <w:name w:val="934C0C7F76CF4E97ADEFDDA15AF35161"/>
    <w:rsid w:val="00A9455F"/>
  </w:style>
  <w:style w:type="paragraph" w:customStyle="1" w:styleId="1BC6F0B8CB314E18BD14026E32345D1A">
    <w:name w:val="1BC6F0B8CB314E18BD14026E32345D1A"/>
    <w:rsid w:val="00A9455F"/>
  </w:style>
  <w:style w:type="paragraph" w:customStyle="1" w:styleId="885E4E6C160947E0981C5BB05C5C8A33">
    <w:name w:val="885E4E6C160947E0981C5BB05C5C8A33"/>
    <w:rsid w:val="00A9455F"/>
  </w:style>
  <w:style w:type="paragraph" w:customStyle="1" w:styleId="FDB7EF10CC524CEA9D018EC01A550C9E">
    <w:name w:val="FDB7EF10CC524CEA9D018EC01A550C9E"/>
    <w:rsid w:val="00A9455F"/>
  </w:style>
  <w:style w:type="paragraph" w:customStyle="1" w:styleId="45754B8B4276402C812841377F3CA111">
    <w:name w:val="45754B8B4276402C812841377F3CA111"/>
    <w:rsid w:val="00A9455F"/>
  </w:style>
  <w:style w:type="paragraph" w:customStyle="1" w:styleId="D546C481097C413E831FF21B1A1F447C">
    <w:name w:val="D546C481097C413E831FF21B1A1F447C"/>
    <w:rsid w:val="00A9455F"/>
  </w:style>
  <w:style w:type="paragraph" w:customStyle="1" w:styleId="5A011683A1C748029399F6B3B91DC2B7">
    <w:name w:val="5A011683A1C748029399F6B3B91DC2B7"/>
    <w:rsid w:val="00A9455F"/>
  </w:style>
  <w:style w:type="paragraph" w:customStyle="1" w:styleId="2F95C94472D946159C1D87924AB191E3">
    <w:name w:val="2F95C94472D946159C1D87924AB191E3"/>
    <w:rsid w:val="00A9455F"/>
  </w:style>
  <w:style w:type="paragraph" w:customStyle="1" w:styleId="866A28FB7EA5476394081967E96C18E5">
    <w:name w:val="866A28FB7EA5476394081967E96C18E5"/>
    <w:rsid w:val="00A9455F"/>
  </w:style>
  <w:style w:type="paragraph" w:customStyle="1" w:styleId="C9568FBD79B34B1E8E37173853565D56">
    <w:name w:val="C9568FBD79B34B1E8E37173853565D56"/>
    <w:rsid w:val="00A9455F"/>
  </w:style>
  <w:style w:type="paragraph" w:customStyle="1" w:styleId="D848D4212F064132848CB1DE9EAB3CC8">
    <w:name w:val="D848D4212F064132848CB1DE9EAB3CC8"/>
    <w:rsid w:val="00A9455F"/>
  </w:style>
  <w:style w:type="paragraph" w:customStyle="1" w:styleId="AC8C75E553E1417B8BDD0FE718F956DD">
    <w:name w:val="AC8C75E553E1417B8BDD0FE718F956DD"/>
    <w:rsid w:val="00A9455F"/>
  </w:style>
  <w:style w:type="paragraph" w:customStyle="1" w:styleId="57999821A0014765B8CB062A213A7892">
    <w:name w:val="57999821A0014765B8CB062A213A7892"/>
    <w:rsid w:val="00A9455F"/>
  </w:style>
  <w:style w:type="paragraph" w:customStyle="1" w:styleId="FE362531F13644C09E6965A074EEA50C">
    <w:name w:val="FE362531F13644C09E6965A074EEA50C"/>
    <w:rsid w:val="00A9455F"/>
  </w:style>
  <w:style w:type="paragraph" w:customStyle="1" w:styleId="2C711DA80F72476BB8E900CEF9389CF8">
    <w:name w:val="2C711DA80F72476BB8E900CEF9389CF8"/>
    <w:rsid w:val="00A9455F"/>
  </w:style>
  <w:style w:type="paragraph" w:customStyle="1" w:styleId="D6EE3184F02F47A0A41E1E2BD87AD39B">
    <w:name w:val="D6EE3184F02F47A0A41E1E2BD87AD39B"/>
    <w:rsid w:val="00A9455F"/>
  </w:style>
  <w:style w:type="paragraph" w:customStyle="1" w:styleId="C1BAB68075EE47B1BB362B81AAC6EC3F">
    <w:name w:val="C1BAB68075EE47B1BB362B81AAC6EC3F"/>
    <w:rsid w:val="00A9455F"/>
  </w:style>
  <w:style w:type="paragraph" w:customStyle="1" w:styleId="7D9EBC5DA73743A68005BA2C7422D9D3">
    <w:name w:val="7D9EBC5DA73743A68005BA2C7422D9D3"/>
    <w:rsid w:val="00A9455F"/>
  </w:style>
  <w:style w:type="paragraph" w:customStyle="1" w:styleId="BBF40C1B609D40D0822F086B4CB2E557">
    <w:name w:val="BBF40C1B609D40D0822F086B4CB2E557"/>
    <w:rsid w:val="00A9455F"/>
  </w:style>
  <w:style w:type="paragraph" w:customStyle="1" w:styleId="10F72CB19F7942B7B06226370A8AE926">
    <w:name w:val="10F72CB19F7942B7B06226370A8AE926"/>
    <w:rsid w:val="00A9455F"/>
  </w:style>
  <w:style w:type="paragraph" w:customStyle="1" w:styleId="E838E40C99E84E2684EA0F9B4C595DC8">
    <w:name w:val="E838E40C99E84E2684EA0F9B4C595DC8"/>
    <w:rsid w:val="00A9455F"/>
  </w:style>
  <w:style w:type="paragraph" w:customStyle="1" w:styleId="EF376B2E88444460AE4A68B741BC5630">
    <w:name w:val="EF376B2E88444460AE4A68B741BC5630"/>
    <w:rsid w:val="00A9455F"/>
  </w:style>
  <w:style w:type="paragraph" w:customStyle="1" w:styleId="FB0B471D556F4884B03EFE4156028C4B">
    <w:name w:val="FB0B471D556F4884B03EFE4156028C4B"/>
    <w:rsid w:val="00A9455F"/>
  </w:style>
  <w:style w:type="paragraph" w:customStyle="1" w:styleId="E8BA3BCAEC164455A54A36D76D811F81">
    <w:name w:val="E8BA3BCAEC164455A54A36D76D811F81"/>
    <w:rsid w:val="00A9455F"/>
  </w:style>
  <w:style w:type="paragraph" w:customStyle="1" w:styleId="75B673BC3FAD43BAA0EF26F03C7A6F81">
    <w:name w:val="75B673BC3FAD43BAA0EF26F03C7A6F81"/>
    <w:rsid w:val="00A9455F"/>
  </w:style>
  <w:style w:type="paragraph" w:customStyle="1" w:styleId="CC85873A06CD4239991ED880A5701FBB">
    <w:name w:val="CC85873A06CD4239991ED880A5701FBB"/>
    <w:rsid w:val="00A9455F"/>
  </w:style>
  <w:style w:type="paragraph" w:customStyle="1" w:styleId="D688DFC5A525454F8B0588367167828D">
    <w:name w:val="D688DFC5A525454F8B0588367167828D"/>
    <w:rsid w:val="00A9455F"/>
  </w:style>
  <w:style w:type="paragraph" w:customStyle="1" w:styleId="185947EDB7CD4648AA92A87437C9CF3C">
    <w:name w:val="185947EDB7CD4648AA92A87437C9CF3C"/>
    <w:rsid w:val="00A9455F"/>
  </w:style>
  <w:style w:type="paragraph" w:customStyle="1" w:styleId="6B62BD9345F9408CACA24CDE708EE4DF">
    <w:name w:val="6B62BD9345F9408CACA24CDE708EE4DF"/>
    <w:rsid w:val="00A9455F"/>
  </w:style>
  <w:style w:type="paragraph" w:customStyle="1" w:styleId="ADC9B23A23B54A768C5DABFD68C28DA7">
    <w:name w:val="ADC9B23A23B54A768C5DABFD68C28DA7"/>
    <w:rsid w:val="00A9455F"/>
  </w:style>
  <w:style w:type="paragraph" w:customStyle="1" w:styleId="39B25BB26C464C0180AAC667E0F61244">
    <w:name w:val="39B25BB26C464C0180AAC667E0F61244"/>
    <w:rsid w:val="00A9455F"/>
  </w:style>
  <w:style w:type="paragraph" w:customStyle="1" w:styleId="DE9695111B674E22B5E185E2F3DB2A9B">
    <w:name w:val="DE9695111B674E22B5E185E2F3DB2A9B"/>
    <w:rsid w:val="00A9455F"/>
  </w:style>
  <w:style w:type="paragraph" w:customStyle="1" w:styleId="D8D1A24F2B004A10B908CD82AF4E3EDC">
    <w:name w:val="D8D1A24F2B004A10B908CD82AF4E3EDC"/>
    <w:rsid w:val="00A9455F"/>
  </w:style>
  <w:style w:type="paragraph" w:customStyle="1" w:styleId="A287A26678384812B7BE8E35B983D5BB">
    <w:name w:val="A287A26678384812B7BE8E35B983D5BB"/>
    <w:rsid w:val="00A9455F"/>
  </w:style>
  <w:style w:type="paragraph" w:customStyle="1" w:styleId="772269CCA3E440CE8FC7BB3EB72AEDFC">
    <w:name w:val="772269CCA3E440CE8FC7BB3EB72AEDFC"/>
    <w:rsid w:val="00A9455F"/>
  </w:style>
  <w:style w:type="paragraph" w:customStyle="1" w:styleId="107F2B9077CB4694A0F20C15053B9C41">
    <w:name w:val="107F2B9077CB4694A0F20C15053B9C41"/>
    <w:rsid w:val="00A9455F"/>
  </w:style>
  <w:style w:type="paragraph" w:customStyle="1" w:styleId="E57688019FB645058D089993BD2894B4">
    <w:name w:val="E57688019FB645058D089993BD2894B4"/>
    <w:rsid w:val="00A9455F"/>
  </w:style>
  <w:style w:type="paragraph" w:customStyle="1" w:styleId="97149332BD6F4F44910CD46C61E2C97C">
    <w:name w:val="97149332BD6F4F44910CD46C61E2C97C"/>
    <w:rsid w:val="00A9455F"/>
  </w:style>
  <w:style w:type="paragraph" w:customStyle="1" w:styleId="7F422604D1354A56B396D63C8E4A9C44">
    <w:name w:val="7F422604D1354A56B396D63C8E4A9C44"/>
    <w:rsid w:val="00A9455F"/>
  </w:style>
  <w:style w:type="paragraph" w:customStyle="1" w:styleId="7243D8573948440082EF9F54D6A81728">
    <w:name w:val="7243D8573948440082EF9F54D6A81728"/>
    <w:rsid w:val="00A9455F"/>
  </w:style>
  <w:style w:type="paragraph" w:customStyle="1" w:styleId="758721C3C35544D79CA667D18571489A">
    <w:name w:val="758721C3C35544D79CA667D18571489A"/>
    <w:rsid w:val="00A9455F"/>
  </w:style>
  <w:style w:type="paragraph" w:customStyle="1" w:styleId="C268A6F46D084A7A92897155EE5375D7">
    <w:name w:val="C268A6F46D084A7A92897155EE5375D7"/>
    <w:rsid w:val="00A9455F"/>
  </w:style>
  <w:style w:type="paragraph" w:customStyle="1" w:styleId="4B506AA98B2D495BA215506FD40B378B">
    <w:name w:val="4B506AA98B2D495BA215506FD40B378B"/>
    <w:rsid w:val="00A9455F"/>
  </w:style>
  <w:style w:type="paragraph" w:customStyle="1" w:styleId="D00EDC66DFF44889AE4376351298021B">
    <w:name w:val="D00EDC66DFF44889AE4376351298021B"/>
    <w:rsid w:val="00A9455F"/>
  </w:style>
  <w:style w:type="paragraph" w:customStyle="1" w:styleId="685D948A508A43A395C7B1845D95556B">
    <w:name w:val="685D948A508A43A395C7B1845D95556B"/>
    <w:rsid w:val="00A9455F"/>
  </w:style>
  <w:style w:type="paragraph" w:customStyle="1" w:styleId="F2B60E4408FB4557AC5B48C2E8CC6076">
    <w:name w:val="F2B60E4408FB4557AC5B48C2E8CC6076"/>
    <w:rsid w:val="00A9455F"/>
  </w:style>
  <w:style w:type="paragraph" w:customStyle="1" w:styleId="5AC9C83FDA3C489EB52FB2185C1F4FCD">
    <w:name w:val="5AC9C83FDA3C489EB52FB2185C1F4FCD"/>
    <w:rsid w:val="00A9455F"/>
  </w:style>
  <w:style w:type="paragraph" w:customStyle="1" w:styleId="8B1FE3B364E347479C28CA0A929F622E">
    <w:name w:val="8B1FE3B364E347479C28CA0A929F622E"/>
    <w:rsid w:val="00A9455F"/>
  </w:style>
  <w:style w:type="paragraph" w:customStyle="1" w:styleId="A16C50585BB742F3B9CCD48DCE60AA14">
    <w:name w:val="A16C50585BB742F3B9CCD48DCE60AA14"/>
    <w:rsid w:val="00A9455F"/>
  </w:style>
  <w:style w:type="paragraph" w:customStyle="1" w:styleId="176A034EB41448FC92EE2CEA1D03F704">
    <w:name w:val="176A034EB41448FC92EE2CEA1D03F704"/>
    <w:rsid w:val="00A9455F"/>
  </w:style>
  <w:style w:type="paragraph" w:customStyle="1" w:styleId="3C5A4277768E400B9FF82EFE942CD281">
    <w:name w:val="3C5A4277768E400B9FF82EFE942CD281"/>
    <w:rsid w:val="00A9455F"/>
  </w:style>
  <w:style w:type="paragraph" w:customStyle="1" w:styleId="A7D3034A5FDC41FBAD0FCE8C3E5F8C6A">
    <w:name w:val="A7D3034A5FDC41FBAD0FCE8C3E5F8C6A"/>
    <w:rsid w:val="00A9455F"/>
  </w:style>
  <w:style w:type="paragraph" w:customStyle="1" w:styleId="3243490D215447C1821DBE2AA0BE6597">
    <w:name w:val="3243490D215447C1821DBE2AA0BE6597"/>
    <w:rsid w:val="00A9455F"/>
  </w:style>
  <w:style w:type="paragraph" w:customStyle="1" w:styleId="55F96B26B1A44BCE86F53CA14BA8312D">
    <w:name w:val="55F96B26B1A44BCE86F53CA14BA8312D"/>
    <w:rsid w:val="00A9455F"/>
  </w:style>
  <w:style w:type="paragraph" w:customStyle="1" w:styleId="CBEF6DCB5DAD4FB59B519B88D7C46E85">
    <w:name w:val="CBEF6DCB5DAD4FB59B519B88D7C46E85"/>
    <w:rsid w:val="00A9455F"/>
  </w:style>
  <w:style w:type="paragraph" w:customStyle="1" w:styleId="1AFEADDD2EE1412DAE00DB1121545948">
    <w:name w:val="1AFEADDD2EE1412DAE00DB1121545948"/>
    <w:rsid w:val="00A9455F"/>
  </w:style>
  <w:style w:type="paragraph" w:customStyle="1" w:styleId="6C5F2AB9F3D246D9B5391B31E76738E8">
    <w:name w:val="6C5F2AB9F3D246D9B5391B31E76738E8"/>
    <w:rsid w:val="00A9455F"/>
  </w:style>
  <w:style w:type="paragraph" w:customStyle="1" w:styleId="5C002F5589194798BD055AB58AD29736">
    <w:name w:val="5C002F5589194798BD055AB58AD29736"/>
    <w:rsid w:val="00A9455F"/>
  </w:style>
  <w:style w:type="paragraph" w:customStyle="1" w:styleId="CBF6ECD6ECBD4ED39F1673C26033AE04">
    <w:name w:val="CBF6ECD6ECBD4ED39F1673C26033AE04"/>
    <w:rsid w:val="00A9455F"/>
  </w:style>
  <w:style w:type="paragraph" w:customStyle="1" w:styleId="2AEB076F45BF414FB119673EE8102023">
    <w:name w:val="2AEB076F45BF414FB119673EE8102023"/>
    <w:rsid w:val="00A9455F"/>
  </w:style>
  <w:style w:type="paragraph" w:customStyle="1" w:styleId="F824B51A658348C6A5FD76D20B8A5E02">
    <w:name w:val="F824B51A658348C6A5FD76D20B8A5E02"/>
    <w:rsid w:val="00A9455F"/>
  </w:style>
  <w:style w:type="paragraph" w:customStyle="1" w:styleId="6BBEC8FE1E5643E389BB33C707D2B0ED">
    <w:name w:val="6BBEC8FE1E5643E389BB33C707D2B0ED"/>
    <w:rsid w:val="00A9455F"/>
  </w:style>
  <w:style w:type="paragraph" w:customStyle="1" w:styleId="33644F0E4C274D9A9C430A6D58748D59">
    <w:name w:val="33644F0E4C274D9A9C430A6D58748D59"/>
    <w:rsid w:val="00A9455F"/>
  </w:style>
  <w:style w:type="paragraph" w:customStyle="1" w:styleId="B60950471AB2482FAAB0762A1F377421">
    <w:name w:val="B60950471AB2482FAAB0762A1F377421"/>
    <w:rsid w:val="00A9455F"/>
  </w:style>
  <w:style w:type="paragraph" w:customStyle="1" w:styleId="09E52E1A6AEC451FA49DAECE8C22DBDF">
    <w:name w:val="09E52E1A6AEC451FA49DAECE8C22DBDF"/>
    <w:rsid w:val="00A9455F"/>
  </w:style>
  <w:style w:type="paragraph" w:customStyle="1" w:styleId="C22CAA2691384888843B0386F097304B">
    <w:name w:val="C22CAA2691384888843B0386F097304B"/>
    <w:rsid w:val="00A9455F"/>
  </w:style>
  <w:style w:type="paragraph" w:customStyle="1" w:styleId="D6379BA2F4E24F48A5FFC00F4718A2C3">
    <w:name w:val="D6379BA2F4E24F48A5FFC00F4718A2C3"/>
    <w:rsid w:val="00A9455F"/>
  </w:style>
  <w:style w:type="paragraph" w:customStyle="1" w:styleId="90C7BF6F0AD94CA2A137E83E5288E02F">
    <w:name w:val="90C7BF6F0AD94CA2A137E83E5288E02F"/>
    <w:rsid w:val="00A9455F"/>
  </w:style>
  <w:style w:type="paragraph" w:customStyle="1" w:styleId="2EF4C285B9FB4768B17ED641F9AB5F12">
    <w:name w:val="2EF4C285B9FB4768B17ED641F9AB5F12"/>
    <w:rsid w:val="00A9455F"/>
  </w:style>
  <w:style w:type="paragraph" w:customStyle="1" w:styleId="C96475E51D3040E887BE66075EE38275">
    <w:name w:val="C96475E51D3040E887BE66075EE38275"/>
    <w:rsid w:val="00A9455F"/>
  </w:style>
  <w:style w:type="paragraph" w:customStyle="1" w:styleId="205AD0299CB44209A552A9FFE4CD6C10">
    <w:name w:val="205AD0299CB44209A552A9FFE4CD6C10"/>
    <w:rsid w:val="00A9455F"/>
  </w:style>
  <w:style w:type="paragraph" w:customStyle="1" w:styleId="C913BAB0C35846FB850C1A919FBB7527">
    <w:name w:val="C913BAB0C35846FB850C1A919FBB7527"/>
    <w:rsid w:val="00A9455F"/>
  </w:style>
  <w:style w:type="paragraph" w:customStyle="1" w:styleId="8B14F72F760542949EFC682F3F226DD9">
    <w:name w:val="8B14F72F760542949EFC682F3F226DD9"/>
    <w:rsid w:val="00A9455F"/>
  </w:style>
  <w:style w:type="paragraph" w:customStyle="1" w:styleId="7C15207B4CFD41AF9FAB6B7559A9A6CB">
    <w:name w:val="7C15207B4CFD41AF9FAB6B7559A9A6CB"/>
    <w:rsid w:val="00A9455F"/>
  </w:style>
  <w:style w:type="paragraph" w:customStyle="1" w:styleId="DDBEC8A97D1C4D98AE1AEA76E336A5BA">
    <w:name w:val="DDBEC8A97D1C4D98AE1AEA76E336A5BA"/>
    <w:rsid w:val="00A9455F"/>
  </w:style>
  <w:style w:type="paragraph" w:customStyle="1" w:styleId="7B6B418618E6476F9D876CED963CD8C5">
    <w:name w:val="7B6B418618E6476F9D876CED963CD8C5"/>
    <w:rsid w:val="00A9455F"/>
  </w:style>
  <w:style w:type="paragraph" w:customStyle="1" w:styleId="949613B7146849BF8BA08773B62B758B">
    <w:name w:val="949613B7146849BF8BA08773B62B758B"/>
    <w:rsid w:val="00A9455F"/>
  </w:style>
  <w:style w:type="paragraph" w:customStyle="1" w:styleId="0CDE6D8089B449058FEA37EE1D50CF26">
    <w:name w:val="0CDE6D8089B449058FEA37EE1D50CF26"/>
    <w:rsid w:val="00A9455F"/>
  </w:style>
  <w:style w:type="paragraph" w:customStyle="1" w:styleId="CFB8AB8B26494FCDA45B93CB402F07C1">
    <w:name w:val="CFB8AB8B26494FCDA45B93CB402F07C1"/>
    <w:rsid w:val="00A9455F"/>
  </w:style>
  <w:style w:type="paragraph" w:customStyle="1" w:styleId="2E1EDCDD2CC34F37B89D3B65AA2B25EF">
    <w:name w:val="2E1EDCDD2CC34F37B89D3B65AA2B25EF"/>
    <w:rsid w:val="00A9455F"/>
  </w:style>
  <w:style w:type="paragraph" w:customStyle="1" w:styleId="6AA0E092843D4F4696EA3897BF9EECF5">
    <w:name w:val="6AA0E092843D4F4696EA3897BF9EECF5"/>
    <w:rsid w:val="00A9455F"/>
  </w:style>
  <w:style w:type="paragraph" w:customStyle="1" w:styleId="93FA2FAD483C4C728C37287B44945A6B">
    <w:name w:val="93FA2FAD483C4C728C37287B44945A6B"/>
    <w:rsid w:val="00A9455F"/>
  </w:style>
  <w:style w:type="paragraph" w:customStyle="1" w:styleId="E42D7FB99EFD4D9EAD65C0FD1A1C4D39">
    <w:name w:val="E42D7FB99EFD4D9EAD65C0FD1A1C4D39"/>
    <w:rsid w:val="00A9455F"/>
  </w:style>
  <w:style w:type="paragraph" w:customStyle="1" w:styleId="03E9DBD6EDC84513B3843645C1ED5885">
    <w:name w:val="03E9DBD6EDC84513B3843645C1ED5885"/>
    <w:rsid w:val="00A9455F"/>
  </w:style>
  <w:style w:type="paragraph" w:customStyle="1" w:styleId="6323C51EFACC4E7F97C36788B34BCC40">
    <w:name w:val="6323C51EFACC4E7F97C36788B34BCC40"/>
    <w:rsid w:val="00A9455F"/>
  </w:style>
  <w:style w:type="paragraph" w:customStyle="1" w:styleId="0E9522F551914E90B1013D7A900CDE93">
    <w:name w:val="0E9522F551914E90B1013D7A900CDE93"/>
    <w:rsid w:val="00A9455F"/>
  </w:style>
  <w:style w:type="paragraph" w:customStyle="1" w:styleId="F9B352B1EDFD43A3AD4E29F44D268DDD">
    <w:name w:val="F9B352B1EDFD43A3AD4E29F44D268DDD"/>
    <w:rsid w:val="00A9455F"/>
  </w:style>
  <w:style w:type="paragraph" w:customStyle="1" w:styleId="8039E2BB243947ECBC2D4419F9308F8F">
    <w:name w:val="8039E2BB243947ECBC2D4419F9308F8F"/>
    <w:rsid w:val="00A9455F"/>
  </w:style>
  <w:style w:type="paragraph" w:customStyle="1" w:styleId="E0BCFA5462BB4F37B403EE6F33B9C082">
    <w:name w:val="E0BCFA5462BB4F37B403EE6F33B9C082"/>
    <w:rsid w:val="00A9455F"/>
  </w:style>
  <w:style w:type="paragraph" w:customStyle="1" w:styleId="803E2F67DBDD47A190D16DB037FD963E">
    <w:name w:val="803E2F67DBDD47A190D16DB037FD963E"/>
    <w:rsid w:val="00A9455F"/>
  </w:style>
  <w:style w:type="paragraph" w:customStyle="1" w:styleId="6EDD9C14485A4B67A1D4B0B753CF0966">
    <w:name w:val="6EDD9C14485A4B67A1D4B0B753CF0966"/>
    <w:rsid w:val="00A9455F"/>
  </w:style>
  <w:style w:type="paragraph" w:customStyle="1" w:styleId="DE62B311042B4AFD9377F8C72558798D">
    <w:name w:val="DE62B311042B4AFD9377F8C72558798D"/>
    <w:rsid w:val="00A9455F"/>
  </w:style>
  <w:style w:type="paragraph" w:customStyle="1" w:styleId="287251056CE745D59B5B9CF641AEBF8E">
    <w:name w:val="287251056CE745D59B5B9CF641AEBF8E"/>
    <w:rsid w:val="00A9455F"/>
  </w:style>
  <w:style w:type="paragraph" w:customStyle="1" w:styleId="1FC77D52F950446F9EF501A8C3593FC0">
    <w:name w:val="1FC77D52F950446F9EF501A8C3593FC0"/>
    <w:rsid w:val="00A9455F"/>
  </w:style>
  <w:style w:type="paragraph" w:customStyle="1" w:styleId="29F5D48BEE8A48848F4FA400CCA60736">
    <w:name w:val="29F5D48BEE8A48848F4FA400CCA60736"/>
    <w:rsid w:val="00A9455F"/>
  </w:style>
  <w:style w:type="paragraph" w:customStyle="1" w:styleId="97F19C295CD1442B8995877FA0A80729">
    <w:name w:val="97F19C295CD1442B8995877FA0A80729"/>
    <w:rsid w:val="00A9455F"/>
  </w:style>
  <w:style w:type="paragraph" w:customStyle="1" w:styleId="937986180A704E2AA8FD65C12B59AC45">
    <w:name w:val="937986180A704E2AA8FD65C12B59AC45"/>
    <w:rsid w:val="00A9455F"/>
  </w:style>
  <w:style w:type="paragraph" w:customStyle="1" w:styleId="83946387F32D4FF8B42E8A3E9AA89A99">
    <w:name w:val="83946387F32D4FF8B42E8A3E9AA89A99"/>
    <w:rsid w:val="00A9455F"/>
  </w:style>
  <w:style w:type="paragraph" w:customStyle="1" w:styleId="BB26AF14A32B4956AD3C723E1B7E247C">
    <w:name w:val="BB26AF14A32B4956AD3C723E1B7E247C"/>
    <w:rsid w:val="00A9455F"/>
  </w:style>
  <w:style w:type="paragraph" w:customStyle="1" w:styleId="CE052D44F37A458292D2D2A001CB76FB">
    <w:name w:val="CE052D44F37A458292D2D2A001CB76FB"/>
    <w:rsid w:val="00A9455F"/>
  </w:style>
  <w:style w:type="paragraph" w:customStyle="1" w:styleId="EFFD070292E54162B7CAD8577BFCC325">
    <w:name w:val="EFFD070292E54162B7CAD8577BFCC325"/>
    <w:rsid w:val="00A9455F"/>
  </w:style>
  <w:style w:type="paragraph" w:customStyle="1" w:styleId="802F0B3DF8274AD48A85914AF0253CC3">
    <w:name w:val="802F0B3DF8274AD48A85914AF0253CC3"/>
    <w:rsid w:val="00A9455F"/>
  </w:style>
  <w:style w:type="paragraph" w:customStyle="1" w:styleId="66F216937AEF4825BA65ECEDAA84E3EE">
    <w:name w:val="66F216937AEF4825BA65ECEDAA84E3EE"/>
    <w:rsid w:val="00A9455F"/>
  </w:style>
  <w:style w:type="paragraph" w:customStyle="1" w:styleId="A6FD6593D9B84CB7AB5BAC6E8BF2FB4B">
    <w:name w:val="A6FD6593D9B84CB7AB5BAC6E8BF2FB4B"/>
    <w:rsid w:val="00A9455F"/>
  </w:style>
  <w:style w:type="paragraph" w:customStyle="1" w:styleId="B347F50B57F642959B6D375728D36B87">
    <w:name w:val="B347F50B57F642959B6D375728D36B87"/>
    <w:rsid w:val="00A9455F"/>
  </w:style>
  <w:style w:type="paragraph" w:customStyle="1" w:styleId="AA753D8E033B427193FE3F110D74D5C1">
    <w:name w:val="AA753D8E033B427193FE3F110D74D5C1"/>
    <w:rsid w:val="00A9455F"/>
  </w:style>
  <w:style w:type="paragraph" w:customStyle="1" w:styleId="A1B5E08A3FF04B0880A10ADE2D8018A0">
    <w:name w:val="A1B5E08A3FF04B0880A10ADE2D8018A0"/>
    <w:rsid w:val="00A9455F"/>
  </w:style>
  <w:style w:type="paragraph" w:customStyle="1" w:styleId="9EABA6A33F654A06B59077DD064033F5">
    <w:name w:val="9EABA6A33F654A06B59077DD064033F5"/>
    <w:rsid w:val="00A9455F"/>
  </w:style>
  <w:style w:type="paragraph" w:customStyle="1" w:styleId="42F849FCE7AD43AE97E3DC98AC7A46E8">
    <w:name w:val="42F849FCE7AD43AE97E3DC98AC7A46E8"/>
    <w:rsid w:val="00A9455F"/>
  </w:style>
  <w:style w:type="paragraph" w:customStyle="1" w:styleId="7184ACDFE43E471790E0CE19C7A57F50">
    <w:name w:val="7184ACDFE43E471790E0CE19C7A57F50"/>
    <w:rsid w:val="00A9455F"/>
  </w:style>
  <w:style w:type="paragraph" w:customStyle="1" w:styleId="BD75A802707D42D9BFDB6FD177EFAEA6">
    <w:name w:val="BD75A802707D42D9BFDB6FD177EFAEA6"/>
    <w:rsid w:val="00A9455F"/>
  </w:style>
  <w:style w:type="paragraph" w:customStyle="1" w:styleId="F169BED9B68F4D94A2BBB7330F4D233D">
    <w:name w:val="F169BED9B68F4D94A2BBB7330F4D233D"/>
    <w:rsid w:val="00A9455F"/>
  </w:style>
  <w:style w:type="paragraph" w:customStyle="1" w:styleId="D6206BF12D8E42DCBD0D50D516399483">
    <w:name w:val="D6206BF12D8E42DCBD0D50D516399483"/>
    <w:rsid w:val="00A9455F"/>
  </w:style>
  <w:style w:type="paragraph" w:customStyle="1" w:styleId="795CC76D21B0452D8444BA55C8C03951">
    <w:name w:val="795CC76D21B0452D8444BA55C8C03951"/>
    <w:rsid w:val="00A9455F"/>
  </w:style>
  <w:style w:type="paragraph" w:customStyle="1" w:styleId="D3C529EEAD6D405795BB48B4823250AE">
    <w:name w:val="D3C529EEAD6D405795BB48B4823250AE"/>
    <w:rsid w:val="00A9455F"/>
  </w:style>
  <w:style w:type="paragraph" w:customStyle="1" w:styleId="0ED3B70D7E334BF4B6BDF28C7BB585DD">
    <w:name w:val="0ED3B70D7E334BF4B6BDF28C7BB585DD"/>
    <w:rsid w:val="00A9455F"/>
  </w:style>
  <w:style w:type="paragraph" w:customStyle="1" w:styleId="84D41AC62C714C70BEF9D8553248B037">
    <w:name w:val="84D41AC62C714C70BEF9D8553248B037"/>
    <w:rsid w:val="00A9455F"/>
  </w:style>
  <w:style w:type="paragraph" w:customStyle="1" w:styleId="0CDBD27A2E1A49979201DA630E3B4189">
    <w:name w:val="0CDBD27A2E1A49979201DA630E3B4189"/>
    <w:rsid w:val="00A9455F"/>
  </w:style>
  <w:style w:type="paragraph" w:customStyle="1" w:styleId="8BEB287453AC4BADBBB1A0EEE482DA3B">
    <w:name w:val="8BEB287453AC4BADBBB1A0EEE482DA3B"/>
    <w:rsid w:val="00A9455F"/>
  </w:style>
  <w:style w:type="paragraph" w:customStyle="1" w:styleId="9E0C8078B846477E83AAF05E729E4A85">
    <w:name w:val="9E0C8078B846477E83AAF05E729E4A85"/>
    <w:rsid w:val="00A9455F"/>
  </w:style>
  <w:style w:type="paragraph" w:customStyle="1" w:styleId="B6BADCD41AF5453CB2A4F10AB6A8EC38">
    <w:name w:val="B6BADCD41AF5453CB2A4F10AB6A8EC38"/>
    <w:rsid w:val="00A9455F"/>
  </w:style>
  <w:style w:type="paragraph" w:customStyle="1" w:styleId="6A6FA41B91C34BE28BC9A3AFE5909736">
    <w:name w:val="6A6FA41B91C34BE28BC9A3AFE5909736"/>
    <w:rsid w:val="00A9455F"/>
  </w:style>
  <w:style w:type="paragraph" w:customStyle="1" w:styleId="AF4E88301112448EAD7FB93B9C63A61E">
    <w:name w:val="AF4E88301112448EAD7FB93B9C63A61E"/>
    <w:rsid w:val="00A9455F"/>
  </w:style>
  <w:style w:type="paragraph" w:customStyle="1" w:styleId="9883B99F9C54493887CFD87DA08A1490">
    <w:name w:val="9883B99F9C54493887CFD87DA08A1490"/>
    <w:rsid w:val="00A9455F"/>
  </w:style>
  <w:style w:type="paragraph" w:customStyle="1" w:styleId="7B02C0DFDB9345458158D66C6C42040A">
    <w:name w:val="7B02C0DFDB9345458158D66C6C42040A"/>
    <w:rsid w:val="00A9455F"/>
  </w:style>
  <w:style w:type="paragraph" w:customStyle="1" w:styleId="120FAA6AF6D04AC8877F8E48BC1D89E6">
    <w:name w:val="120FAA6AF6D04AC8877F8E48BC1D89E6"/>
    <w:rsid w:val="00A9455F"/>
  </w:style>
  <w:style w:type="paragraph" w:customStyle="1" w:styleId="955487629E88459E8A3687C423C7EF89">
    <w:name w:val="955487629E88459E8A3687C423C7EF89"/>
    <w:rsid w:val="00A9455F"/>
  </w:style>
  <w:style w:type="paragraph" w:customStyle="1" w:styleId="0F0D8E9243C049B2B41E8BB67ACA1241">
    <w:name w:val="0F0D8E9243C049B2B41E8BB67ACA1241"/>
    <w:rsid w:val="00A9455F"/>
  </w:style>
  <w:style w:type="paragraph" w:customStyle="1" w:styleId="4F1332E0C5C54758996FE22811482BA0">
    <w:name w:val="4F1332E0C5C54758996FE22811482BA0"/>
    <w:rsid w:val="00A9455F"/>
  </w:style>
  <w:style w:type="paragraph" w:customStyle="1" w:styleId="243DF0B8842842F69F8006B34DDC805A">
    <w:name w:val="243DF0B8842842F69F8006B34DDC805A"/>
    <w:rsid w:val="00A9455F"/>
  </w:style>
  <w:style w:type="paragraph" w:customStyle="1" w:styleId="79EC861812264B559DC409C082E93255">
    <w:name w:val="79EC861812264B559DC409C082E93255"/>
    <w:rsid w:val="00A9455F"/>
  </w:style>
  <w:style w:type="paragraph" w:customStyle="1" w:styleId="2C67F1EC0F70409FAD0987C0615F333E">
    <w:name w:val="2C67F1EC0F70409FAD0987C0615F333E"/>
    <w:rsid w:val="00A9455F"/>
  </w:style>
  <w:style w:type="paragraph" w:customStyle="1" w:styleId="F2F529FF085C4066A63EDB0FC34A7BEA">
    <w:name w:val="F2F529FF085C4066A63EDB0FC34A7BEA"/>
    <w:rsid w:val="00A9455F"/>
  </w:style>
  <w:style w:type="paragraph" w:customStyle="1" w:styleId="9EA816F3E2A5443597FA149F9285EEDD">
    <w:name w:val="9EA816F3E2A5443597FA149F9285EEDD"/>
    <w:rsid w:val="00A9455F"/>
  </w:style>
  <w:style w:type="paragraph" w:customStyle="1" w:styleId="505AC599EA514696AC23B90E9481311F">
    <w:name w:val="505AC599EA514696AC23B90E9481311F"/>
    <w:rsid w:val="00A9455F"/>
  </w:style>
  <w:style w:type="paragraph" w:customStyle="1" w:styleId="B44187BA61FA47AE907E4E79BF5A6977">
    <w:name w:val="B44187BA61FA47AE907E4E79BF5A6977"/>
    <w:rsid w:val="00A9455F"/>
  </w:style>
  <w:style w:type="paragraph" w:customStyle="1" w:styleId="26C07BA53CC34210942D9EC2031A87D6">
    <w:name w:val="26C07BA53CC34210942D9EC2031A87D6"/>
    <w:rsid w:val="00A9455F"/>
  </w:style>
  <w:style w:type="paragraph" w:customStyle="1" w:styleId="81574CAE007F474DBF8A5CF3278EED11">
    <w:name w:val="81574CAE007F474DBF8A5CF3278EED11"/>
    <w:rsid w:val="00A9455F"/>
  </w:style>
  <w:style w:type="paragraph" w:customStyle="1" w:styleId="8B492E72D9F44ADAAB709A43748B7BA7">
    <w:name w:val="8B492E72D9F44ADAAB709A43748B7BA7"/>
    <w:rsid w:val="00A9455F"/>
  </w:style>
  <w:style w:type="paragraph" w:customStyle="1" w:styleId="3D8779B725E64A5180A01F28B323021D">
    <w:name w:val="3D8779B725E64A5180A01F28B323021D"/>
    <w:rsid w:val="00A9455F"/>
  </w:style>
  <w:style w:type="paragraph" w:customStyle="1" w:styleId="CE8075AB6E1346F29B35FADE50B1D6A7">
    <w:name w:val="CE8075AB6E1346F29B35FADE50B1D6A7"/>
    <w:rsid w:val="00A9455F"/>
  </w:style>
  <w:style w:type="paragraph" w:customStyle="1" w:styleId="6170D3907CF34377B293DDBD8ED12A42">
    <w:name w:val="6170D3907CF34377B293DDBD8ED12A42"/>
    <w:rsid w:val="00A9455F"/>
  </w:style>
  <w:style w:type="paragraph" w:customStyle="1" w:styleId="349CA5B4F6BD4300AA97E8E359DFCBFE">
    <w:name w:val="349CA5B4F6BD4300AA97E8E359DFCBFE"/>
    <w:rsid w:val="00A9455F"/>
  </w:style>
  <w:style w:type="paragraph" w:customStyle="1" w:styleId="997D4BF334704587B39C936515D8E135">
    <w:name w:val="997D4BF334704587B39C936515D8E135"/>
    <w:rsid w:val="00A9455F"/>
  </w:style>
  <w:style w:type="paragraph" w:customStyle="1" w:styleId="3429CF29120E4E38B8160B7E4278E7EE">
    <w:name w:val="3429CF29120E4E38B8160B7E4278E7EE"/>
    <w:rsid w:val="00A9455F"/>
  </w:style>
  <w:style w:type="paragraph" w:customStyle="1" w:styleId="4A831D8F3E72478791660228CF2153F1">
    <w:name w:val="4A831D8F3E72478791660228CF2153F1"/>
    <w:rsid w:val="00A9455F"/>
  </w:style>
  <w:style w:type="paragraph" w:customStyle="1" w:styleId="9039A490B9BE4DBA8DDA9EBCF5283A40">
    <w:name w:val="9039A490B9BE4DBA8DDA9EBCF5283A40"/>
    <w:rsid w:val="00A9455F"/>
  </w:style>
  <w:style w:type="paragraph" w:customStyle="1" w:styleId="D4AC31C8287849B099375022520BEC7D">
    <w:name w:val="D4AC31C8287849B099375022520BEC7D"/>
    <w:rsid w:val="00A9455F"/>
  </w:style>
  <w:style w:type="paragraph" w:customStyle="1" w:styleId="03AD53054B51492BAD478F2B3D067231">
    <w:name w:val="03AD53054B51492BAD478F2B3D067231"/>
    <w:rsid w:val="00A9455F"/>
  </w:style>
  <w:style w:type="paragraph" w:customStyle="1" w:styleId="BA5A863C18FE4C9EB959F5953120FEAF">
    <w:name w:val="BA5A863C18FE4C9EB959F5953120FEAF"/>
    <w:rsid w:val="00A9455F"/>
  </w:style>
  <w:style w:type="paragraph" w:customStyle="1" w:styleId="7D3DEB53C1AD4A059E29C82257A1F818">
    <w:name w:val="7D3DEB53C1AD4A059E29C82257A1F818"/>
    <w:rsid w:val="00A9455F"/>
  </w:style>
  <w:style w:type="paragraph" w:customStyle="1" w:styleId="424D632994F343DD831FD62056E72B71">
    <w:name w:val="424D632994F343DD831FD62056E72B71"/>
    <w:rsid w:val="00A9455F"/>
  </w:style>
  <w:style w:type="paragraph" w:customStyle="1" w:styleId="ABFEA6A5EC324BCBABD8C17BC725B549">
    <w:name w:val="ABFEA6A5EC324BCBABD8C17BC725B549"/>
    <w:rsid w:val="00A9455F"/>
  </w:style>
  <w:style w:type="paragraph" w:customStyle="1" w:styleId="39985B3AA8E54B7CA85B094FD9A3B2B1">
    <w:name w:val="39985B3AA8E54B7CA85B094FD9A3B2B1"/>
    <w:rsid w:val="00A9455F"/>
  </w:style>
  <w:style w:type="paragraph" w:customStyle="1" w:styleId="C0CF48AC64604E9296E97FD6EB0F28F6">
    <w:name w:val="C0CF48AC64604E9296E97FD6EB0F28F6"/>
    <w:rsid w:val="00A9455F"/>
  </w:style>
  <w:style w:type="paragraph" w:customStyle="1" w:styleId="257A0561CA5B4FA6896543C049C65888">
    <w:name w:val="257A0561CA5B4FA6896543C049C65888"/>
    <w:rsid w:val="00A9455F"/>
  </w:style>
  <w:style w:type="paragraph" w:customStyle="1" w:styleId="6DFB4E0FCDEC4A16A8B2623620D96D5E">
    <w:name w:val="6DFB4E0FCDEC4A16A8B2623620D96D5E"/>
    <w:rsid w:val="00A9455F"/>
  </w:style>
  <w:style w:type="paragraph" w:customStyle="1" w:styleId="347C4F03F1754031B8DEAF9BCBD23EEB">
    <w:name w:val="347C4F03F1754031B8DEAF9BCBD23EEB"/>
    <w:rsid w:val="00A9455F"/>
  </w:style>
  <w:style w:type="paragraph" w:customStyle="1" w:styleId="E4CA0C64628648DD8FB83828877C4BB3">
    <w:name w:val="E4CA0C64628648DD8FB83828877C4BB3"/>
    <w:rsid w:val="00A9455F"/>
  </w:style>
  <w:style w:type="paragraph" w:customStyle="1" w:styleId="2219ACC93E1B4C369D4C88A0A9AE0966">
    <w:name w:val="2219ACC93E1B4C369D4C88A0A9AE0966"/>
    <w:rsid w:val="00A9455F"/>
  </w:style>
  <w:style w:type="paragraph" w:customStyle="1" w:styleId="1F7CEF68609E4CF6A0984AA94D24C570">
    <w:name w:val="1F7CEF68609E4CF6A0984AA94D24C570"/>
    <w:rsid w:val="00A9455F"/>
  </w:style>
  <w:style w:type="paragraph" w:customStyle="1" w:styleId="D3778DA7E2C447C1A6494951722A3303">
    <w:name w:val="D3778DA7E2C447C1A6494951722A3303"/>
    <w:rsid w:val="00A9455F"/>
  </w:style>
  <w:style w:type="paragraph" w:customStyle="1" w:styleId="BD38A3F0AB1741F4B25507D405A06282">
    <w:name w:val="BD38A3F0AB1741F4B25507D405A06282"/>
    <w:rsid w:val="00A9455F"/>
  </w:style>
  <w:style w:type="paragraph" w:customStyle="1" w:styleId="9D724851ABAE40D5BDE481D1C08ED4F8">
    <w:name w:val="9D724851ABAE40D5BDE481D1C08ED4F8"/>
    <w:rsid w:val="00A9455F"/>
  </w:style>
  <w:style w:type="paragraph" w:customStyle="1" w:styleId="0638B916F1414993B7CDF5E56F53F609">
    <w:name w:val="0638B916F1414993B7CDF5E56F53F609"/>
    <w:rsid w:val="00A9455F"/>
  </w:style>
  <w:style w:type="paragraph" w:customStyle="1" w:styleId="462A4AA0BD7D46DB9B64C832C4324FD1">
    <w:name w:val="462A4AA0BD7D46DB9B64C832C4324FD1"/>
    <w:rsid w:val="00A9455F"/>
  </w:style>
  <w:style w:type="paragraph" w:customStyle="1" w:styleId="E2C5D83EA25F4EA383C7CF894ACE5BB8">
    <w:name w:val="E2C5D83EA25F4EA383C7CF894ACE5BB8"/>
    <w:rsid w:val="00A9455F"/>
  </w:style>
  <w:style w:type="paragraph" w:customStyle="1" w:styleId="5A2AD7BB684942C48622FD9F63EFAD8E">
    <w:name w:val="5A2AD7BB684942C48622FD9F63EFAD8E"/>
    <w:rsid w:val="00A9455F"/>
  </w:style>
  <w:style w:type="paragraph" w:customStyle="1" w:styleId="833B44357BB640B09519CFEEA2473207">
    <w:name w:val="833B44357BB640B09519CFEEA2473207"/>
    <w:rsid w:val="00A9455F"/>
  </w:style>
  <w:style w:type="paragraph" w:customStyle="1" w:styleId="39669B21EB3D4CD5B97D2F0C148A6703">
    <w:name w:val="39669B21EB3D4CD5B97D2F0C148A6703"/>
    <w:rsid w:val="00A9455F"/>
  </w:style>
  <w:style w:type="paragraph" w:customStyle="1" w:styleId="FC35B2266B234372988140EA3E18B945">
    <w:name w:val="FC35B2266B234372988140EA3E18B945"/>
    <w:rsid w:val="00A9455F"/>
  </w:style>
  <w:style w:type="paragraph" w:customStyle="1" w:styleId="F5880A77010C4E928562D6D47AA7EBA6">
    <w:name w:val="F5880A77010C4E928562D6D47AA7EBA6"/>
    <w:rsid w:val="00A9455F"/>
  </w:style>
  <w:style w:type="paragraph" w:customStyle="1" w:styleId="1D74F6D185F94384A2D93001E65DF4D5">
    <w:name w:val="1D74F6D185F94384A2D93001E65DF4D5"/>
    <w:rsid w:val="00A9455F"/>
  </w:style>
  <w:style w:type="paragraph" w:customStyle="1" w:styleId="3B5C81F7309447A39EF7969AF7975BE8">
    <w:name w:val="3B5C81F7309447A39EF7969AF7975BE8"/>
    <w:rsid w:val="00A9455F"/>
  </w:style>
  <w:style w:type="paragraph" w:customStyle="1" w:styleId="73DE5D7698D540D69D6665628A0D6E3B">
    <w:name w:val="73DE5D7698D540D69D6665628A0D6E3B"/>
    <w:rsid w:val="00A9455F"/>
  </w:style>
  <w:style w:type="paragraph" w:customStyle="1" w:styleId="8EA797BCA93646119BB0E438FB6B55E6">
    <w:name w:val="8EA797BCA93646119BB0E438FB6B55E6"/>
    <w:rsid w:val="00A9455F"/>
  </w:style>
  <w:style w:type="paragraph" w:customStyle="1" w:styleId="580A96F410144596AF035DCEC8AB1064">
    <w:name w:val="580A96F410144596AF035DCEC8AB1064"/>
    <w:rsid w:val="00A9455F"/>
  </w:style>
  <w:style w:type="paragraph" w:customStyle="1" w:styleId="CACD51A181A74D919E0D4174B007C72E">
    <w:name w:val="CACD51A181A74D919E0D4174B007C72E"/>
    <w:rsid w:val="00A9455F"/>
  </w:style>
  <w:style w:type="paragraph" w:customStyle="1" w:styleId="18ED15AFC40F45269E81D5693A932DFD">
    <w:name w:val="18ED15AFC40F45269E81D5693A932DFD"/>
    <w:rsid w:val="00A9455F"/>
  </w:style>
  <w:style w:type="paragraph" w:customStyle="1" w:styleId="ADA26179EF394863AE0163EACD2B0A31">
    <w:name w:val="ADA26179EF394863AE0163EACD2B0A31"/>
    <w:rsid w:val="00A9455F"/>
  </w:style>
  <w:style w:type="paragraph" w:customStyle="1" w:styleId="0DCA4FB763614CA29F1F02A46A902EB9">
    <w:name w:val="0DCA4FB763614CA29F1F02A46A902EB9"/>
    <w:rsid w:val="00A9455F"/>
  </w:style>
  <w:style w:type="paragraph" w:customStyle="1" w:styleId="4505574D7A5142D1AB00BFE67F7C77F2">
    <w:name w:val="4505574D7A5142D1AB00BFE67F7C77F2"/>
    <w:rsid w:val="00A9455F"/>
  </w:style>
  <w:style w:type="paragraph" w:customStyle="1" w:styleId="871AB8C250C145BDAE13FA11A497EFFF">
    <w:name w:val="871AB8C250C145BDAE13FA11A497EFFF"/>
    <w:rsid w:val="00A9455F"/>
  </w:style>
  <w:style w:type="paragraph" w:customStyle="1" w:styleId="881CAF0FFD9E4B61BD1A9428AEC8E81B">
    <w:name w:val="881CAF0FFD9E4B61BD1A9428AEC8E81B"/>
    <w:rsid w:val="00A9455F"/>
  </w:style>
  <w:style w:type="paragraph" w:customStyle="1" w:styleId="EE3A6164918D442B8170C6E875AF5211">
    <w:name w:val="EE3A6164918D442B8170C6E875AF5211"/>
    <w:rsid w:val="00A9455F"/>
  </w:style>
  <w:style w:type="paragraph" w:customStyle="1" w:styleId="B3F28086B3B0446B94A23D2F1339C7B2">
    <w:name w:val="B3F28086B3B0446B94A23D2F1339C7B2"/>
    <w:rsid w:val="00A9455F"/>
  </w:style>
  <w:style w:type="paragraph" w:customStyle="1" w:styleId="F13D3DAC5351454B83E5E341CEE9E8E7">
    <w:name w:val="F13D3DAC5351454B83E5E341CEE9E8E7"/>
    <w:rsid w:val="00A9455F"/>
  </w:style>
  <w:style w:type="paragraph" w:customStyle="1" w:styleId="877D5480E42F43CE92AAE3CAF547822A">
    <w:name w:val="877D5480E42F43CE92AAE3CAF547822A"/>
    <w:rsid w:val="00A9455F"/>
  </w:style>
  <w:style w:type="paragraph" w:customStyle="1" w:styleId="B0051282712F4D38B429EDD056544562">
    <w:name w:val="B0051282712F4D38B429EDD056544562"/>
    <w:rsid w:val="00A9455F"/>
  </w:style>
  <w:style w:type="paragraph" w:customStyle="1" w:styleId="F0CF2BBAE65B45CE86CD6E824C3CF6CF">
    <w:name w:val="F0CF2BBAE65B45CE86CD6E824C3CF6CF"/>
    <w:rsid w:val="00A9455F"/>
  </w:style>
  <w:style w:type="paragraph" w:customStyle="1" w:styleId="98F5ACC2595943DBB189455A55545AE2">
    <w:name w:val="98F5ACC2595943DBB189455A55545AE2"/>
    <w:rsid w:val="00A9455F"/>
  </w:style>
  <w:style w:type="paragraph" w:customStyle="1" w:styleId="45989307955B48D6898EC4CB88FE1B7E">
    <w:name w:val="45989307955B48D6898EC4CB88FE1B7E"/>
    <w:rsid w:val="00A9455F"/>
  </w:style>
  <w:style w:type="paragraph" w:customStyle="1" w:styleId="303A34FB63CE408B8383F1293A4110E6">
    <w:name w:val="303A34FB63CE408B8383F1293A4110E6"/>
    <w:rsid w:val="00A9455F"/>
  </w:style>
  <w:style w:type="paragraph" w:customStyle="1" w:styleId="84364A6D6AAB4BAFB81232E7C9B631EB">
    <w:name w:val="84364A6D6AAB4BAFB81232E7C9B631EB"/>
    <w:rsid w:val="00A9455F"/>
  </w:style>
  <w:style w:type="paragraph" w:customStyle="1" w:styleId="0BDDC704562845F4840E312D8E5A66A6">
    <w:name w:val="0BDDC704562845F4840E312D8E5A66A6"/>
    <w:rsid w:val="00A9455F"/>
  </w:style>
  <w:style w:type="paragraph" w:customStyle="1" w:styleId="B062C459ADB5454EB31DFB9AF75689DA">
    <w:name w:val="B062C459ADB5454EB31DFB9AF75689DA"/>
    <w:rsid w:val="00A9455F"/>
  </w:style>
  <w:style w:type="paragraph" w:customStyle="1" w:styleId="66499B81CB2F4487956B8B2B0DEEA9CB">
    <w:name w:val="66499B81CB2F4487956B8B2B0DEEA9CB"/>
    <w:rsid w:val="00A9455F"/>
  </w:style>
  <w:style w:type="paragraph" w:customStyle="1" w:styleId="4E570A7CD9794CE7B4C8C16D4E9D8E81">
    <w:name w:val="4E570A7CD9794CE7B4C8C16D4E9D8E81"/>
    <w:rsid w:val="00A9455F"/>
  </w:style>
  <w:style w:type="paragraph" w:customStyle="1" w:styleId="5E147B531E594D43B9087B00AF24AA08">
    <w:name w:val="5E147B531E594D43B9087B00AF24AA08"/>
    <w:rsid w:val="00A9455F"/>
  </w:style>
  <w:style w:type="paragraph" w:customStyle="1" w:styleId="6034579638E14E0EB1B84E412C7685CD">
    <w:name w:val="6034579638E14E0EB1B84E412C7685CD"/>
    <w:rsid w:val="00A9455F"/>
  </w:style>
  <w:style w:type="paragraph" w:customStyle="1" w:styleId="AEC77880A007487D84D5F3B980D308E8">
    <w:name w:val="AEC77880A007487D84D5F3B980D308E8"/>
    <w:rsid w:val="00A9455F"/>
  </w:style>
  <w:style w:type="paragraph" w:customStyle="1" w:styleId="EEEC9F13BBD04D198F684ABF8C97136B">
    <w:name w:val="EEEC9F13BBD04D198F684ABF8C97136B"/>
    <w:rsid w:val="00A9455F"/>
  </w:style>
  <w:style w:type="paragraph" w:customStyle="1" w:styleId="67814D0099794D16BE6EB4A2DA5F43B9">
    <w:name w:val="67814D0099794D16BE6EB4A2DA5F43B9"/>
    <w:rsid w:val="00A9455F"/>
  </w:style>
  <w:style w:type="paragraph" w:customStyle="1" w:styleId="28FACBE13EBC4D7EAA8535AEFBC8C5C8">
    <w:name w:val="28FACBE13EBC4D7EAA8535AEFBC8C5C8"/>
    <w:rsid w:val="00A9455F"/>
  </w:style>
  <w:style w:type="paragraph" w:customStyle="1" w:styleId="276F1537D44346799359D7131E1ACD15">
    <w:name w:val="276F1537D44346799359D7131E1ACD15"/>
    <w:rsid w:val="00A9455F"/>
  </w:style>
  <w:style w:type="paragraph" w:customStyle="1" w:styleId="E1363F241E3941C89AE5671697C08601">
    <w:name w:val="E1363F241E3941C89AE5671697C08601"/>
    <w:rsid w:val="00A9455F"/>
  </w:style>
  <w:style w:type="paragraph" w:customStyle="1" w:styleId="22ECDBAF48194A9D96131608C2543F44">
    <w:name w:val="22ECDBAF48194A9D96131608C2543F44"/>
    <w:rsid w:val="00A9455F"/>
  </w:style>
  <w:style w:type="paragraph" w:customStyle="1" w:styleId="31FC8D3B8C2F4E53BCB55602DC9CC2FC">
    <w:name w:val="31FC8D3B8C2F4E53BCB55602DC9CC2FC"/>
    <w:rsid w:val="00A9455F"/>
  </w:style>
  <w:style w:type="paragraph" w:customStyle="1" w:styleId="D162ACDA7A3340A1905C7C43D404626E">
    <w:name w:val="D162ACDA7A3340A1905C7C43D404626E"/>
    <w:rsid w:val="00A9455F"/>
  </w:style>
  <w:style w:type="paragraph" w:customStyle="1" w:styleId="16C39508D55A436AA462AAFC5E212F02">
    <w:name w:val="16C39508D55A436AA462AAFC5E212F02"/>
    <w:rsid w:val="00A9455F"/>
  </w:style>
  <w:style w:type="paragraph" w:customStyle="1" w:styleId="D9FE5D8D61954EEA99FE5C1237222C8C">
    <w:name w:val="D9FE5D8D61954EEA99FE5C1237222C8C"/>
    <w:rsid w:val="00A9455F"/>
  </w:style>
  <w:style w:type="paragraph" w:customStyle="1" w:styleId="0FF35BBEB83F4B3C9B1BA8F05123525E">
    <w:name w:val="0FF35BBEB83F4B3C9B1BA8F05123525E"/>
    <w:rsid w:val="00A9455F"/>
  </w:style>
  <w:style w:type="paragraph" w:customStyle="1" w:styleId="6DE6B901BF6440CEBC7A3EFDB97B20BA">
    <w:name w:val="6DE6B901BF6440CEBC7A3EFDB97B20BA"/>
    <w:rsid w:val="00A9455F"/>
  </w:style>
  <w:style w:type="paragraph" w:customStyle="1" w:styleId="8AB3209C5DAB4F7C8A0E0D3E310412DC">
    <w:name w:val="8AB3209C5DAB4F7C8A0E0D3E310412DC"/>
    <w:rsid w:val="00A9455F"/>
  </w:style>
  <w:style w:type="paragraph" w:customStyle="1" w:styleId="FA69D9F4D98440B3AD423563BA9C024A">
    <w:name w:val="FA69D9F4D98440B3AD423563BA9C024A"/>
    <w:rsid w:val="00A9455F"/>
  </w:style>
  <w:style w:type="paragraph" w:customStyle="1" w:styleId="327867514A344FBC899F1476D7AE0410">
    <w:name w:val="327867514A344FBC899F1476D7AE0410"/>
    <w:rsid w:val="00A9455F"/>
  </w:style>
  <w:style w:type="paragraph" w:customStyle="1" w:styleId="D7BA91922EC646A89C54D03E2060E993">
    <w:name w:val="D7BA91922EC646A89C54D03E2060E993"/>
    <w:rsid w:val="00A9455F"/>
  </w:style>
  <w:style w:type="paragraph" w:customStyle="1" w:styleId="5869B52081E246B5AFE278FE3DEF3A32">
    <w:name w:val="5869B52081E246B5AFE278FE3DEF3A32"/>
    <w:rsid w:val="00A9455F"/>
  </w:style>
  <w:style w:type="paragraph" w:customStyle="1" w:styleId="147F52D787084DC98BC7F8FF61B9A392">
    <w:name w:val="147F52D787084DC98BC7F8FF61B9A392"/>
    <w:rsid w:val="00A9455F"/>
  </w:style>
  <w:style w:type="paragraph" w:customStyle="1" w:styleId="FF38B20EA2DD470FADFC4158F1E500A0">
    <w:name w:val="FF38B20EA2DD470FADFC4158F1E500A0"/>
    <w:rsid w:val="00A9455F"/>
  </w:style>
  <w:style w:type="paragraph" w:customStyle="1" w:styleId="3F52131EF6344E9280B07AC8E5A0D2FA">
    <w:name w:val="3F52131EF6344E9280B07AC8E5A0D2FA"/>
    <w:rsid w:val="00A9455F"/>
  </w:style>
  <w:style w:type="paragraph" w:customStyle="1" w:styleId="6BA9BE3DD8D5455C9AFDA4DF71A71ACD">
    <w:name w:val="6BA9BE3DD8D5455C9AFDA4DF71A71ACD"/>
    <w:rsid w:val="00A9455F"/>
  </w:style>
  <w:style w:type="paragraph" w:customStyle="1" w:styleId="45E0BFE02E924589B26397704CDB39E9">
    <w:name w:val="45E0BFE02E924589B26397704CDB39E9"/>
    <w:rsid w:val="00A9455F"/>
  </w:style>
  <w:style w:type="paragraph" w:customStyle="1" w:styleId="D613F340499748399E62442D75B96D91">
    <w:name w:val="D613F340499748399E62442D75B96D91"/>
    <w:rsid w:val="00A9455F"/>
  </w:style>
  <w:style w:type="paragraph" w:customStyle="1" w:styleId="35484DBFEE944F30A9B14DFA50845ED4">
    <w:name w:val="35484DBFEE944F30A9B14DFA50845ED4"/>
    <w:rsid w:val="00A9455F"/>
  </w:style>
  <w:style w:type="paragraph" w:customStyle="1" w:styleId="0B16A9E7216949CAA21D2B351DF116D3">
    <w:name w:val="0B16A9E7216949CAA21D2B351DF116D3"/>
    <w:rsid w:val="00A9455F"/>
  </w:style>
  <w:style w:type="paragraph" w:customStyle="1" w:styleId="1163906A446A4D7AB5A0BD9983D36111">
    <w:name w:val="1163906A446A4D7AB5A0BD9983D36111"/>
    <w:rsid w:val="00A9455F"/>
  </w:style>
  <w:style w:type="paragraph" w:customStyle="1" w:styleId="7027CD97D08D4816AAA2A7BBC9716536">
    <w:name w:val="7027CD97D08D4816AAA2A7BBC9716536"/>
    <w:rsid w:val="00A9455F"/>
  </w:style>
  <w:style w:type="paragraph" w:customStyle="1" w:styleId="D116FD9AED4D49BBB353A575C580A305">
    <w:name w:val="D116FD9AED4D49BBB353A575C580A305"/>
    <w:rsid w:val="00A9455F"/>
  </w:style>
  <w:style w:type="paragraph" w:customStyle="1" w:styleId="DC6299BE3E284A31B5660B2AF723CBAC">
    <w:name w:val="DC6299BE3E284A31B5660B2AF723CBAC"/>
    <w:rsid w:val="00A9455F"/>
  </w:style>
  <w:style w:type="paragraph" w:customStyle="1" w:styleId="806BEEEFA95344509A29453DDB14F62E">
    <w:name w:val="806BEEEFA95344509A29453DDB14F62E"/>
    <w:rsid w:val="00A9455F"/>
  </w:style>
  <w:style w:type="paragraph" w:customStyle="1" w:styleId="227838EFD427430BA7655833A0258BBC">
    <w:name w:val="227838EFD427430BA7655833A0258BBC"/>
    <w:rsid w:val="00A9455F"/>
  </w:style>
  <w:style w:type="paragraph" w:customStyle="1" w:styleId="FD9972D4AF234C80B7601E718E2D03C4">
    <w:name w:val="FD9972D4AF234C80B7601E718E2D03C4"/>
    <w:rsid w:val="00A9455F"/>
  </w:style>
  <w:style w:type="paragraph" w:customStyle="1" w:styleId="88FC89700DF745EEBBAF7B8DF4F5247E">
    <w:name w:val="88FC89700DF745EEBBAF7B8DF4F5247E"/>
    <w:rsid w:val="00A9455F"/>
  </w:style>
  <w:style w:type="paragraph" w:customStyle="1" w:styleId="53E9D62612264DA992D15B3DC14DEF78">
    <w:name w:val="53E9D62612264DA992D15B3DC14DEF78"/>
    <w:rsid w:val="00A9455F"/>
  </w:style>
  <w:style w:type="paragraph" w:customStyle="1" w:styleId="D35A128A3DDE4865B07A07A4F98C390E">
    <w:name w:val="D35A128A3DDE4865B07A07A4F98C390E"/>
    <w:rsid w:val="00A9455F"/>
  </w:style>
  <w:style w:type="paragraph" w:customStyle="1" w:styleId="87B13F3C430F49F3BC7158B72A4391F1">
    <w:name w:val="87B13F3C430F49F3BC7158B72A4391F1"/>
    <w:rsid w:val="00A9455F"/>
  </w:style>
  <w:style w:type="paragraph" w:customStyle="1" w:styleId="9CC20C6835374143A3CB037F0EF50BBB">
    <w:name w:val="9CC20C6835374143A3CB037F0EF50BBB"/>
    <w:rsid w:val="00A9455F"/>
  </w:style>
  <w:style w:type="paragraph" w:customStyle="1" w:styleId="E04D949E51F945D9880BE32008CCF677">
    <w:name w:val="E04D949E51F945D9880BE32008CCF677"/>
    <w:rsid w:val="00A9455F"/>
  </w:style>
  <w:style w:type="paragraph" w:customStyle="1" w:styleId="A7353E291FAD41D2A6C1B5B95CB9BA82">
    <w:name w:val="A7353E291FAD41D2A6C1B5B95CB9BA82"/>
    <w:rsid w:val="00A9455F"/>
  </w:style>
  <w:style w:type="paragraph" w:customStyle="1" w:styleId="56D32D3226A0419AAA618494D6EA1F4D">
    <w:name w:val="56D32D3226A0419AAA618494D6EA1F4D"/>
    <w:rsid w:val="00A9455F"/>
  </w:style>
  <w:style w:type="paragraph" w:customStyle="1" w:styleId="09F9828CA6A241BE801D10A5636333E3">
    <w:name w:val="09F9828CA6A241BE801D10A5636333E3"/>
    <w:rsid w:val="00A9455F"/>
  </w:style>
  <w:style w:type="paragraph" w:customStyle="1" w:styleId="86888E598861410A9693F274A0553801">
    <w:name w:val="86888E598861410A9693F274A0553801"/>
    <w:rsid w:val="00A9455F"/>
  </w:style>
  <w:style w:type="paragraph" w:customStyle="1" w:styleId="10CC0D4EC2AD4DF3B83403660F4B9B66">
    <w:name w:val="10CC0D4EC2AD4DF3B83403660F4B9B66"/>
    <w:rsid w:val="00A9455F"/>
  </w:style>
  <w:style w:type="paragraph" w:customStyle="1" w:styleId="68F6ACF865F94887A25A9C907B978AD6">
    <w:name w:val="68F6ACF865F94887A25A9C907B978AD6"/>
    <w:rsid w:val="00A9455F"/>
  </w:style>
  <w:style w:type="paragraph" w:customStyle="1" w:styleId="D735C4F1EA674934954E3D1835BF1BEE">
    <w:name w:val="D735C4F1EA674934954E3D1835BF1BEE"/>
    <w:rsid w:val="00A9455F"/>
  </w:style>
  <w:style w:type="paragraph" w:customStyle="1" w:styleId="234569B8891C42D89A3B8386D48EC9B2">
    <w:name w:val="234569B8891C42D89A3B8386D48EC9B2"/>
    <w:rsid w:val="00A9455F"/>
  </w:style>
  <w:style w:type="paragraph" w:customStyle="1" w:styleId="304657372009448F89E8B124E05B7B0E">
    <w:name w:val="304657372009448F89E8B124E05B7B0E"/>
    <w:rsid w:val="00A9455F"/>
  </w:style>
  <w:style w:type="paragraph" w:customStyle="1" w:styleId="6FA8820DA2F5451490727550F772B3FF">
    <w:name w:val="6FA8820DA2F5451490727550F772B3FF"/>
    <w:rsid w:val="00A9455F"/>
  </w:style>
  <w:style w:type="paragraph" w:customStyle="1" w:styleId="F5F1E67B1DEE4DBEB001BDA5F7497DEE">
    <w:name w:val="F5F1E67B1DEE4DBEB001BDA5F7497DEE"/>
    <w:rsid w:val="00A9455F"/>
  </w:style>
  <w:style w:type="paragraph" w:customStyle="1" w:styleId="F9E028F3BF224389B9B9D29DF545F790">
    <w:name w:val="F9E028F3BF224389B9B9D29DF545F790"/>
    <w:rsid w:val="00A9455F"/>
  </w:style>
  <w:style w:type="paragraph" w:customStyle="1" w:styleId="FDFCC8D68AEF428394036E81EE24B68D">
    <w:name w:val="FDFCC8D68AEF428394036E81EE24B68D"/>
    <w:rsid w:val="00A9455F"/>
  </w:style>
  <w:style w:type="paragraph" w:customStyle="1" w:styleId="37EDB375D4AC43AD81B055EF9A3C2CBD">
    <w:name w:val="37EDB375D4AC43AD81B055EF9A3C2CBD"/>
    <w:rsid w:val="00A9455F"/>
  </w:style>
  <w:style w:type="paragraph" w:customStyle="1" w:styleId="969CEAE01F014EB9AA34B7C7C629FE23">
    <w:name w:val="969CEAE01F014EB9AA34B7C7C629FE23"/>
    <w:rsid w:val="00A9455F"/>
  </w:style>
  <w:style w:type="paragraph" w:customStyle="1" w:styleId="4B52D1F8F8784CC99A4361BB41927F6D">
    <w:name w:val="4B52D1F8F8784CC99A4361BB41927F6D"/>
    <w:rsid w:val="00A9455F"/>
  </w:style>
  <w:style w:type="paragraph" w:customStyle="1" w:styleId="BF763A8979A7476CA830BF42BF2E4DEA">
    <w:name w:val="BF763A8979A7476CA830BF42BF2E4DEA"/>
    <w:rsid w:val="00A9455F"/>
  </w:style>
  <w:style w:type="paragraph" w:customStyle="1" w:styleId="6E0F5CB2D5FF43F290CC471C4A9B41D7">
    <w:name w:val="6E0F5CB2D5FF43F290CC471C4A9B41D7"/>
    <w:rsid w:val="00A9455F"/>
  </w:style>
  <w:style w:type="paragraph" w:customStyle="1" w:styleId="645757F96E0D4060BF8BD3AE82BFC5F7">
    <w:name w:val="645757F96E0D4060BF8BD3AE82BFC5F7"/>
    <w:rsid w:val="00A9455F"/>
  </w:style>
  <w:style w:type="paragraph" w:customStyle="1" w:styleId="C803541A9A7042BC8F5429856608B089">
    <w:name w:val="C803541A9A7042BC8F5429856608B089"/>
    <w:rsid w:val="00A9455F"/>
  </w:style>
  <w:style w:type="paragraph" w:customStyle="1" w:styleId="F0A27869CFD04F54BA96BD26882FDAA5">
    <w:name w:val="F0A27869CFD04F54BA96BD26882FDAA5"/>
    <w:rsid w:val="00A9455F"/>
  </w:style>
  <w:style w:type="paragraph" w:customStyle="1" w:styleId="4314A245751849DEB1DCEB9799A18A6B">
    <w:name w:val="4314A245751849DEB1DCEB9799A18A6B"/>
    <w:rsid w:val="00A9455F"/>
  </w:style>
  <w:style w:type="paragraph" w:customStyle="1" w:styleId="E4A7BBD963F74C27BAABADC7BDE93523">
    <w:name w:val="E4A7BBD963F74C27BAABADC7BDE93523"/>
    <w:rsid w:val="00A9455F"/>
  </w:style>
  <w:style w:type="paragraph" w:customStyle="1" w:styleId="F8BCDF2C7E2E432F9C7A2D0F83DDC986">
    <w:name w:val="F8BCDF2C7E2E432F9C7A2D0F83DDC986"/>
    <w:rsid w:val="00A9455F"/>
  </w:style>
  <w:style w:type="paragraph" w:customStyle="1" w:styleId="E81F88AF5BC9456BA5453111B335076C">
    <w:name w:val="E81F88AF5BC9456BA5453111B335076C"/>
    <w:rsid w:val="00A9455F"/>
  </w:style>
  <w:style w:type="paragraph" w:customStyle="1" w:styleId="E697E48316FC42A2A907603147198BE7">
    <w:name w:val="E697E48316FC42A2A907603147198BE7"/>
    <w:rsid w:val="00A9455F"/>
  </w:style>
  <w:style w:type="paragraph" w:customStyle="1" w:styleId="369DD21ACCEC4F298FD9872A2E8A93BF">
    <w:name w:val="369DD21ACCEC4F298FD9872A2E8A93BF"/>
    <w:rsid w:val="00A9455F"/>
  </w:style>
  <w:style w:type="paragraph" w:customStyle="1" w:styleId="A937D4A9BDB147988B1C3A28D5092070">
    <w:name w:val="A937D4A9BDB147988B1C3A28D5092070"/>
    <w:rsid w:val="00A9455F"/>
  </w:style>
  <w:style w:type="paragraph" w:customStyle="1" w:styleId="BEF0CB3517EF4C7B85849C4067BDAFD8">
    <w:name w:val="BEF0CB3517EF4C7B85849C4067BDAFD8"/>
    <w:rsid w:val="00A9455F"/>
  </w:style>
  <w:style w:type="paragraph" w:customStyle="1" w:styleId="F11DEAE58D6B42B0A108098258924EBF">
    <w:name w:val="F11DEAE58D6B42B0A108098258924EBF"/>
    <w:rsid w:val="00A9455F"/>
  </w:style>
  <w:style w:type="paragraph" w:customStyle="1" w:styleId="E211D4970DBD4DCD9462D7AB797107A5">
    <w:name w:val="E211D4970DBD4DCD9462D7AB797107A5"/>
    <w:rsid w:val="00A9455F"/>
  </w:style>
  <w:style w:type="paragraph" w:customStyle="1" w:styleId="516F0EF1717047D1A27838DC551A5800">
    <w:name w:val="516F0EF1717047D1A27838DC551A5800"/>
    <w:rsid w:val="00A9455F"/>
  </w:style>
  <w:style w:type="paragraph" w:customStyle="1" w:styleId="D3D74B6E79E24434B925681470BA83D0">
    <w:name w:val="D3D74B6E79E24434B925681470BA83D0"/>
    <w:rsid w:val="00A9455F"/>
  </w:style>
  <w:style w:type="paragraph" w:customStyle="1" w:styleId="F69EC0B759464824A0CAB4C8E3230F5F">
    <w:name w:val="F69EC0B759464824A0CAB4C8E3230F5F"/>
    <w:rsid w:val="00A9455F"/>
  </w:style>
  <w:style w:type="paragraph" w:customStyle="1" w:styleId="31B9CFEB85A24B3F921EAD2A27482EA2">
    <w:name w:val="31B9CFEB85A24B3F921EAD2A27482EA2"/>
    <w:rsid w:val="00A9455F"/>
  </w:style>
  <w:style w:type="paragraph" w:customStyle="1" w:styleId="9F925054CE304AB2984BD8FE35483761">
    <w:name w:val="9F925054CE304AB2984BD8FE35483761"/>
    <w:rsid w:val="00A9455F"/>
  </w:style>
  <w:style w:type="paragraph" w:customStyle="1" w:styleId="E6DA3D85E03B4C5F9A3C6231B9150406">
    <w:name w:val="E6DA3D85E03B4C5F9A3C6231B9150406"/>
    <w:rsid w:val="00A9455F"/>
  </w:style>
  <w:style w:type="paragraph" w:customStyle="1" w:styleId="503B5396029548BD97BB3799657A6360">
    <w:name w:val="503B5396029548BD97BB3799657A6360"/>
    <w:rsid w:val="00A9455F"/>
  </w:style>
  <w:style w:type="paragraph" w:customStyle="1" w:styleId="633EDF6E614B4F299C7A1150CC503D20">
    <w:name w:val="633EDF6E614B4F299C7A1150CC503D20"/>
    <w:rsid w:val="00A9455F"/>
  </w:style>
  <w:style w:type="paragraph" w:customStyle="1" w:styleId="EB14B68E239D41B6AF5FA5AC4AACE080">
    <w:name w:val="EB14B68E239D41B6AF5FA5AC4AACE080"/>
    <w:rsid w:val="00A9455F"/>
  </w:style>
  <w:style w:type="paragraph" w:customStyle="1" w:styleId="D8AF650200764463B3DC495A1FC4B2D5">
    <w:name w:val="D8AF650200764463B3DC495A1FC4B2D5"/>
    <w:rsid w:val="00A9455F"/>
  </w:style>
  <w:style w:type="paragraph" w:customStyle="1" w:styleId="6F6339D7E4E942AD8BDA934A42946587">
    <w:name w:val="6F6339D7E4E942AD8BDA934A42946587"/>
    <w:rsid w:val="00A9455F"/>
  </w:style>
  <w:style w:type="paragraph" w:customStyle="1" w:styleId="41EF2C9DA8074240B855BABB41876BA0">
    <w:name w:val="41EF2C9DA8074240B855BABB41876BA0"/>
    <w:rsid w:val="00A9455F"/>
  </w:style>
  <w:style w:type="paragraph" w:customStyle="1" w:styleId="D0600F44DCA24E78B173E485B4ECC131">
    <w:name w:val="D0600F44DCA24E78B173E485B4ECC131"/>
    <w:rsid w:val="00A9455F"/>
  </w:style>
  <w:style w:type="paragraph" w:customStyle="1" w:styleId="0AECB50E69FA4F919C88E191BF7022B7">
    <w:name w:val="0AECB50E69FA4F919C88E191BF7022B7"/>
    <w:rsid w:val="00A9455F"/>
  </w:style>
  <w:style w:type="paragraph" w:customStyle="1" w:styleId="A0B26C59F5344282A9CEB5F01D252541">
    <w:name w:val="A0B26C59F5344282A9CEB5F01D252541"/>
    <w:rsid w:val="00A9455F"/>
  </w:style>
  <w:style w:type="paragraph" w:customStyle="1" w:styleId="D9C369A1201B424FA8D1AACCD8DC091E">
    <w:name w:val="D9C369A1201B424FA8D1AACCD8DC091E"/>
    <w:rsid w:val="00A9455F"/>
  </w:style>
  <w:style w:type="paragraph" w:customStyle="1" w:styleId="0BEFF46BF5374C9ABB615FB902A2E147">
    <w:name w:val="0BEFF46BF5374C9ABB615FB902A2E147"/>
    <w:rsid w:val="00A9455F"/>
  </w:style>
  <w:style w:type="paragraph" w:customStyle="1" w:styleId="60E0EAE945B14611990055C3B7E52274">
    <w:name w:val="60E0EAE945B14611990055C3B7E52274"/>
    <w:rsid w:val="00A9455F"/>
  </w:style>
  <w:style w:type="paragraph" w:customStyle="1" w:styleId="203EE283F25940B8AC59CC2574B28092">
    <w:name w:val="203EE283F25940B8AC59CC2574B28092"/>
    <w:rsid w:val="00A9455F"/>
  </w:style>
  <w:style w:type="paragraph" w:customStyle="1" w:styleId="FA7E6B62F3CB498C8F5B916BBEDD2686">
    <w:name w:val="FA7E6B62F3CB498C8F5B916BBEDD2686"/>
    <w:rsid w:val="00A9455F"/>
  </w:style>
  <w:style w:type="paragraph" w:customStyle="1" w:styleId="0B094B751E394466AA7565819CCA8E71">
    <w:name w:val="0B094B751E394466AA7565819CCA8E71"/>
    <w:rsid w:val="00A9455F"/>
  </w:style>
  <w:style w:type="paragraph" w:customStyle="1" w:styleId="86893806974B493186772AA5EBE88373">
    <w:name w:val="86893806974B493186772AA5EBE88373"/>
    <w:rsid w:val="00A9455F"/>
  </w:style>
  <w:style w:type="paragraph" w:customStyle="1" w:styleId="0205E067D0014F6193CC403627795E89">
    <w:name w:val="0205E067D0014F6193CC403627795E89"/>
    <w:rsid w:val="00A9455F"/>
  </w:style>
  <w:style w:type="paragraph" w:customStyle="1" w:styleId="B07EEC34967A4D968F08F1BAD82B7FE0">
    <w:name w:val="B07EEC34967A4D968F08F1BAD82B7FE0"/>
    <w:rsid w:val="00A9455F"/>
  </w:style>
  <w:style w:type="paragraph" w:customStyle="1" w:styleId="B3624DCCEC9A4A30935CE3EC81D11CD0">
    <w:name w:val="B3624DCCEC9A4A30935CE3EC81D11CD0"/>
    <w:rsid w:val="00A9455F"/>
  </w:style>
  <w:style w:type="paragraph" w:customStyle="1" w:styleId="62DF63F9627F40DF9956FC27373E5382">
    <w:name w:val="62DF63F9627F40DF9956FC27373E5382"/>
    <w:rsid w:val="00A9455F"/>
  </w:style>
  <w:style w:type="paragraph" w:customStyle="1" w:styleId="C387688EDA424D8EB64E66FA5AC93963">
    <w:name w:val="C387688EDA424D8EB64E66FA5AC93963"/>
    <w:rsid w:val="00A9455F"/>
  </w:style>
  <w:style w:type="paragraph" w:customStyle="1" w:styleId="D067E46986114408B21B3B1CCE0BA54C">
    <w:name w:val="D067E46986114408B21B3B1CCE0BA54C"/>
    <w:rsid w:val="00A9455F"/>
  </w:style>
  <w:style w:type="paragraph" w:customStyle="1" w:styleId="6B869A566C584203AAD22FB5C14C1719">
    <w:name w:val="6B869A566C584203AAD22FB5C14C1719"/>
    <w:rsid w:val="00A9455F"/>
  </w:style>
  <w:style w:type="paragraph" w:customStyle="1" w:styleId="9446500D66604AB797190B8A2C9F867C">
    <w:name w:val="9446500D66604AB797190B8A2C9F867C"/>
    <w:rsid w:val="00A9455F"/>
  </w:style>
  <w:style w:type="paragraph" w:customStyle="1" w:styleId="A5ADEF1EEAB744278174903BA8CC2C56">
    <w:name w:val="A5ADEF1EEAB744278174903BA8CC2C56"/>
    <w:rsid w:val="00A9455F"/>
  </w:style>
  <w:style w:type="paragraph" w:customStyle="1" w:styleId="7FF7F3EDA6BB4FF78CDDC436312A2128">
    <w:name w:val="7FF7F3EDA6BB4FF78CDDC436312A2128"/>
    <w:rsid w:val="00A9455F"/>
  </w:style>
  <w:style w:type="paragraph" w:customStyle="1" w:styleId="A7CF56C19BCA4F2B84096D4A10F0F891">
    <w:name w:val="A7CF56C19BCA4F2B84096D4A10F0F891"/>
    <w:rsid w:val="00A9455F"/>
  </w:style>
  <w:style w:type="paragraph" w:customStyle="1" w:styleId="BD2436DBED3548D4A6943ECEA069C844">
    <w:name w:val="BD2436DBED3548D4A6943ECEA069C844"/>
    <w:rsid w:val="00A9455F"/>
  </w:style>
  <w:style w:type="paragraph" w:customStyle="1" w:styleId="A704E01358F5460FBD8E5EAD07A4A238">
    <w:name w:val="A704E01358F5460FBD8E5EAD07A4A238"/>
    <w:rsid w:val="00A9455F"/>
  </w:style>
  <w:style w:type="paragraph" w:customStyle="1" w:styleId="431D5FB04C7E4124965D0D95BA063A48">
    <w:name w:val="431D5FB04C7E4124965D0D95BA063A48"/>
    <w:rsid w:val="00A9455F"/>
  </w:style>
  <w:style w:type="paragraph" w:customStyle="1" w:styleId="8E8BBC38874C4101A65E038826B4EBB5">
    <w:name w:val="8E8BBC38874C4101A65E038826B4EBB5"/>
    <w:rsid w:val="00A9455F"/>
  </w:style>
  <w:style w:type="paragraph" w:customStyle="1" w:styleId="1DE094495B67400E881D64F5691813DF">
    <w:name w:val="1DE094495B67400E881D64F5691813DF"/>
    <w:rsid w:val="00A9455F"/>
  </w:style>
  <w:style w:type="paragraph" w:customStyle="1" w:styleId="CF71E18D7BE14E2C9DA981F0F19271DE">
    <w:name w:val="CF71E18D7BE14E2C9DA981F0F19271DE"/>
    <w:rsid w:val="00A9455F"/>
  </w:style>
  <w:style w:type="paragraph" w:customStyle="1" w:styleId="C3E2CE822AA64C0DB972A69B0E561B6E">
    <w:name w:val="C3E2CE822AA64C0DB972A69B0E561B6E"/>
    <w:rsid w:val="00A9455F"/>
  </w:style>
  <w:style w:type="paragraph" w:customStyle="1" w:styleId="A0AD36FA58634D8A834C6F67421BCE03">
    <w:name w:val="A0AD36FA58634D8A834C6F67421BCE03"/>
    <w:rsid w:val="00A9455F"/>
  </w:style>
  <w:style w:type="paragraph" w:customStyle="1" w:styleId="476C39888F7C47B6AC3015820F2D9C49">
    <w:name w:val="476C39888F7C47B6AC3015820F2D9C49"/>
    <w:rsid w:val="00A9455F"/>
  </w:style>
  <w:style w:type="paragraph" w:customStyle="1" w:styleId="825AD81C373E435ABCDB329E55EB6611">
    <w:name w:val="825AD81C373E435ABCDB329E55EB6611"/>
    <w:rsid w:val="00A9455F"/>
  </w:style>
  <w:style w:type="paragraph" w:customStyle="1" w:styleId="E15D7AF2F7C44AD6A6A3D91F385B084B">
    <w:name w:val="E15D7AF2F7C44AD6A6A3D91F385B084B"/>
    <w:rsid w:val="00A9455F"/>
  </w:style>
  <w:style w:type="paragraph" w:customStyle="1" w:styleId="7440452D929141A3A364D6F76CF6FFA1">
    <w:name w:val="7440452D929141A3A364D6F76CF6FFA1"/>
    <w:rsid w:val="00A9455F"/>
  </w:style>
  <w:style w:type="paragraph" w:customStyle="1" w:styleId="4EFBBF6D7C96496E823F94F8343D7192">
    <w:name w:val="4EFBBF6D7C96496E823F94F8343D7192"/>
    <w:rsid w:val="00A9455F"/>
  </w:style>
  <w:style w:type="paragraph" w:customStyle="1" w:styleId="0CAF1B23EDD843CDA3E747AEF083DCA3">
    <w:name w:val="0CAF1B23EDD843CDA3E747AEF083DCA3"/>
    <w:rsid w:val="00A9455F"/>
  </w:style>
  <w:style w:type="paragraph" w:customStyle="1" w:styleId="23100823201248EFB2534D6382520CC8">
    <w:name w:val="23100823201248EFB2534D6382520CC8"/>
    <w:rsid w:val="00A9455F"/>
  </w:style>
  <w:style w:type="paragraph" w:customStyle="1" w:styleId="57DC909892274DA5A539C5E1A2574184">
    <w:name w:val="57DC909892274DA5A539C5E1A2574184"/>
    <w:rsid w:val="00A9455F"/>
  </w:style>
  <w:style w:type="paragraph" w:customStyle="1" w:styleId="A03985608E1C4DD894107C8E702A2173">
    <w:name w:val="A03985608E1C4DD894107C8E702A2173"/>
    <w:rsid w:val="00A9455F"/>
  </w:style>
  <w:style w:type="paragraph" w:customStyle="1" w:styleId="BBDF495F20A2494D959D41284ED8C5ED">
    <w:name w:val="BBDF495F20A2494D959D41284ED8C5ED"/>
    <w:rsid w:val="00A9455F"/>
  </w:style>
  <w:style w:type="paragraph" w:customStyle="1" w:styleId="232EA286652C40BA911678C7AE3EE561">
    <w:name w:val="232EA286652C40BA911678C7AE3EE561"/>
    <w:rsid w:val="00A9455F"/>
  </w:style>
  <w:style w:type="paragraph" w:customStyle="1" w:styleId="EDB5FEDF600F466EACB2854185FBFABC">
    <w:name w:val="EDB5FEDF600F466EACB2854185FBFABC"/>
    <w:rsid w:val="00A9455F"/>
  </w:style>
  <w:style w:type="paragraph" w:customStyle="1" w:styleId="2A695DB68B034339A465A94F90A0EC67">
    <w:name w:val="2A695DB68B034339A465A94F90A0EC67"/>
    <w:rsid w:val="00A9455F"/>
  </w:style>
  <w:style w:type="paragraph" w:customStyle="1" w:styleId="AB519FAA69C840628526E23A57DD0D39">
    <w:name w:val="AB519FAA69C840628526E23A57DD0D39"/>
    <w:rsid w:val="00A9455F"/>
  </w:style>
  <w:style w:type="paragraph" w:customStyle="1" w:styleId="529026371DA64452917F068B03237848">
    <w:name w:val="529026371DA64452917F068B03237848"/>
    <w:rsid w:val="00A9455F"/>
  </w:style>
  <w:style w:type="paragraph" w:customStyle="1" w:styleId="D86737F1CE804196846E80D4D91DADEE">
    <w:name w:val="D86737F1CE804196846E80D4D91DADEE"/>
    <w:rsid w:val="00A9455F"/>
  </w:style>
  <w:style w:type="paragraph" w:customStyle="1" w:styleId="DA59964D40634E6FAC4978E5310341FF">
    <w:name w:val="DA59964D40634E6FAC4978E5310341FF"/>
    <w:rsid w:val="00A9455F"/>
  </w:style>
  <w:style w:type="paragraph" w:customStyle="1" w:styleId="D1109845733B40D5BA3C012D0A667DA1">
    <w:name w:val="D1109845733B40D5BA3C012D0A667DA1"/>
    <w:rsid w:val="00A9455F"/>
  </w:style>
  <w:style w:type="paragraph" w:customStyle="1" w:styleId="36DDA0AE4F534766A0FF281B50DB033F">
    <w:name w:val="36DDA0AE4F534766A0FF281B50DB033F"/>
    <w:rsid w:val="00A9455F"/>
  </w:style>
  <w:style w:type="paragraph" w:customStyle="1" w:styleId="97B65336380F4018BF3B956E908412E4">
    <w:name w:val="97B65336380F4018BF3B956E908412E4"/>
    <w:rsid w:val="00A9455F"/>
  </w:style>
  <w:style w:type="paragraph" w:customStyle="1" w:styleId="3232F1B80BD547029098E3DF4C1DB4C0">
    <w:name w:val="3232F1B80BD547029098E3DF4C1DB4C0"/>
    <w:rsid w:val="00A9455F"/>
  </w:style>
  <w:style w:type="paragraph" w:customStyle="1" w:styleId="8F08A367ED9A4DD0A1EA07C4EA2CC584">
    <w:name w:val="8F08A367ED9A4DD0A1EA07C4EA2CC584"/>
    <w:rsid w:val="00A9455F"/>
  </w:style>
  <w:style w:type="paragraph" w:customStyle="1" w:styleId="1739042ABB424C77AA6725FA67D56CD6">
    <w:name w:val="1739042ABB424C77AA6725FA67D56CD6"/>
    <w:rsid w:val="00A9455F"/>
  </w:style>
  <w:style w:type="paragraph" w:customStyle="1" w:styleId="198F5AD40DFF44D298521EC4D2E1A389">
    <w:name w:val="198F5AD40DFF44D298521EC4D2E1A389"/>
    <w:rsid w:val="00A9455F"/>
  </w:style>
  <w:style w:type="paragraph" w:customStyle="1" w:styleId="BD277C11B40A4C16A2C1532FB3C948BE">
    <w:name w:val="BD277C11B40A4C16A2C1532FB3C948BE"/>
    <w:rsid w:val="00A9455F"/>
  </w:style>
  <w:style w:type="paragraph" w:customStyle="1" w:styleId="EBEDD20C24CE4A97A8C43D0DF89758A8">
    <w:name w:val="EBEDD20C24CE4A97A8C43D0DF89758A8"/>
    <w:rsid w:val="00A9455F"/>
  </w:style>
  <w:style w:type="paragraph" w:customStyle="1" w:styleId="476F2AF50B2F4B35AF7DFAB87ACE83CB">
    <w:name w:val="476F2AF50B2F4B35AF7DFAB87ACE83CB"/>
    <w:rsid w:val="00A9455F"/>
  </w:style>
  <w:style w:type="paragraph" w:customStyle="1" w:styleId="0F40BE405D71413D8DC9BA5E956A33BD">
    <w:name w:val="0F40BE405D71413D8DC9BA5E956A33BD"/>
    <w:rsid w:val="00A9455F"/>
  </w:style>
  <w:style w:type="paragraph" w:customStyle="1" w:styleId="4A0B938364204257886E615FDA73E055">
    <w:name w:val="4A0B938364204257886E615FDA73E055"/>
    <w:rsid w:val="00A9455F"/>
  </w:style>
  <w:style w:type="paragraph" w:customStyle="1" w:styleId="4E19EDC50429493CA3DF64CA09B562D2">
    <w:name w:val="4E19EDC50429493CA3DF64CA09B562D2"/>
    <w:rsid w:val="00A9455F"/>
  </w:style>
  <w:style w:type="paragraph" w:customStyle="1" w:styleId="B4047071B0B04BDCB6A7BC1503A4080E">
    <w:name w:val="B4047071B0B04BDCB6A7BC1503A4080E"/>
    <w:rsid w:val="00A9455F"/>
  </w:style>
  <w:style w:type="paragraph" w:customStyle="1" w:styleId="6CDD27A21222465298135C9328545876">
    <w:name w:val="6CDD27A21222465298135C9328545876"/>
    <w:rsid w:val="00A9455F"/>
  </w:style>
  <w:style w:type="paragraph" w:customStyle="1" w:styleId="2384B69C36EF46E797DCB426738B1744">
    <w:name w:val="2384B69C36EF46E797DCB426738B1744"/>
    <w:rsid w:val="00A9455F"/>
  </w:style>
  <w:style w:type="paragraph" w:customStyle="1" w:styleId="D969425C63A14205BF6101368E729D0F">
    <w:name w:val="D969425C63A14205BF6101368E729D0F"/>
    <w:rsid w:val="00A9455F"/>
  </w:style>
  <w:style w:type="paragraph" w:customStyle="1" w:styleId="3E84D42661ED464FA1B38FAE31B8C15B">
    <w:name w:val="3E84D42661ED464FA1B38FAE31B8C15B"/>
    <w:rsid w:val="00A9455F"/>
  </w:style>
  <w:style w:type="paragraph" w:customStyle="1" w:styleId="C0CE2AB0E14C40FAB55B19EF8C751BD8">
    <w:name w:val="C0CE2AB0E14C40FAB55B19EF8C751BD8"/>
    <w:rsid w:val="00A9455F"/>
  </w:style>
  <w:style w:type="paragraph" w:customStyle="1" w:styleId="DF2163198B884EF8867642ED3792EB0F">
    <w:name w:val="DF2163198B884EF8867642ED3792EB0F"/>
    <w:rsid w:val="00A9455F"/>
  </w:style>
  <w:style w:type="paragraph" w:customStyle="1" w:styleId="2E2B8AD7FBC943AA894714928F69FCC7">
    <w:name w:val="2E2B8AD7FBC943AA894714928F69FCC7"/>
    <w:rsid w:val="00A9455F"/>
  </w:style>
  <w:style w:type="paragraph" w:customStyle="1" w:styleId="53D643543034480F845926DAEB26AF21">
    <w:name w:val="53D643543034480F845926DAEB26AF21"/>
    <w:rsid w:val="00A9455F"/>
  </w:style>
  <w:style w:type="paragraph" w:customStyle="1" w:styleId="5FC1E433B38B4C1AB1C8B95D60B8EAB7">
    <w:name w:val="5FC1E433B38B4C1AB1C8B95D60B8EAB7"/>
    <w:rsid w:val="00A9455F"/>
  </w:style>
  <w:style w:type="paragraph" w:customStyle="1" w:styleId="90C6BE8145DD4996AC7F02D3B5B99BB5">
    <w:name w:val="90C6BE8145DD4996AC7F02D3B5B99BB5"/>
    <w:rsid w:val="00A9455F"/>
  </w:style>
  <w:style w:type="paragraph" w:customStyle="1" w:styleId="DC8B6ABFDABC4BC38C7E897EC2A338DD">
    <w:name w:val="DC8B6ABFDABC4BC38C7E897EC2A338DD"/>
    <w:rsid w:val="00A9455F"/>
  </w:style>
  <w:style w:type="paragraph" w:customStyle="1" w:styleId="CC8DB0F142DB44219BEA9CDB2DAB1617">
    <w:name w:val="CC8DB0F142DB44219BEA9CDB2DAB1617"/>
    <w:rsid w:val="00A9455F"/>
  </w:style>
  <w:style w:type="paragraph" w:customStyle="1" w:styleId="ADDD0B46C11244F1B0EADB2FCF0BD993">
    <w:name w:val="ADDD0B46C11244F1B0EADB2FCF0BD993"/>
    <w:rsid w:val="00A9455F"/>
  </w:style>
  <w:style w:type="paragraph" w:customStyle="1" w:styleId="15F2BE98E88E4F0B8407A049AB3181B9">
    <w:name w:val="15F2BE98E88E4F0B8407A049AB3181B9"/>
    <w:rsid w:val="00A9455F"/>
  </w:style>
  <w:style w:type="paragraph" w:customStyle="1" w:styleId="13419874AD374EC1A90FF80DF51B5D09">
    <w:name w:val="13419874AD374EC1A90FF80DF51B5D09"/>
    <w:rsid w:val="00A9455F"/>
  </w:style>
  <w:style w:type="paragraph" w:customStyle="1" w:styleId="337660CF7F054C1F914A1479B1D6AE30">
    <w:name w:val="337660CF7F054C1F914A1479B1D6AE30"/>
    <w:rsid w:val="00A9455F"/>
  </w:style>
  <w:style w:type="paragraph" w:customStyle="1" w:styleId="F2AB7A241E6649C98C5A1E6E84ED486B">
    <w:name w:val="F2AB7A241E6649C98C5A1E6E84ED486B"/>
    <w:rsid w:val="00A9455F"/>
  </w:style>
  <w:style w:type="paragraph" w:customStyle="1" w:styleId="A97112170AD142F5B7B74370A6F8F6BC">
    <w:name w:val="A97112170AD142F5B7B74370A6F8F6BC"/>
    <w:rsid w:val="00A9455F"/>
  </w:style>
  <w:style w:type="paragraph" w:customStyle="1" w:styleId="AA054EB635D446209AA4EB27D00E385A">
    <w:name w:val="AA054EB635D446209AA4EB27D00E385A"/>
    <w:rsid w:val="00A9455F"/>
  </w:style>
  <w:style w:type="paragraph" w:customStyle="1" w:styleId="10531297F99C4CD4B86D37964D035B4B">
    <w:name w:val="10531297F99C4CD4B86D37964D035B4B"/>
    <w:rsid w:val="00A9455F"/>
  </w:style>
  <w:style w:type="paragraph" w:customStyle="1" w:styleId="33C3F9EEF6DC40A988C4A19368F86F89">
    <w:name w:val="33C3F9EEF6DC40A988C4A19368F86F89"/>
    <w:rsid w:val="00A9455F"/>
  </w:style>
  <w:style w:type="paragraph" w:customStyle="1" w:styleId="99FBCC87AA9F48148459569F55507082">
    <w:name w:val="99FBCC87AA9F48148459569F55507082"/>
    <w:rsid w:val="00A9455F"/>
  </w:style>
  <w:style w:type="paragraph" w:customStyle="1" w:styleId="9F441DD4ABFB45E08359C4957C70325A">
    <w:name w:val="9F441DD4ABFB45E08359C4957C70325A"/>
    <w:rsid w:val="00A9455F"/>
  </w:style>
  <w:style w:type="paragraph" w:customStyle="1" w:styleId="F09EB24FC4654D51BD599DB6BE68294C">
    <w:name w:val="F09EB24FC4654D51BD599DB6BE68294C"/>
    <w:rsid w:val="00A9455F"/>
  </w:style>
  <w:style w:type="paragraph" w:customStyle="1" w:styleId="473E5745A03E43AEAD4C98E8F3079167">
    <w:name w:val="473E5745A03E43AEAD4C98E8F3079167"/>
    <w:rsid w:val="00A9455F"/>
  </w:style>
  <w:style w:type="paragraph" w:customStyle="1" w:styleId="791FBC672C7A4B95A0F316CFE4451C17">
    <w:name w:val="791FBC672C7A4B95A0F316CFE4451C17"/>
    <w:rsid w:val="00A9455F"/>
  </w:style>
  <w:style w:type="paragraph" w:customStyle="1" w:styleId="09140F2ECC2A4781AE01BDB4D4EAE102">
    <w:name w:val="09140F2ECC2A4781AE01BDB4D4EAE102"/>
    <w:rsid w:val="00A9455F"/>
  </w:style>
  <w:style w:type="paragraph" w:customStyle="1" w:styleId="EFB336333B2344F994B60F8919956A3D">
    <w:name w:val="EFB336333B2344F994B60F8919956A3D"/>
    <w:rsid w:val="00A9455F"/>
  </w:style>
  <w:style w:type="paragraph" w:customStyle="1" w:styleId="A3D3538743DB4111945CEB0395C1CEB9">
    <w:name w:val="A3D3538743DB4111945CEB0395C1CEB9"/>
    <w:rsid w:val="00A9455F"/>
  </w:style>
  <w:style w:type="paragraph" w:customStyle="1" w:styleId="CA4D892C28824058838BC23FCCA65EF2">
    <w:name w:val="CA4D892C28824058838BC23FCCA65EF2"/>
    <w:rsid w:val="00A9455F"/>
  </w:style>
  <w:style w:type="paragraph" w:customStyle="1" w:styleId="BE291835159C415899B8DE599581B608">
    <w:name w:val="BE291835159C415899B8DE599581B608"/>
    <w:rsid w:val="00A9455F"/>
  </w:style>
  <w:style w:type="paragraph" w:customStyle="1" w:styleId="6FBB10E8DFEC4A3CA6E5897D79E94E27">
    <w:name w:val="6FBB10E8DFEC4A3CA6E5897D79E94E27"/>
    <w:rsid w:val="00A9455F"/>
  </w:style>
  <w:style w:type="paragraph" w:customStyle="1" w:styleId="0B5E86CC63E54436B5A59FBC2F649DB4">
    <w:name w:val="0B5E86CC63E54436B5A59FBC2F649DB4"/>
    <w:rsid w:val="00A9455F"/>
  </w:style>
  <w:style w:type="paragraph" w:customStyle="1" w:styleId="E517A41257E44D8EB2F854183701603D">
    <w:name w:val="E517A41257E44D8EB2F854183701603D"/>
    <w:rsid w:val="00A9455F"/>
  </w:style>
  <w:style w:type="paragraph" w:customStyle="1" w:styleId="51302D0B93F241DF9C724DC2F7E96418">
    <w:name w:val="51302D0B93F241DF9C724DC2F7E96418"/>
    <w:rsid w:val="00A9455F"/>
  </w:style>
  <w:style w:type="paragraph" w:customStyle="1" w:styleId="77E54A952228458C9C84CFE00F182FDC">
    <w:name w:val="77E54A952228458C9C84CFE00F182FDC"/>
    <w:rsid w:val="00A9455F"/>
  </w:style>
  <w:style w:type="paragraph" w:customStyle="1" w:styleId="EE33F6E00E524777B0E34E051B908225">
    <w:name w:val="EE33F6E00E524777B0E34E051B908225"/>
    <w:rsid w:val="00A9455F"/>
  </w:style>
  <w:style w:type="paragraph" w:customStyle="1" w:styleId="FCBCC1071C174F5AB6F6BD00B4134FC8">
    <w:name w:val="FCBCC1071C174F5AB6F6BD00B4134FC8"/>
    <w:rsid w:val="00A9455F"/>
  </w:style>
  <w:style w:type="paragraph" w:customStyle="1" w:styleId="982B974AE0694216B03D60F3A6D4DE4E">
    <w:name w:val="982B974AE0694216B03D60F3A6D4DE4E"/>
    <w:rsid w:val="00A9455F"/>
  </w:style>
  <w:style w:type="paragraph" w:customStyle="1" w:styleId="678E1956F8CF433680C6058FE0AF8CF3">
    <w:name w:val="678E1956F8CF433680C6058FE0AF8CF3"/>
    <w:rsid w:val="00A9455F"/>
  </w:style>
  <w:style w:type="paragraph" w:customStyle="1" w:styleId="380F919AFCE74F139AF36FDE97587926">
    <w:name w:val="380F919AFCE74F139AF36FDE97587926"/>
    <w:rsid w:val="00A9455F"/>
  </w:style>
  <w:style w:type="paragraph" w:customStyle="1" w:styleId="B36114F975F94161BE9C6B4DF76BE19A">
    <w:name w:val="B36114F975F94161BE9C6B4DF76BE19A"/>
    <w:rsid w:val="00A9455F"/>
  </w:style>
  <w:style w:type="paragraph" w:customStyle="1" w:styleId="180A5900EE6B47068E1B892EA7117D14">
    <w:name w:val="180A5900EE6B47068E1B892EA7117D14"/>
    <w:rsid w:val="00A9455F"/>
  </w:style>
  <w:style w:type="paragraph" w:customStyle="1" w:styleId="0F81804520504490A901FA4CD85F190C">
    <w:name w:val="0F81804520504490A901FA4CD85F190C"/>
    <w:rsid w:val="00A9455F"/>
  </w:style>
  <w:style w:type="paragraph" w:customStyle="1" w:styleId="25304E4C31894267AD29D9D7918C90DF">
    <w:name w:val="25304E4C31894267AD29D9D7918C90DF"/>
    <w:rsid w:val="00A9455F"/>
  </w:style>
  <w:style w:type="paragraph" w:customStyle="1" w:styleId="7ED15D70BEDE46019BD27ED1EB13DD59">
    <w:name w:val="7ED15D70BEDE46019BD27ED1EB13DD59"/>
    <w:rsid w:val="00A9455F"/>
  </w:style>
  <w:style w:type="paragraph" w:customStyle="1" w:styleId="DBDEFC6C49C44AFFAB128D623BF1FA8F">
    <w:name w:val="DBDEFC6C49C44AFFAB128D623BF1FA8F"/>
    <w:rsid w:val="00A9455F"/>
  </w:style>
  <w:style w:type="paragraph" w:customStyle="1" w:styleId="ADAF5BD6F9694D409A51B012645B9D56">
    <w:name w:val="ADAF5BD6F9694D409A51B012645B9D56"/>
    <w:rsid w:val="00A9455F"/>
  </w:style>
  <w:style w:type="paragraph" w:customStyle="1" w:styleId="8898347B9E354A6A855BE0A122F38CCD">
    <w:name w:val="8898347B9E354A6A855BE0A122F38CCD"/>
    <w:rsid w:val="00A9455F"/>
  </w:style>
  <w:style w:type="paragraph" w:customStyle="1" w:styleId="D3D160921C6A4BE3AC9F705DB1EBD291">
    <w:name w:val="D3D160921C6A4BE3AC9F705DB1EBD291"/>
    <w:rsid w:val="00A9455F"/>
  </w:style>
  <w:style w:type="paragraph" w:customStyle="1" w:styleId="EA69AA5ADBDD4BF8AA38AE48B70DC0B7">
    <w:name w:val="EA69AA5ADBDD4BF8AA38AE48B70DC0B7"/>
    <w:rsid w:val="00A9455F"/>
  </w:style>
  <w:style w:type="paragraph" w:customStyle="1" w:styleId="398C7348068045EEA0B4255011AD0FB8">
    <w:name w:val="398C7348068045EEA0B4255011AD0FB8"/>
    <w:rsid w:val="00A9455F"/>
  </w:style>
  <w:style w:type="paragraph" w:customStyle="1" w:styleId="B171CFB2398E46739133ED024F8449C6">
    <w:name w:val="B171CFB2398E46739133ED024F8449C6"/>
    <w:rsid w:val="00A9455F"/>
  </w:style>
  <w:style w:type="paragraph" w:customStyle="1" w:styleId="D0C5ECE161544125B3355AB9D1DC9F8F">
    <w:name w:val="D0C5ECE161544125B3355AB9D1DC9F8F"/>
    <w:rsid w:val="00A9455F"/>
  </w:style>
  <w:style w:type="paragraph" w:customStyle="1" w:styleId="1F81B1DFC9AA49F39C4FA3B44A58F360">
    <w:name w:val="1F81B1DFC9AA49F39C4FA3B44A58F360"/>
    <w:rsid w:val="00A9455F"/>
  </w:style>
  <w:style w:type="paragraph" w:customStyle="1" w:styleId="609CDA387BFD4E8E944A30054D1089CC">
    <w:name w:val="609CDA387BFD4E8E944A30054D1089CC"/>
    <w:rsid w:val="00A9455F"/>
  </w:style>
  <w:style w:type="paragraph" w:customStyle="1" w:styleId="C1196AA423184349BD52CDD45376F9E7">
    <w:name w:val="C1196AA423184349BD52CDD45376F9E7"/>
    <w:rsid w:val="00A9455F"/>
  </w:style>
  <w:style w:type="paragraph" w:customStyle="1" w:styleId="CF00155C3AE24BAE98B9653A6FA39716">
    <w:name w:val="CF00155C3AE24BAE98B9653A6FA39716"/>
    <w:rsid w:val="00A9455F"/>
  </w:style>
  <w:style w:type="paragraph" w:customStyle="1" w:styleId="D6403867459944C18098FE12B8F55443">
    <w:name w:val="D6403867459944C18098FE12B8F55443"/>
    <w:rsid w:val="00A9455F"/>
  </w:style>
  <w:style w:type="paragraph" w:customStyle="1" w:styleId="593B3AF9BF8048F7932EBCCC33860337">
    <w:name w:val="593B3AF9BF8048F7932EBCCC33860337"/>
    <w:rsid w:val="00A9455F"/>
  </w:style>
  <w:style w:type="paragraph" w:customStyle="1" w:styleId="58AA754569D3400194C844765BDBF33F">
    <w:name w:val="58AA754569D3400194C844765BDBF33F"/>
    <w:rsid w:val="00A9455F"/>
  </w:style>
  <w:style w:type="paragraph" w:customStyle="1" w:styleId="2419D8FA47F248EA90D661D25E531FFB">
    <w:name w:val="2419D8FA47F248EA90D661D25E531FFB"/>
    <w:rsid w:val="00A9455F"/>
  </w:style>
  <w:style w:type="paragraph" w:customStyle="1" w:styleId="8F31E0617E21401EA3F7F1C56935E806">
    <w:name w:val="8F31E0617E21401EA3F7F1C56935E806"/>
    <w:rsid w:val="00A9455F"/>
  </w:style>
  <w:style w:type="paragraph" w:customStyle="1" w:styleId="29F5633AE5A843C6AA4D3170EF09DA1E">
    <w:name w:val="29F5633AE5A843C6AA4D3170EF09DA1E"/>
    <w:rsid w:val="00A9455F"/>
  </w:style>
  <w:style w:type="paragraph" w:customStyle="1" w:styleId="155FAA5DBC5F4EE8B9611ED868EF900C">
    <w:name w:val="155FAA5DBC5F4EE8B9611ED868EF900C"/>
    <w:rsid w:val="00A9455F"/>
  </w:style>
  <w:style w:type="paragraph" w:customStyle="1" w:styleId="40FEF72CFB1246B696C58D4D91251197">
    <w:name w:val="40FEF72CFB1246B696C58D4D91251197"/>
    <w:rsid w:val="00A9455F"/>
  </w:style>
  <w:style w:type="paragraph" w:customStyle="1" w:styleId="343E9432C01E48C3A9BFF7D7E18AFF50">
    <w:name w:val="343E9432C01E48C3A9BFF7D7E18AFF50"/>
    <w:rsid w:val="00A9455F"/>
  </w:style>
  <w:style w:type="paragraph" w:customStyle="1" w:styleId="1255AFC15E9F46BABF939C160E171F51">
    <w:name w:val="1255AFC15E9F46BABF939C160E171F51"/>
    <w:rsid w:val="00A9455F"/>
  </w:style>
  <w:style w:type="paragraph" w:customStyle="1" w:styleId="6195E6C3882D41D0B8A2FD15A1854841">
    <w:name w:val="6195E6C3882D41D0B8A2FD15A1854841"/>
    <w:rsid w:val="00A9455F"/>
  </w:style>
  <w:style w:type="paragraph" w:customStyle="1" w:styleId="9D95ACBB95034C919C1AFCC6C86A6345">
    <w:name w:val="9D95ACBB95034C919C1AFCC6C86A6345"/>
    <w:rsid w:val="00A9455F"/>
  </w:style>
  <w:style w:type="paragraph" w:customStyle="1" w:styleId="31B52151B5A74160BD0780626A2B39C9">
    <w:name w:val="31B52151B5A74160BD0780626A2B39C9"/>
    <w:rsid w:val="00A9455F"/>
  </w:style>
  <w:style w:type="paragraph" w:customStyle="1" w:styleId="D6F99C9F35E2451AB997EE38CCE1B1ED">
    <w:name w:val="D6F99C9F35E2451AB997EE38CCE1B1ED"/>
    <w:rsid w:val="00A9455F"/>
  </w:style>
  <w:style w:type="paragraph" w:customStyle="1" w:styleId="A82985946FE4470E8182F246E6C82DB9">
    <w:name w:val="A82985946FE4470E8182F246E6C82DB9"/>
    <w:rsid w:val="00A9455F"/>
  </w:style>
  <w:style w:type="paragraph" w:customStyle="1" w:styleId="236BB0B04A0748DDA57B49FAB8CC9ED7">
    <w:name w:val="236BB0B04A0748DDA57B49FAB8CC9ED7"/>
    <w:rsid w:val="00A9455F"/>
  </w:style>
  <w:style w:type="paragraph" w:customStyle="1" w:styleId="41427B1A4B714D708FDC942E9947A5D0">
    <w:name w:val="41427B1A4B714D708FDC942E9947A5D0"/>
    <w:rsid w:val="00A9455F"/>
  </w:style>
  <w:style w:type="paragraph" w:customStyle="1" w:styleId="B6AF568D94AF4127825F7A5ADC339C4B">
    <w:name w:val="B6AF568D94AF4127825F7A5ADC339C4B"/>
    <w:rsid w:val="00A9455F"/>
  </w:style>
  <w:style w:type="paragraph" w:customStyle="1" w:styleId="05CEF6AB2B7540AF8DC0C39913C5AA57">
    <w:name w:val="05CEF6AB2B7540AF8DC0C39913C5AA57"/>
    <w:rsid w:val="00A9455F"/>
  </w:style>
  <w:style w:type="paragraph" w:customStyle="1" w:styleId="8E380362250845E4BA7A66B8CCD1755E">
    <w:name w:val="8E380362250845E4BA7A66B8CCD1755E"/>
    <w:rsid w:val="00A9455F"/>
  </w:style>
  <w:style w:type="paragraph" w:customStyle="1" w:styleId="9BF3C298CE4242DF94129EDCD0C25E84">
    <w:name w:val="9BF3C298CE4242DF94129EDCD0C25E84"/>
    <w:rsid w:val="00A9455F"/>
  </w:style>
  <w:style w:type="paragraph" w:customStyle="1" w:styleId="149FC6E9CB0144CA9B04068CC7071CE1">
    <w:name w:val="149FC6E9CB0144CA9B04068CC7071CE1"/>
    <w:rsid w:val="00A9455F"/>
  </w:style>
  <w:style w:type="paragraph" w:customStyle="1" w:styleId="E7B3EF0903124C8094A70FF2550748A3">
    <w:name w:val="E7B3EF0903124C8094A70FF2550748A3"/>
    <w:rsid w:val="00A9455F"/>
  </w:style>
  <w:style w:type="paragraph" w:customStyle="1" w:styleId="E5580B9BC6AA4E679FB45B7CE16EEDAB">
    <w:name w:val="E5580B9BC6AA4E679FB45B7CE16EEDAB"/>
    <w:rsid w:val="00A9455F"/>
  </w:style>
  <w:style w:type="paragraph" w:customStyle="1" w:styleId="709E185A68F9447BA2E9EECD22DC883C">
    <w:name w:val="709E185A68F9447BA2E9EECD22DC883C"/>
    <w:rsid w:val="00A9455F"/>
  </w:style>
  <w:style w:type="paragraph" w:customStyle="1" w:styleId="26E7290F86824CE6B47B9232937AB012">
    <w:name w:val="26E7290F86824CE6B47B9232937AB012"/>
    <w:rsid w:val="00A9455F"/>
  </w:style>
  <w:style w:type="paragraph" w:customStyle="1" w:styleId="95FF9782CF1749F091FC97B766FC93D0">
    <w:name w:val="95FF9782CF1749F091FC97B766FC93D0"/>
    <w:rsid w:val="00A9455F"/>
  </w:style>
  <w:style w:type="paragraph" w:customStyle="1" w:styleId="422FBAFFAF704F0E833B5718609B0711">
    <w:name w:val="422FBAFFAF704F0E833B5718609B0711"/>
    <w:rsid w:val="00A9455F"/>
  </w:style>
  <w:style w:type="paragraph" w:customStyle="1" w:styleId="20F4534946A3497488FB571ACE7951B1">
    <w:name w:val="20F4534946A3497488FB571ACE7951B1"/>
    <w:rsid w:val="00A9455F"/>
  </w:style>
  <w:style w:type="paragraph" w:customStyle="1" w:styleId="426BB605BBE544A5A2C03EC2396DF895">
    <w:name w:val="426BB605BBE544A5A2C03EC2396DF895"/>
    <w:rsid w:val="00A9455F"/>
  </w:style>
  <w:style w:type="paragraph" w:customStyle="1" w:styleId="9EED53D936C9490B98EF2CEB71CC659C">
    <w:name w:val="9EED53D936C9490B98EF2CEB71CC659C"/>
    <w:rsid w:val="00A9455F"/>
  </w:style>
  <w:style w:type="paragraph" w:customStyle="1" w:styleId="731B75AC373144A1B286D91A0B661C8B">
    <w:name w:val="731B75AC373144A1B286D91A0B661C8B"/>
    <w:rsid w:val="00A9455F"/>
  </w:style>
  <w:style w:type="paragraph" w:customStyle="1" w:styleId="3F576849656349AAB5A86DAC1A173101">
    <w:name w:val="3F576849656349AAB5A86DAC1A173101"/>
    <w:rsid w:val="00A9455F"/>
  </w:style>
  <w:style w:type="paragraph" w:customStyle="1" w:styleId="0F3B5F0A69E44112BE528139C0035E82">
    <w:name w:val="0F3B5F0A69E44112BE528139C0035E82"/>
    <w:rsid w:val="00A9455F"/>
  </w:style>
  <w:style w:type="paragraph" w:customStyle="1" w:styleId="F6B695195E984F6C9FE30C73A97CC198">
    <w:name w:val="F6B695195E984F6C9FE30C73A97CC198"/>
    <w:rsid w:val="00A9455F"/>
  </w:style>
  <w:style w:type="paragraph" w:customStyle="1" w:styleId="EEDF2D8F172B49C49E808D9C0C713B87">
    <w:name w:val="EEDF2D8F172B49C49E808D9C0C713B87"/>
    <w:rsid w:val="00A9455F"/>
  </w:style>
  <w:style w:type="paragraph" w:customStyle="1" w:styleId="407ECAD5EF5D4A33B392037896B13106">
    <w:name w:val="407ECAD5EF5D4A33B392037896B13106"/>
    <w:rsid w:val="00A9455F"/>
  </w:style>
  <w:style w:type="paragraph" w:customStyle="1" w:styleId="A3ADEE09429546FBA12849513CC6DA73">
    <w:name w:val="A3ADEE09429546FBA12849513CC6DA73"/>
    <w:rsid w:val="00A9455F"/>
  </w:style>
  <w:style w:type="paragraph" w:customStyle="1" w:styleId="815BD0C3ABAF431CBD418C4E4D5FF7E4">
    <w:name w:val="815BD0C3ABAF431CBD418C4E4D5FF7E4"/>
    <w:rsid w:val="00A9455F"/>
  </w:style>
  <w:style w:type="paragraph" w:customStyle="1" w:styleId="C6BD2C11E9FB44D6A9FB84E7DFE3CC7F">
    <w:name w:val="C6BD2C11E9FB44D6A9FB84E7DFE3CC7F"/>
    <w:rsid w:val="00A9455F"/>
  </w:style>
  <w:style w:type="paragraph" w:customStyle="1" w:styleId="DBC9A98BC83E42CBBBFA4EAF9BB03699">
    <w:name w:val="DBC9A98BC83E42CBBBFA4EAF9BB03699"/>
    <w:rsid w:val="00A9455F"/>
  </w:style>
  <w:style w:type="paragraph" w:customStyle="1" w:styleId="F25D7F2ABAF14302935BFA42EB7FF302">
    <w:name w:val="F25D7F2ABAF14302935BFA42EB7FF302"/>
    <w:rsid w:val="00A9455F"/>
  </w:style>
  <w:style w:type="paragraph" w:customStyle="1" w:styleId="281ED5CF0DC848D9830D2F5F90AA4FBC">
    <w:name w:val="281ED5CF0DC848D9830D2F5F90AA4FBC"/>
    <w:rsid w:val="00A9455F"/>
  </w:style>
  <w:style w:type="paragraph" w:customStyle="1" w:styleId="EB2F61252AC84E9FA53EAA4CA1E790CB">
    <w:name w:val="EB2F61252AC84E9FA53EAA4CA1E790CB"/>
    <w:rsid w:val="00A9455F"/>
  </w:style>
  <w:style w:type="paragraph" w:customStyle="1" w:styleId="331367EF359C4D18A28A18701AF3B2DE">
    <w:name w:val="331367EF359C4D18A28A18701AF3B2DE"/>
    <w:rsid w:val="00A9455F"/>
  </w:style>
  <w:style w:type="paragraph" w:customStyle="1" w:styleId="6E313AF5112244EE8D728230ED27F133">
    <w:name w:val="6E313AF5112244EE8D728230ED27F133"/>
    <w:rsid w:val="00A9455F"/>
  </w:style>
  <w:style w:type="paragraph" w:customStyle="1" w:styleId="E1B247292F954272A7D86C0CC2DCBB8A">
    <w:name w:val="E1B247292F954272A7D86C0CC2DCBB8A"/>
    <w:rsid w:val="00A9455F"/>
  </w:style>
  <w:style w:type="paragraph" w:customStyle="1" w:styleId="CB5A8E5CDA874AD5B9461F1A274B8539">
    <w:name w:val="CB5A8E5CDA874AD5B9461F1A274B8539"/>
    <w:rsid w:val="00A9455F"/>
  </w:style>
  <w:style w:type="paragraph" w:customStyle="1" w:styleId="842AFCEC05C44E92A726CB2C6182CDDC">
    <w:name w:val="842AFCEC05C44E92A726CB2C6182CDDC"/>
    <w:rsid w:val="00A9455F"/>
  </w:style>
  <w:style w:type="paragraph" w:customStyle="1" w:styleId="E71CA6B108AB4D1FAFDE623C812B2EAC">
    <w:name w:val="E71CA6B108AB4D1FAFDE623C812B2EAC"/>
    <w:rsid w:val="00A9455F"/>
  </w:style>
  <w:style w:type="paragraph" w:customStyle="1" w:styleId="629AFEE344524F9C9142D9CFD2CA1DCD">
    <w:name w:val="629AFEE344524F9C9142D9CFD2CA1DCD"/>
    <w:rsid w:val="00A9455F"/>
  </w:style>
  <w:style w:type="paragraph" w:customStyle="1" w:styleId="6171C562D6594FAD8E45B2932267489F">
    <w:name w:val="6171C562D6594FAD8E45B2932267489F"/>
    <w:rsid w:val="00A9455F"/>
  </w:style>
  <w:style w:type="paragraph" w:customStyle="1" w:styleId="4050AA12156B41478319ABC7660BAEBE">
    <w:name w:val="4050AA12156B41478319ABC7660BAEBE"/>
    <w:rsid w:val="00A9455F"/>
  </w:style>
  <w:style w:type="paragraph" w:customStyle="1" w:styleId="3C489789316744F491DD2321E5E471E8">
    <w:name w:val="3C489789316744F491DD2321E5E471E8"/>
    <w:rsid w:val="00A9455F"/>
  </w:style>
  <w:style w:type="paragraph" w:customStyle="1" w:styleId="7B35E9878865482FB089EFA78CBFDFC5">
    <w:name w:val="7B35E9878865482FB089EFA78CBFDFC5"/>
    <w:rsid w:val="00A9455F"/>
  </w:style>
  <w:style w:type="paragraph" w:customStyle="1" w:styleId="73BAA650FCB1442B97B88054D3ED3B41">
    <w:name w:val="73BAA650FCB1442B97B88054D3ED3B41"/>
    <w:rsid w:val="00A9455F"/>
  </w:style>
  <w:style w:type="paragraph" w:customStyle="1" w:styleId="D476139D1FB1412EAC558EF8A91E6FFC">
    <w:name w:val="D476139D1FB1412EAC558EF8A91E6FFC"/>
    <w:rsid w:val="00A9455F"/>
  </w:style>
  <w:style w:type="paragraph" w:customStyle="1" w:styleId="CE7BFA83C4E9407CA924F92BA5121FB8">
    <w:name w:val="CE7BFA83C4E9407CA924F92BA5121FB8"/>
    <w:rsid w:val="00A9455F"/>
  </w:style>
  <w:style w:type="paragraph" w:customStyle="1" w:styleId="98F879EFFA164526BF3929FCEF836A74">
    <w:name w:val="98F879EFFA164526BF3929FCEF836A74"/>
    <w:rsid w:val="00A9455F"/>
  </w:style>
  <w:style w:type="paragraph" w:customStyle="1" w:styleId="6F28206E88F94BA7BBE4E31103A8B681">
    <w:name w:val="6F28206E88F94BA7BBE4E31103A8B681"/>
    <w:rsid w:val="00A9455F"/>
  </w:style>
  <w:style w:type="paragraph" w:customStyle="1" w:styleId="F7FAF14C8DE0411D93B9E040A40B9B8E">
    <w:name w:val="F7FAF14C8DE0411D93B9E040A40B9B8E"/>
    <w:rsid w:val="00A9455F"/>
  </w:style>
  <w:style w:type="paragraph" w:customStyle="1" w:styleId="288B836D25354285B9A18E0782CC100F">
    <w:name w:val="288B836D25354285B9A18E0782CC100F"/>
    <w:rsid w:val="00A9455F"/>
  </w:style>
  <w:style w:type="paragraph" w:customStyle="1" w:styleId="B9C8298C9F8B44D18AB05BF8A54765F3">
    <w:name w:val="B9C8298C9F8B44D18AB05BF8A54765F3"/>
    <w:rsid w:val="00A9455F"/>
  </w:style>
  <w:style w:type="paragraph" w:customStyle="1" w:styleId="F5447D69463149E18476F68F8EF6C34B">
    <w:name w:val="F5447D69463149E18476F68F8EF6C34B"/>
    <w:rsid w:val="00A9455F"/>
  </w:style>
  <w:style w:type="paragraph" w:customStyle="1" w:styleId="7F4D17F4EA4E4172BE7C57049C55703D">
    <w:name w:val="7F4D17F4EA4E4172BE7C57049C55703D"/>
    <w:rsid w:val="00A9455F"/>
  </w:style>
  <w:style w:type="paragraph" w:customStyle="1" w:styleId="C5189D6133AC4027BDFE5E180D064C84">
    <w:name w:val="C5189D6133AC4027BDFE5E180D064C84"/>
    <w:rsid w:val="00A9455F"/>
  </w:style>
  <w:style w:type="paragraph" w:customStyle="1" w:styleId="E515AD75579C49F7AD5F2B2AD822B04A">
    <w:name w:val="E515AD75579C49F7AD5F2B2AD822B04A"/>
    <w:rsid w:val="00A9455F"/>
  </w:style>
  <w:style w:type="paragraph" w:customStyle="1" w:styleId="A02946AFC76047599940C8A04D0E653C">
    <w:name w:val="A02946AFC76047599940C8A04D0E653C"/>
    <w:rsid w:val="00A9455F"/>
  </w:style>
  <w:style w:type="paragraph" w:customStyle="1" w:styleId="B327CDA70DF14F62BC6575223A256B94">
    <w:name w:val="B327CDA70DF14F62BC6575223A256B94"/>
    <w:rsid w:val="00A9455F"/>
  </w:style>
  <w:style w:type="paragraph" w:customStyle="1" w:styleId="4CBB77C28C9A4A1E9F2ECF2FAD3F0FC4">
    <w:name w:val="4CBB77C28C9A4A1E9F2ECF2FAD3F0FC4"/>
    <w:rsid w:val="00A9455F"/>
  </w:style>
  <w:style w:type="paragraph" w:customStyle="1" w:styleId="76127174CE0F4C46BFD67C7E660ED842">
    <w:name w:val="76127174CE0F4C46BFD67C7E660ED842"/>
    <w:rsid w:val="00A9455F"/>
  </w:style>
  <w:style w:type="paragraph" w:customStyle="1" w:styleId="24A4F2A62821464DAED0C309A7C35CCD">
    <w:name w:val="24A4F2A62821464DAED0C309A7C35CCD"/>
    <w:rsid w:val="00A9455F"/>
  </w:style>
  <w:style w:type="paragraph" w:customStyle="1" w:styleId="E4F8F18A51CB40FEB8325107E7FD82E3">
    <w:name w:val="E4F8F18A51CB40FEB8325107E7FD82E3"/>
    <w:rsid w:val="00A9455F"/>
  </w:style>
  <w:style w:type="paragraph" w:customStyle="1" w:styleId="F555F78DF481479F9B906DA3ACDBB94B">
    <w:name w:val="F555F78DF481479F9B906DA3ACDBB94B"/>
    <w:rsid w:val="00A9455F"/>
  </w:style>
  <w:style w:type="paragraph" w:customStyle="1" w:styleId="E5A41050B8A446C7B655F3647CB1F428">
    <w:name w:val="E5A41050B8A446C7B655F3647CB1F428"/>
    <w:rsid w:val="00A9455F"/>
  </w:style>
  <w:style w:type="paragraph" w:customStyle="1" w:styleId="F6BBE91CAA394FCABA66432EDC23B4A5">
    <w:name w:val="F6BBE91CAA394FCABA66432EDC23B4A5"/>
    <w:rsid w:val="00A9455F"/>
  </w:style>
  <w:style w:type="paragraph" w:customStyle="1" w:styleId="67C3296DA2E54DD898803F61CDAE6793">
    <w:name w:val="67C3296DA2E54DD898803F61CDAE6793"/>
    <w:rsid w:val="00A9455F"/>
  </w:style>
  <w:style w:type="paragraph" w:customStyle="1" w:styleId="74C0A63228E241149B3277378D3AAFF7">
    <w:name w:val="74C0A63228E241149B3277378D3AAFF7"/>
    <w:rsid w:val="00A9455F"/>
  </w:style>
  <w:style w:type="paragraph" w:customStyle="1" w:styleId="61C58EF7D9AF4E3BA0A10A805EEFC6DF">
    <w:name w:val="61C58EF7D9AF4E3BA0A10A805EEFC6DF"/>
    <w:rsid w:val="00A9455F"/>
  </w:style>
  <w:style w:type="paragraph" w:customStyle="1" w:styleId="360E8C532EDD4B4C803091A80351656C">
    <w:name w:val="360E8C532EDD4B4C803091A80351656C"/>
    <w:rsid w:val="00A9455F"/>
  </w:style>
  <w:style w:type="paragraph" w:customStyle="1" w:styleId="A0ABA34AED97401BBFC06ACF1AF98BB7">
    <w:name w:val="A0ABA34AED97401BBFC06ACF1AF98BB7"/>
    <w:rsid w:val="00A9455F"/>
  </w:style>
  <w:style w:type="paragraph" w:customStyle="1" w:styleId="AD43A511C4054196B34F41358E753152">
    <w:name w:val="AD43A511C4054196B34F41358E753152"/>
    <w:rsid w:val="00A9455F"/>
  </w:style>
  <w:style w:type="paragraph" w:customStyle="1" w:styleId="F9C95EB441AE4C888FD5B433A3763C33">
    <w:name w:val="F9C95EB441AE4C888FD5B433A3763C33"/>
    <w:rsid w:val="00A9455F"/>
  </w:style>
  <w:style w:type="paragraph" w:customStyle="1" w:styleId="9C010E60E301403297042500E001E2F3">
    <w:name w:val="9C010E60E301403297042500E001E2F3"/>
    <w:rsid w:val="00A9455F"/>
  </w:style>
  <w:style w:type="paragraph" w:customStyle="1" w:styleId="C97D0FC7D0DD422D82396228FC83029B">
    <w:name w:val="C97D0FC7D0DD422D82396228FC83029B"/>
    <w:rsid w:val="00A9455F"/>
  </w:style>
  <w:style w:type="paragraph" w:customStyle="1" w:styleId="8E5658420FFB4E3C89BDBF4445FAB10B">
    <w:name w:val="8E5658420FFB4E3C89BDBF4445FAB10B"/>
    <w:rsid w:val="00A9455F"/>
  </w:style>
  <w:style w:type="paragraph" w:customStyle="1" w:styleId="7CCCBFE85248416EB08317E9FBBB0CDB">
    <w:name w:val="7CCCBFE85248416EB08317E9FBBB0CDB"/>
    <w:rsid w:val="00A9455F"/>
  </w:style>
  <w:style w:type="paragraph" w:customStyle="1" w:styleId="70136EE871AC40659C58696048534D1C">
    <w:name w:val="70136EE871AC40659C58696048534D1C"/>
    <w:rsid w:val="00A9455F"/>
  </w:style>
  <w:style w:type="paragraph" w:customStyle="1" w:styleId="8C3BF1686BF845949F520C7F1EA1C9FF">
    <w:name w:val="8C3BF1686BF845949F520C7F1EA1C9FF"/>
    <w:rsid w:val="00A9455F"/>
  </w:style>
  <w:style w:type="paragraph" w:customStyle="1" w:styleId="6A484EE5D85D4A04A1D526E2FBA1986A">
    <w:name w:val="6A484EE5D85D4A04A1D526E2FBA1986A"/>
    <w:rsid w:val="00A9455F"/>
  </w:style>
  <w:style w:type="paragraph" w:customStyle="1" w:styleId="F9BC680AB3EF41FFACD8D5BE0E53F83F">
    <w:name w:val="F9BC680AB3EF41FFACD8D5BE0E53F83F"/>
    <w:rsid w:val="00A9455F"/>
  </w:style>
  <w:style w:type="paragraph" w:customStyle="1" w:styleId="3F984018CE2F4B9D8155A48912EB97CC">
    <w:name w:val="3F984018CE2F4B9D8155A48912EB97CC"/>
    <w:rsid w:val="00A9455F"/>
  </w:style>
  <w:style w:type="paragraph" w:customStyle="1" w:styleId="2FFF50815DFD489DAFFFF7A0B77DF7E5">
    <w:name w:val="2FFF50815DFD489DAFFFF7A0B77DF7E5"/>
    <w:rsid w:val="00A9455F"/>
  </w:style>
  <w:style w:type="paragraph" w:customStyle="1" w:styleId="52B174755F5D43BEB5B2FA862FBDF70D">
    <w:name w:val="52B174755F5D43BEB5B2FA862FBDF70D"/>
    <w:rsid w:val="00A9455F"/>
  </w:style>
  <w:style w:type="paragraph" w:customStyle="1" w:styleId="5054A432D8984F4BB32365C5978D9553">
    <w:name w:val="5054A432D8984F4BB32365C5978D9553"/>
    <w:rsid w:val="00A9455F"/>
  </w:style>
  <w:style w:type="paragraph" w:customStyle="1" w:styleId="53E2BAF15E344C0BB91673AB37D47320">
    <w:name w:val="53E2BAF15E344C0BB91673AB37D47320"/>
    <w:rsid w:val="00A9455F"/>
  </w:style>
  <w:style w:type="paragraph" w:customStyle="1" w:styleId="8728741792C346E9B5B8B663AB75ABE7">
    <w:name w:val="8728741792C346E9B5B8B663AB75ABE7"/>
    <w:rsid w:val="00A9455F"/>
  </w:style>
  <w:style w:type="paragraph" w:customStyle="1" w:styleId="5A4D03F5A0C34BBB86F1F87B1D4B7C62">
    <w:name w:val="5A4D03F5A0C34BBB86F1F87B1D4B7C62"/>
    <w:rsid w:val="00A9455F"/>
  </w:style>
  <w:style w:type="paragraph" w:customStyle="1" w:styleId="A75313B36FBC43D8BC9761B7EC511C1E">
    <w:name w:val="A75313B36FBC43D8BC9761B7EC511C1E"/>
    <w:rsid w:val="00A9455F"/>
  </w:style>
  <w:style w:type="paragraph" w:customStyle="1" w:styleId="E9DDB1B459204D44B84C34D406883C2D">
    <w:name w:val="E9DDB1B459204D44B84C34D406883C2D"/>
    <w:rsid w:val="00A9455F"/>
  </w:style>
  <w:style w:type="paragraph" w:customStyle="1" w:styleId="6B883F0123304E4FA587A4CA98F2F5EC">
    <w:name w:val="6B883F0123304E4FA587A4CA98F2F5EC"/>
    <w:rsid w:val="00A9455F"/>
  </w:style>
  <w:style w:type="paragraph" w:customStyle="1" w:styleId="8506B08355FB40159AFFE7EC68BB38C5">
    <w:name w:val="8506B08355FB40159AFFE7EC68BB38C5"/>
    <w:rsid w:val="00A9455F"/>
  </w:style>
  <w:style w:type="paragraph" w:customStyle="1" w:styleId="FB430C6B516F4B48B59B41DA6DAA5F6F">
    <w:name w:val="FB430C6B516F4B48B59B41DA6DAA5F6F"/>
    <w:rsid w:val="00A9455F"/>
  </w:style>
  <w:style w:type="paragraph" w:customStyle="1" w:styleId="DF329793F98E4C2D8080F6636D0AB746">
    <w:name w:val="DF329793F98E4C2D8080F6636D0AB746"/>
    <w:rsid w:val="00A9455F"/>
  </w:style>
  <w:style w:type="paragraph" w:customStyle="1" w:styleId="0EA185C5C21344F78F4061ED156F6D4E">
    <w:name w:val="0EA185C5C21344F78F4061ED156F6D4E"/>
    <w:rsid w:val="00A9455F"/>
  </w:style>
  <w:style w:type="paragraph" w:customStyle="1" w:styleId="69C43DA0C0A942B4BD5357E38B364E21">
    <w:name w:val="69C43DA0C0A942B4BD5357E38B364E21"/>
    <w:rsid w:val="00A9455F"/>
  </w:style>
  <w:style w:type="paragraph" w:customStyle="1" w:styleId="896E91E56D6E408986EA807B213B8E7E">
    <w:name w:val="896E91E56D6E408986EA807B213B8E7E"/>
    <w:rsid w:val="00A9455F"/>
  </w:style>
  <w:style w:type="paragraph" w:customStyle="1" w:styleId="075D95E18DC145CCA42EA692390658F0">
    <w:name w:val="075D95E18DC145CCA42EA692390658F0"/>
    <w:rsid w:val="00A9455F"/>
  </w:style>
  <w:style w:type="paragraph" w:customStyle="1" w:styleId="9BE5AC2243F34A93A6FE9CAC4C1A7554">
    <w:name w:val="9BE5AC2243F34A93A6FE9CAC4C1A7554"/>
    <w:rsid w:val="00A9455F"/>
  </w:style>
  <w:style w:type="paragraph" w:customStyle="1" w:styleId="DFE3561DD71C4909970CD3F81EFA2CE5">
    <w:name w:val="DFE3561DD71C4909970CD3F81EFA2CE5"/>
    <w:rsid w:val="00A9455F"/>
  </w:style>
  <w:style w:type="paragraph" w:customStyle="1" w:styleId="D515FA6865EB4B738A4AB7C58A89FAC2">
    <w:name w:val="D515FA6865EB4B738A4AB7C58A89FAC2"/>
    <w:rsid w:val="00A9455F"/>
  </w:style>
  <w:style w:type="paragraph" w:customStyle="1" w:styleId="93894F6CD3DD4A2AB75718DC7DA35265">
    <w:name w:val="93894F6CD3DD4A2AB75718DC7DA35265"/>
    <w:rsid w:val="00A9455F"/>
  </w:style>
  <w:style w:type="paragraph" w:customStyle="1" w:styleId="F57571A161154D578514FC0F38252B20">
    <w:name w:val="F57571A161154D578514FC0F38252B20"/>
    <w:rsid w:val="00A9455F"/>
  </w:style>
  <w:style w:type="paragraph" w:customStyle="1" w:styleId="146DC82195034FC6AB2344AFCFFC67DE">
    <w:name w:val="146DC82195034FC6AB2344AFCFFC67DE"/>
    <w:rsid w:val="00A9455F"/>
  </w:style>
  <w:style w:type="paragraph" w:customStyle="1" w:styleId="11E27B9BC0F94602A7FD71FE03CE46C2">
    <w:name w:val="11E27B9BC0F94602A7FD71FE03CE46C2"/>
    <w:rsid w:val="00A9455F"/>
  </w:style>
  <w:style w:type="paragraph" w:customStyle="1" w:styleId="BCB88634BC614B8495031E6AB3528B13">
    <w:name w:val="BCB88634BC614B8495031E6AB3528B13"/>
    <w:rsid w:val="00A9455F"/>
  </w:style>
  <w:style w:type="paragraph" w:customStyle="1" w:styleId="C15AA36DE69F4C35B7CDDCE20FA030A4">
    <w:name w:val="C15AA36DE69F4C35B7CDDCE20FA030A4"/>
    <w:rsid w:val="00A9455F"/>
  </w:style>
  <w:style w:type="paragraph" w:customStyle="1" w:styleId="271BD95C7A514A748FA88CE922494209">
    <w:name w:val="271BD95C7A514A748FA88CE922494209"/>
    <w:rsid w:val="00A9455F"/>
  </w:style>
  <w:style w:type="paragraph" w:customStyle="1" w:styleId="DD4FF5612A56462B85B2F5B3F1428F3D">
    <w:name w:val="DD4FF5612A56462B85B2F5B3F1428F3D"/>
    <w:rsid w:val="00A9455F"/>
  </w:style>
  <w:style w:type="paragraph" w:customStyle="1" w:styleId="8718AFE97D174478B247250B558A7A8E">
    <w:name w:val="8718AFE97D174478B247250B558A7A8E"/>
    <w:rsid w:val="00A9455F"/>
  </w:style>
  <w:style w:type="paragraph" w:customStyle="1" w:styleId="09F9E843F32E4F24A1E6219793A043BE">
    <w:name w:val="09F9E843F32E4F24A1E6219793A043BE"/>
    <w:rsid w:val="00A9455F"/>
  </w:style>
  <w:style w:type="paragraph" w:customStyle="1" w:styleId="37D4D56949C4476E9ED03E081E4873D4">
    <w:name w:val="37D4D56949C4476E9ED03E081E4873D4"/>
    <w:rsid w:val="00A9455F"/>
  </w:style>
  <w:style w:type="paragraph" w:customStyle="1" w:styleId="5C7EB9B625394ED49C57B3955C45DF73">
    <w:name w:val="5C7EB9B625394ED49C57B3955C45DF73"/>
    <w:rsid w:val="00A9455F"/>
  </w:style>
  <w:style w:type="paragraph" w:customStyle="1" w:styleId="FC74713C960042AF9C2A212243D497A7">
    <w:name w:val="FC74713C960042AF9C2A212243D497A7"/>
    <w:rsid w:val="00A9455F"/>
  </w:style>
  <w:style w:type="paragraph" w:customStyle="1" w:styleId="E334D69008F64C558BC33E259ECB993B">
    <w:name w:val="E334D69008F64C558BC33E259ECB993B"/>
    <w:rsid w:val="00A9455F"/>
  </w:style>
  <w:style w:type="paragraph" w:customStyle="1" w:styleId="A2D153F8D78B4C418F46CCD07745A75D">
    <w:name w:val="A2D153F8D78B4C418F46CCD07745A75D"/>
    <w:rsid w:val="00A9455F"/>
  </w:style>
  <w:style w:type="paragraph" w:customStyle="1" w:styleId="A1EAD2A44F134DD1AA376FDD91D8D3BA">
    <w:name w:val="A1EAD2A44F134DD1AA376FDD91D8D3BA"/>
    <w:rsid w:val="00A9455F"/>
  </w:style>
  <w:style w:type="paragraph" w:customStyle="1" w:styleId="6559A23065A1444BB497D204F225C17D">
    <w:name w:val="6559A23065A1444BB497D204F225C17D"/>
    <w:rsid w:val="00A9455F"/>
  </w:style>
  <w:style w:type="paragraph" w:customStyle="1" w:styleId="60E03305867C45D8B569D5FE1BC46C82">
    <w:name w:val="60E03305867C45D8B569D5FE1BC46C82"/>
    <w:rsid w:val="00A9455F"/>
  </w:style>
  <w:style w:type="paragraph" w:customStyle="1" w:styleId="193CF9C82BBF4017BDAD32AD20037EA7">
    <w:name w:val="193CF9C82BBF4017BDAD32AD20037EA7"/>
    <w:rsid w:val="00A9455F"/>
  </w:style>
  <w:style w:type="paragraph" w:customStyle="1" w:styleId="52AC61DD11CB4959ABD869FEF3BA4077">
    <w:name w:val="52AC61DD11CB4959ABD869FEF3BA4077"/>
    <w:rsid w:val="00A9455F"/>
  </w:style>
  <w:style w:type="paragraph" w:customStyle="1" w:styleId="CB0D69E2C1E5454D9E8398AEB6BB8DFF">
    <w:name w:val="CB0D69E2C1E5454D9E8398AEB6BB8DFF"/>
    <w:rsid w:val="00A9455F"/>
  </w:style>
  <w:style w:type="paragraph" w:customStyle="1" w:styleId="E5F8A4DFE43744ADA7655344BD7FD779">
    <w:name w:val="E5F8A4DFE43744ADA7655344BD7FD779"/>
    <w:rsid w:val="00A9455F"/>
  </w:style>
  <w:style w:type="paragraph" w:customStyle="1" w:styleId="DCB0A7C9F94B441081BCD142CDAD5D79">
    <w:name w:val="DCB0A7C9F94B441081BCD142CDAD5D79"/>
    <w:rsid w:val="00A9455F"/>
  </w:style>
  <w:style w:type="paragraph" w:customStyle="1" w:styleId="11F64CDE2F0A4D7D9E7F751D7E5E476A">
    <w:name w:val="11F64CDE2F0A4D7D9E7F751D7E5E476A"/>
    <w:rsid w:val="00A9455F"/>
  </w:style>
  <w:style w:type="paragraph" w:customStyle="1" w:styleId="7DBFF287676C4B4FBAEE09DFDE3BC434">
    <w:name w:val="7DBFF287676C4B4FBAEE09DFDE3BC434"/>
    <w:rsid w:val="00A9455F"/>
  </w:style>
  <w:style w:type="paragraph" w:customStyle="1" w:styleId="E0A23D69E9494AB1B2538CC35CC4633D">
    <w:name w:val="E0A23D69E9494AB1B2538CC35CC4633D"/>
    <w:rsid w:val="00A9455F"/>
  </w:style>
  <w:style w:type="paragraph" w:customStyle="1" w:styleId="288B0C2C6B884B70900239A5E16F7A17">
    <w:name w:val="288B0C2C6B884B70900239A5E16F7A17"/>
    <w:rsid w:val="00A9455F"/>
  </w:style>
  <w:style w:type="paragraph" w:customStyle="1" w:styleId="C17B853D493749498D33E92D47F58561">
    <w:name w:val="C17B853D493749498D33E92D47F58561"/>
    <w:rsid w:val="00A9455F"/>
  </w:style>
  <w:style w:type="paragraph" w:customStyle="1" w:styleId="E63873AD31FD48629F478FCAD913C5E7">
    <w:name w:val="E63873AD31FD48629F478FCAD913C5E7"/>
    <w:rsid w:val="00A9455F"/>
  </w:style>
  <w:style w:type="paragraph" w:customStyle="1" w:styleId="9921ABB28DC841B5BE395A39F8EF1870">
    <w:name w:val="9921ABB28DC841B5BE395A39F8EF1870"/>
    <w:rsid w:val="00A9455F"/>
  </w:style>
  <w:style w:type="paragraph" w:customStyle="1" w:styleId="945D1BBB081146FCB083AE28B95EE9EB">
    <w:name w:val="945D1BBB081146FCB083AE28B95EE9EB"/>
    <w:rsid w:val="00A9455F"/>
  </w:style>
  <w:style w:type="paragraph" w:customStyle="1" w:styleId="00612D749B8049AE851AE889B226930D">
    <w:name w:val="00612D749B8049AE851AE889B226930D"/>
    <w:rsid w:val="00A9455F"/>
  </w:style>
  <w:style w:type="paragraph" w:customStyle="1" w:styleId="D19C30833F8646FF866CEAB5A62068F9">
    <w:name w:val="D19C30833F8646FF866CEAB5A62068F9"/>
    <w:rsid w:val="00A9455F"/>
  </w:style>
  <w:style w:type="paragraph" w:customStyle="1" w:styleId="72A66242181A445D89A4138EC5FE6EC3">
    <w:name w:val="72A66242181A445D89A4138EC5FE6EC3"/>
    <w:rsid w:val="00A9455F"/>
  </w:style>
  <w:style w:type="paragraph" w:customStyle="1" w:styleId="DE6CC0AD983C479EAC9D1B90A312683D">
    <w:name w:val="DE6CC0AD983C479EAC9D1B90A312683D"/>
    <w:rsid w:val="00A9455F"/>
  </w:style>
  <w:style w:type="paragraph" w:customStyle="1" w:styleId="7A2B930978C645FE889750E59A26ACC2">
    <w:name w:val="7A2B930978C645FE889750E59A26ACC2"/>
    <w:rsid w:val="00A9455F"/>
  </w:style>
  <w:style w:type="paragraph" w:customStyle="1" w:styleId="5C76298ED21F40D1A123AF7E43AB5ABB">
    <w:name w:val="5C76298ED21F40D1A123AF7E43AB5ABB"/>
    <w:rsid w:val="00A9455F"/>
  </w:style>
  <w:style w:type="paragraph" w:customStyle="1" w:styleId="A05ABFFC17DF435581133276FBE67D66">
    <w:name w:val="A05ABFFC17DF435581133276FBE67D66"/>
    <w:rsid w:val="00A9455F"/>
  </w:style>
  <w:style w:type="paragraph" w:customStyle="1" w:styleId="2AB6B34CCAFD46BBAA37E3E9199BB21C">
    <w:name w:val="2AB6B34CCAFD46BBAA37E3E9199BB21C"/>
    <w:rsid w:val="00A9455F"/>
  </w:style>
  <w:style w:type="paragraph" w:customStyle="1" w:styleId="7D6ED586EED042D8BDD3D4745D028B73">
    <w:name w:val="7D6ED586EED042D8BDD3D4745D028B73"/>
    <w:rsid w:val="00A9455F"/>
  </w:style>
  <w:style w:type="paragraph" w:customStyle="1" w:styleId="F7B465653A5F401C9604AB8C358B0AD9">
    <w:name w:val="F7B465653A5F401C9604AB8C358B0AD9"/>
    <w:rsid w:val="00A9455F"/>
  </w:style>
  <w:style w:type="paragraph" w:customStyle="1" w:styleId="B3A33CE2C2F34567ADEB272F9C333C9A">
    <w:name w:val="B3A33CE2C2F34567ADEB272F9C333C9A"/>
    <w:rsid w:val="00A9455F"/>
  </w:style>
  <w:style w:type="paragraph" w:customStyle="1" w:styleId="4783BED5CFB04A2D94B2B8EA13C02277">
    <w:name w:val="4783BED5CFB04A2D94B2B8EA13C02277"/>
    <w:rsid w:val="00A9455F"/>
  </w:style>
  <w:style w:type="paragraph" w:customStyle="1" w:styleId="BDADCDEFA4B34131B95D65E35C06C90B">
    <w:name w:val="BDADCDEFA4B34131B95D65E35C06C90B"/>
    <w:rsid w:val="00A9455F"/>
  </w:style>
  <w:style w:type="paragraph" w:customStyle="1" w:styleId="480D724939774B7A94B88D3DB62CB654">
    <w:name w:val="480D724939774B7A94B88D3DB62CB654"/>
    <w:rsid w:val="00A9455F"/>
  </w:style>
  <w:style w:type="paragraph" w:customStyle="1" w:styleId="80199E1753D34BE698C07D6A246CB6FD">
    <w:name w:val="80199E1753D34BE698C07D6A246CB6FD"/>
    <w:rsid w:val="00A9455F"/>
  </w:style>
  <w:style w:type="paragraph" w:customStyle="1" w:styleId="066870C92F1A415595903FE3F0958705">
    <w:name w:val="066870C92F1A415595903FE3F0958705"/>
    <w:rsid w:val="00A9455F"/>
  </w:style>
  <w:style w:type="paragraph" w:customStyle="1" w:styleId="EF353BF2460D4F11BACF6E8416198E80">
    <w:name w:val="EF353BF2460D4F11BACF6E8416198E80"/>
    <w:rsid w:val="00A9455F"/>
  </w:style>
  <w:style w:type="paragraph" w:customStyle="1" w:styleId="CDFB86132192444A9BB584259F873E33">
    <w:name w:val="CDFB86132192444A9BB584259F873E33"/>
    <w:rsid w:val="00A9455F"/>
  </w:style>
  <w:style w:type="paragraph" w:customStyle="1" w:styleId="EC2B09F4DF8B49E683AA7DE49D62AA76">
    <w:name w:val="EC2B09F4DF8B49E683AA7DE49D62AA76"/>
    <w:rsid w:val="00A9455F"/>
  </w:style>
  <w:style w:type="paragraph" w:customStyle="1" w:styleId="8C4E8887B41A4F1C93810CFEFC15BF12">
    <w:name w:val="8C4E8887B41A4F1C93810CFEFC15BF12"/>
    <w:rsid w:val="00A9455F"/>
  </w:style>
  <w:style w:type="paragraph" w:customStyle="1" w:styleId="9932CF75FEA14FE6BEF4EA053CB9F619">
    <w:name w:val="9932CF75FEA14FE6BEF4EA053CB9F619"/>
    <w:rsid w:val="00A9455F"/>
  </w:style>
  <w:style w:type="paragraph" w:customStyle="1" w:styleId="7C60FDDE8B1E41F4925D16A450CAE9BD">
    <w:name w:val="7C60FDDE8B1E41F4925D16A450CAE9BD"/>
    <w:rsid w:val="00A9455F"/>
  </w:style>
  <w:style w:type="paragraph" w:customStyle="1" w:styleId="464C2C4D85604445AE5E2933BE6DE70B">
    <w:name w:val="464C2C4D85604445AE5E2933BE6DE70B"/>
    <w:rsid w:val="00A9455F"/>
  </w:style>
  <w:style w:type="paragraph" w:customStyle="1" w:styleId="949789E37D4B4624BD9E9ADDB9D84F45">
    <w:name w:val="949789E37D4B4624BD9E9ADDB9D84F45"/>
    <w:rsid w:val="00A9455F"/>
  </w:style>
  <w:style w:type="paragraph" w:customStyle="1" w:styleId="8E315E9E5BFD4E0BA74DEBEB982A5CA5">
    <w:name w:val="8E315E9E5BFD4E0BA74DEBEB982A5CA5"/>
    <w:rsid w:val="00A9455F"/>
  </w:style>
  <w:style w:type="paragraph" w:customStyle="1" w:styleId="267802F7692D46FC8712510EBCB6EF4F">
    <w:name w:val="267802F7692D46FC8712510EBCB6EF4F"/>
    <w:rsid w:val="00A9455F"/>
  </w:style>
  <w:style w:type="paragraph" w:customStyle="1" w:styleId="982EA3C6C6064554B9C8E7DF307476AB">
    <w:name w:val="982EA3C6C6064554B9C8E7DF307476AB"/>
    <w:rsid w:val="00A9455F"/>
  </w:style>
  <w:style w:type="paragraph" w:customStyle="1" w:styleId="412C0F994BEC4EA8919C977AF1064462">
    <w:name w:val="412C0F994BEC4EA8919C977AF1064462"/>
    <w:rsid w:val="00A9455F"/>
  </w:style>
  <w:style w:type="paragraph" w:customStyle="1" w:styleId="884351AA3F5643DF963B2CA7827DF43E">
    <w:name w:val="884351AA3F5643DF963B2CA7827DF43E"/>
    <w:rsid w:val="00A9455F"/>
  </w:style>
  <w:style w:type="paragraph" w:customStyle="1" w:styleId="85398EBB158A4E0DAE9FBA3001784BF5">
    <w:name w:val="85398EBB158A4E0DAE9FBA3001784BF5"/>
    <w:rsid w:val="00A9455F"/>
  </w:style>
  <w:style w:type="paragraph" w:customStyle="1" w:styleId="15ED49357CAE437E8F6DDEF72BE3796A">
    <w:name w:val="15ED49357CAE437E8F6DDEF72BE3796A"/>
    <w:rsid w:val="00A9455F"/>
  </w:style>
  <w:style w:type="paragraph" w:customStyle="1" w:styleId="DE48865823E0475BB4A92368141ACF27">
    <w:name w:val="DE48865823E0475BB4A92368141ACF27"/>
    <w:rsid w:val="00A9455F"/>
  </w:style>
  <w:style w:type="paragraph" w:customStyle="1" w:styleId="75B6F10846EB4160B0F89679E9BDF84A">
    <w:name w:val="75B6F10846EB4160B0F89679E9BDF84A"/>
    <w:rsid w:val="00A9455F"/>
  </w:style>
  <w:style w:type="paragraph" w:customStyle="1" w:styleId="A08993499C2444C18D5D67F35A69624A">
    <w:name w:val="A08993499C2444C18D5D67F35A69624A"/>
    <w:rsid w:val="00A9455F"/>
  </w:style>
  <w:style w:type="paragraph" w:customStyle="1" w:styleId="65C6AC71C64B47539A007D350D607C30">
    <w:name w:val="65C6AC71C64B47539A007D350D607C30"/>
    <w:rsid w:val="00A9455F"/>
  </w:style>
  <w:style w:type="paragraph" w:customStyle="1" w:styleId="7C388A7DD9284778BBC6BDB4063EBC85">
    <w:name w:val="7C388A7DD9284778BBC6BDB4063EBC85"/>
    <w:rsid w:val="00A9455F"/>
  </w:style>
  <w:style w:type="paragraph" w:customStyle="1" w:styleId="CAD6440994784D728D945B359152D6B4">
    <w:name w:val="CAD6440994784D728D945B359152D6B4"/>
    <w:rsid w:val="00A9455F"/>
  </w:style>
  <w:style w:type="paragraph" w:customStyle="1" w:styleId="E5D463D975C04677A4F572C624D5D13D">
    <w:name w:val="E5D463D975C04677A4F572C624D5D13D"/>
    <w:rsid w:val="00A9455F"/>
  </w:style>
  <w:style w:type="paragraph" w:customStyle="1" w:styleId="D6A21672DE634A7795FFF05DF0B92BB3">
    <w:name w:val="D6A21672DE634A7795FFF05DF0B92BB3"/>
    <w:rsid w:val="00A9455F"/>
  </w:style>
  <w:style w:type="paragraph" w:customStyle="1" w:styleId="1B049070A845445AA4687BD19583D7D7">
    <w:name w:val="1B049070A845445AA4687BD19583D7D7"/>
    <w:rsid w:val="00A9455F"/>
  </w:style>
  <w:style w:type="paragraph" w:customStyle="1" w:styleId="5DB227D265324BDF9BEC28C231910E1A">
    <w:name w:val="5DB227D265324BDF9BEC28C231910E1A"/>
    <w:rsid w:val="00A9455F"/>
  </w:style>
  <w:style w:type="paragraph" w:customStyle="1" w:styleId="D174492D497B444BB172E8721C60988F">
    <w:name w:val="D174492D497B444BB172E8721C60988F"/>
    <w:rsid w:val="00A9455F"/>
  </w:style>
  <w:style w:type="paragraph" w:customStyle="1" w:styleId="F33172E054054215864A960F999113C9">
    <w:name w:val="F33172E054054215864A960F999113C9"/>
    <w:rsid w:val="00A9455F"/>
  </w:style>
  <w:style w:type="paragraph" w:customStyle="1" w:styleId="F7389EE8B730457CA0E4CE0472A59020">
    <w:name w:val="F7389EE8B730457CA0E4CE0472A59020"/>
    <w:rsid w:val="00A9455F"/>
  </w:style>
  <w:style w:type="paragraph" w:customStyle="1" w:styleId="324CABA5484F41C08475025C1C500F0F">
    <w:name w:val="324CABA5484F41C08475025C1C500F0F"/>
    <w:rsid w:val="00A9455F"/>
  </w:style>
  <w:style w:type="paragraph" w:customStyle="1" w:styleId="1964D40113414F329D9E174996845273">
    <w:name w:val="1964D40113414F329D9E174996845273"/>
    <w:rsid w:val="00A9455F"/>
  </w:style>
  <w:style w:type="paragraph" w:customStyle="1" w:styleId="CAECFFCC5D2D4340B1773EBFEAA21ED1">
    <w:name w:val="CAECFFCC5D2D4340B1773EBFEAA21ED1"/>
    <w:rsid w:val="00A9455F"/>
  </w:style>
  <w:style w:type="paragraph" w:customStyle="1" w:styleId="D72F5D6195F9462982EF22FBA7EDF128">
    <w:name w:val="D72F5D6195F9462982EF22FBA7EDF128"/>
    <w:rsid w:val="00A9455F"/>
  </w:style>
  <w:style w:type="paragraph" w:customStyle="1" w:styleId="5863E18302934531B2EDB06E62D0E1A2">
    <w:name w:val="5863E18302934531B2EDB06E62D0E1A2"/>
    <w:rsid w:val="00A9455F"/>
  </w:style>
  <w:style w:type="paragraph" w:customStyle="1" w:styleId="A43291E31A614EC487973D583301522E">
    <w:name w:val="A43291E31A614EC487973D583301522E"/>
    <w:rsid w:val="00A9455F"/>
  </w:style>
  <w:style w:type="paragraph" w:customStyle="1" w:styleId="C81E1CA7118C4473A865F5E52430401D">
    <w:name w:val="C81E1CA7118C4473A865F5E52430401D"/>
    <w:rsid w:val="00A9455F"/>
  </w:style>
  <w:style w:type="paragraph" w:customStyle="1" w:styleId="4B8EA445A28546E4A2882BAD2C7717C8">
    <w:name w:val="4B8EA445A28546E4A2882BAD2C7717C8"/>
    <w:rsid w:val="00A9455F"/>
  </w:style>
  <w:style w:type="paragraph" w:customStyle="1" w:styleId="6B8A463B1E92417D89838E78586F4A30">
    <w:name w:val="6B8A463B1E92417D89838E78586F4A30"/>
    <w:rsid w:val="00A9455F"/>
  </w:style>
  <w:style w:type="paragraph" w:customStyle="1" w:styleId="E8D3CB37872F40D591122379FEA0142E">
    <w:name w:val="E8D3CB37872F40D591122379FEA0142E"/>
    <w:rsid w:val="00A9455F"/>
  </w:style>
  <w:style w:type="paragraph" w:customStyle="1" w:styleId="4D6001813316456AAEDBC79137D902EA">
    <w:name w:val="4D6001813316456AAEDBC79137D902EA"/>
    <w:rsid w:val="00A9455F"/>
  </w:style>
  <w:style w:type="paragraph" w:customStyle="1" w:styleId="AEC2442F060C4796BB1D958D81FB362B">
    <w:name w:val="AEC2442F060C4796BB1D958D81FB362B"/>
    <w:rsid w:val="00A9455F"/>
  </w:style>
  <w:style w:type="paragraph" w:customStyle="1" w:styleId="AAC9E20A09C74651860D42C04E4AF6E5">
    <w:name w:val="AAC9E20A09C74651860D42C04E4AF6E5"/>
    <w:rsid w:val="00A9455F"/>
  </w:style>
  <w:style w:type="paragraph" w:customStyle="1" w:styleId="886354654B3847F18C06022B8FF4BB75">
    <w:name w:val="886354654B3847F18C06022B8FF4BB75"/>
    <w:rsid w:val="00A9455F"/>
  </w:style>
  <w:style w:type="paragraph" w:customStyle="1" w:styleId="B040C1ED50CF44C39830948B108E23CF">
    <w:name w:val="B040C1ED50CF44C39830948B108E23CF"/>
    <w:rsid w:val="00A9455F"/>
  </w:style>
  <w:style w:type="paragraph" w:customStyle="1" w:styleId="CD86E3FC3B1349FAA8E79BF7DFE57ABD">
    <w:name w:val="CD86E3FC3B1349FAA8E79BF7DFE57ABD"/>
    <w:rsid w:val="00A9455F"/>
  </w:style>
  <w:style w:type="paragraph" w:customStyle="1" w:styleId="3A3F58C93B5F47E2B09982DDE444B54E">
    <w:name w:val="3A3F58C93B5F47E2B09982DDE444B54E"/>
    <w:rsid w:val="00A9455F"/>
  </w:style>
  <w:style w:type="paragraph" w:customStyle="1" w:styleId="89B3FDDAC073425AABE1DD1D1E120C41">
    <w:name w:val="89B3FDDAC073425AABE1DD1D1E120C41"/>
    <w:rsid w:val="00A9455F"/>
  </w:style>
  <w:style w:type="paragraph" w:customStyle="1" w:styleId="9D2790D15CF94A02B7F3C7ECB5E36C05">
    <w:name w:val="9D2790D15CF94A02B7F3C7ECB5E36C05"/>
    <w:rsid w:val="00A9455F"/>
  </w:style>
  <w:style w:type="paragraph" w:customStyle="1" w:styleId="BBE2A02D90234147AF37C51BFBC9E384">
    <w:name w:val="BBE2A02D90234147AF37C51BFBC9E384"/>
    <w:rsid w:val="00A9455F"/>
  </w:style>
  <w:style w:type="paragraph" w:customStyle="1" w:styleId="2C950DAEE7D04B8D895DACB9C2FD7ED1">
    <w:name w:val="2C950DAEE7D04B8D895DACB9C2FD7ED1"/>
    <w:rsid w:val="00A9455F"/>
  </w:style>
  <w:style w:type="paragraph" w:customStyle="1" w:styleId="10E13E4102F246B398DF1EB71AF07F79">
    <w:name w:val="10E13E4102F246B398DF1EB71AF07F79"/>
    <w:rsid w:val="00A9455F"/>
  </w:style>
  <w:style w:type="paragraph" w:customStyle="1" w:styleId="8D7E0FC1CD53409BA315BDFEC3BBBFC4">
    <w:name w:val="8D7E0FC1CD53409BA315BDFEC3BBBFC4"/>
    <w:rsid w:val="00A9455F"/>
  </w:style>
  <w:style w:type="paragraph" w:customStyle="1" w:styleId="81FF7EE836F34774A7DF656564730E3F">
    <w:name w:val="81FF7EE836F34774A7DF656564730E3F"/>
    <w:rsid w:val="00A9455F"/>
  </w:style>
  <w:style w:type="paragraph" w:customStyle="1" w:styleId="B66AD3E8DC90412B8853C668AE9EF76C">
    <w:name w:val="B66AD3E8DC90412B8853C668AE9EF76C"/>
    <w:rsid w:val="00A9455F"/>
  </w:style>
  <w:style w:type="paragraph" w:customStyle="1" w:styleId="D0A8E87E5E2B412D8DDB5B1686B2DB61">
    <w:name w:val="D0A8E87E5E2B412D8DDB5B1686B2DB61"/>
    <w:rsid w:val="00A9455F"/>
  </w:style>
  <w:style w:type="paragraph" w:customStyle="1" w:styleId="2A9470E992F64E2DB025C4C75505E4B5">
    <w:name w:val="2A9470E992F64E2DB025C4C75505E4B5"/>
    <w:rsid w:val="00A9455F"/>
  </w:style>
  <w:style w:type="paragraph" w:customStyle="1" w:styleId="6BD40CD0A3FE45E29CBA2686F31E3CC6">
    <w:name w:val="6BD40CD0A3FE45E29CBA2686F31E3CC6"/>
    <w:rsid w:val="00A9455F"/>
  </w:style>
  <w:style w:type="paragraph" w:customStyle="1" w:styleId="5770BE5D118E456CB17F59220E1BE810">
    <w:name w:val="5770BE5D118E456CB17F59220E1BE810"/>
    <w:rsid w:val="00A9455F"/>
  </w:style>
  <w:style w:type="paragraph" w:customStyle="1" w:styleId="118B114E89734D44A7BC879C23E7FA6F">
    <w:name w:val="118B114E89734D44A7BC879C23E7FA6F"/>
    <w:rsid w:val="00A9455F"/>
  </w:style>
  <w:style w:type="paragraph" w:customStyle="1" w:styleId="7BE6E1ED286E445D97302AC63454A7B0">
    <w:name w:val="7BE6E1ED286E445D97302AC63454A7B0"/>
    <w:rsid w:val="00A9455F"/>
  </w:style>
  <w:style w:type="paragraph" w:customStyle="1" w:styleId="2EA7DB560A8B4133BDC159063CBFC70B">
    <w:name w:val="2EA7DB560A8B4133BDC159063CBFC70B"/>
    <w:rsid w:val="00A9455F"/>
  </w:style>
  <w:style w:type="paragraph" w:customStyle="1" w:styleId="36FC75D4DB09403A8A94CBF44B89715A">
    <w:name w:val="36FC75D4DB09403A8A94CBF44B89715A"/>
    <w:rsid w:val="00A9455F"/>
  </w:style>
  <w:style w:type="paragraph" w:customStyle="1" w:styleId="DD218358BB374275BAF707CA5E704F6D">
    <w:name w:val="DD218358BB374275BAF707CA5E704F6D"/>
    <w:rsid w:val="00A9455F"/>
  </w:style>
  <w:style w:type="paragraph" w:customStyle="1" w:styleId="6CD49B7565104F11A02C559CFD1392B3">
    <w:name w:val="6CD49B7565104F11A02C559CFD1392B3"/>
    <w:rsid w:val="00A9455F"/>
  </w:style>
  <w:style w:type="paragraph" w:customStyle="1" w:styleId="9667A59A6F8748FFA690D4C0DB2822A6">
    <w:name w:val="9667A59A6F8748FFA690D4C0DB2822A6"/>
    <w:rsid w:val="00A9455F"/>
  </w:style>
  <w:style w:type="paragraph" w:customStyle="1" w:styleId="AA40FD6C07FD4014814910D4427BD127">
    <w:name w:val="AA40FD6C07FD4014814910D4427BD127"/>
    <w:rsid w:val="00A9455F"/>
  </w:style>
  <w:style w:type="paragraph" w:customStyle="1" w:styleId="41D5019F356F4DC294B563BF97A5EEEB">
    <w:name w:val="41D5019F356F4DC294B563BF97A5EEEB"/>
    <w:rsid w:val="00A9455F"/>
  </w:style>
  <w:style w:type="paragraph" w:customStyle="1" w:styleId="543B85CB75A04208A09D8C5A8B61B489">
    <w:name w:val="543B85CB75A04208A09D8C5A8B61B489"/>
    <w:rsid w:val="00A9455F"/>
  </w:style>
  <w:style w:type="paragraph" w:customStyle="1" w:styleId="23354E7159E14A999FBC61381E1DFD33">
    <w:name w:val="23354E7159E14A999FBC61381E1DFD33"/>
    <w:rsid w:val="00A9455F"/>
  </w:style>
  <w:style w:type="paragraph" w:customStyle="1" w:styleId="AA9CA125AE9B4496A592C74616DC2771">
    <w:name w:val="AA9CA125AE9B4496A592C74616DC2771"/>
    <w:rsid w:val="00A9455F"/>
  </w:style>
  <w:style w:type="paragraph" w:customStyle="1" w:styleId="DA75DF797D364DD582CDF32A5891D874">
    <w:name w:val="DA75DF797D364DD582CDF32A5891D874"/>
    <w:rsid w:val="00A9455F"/>
  </w:style>
  <w:style w:type="paragraph" w:customStyle="1" w:styleId="1A6881B8F87B4AA1A2D737732F5DC77A">
    <w:name w:val="1A6881B8F87B4AA1A2D737732F5DC77A"/>
    <w:rsid w:val="00A9455F"/>
  </w:style>
  <w:style w:type="paragraph" w:customStyle="1" w:styleId="1F22479A82D043169D5EF30677D01290">
    <w:name w:val="1F22479A82D043169D5EF30677D01290"/>
    <w:rsid w:val="00A9455F"/>
  </w:style>
  <w:style w:type="paragraph" w:customStyle="1" w:styleId="F63BDC8F651A4857A7B34999082E2E57">
    <w:name w:val="F63BDC8F651A4857A7B34999082E2E57"/>
    <w:rsid w:val="00A9455F"/>
  </w:style>
  <w:style w:type="paragraph" w:customStyle="1" w:styleId="884CD253C3AA4558A745E68A24C806C3">
    <w:name w:val="884CD253C3AA4558A745E68A24C806C3"/>
    <w:rsid w:val="00A9455F"/>
  </w:style>
  <w:style w:type="paragraph" w:customStyle="1" w:styleId="66E7FB7444B14C4790CF3A2072912927">
    <w:name w:val="66E7FB7444B14C4790CF3A2072912927"/>
    <w:rsid w:val="00A9455F"/>
  </w:style>
  <w:style w:type="paragraph" w:customStyle="1" w:styleId="38615F36A19C4353ADD6378617A595C2">
    <w:name w:val="38615F36A19C4353ADD6378617A595C2"/>
    <w:rsid w:val="00A9455F"/>
  </w:style>
  <w:style w:type="paragraph" w:customStyle="1" w:styleId="6701C211661548C6A895AF2E3C7DC24D">
    <w:name w:val="6701C211661548C6A895AF2E3C7DC24D"/>
    <w:rsid w:val="00A9455F"/>
  </w:style>
  <w:style w:type="paragraph" w:customStyle="1" w:styleId="6A14F4A8A6EE404B97DD9E919CE8D417">
    <w:name w:val="6A14F4A8A6EE404B97DD9E919CE8D417"/>
    <w:rsid w:val="00A9455F"/>
  </w:style>
  <w:style w:type="paragraph" w:customStyle="1" w:styleId="21800869625D4737B2E9465FDD2B5163">
    <w:name w:val="21800869625D4737B2E9465FDD2B5163"/>
    <w:rsid w:val="00A9455F"/>
  </w:style>
  <w:style w:type="paragraph" w:customStyle="1" w:styleId="2E6F9751FD974060A1F4D8E089B97040">
    <w:name w:val="2E6F9751FD974060A1F4D8E089B97040"/>
    <w:rsid w:val="00A9455F"/>
  </w:style>
  <w:style w:type="paragraph" w:customStyle="1" w:styleId="275524E819024D9E8393434C1C845889">
    <w:name w:val="275524E819024D9E8393434C1C845889"/>
    <w:rsid w:val="00A9455F"/>
  </w:style>
  <w:style w:type="paragraph" w:customStyle="1" w:styleId="4CAC9BEAA8E344FA958CE01FEA61B5AD">
    <w:name w:val="4CAC9BEAA8E344FA958CE01FEA61B5AD"/>
    <w:rsid w:val="00A9455F"/>
  </w:style>
  <w:style w:type="paragraph" w:customStyle="1" w:styleId="0E45C6C32A704716B42D8BB70C0CCB4E">
    <w:name w:val="0E45C6C32A704716B42D8BB70C0CCB4E"/>
    <w:rsid w:val="00A9455F"/>
  </w:style>
  <w:style w:type="paragraph" w:customStyle="1" w:styleId="DA82F5FD7792473BB07EC49B6CA715F5">
    <w:name w:val="DA82F5FD7792473BB07EC49B6CA715F5"/>
    <w:rsid w:val="00A9455F"/>
  </w:style>
  <w:style w:type="paragraph" w:customStyle="1" w:styleId="83A2BBF10F11481C96D8483CFC72D3C8">
    <w:name w:val="83A2BBF10F11481C96D8483CFC72D3C8"/>
    <w:rsid w:val="00A9455F"/>
  </w:style>
  <w:style w:type="paragraph" w:customStyle="1" w:styleId="F132796CD9694A159AE86FAFFCE1C87A">
    <w:name w:val="F132796CD9694A159AE86FAFFCE1C87A"/>
    <w:rsid w:val="00A9455F"/>
  </w:style>
  <w:style w:type="paragraph" w:customStyle="1" w:styleId="6D1719921D7A42A795222B613C9B62EF">
    <w:name w:val="6D1719921D7A42A795222B613C9B62EF"/>
    <w:rsid w:val="00A9455F"/>
  </w:style>
  <w:style w:type="paragraph" w:customStyle="1" w:styleId="0BE99382690E4E3C943AD247A230F3D4">
    <w:name w:val="0BE99382690E4E3C943AD247A230F3D4"/>
    <w:rsid w:val="00A9455F"/>
  </w:style>
  <w:style w:type="paragraph" w:customStyle="1" w:styleId="A7BB09584AF04F999D0B8FAD97FDE7A6">
    <w:name w:val="A7BB09584AF04F999D0B8FAD97FDE7A6"/>
    <w:rsid w:val="00A9455F"/>
  </w:style>
  <w:style w:type="paragraph" w:customStyle="1" w:styleId="B02877915C254C41B7FC54CCDB820CC8">
    <w:name w:val="B02877915C254C41B7FC54CCDB820CC8"/>
    <w:rsid w:val="00A9455F"/>
  </w:style>
  <w:style w:type="paragraph" w:customStyle="1" w:styleId="CCD53327BC6A4084A698DF790A56E175">
    <w:name w:val="CCD53327BC6A4084A698DF790A56E175"/>
    <w:rsid w:val="00A9455F"/>
  </w:style>
  <w:style w:type="paragraph" w:customStyle="1" w:styleId="DE4ED6A017904C989D75B8BE2DC5879D">
    <w:name w:val="DE4ED6A017904C989D75B8BE2DC5879D"/>
    <w:rsid w:val="00A9455F"/>
  </w:style>
  <w:style w:type="paragraph" w:customStyle="1" w:styleId="D6361C7E14D34B5A9D81999B99B74166">
    <w:name w:val="D6361C7E14D34B5A9D81999B99B74166"/>
    <w:rsid w:val="00A9455F"/>
  </w:style>
  <w:style w:type="paragraph" w:customStyle="1" w:styleId="FE6E52C6ABE441B7908DA899ECE433B3">
    <w:name w:val="FE6E52C6ABE441B7908DA899ECE433B3"/>
    <w:rsid w:val="00A9455F"/>
  </w:style>
  <w:style w:type="paragraph" w:customStyle="1" w:styleId="1F508F9E27F548DDA78DBDE19C747E72">
    <w:name w:val="1F508F9E27F548DDA78DBDE19C747E72"/>
    <w:rsid w:val="00A9455F"/>
  </w:style>
  <w:style w:type="paragraph" w:customStyle="1" w:styleId="182E6A4815A8458AAF0D7BDF9AA4A5BB">
    <w:name w:val="182E6A4815A8458AAF0D7BDF9AA4A5BB"/>
    <w:rsid w:val="00A9455F"/>
  </w:style>
  <w:style w:type="paragraph" w:customStyle="1" w:styleId="BB89BA24CF92453EB9020BAF490E5D80">
    <w:name w:val="BB89BA24CF92453EB9020BAF490E5D80"/>
    <w:rsid w:val="00A9455F"/>
  </w:style>
  <w:style w:type="paragraph" w:customStyle="1" w:styleId="DD42A4862BEA473DA1E2815E327A7BAB">
    <w:name w:val="DD42A4862BEA473DA1E2815E327A7BAB"/>
    <w:rsid w:val="00A9455F"/>
  </w:style>
  <w:style w:type="paragraph" w:customStyle="1" w:styleId="7057EF32EC2B4BE5950996E92193F839">
    <w:name w:val="7057EF32EC2B4BE5950996E92193F839"/>
    <w:rsid w:val="00A9455F"/>
  </w:style>
  <w:style w:type="paragraph" w:customStyle="1" w:styleId="5C6E19A30A804B4B8438A820F23BC133">
    <w:name w:val="5C6E19A30A804B4B8438A820F23BC133"/>
    <w:rsid w:val="00A9455F"/>
  </w:style>
  <w:style w:type="paragraph" w:customStyle="1" w:styleId="F0DB5695E937495D9C87F8953D2A29AE">
    <w:name w:val="F0DB5695E937495D9C87F8953D2A29AE"/>
    <w:rsid w:val="00A9455F"/>
  </w:style>
  <w:style w:type="paragraph" w:customStyle="1" w:styleId="55F21DBE8F48442C9876095B45A535C2">
    <w:name w:val="55F21DBE8F48442C9876095B45A535C2"/>
    <w:rsid w:val="00A9455F"/>
  </w:style>
  <w:style w:type="paragraph" w:customStyle="1" w:styleId="2F9B2345B0274614B47279F1B63B490B">
    <w:name w:val="2F9B2345B0274614B47279F1B63B490B"/>
    <w:rsid w:val="00A9455F"/>
  </w:style>
  <w:style w:type="paragraph" w:customStyle="1" w:styleId="ED247A2B0EF345AC965CDD77BCE59BEA">
    <w:name w:val="ED247A2B0EF345AC965CDD77BCE59BEA"/>
    <w:rsid w:val="00A9455F"/>
  </w:style>
  <w:style w:type="paragraph" w:customStyle="1" w:styleId="E1390C7A4459422781680449115B4C14">
    <w:name w:val="E1390C7A4459422781680449115B4C14"/>
    <w:rsid w:val="00A9455F"/>
  </w:style>
  <w:style w:type="paragraph" w:customStyle="1" w:styleId="03C7815CD5E34527932420181BDD461F">
    <w:name w:val="03C7815CD5E34527932420181BDD461F"/>
    <w:rsid w:val="00A9455F"/>
  </w:style>
  <w:style w:type="paragraph" w:customStyle="1" w:styleId="017C1C7F5338485AB616238198669E81">
    <w:name w:val="017C1C7F5338485AB616238198669E81"/>
    <w:rsid w:val="00A9455F"/>
  </w:style>
  <w:style w:type="paragraph" w:customStyle="1" w:styleId="668A1640D1354AE58814A8F328DD5DC7">
    <w:name w:val="668A1640D1354AE58814A8F328DD5DC7"/>
    <w:rsid w:val="00A9455F"/>
  </w:style>
  <w:style w:type="paragraph" w:customStyle="1" w:styleId="11640DB7497F4F01A5FA63ADF337ED1E">
    <w:name w:val="11640DB7497F4F01A5FA63ADF337ED1E"/>
    <w:rsid w:val="00A9455F"/>
  </w:style>
  <w:style w:type="paragraph" w:customStyle="1" w:styleId="3FC857F2A8F347F4ACEC8F047F9243F6">
    <w:name w:val="3FC857F2A8F347F4ACEC8F047F9243F6"/>
    <w:rsid w:val="00A9455F"/>
  </w:style>
  <w:style w:type="paragraph" w:customStyle="1" w:styleId="A254B1BBD3FD4B5AB450B9A02943C043">
    <w:name w:val="A254B1BBD3FD4B5AB450B9A02943C043"/>
    <w:rsid w:val="00A9455F"/>
  </w:style>
  <w:style w:type="paragraph" w:customStyle="1" w:styleId="2C3E5D20EF8F43D6B9F3708B1345308D">
    <w:name w:val="2C3E5D20EF8F43D6B9F3708B1345308D"/>
    <w:rsid w:val="00A9455F"/>
  </w:style>
  <w:style w:type="paragraph" w:customStyle="1" w:styleId="4BE973021F94493AB6A70BACA441670E">
    <w:name w:val="4BE973021F94493AB6A70BACA441670E"/>
    <w:rsid w:val="00A9455F"/>
  </w:style>
  <w:style w:type="paragraph" w:customStyle="1" w:styleId="BB1580F42CD44B06A41EC83A3F32FB41">
    <w:name w:val="BB1580F42CD44B06A41EC83A3F32FB41"/>
    <w:rsid w:val="00A9455F"/>
  </w:style>
  <w:style w:type="paragraph" w:customStyle="1" w:styleId="407D34798F694CE59050F1435EF9984C">
    <w:name w:val="407D34798F694CE59050F1435EF9984C"/>
    <w:rsid w:val="00A9455F"/>
  </w:style>
  <w:style w:type="paragraph" w:customStyle="1" w:styleId="CCCF4A848E964888A44BFE888C05EAA0">
    <w:name w:val="CCCF4A848E964888A44BFE888C05EAA0"/>
    <w:rsid w:val="00A9455F"/>
  </w:style>
  <w:style w:type="paragraph" w:customStyle="1" w:styleId="82BE5646F7D947EFBB6E91886E6109A1">
    <w:name w:val="82BE5646F7D947EFBB6E91886E6109A1"/>
    <w:rsid w:val="00A9455F"/>
  </w:style>
  <w:style w:type="paragraph" w:customStyle="1" w:styleId="AD1CB559C2324C6F8CC3C1476D4E5C28">
    <w:name w:val="AD1CB559C2324C6F8CC3C1476D4E5C28"/>
    <w:rsid w:val="00A9455F"/>
  </w:style>
  <w:style w:type="paragraph" w:customStyle="1" w:styleId="ACE4EA5141BE4875A94D87B9AB8F9553">
    <w:name w:val="ACE4EA5141BE4875A94D87B9AB8F9553"/>
    <w:rsid w:val="00A9455F"/>
  </w:style>
  <w:style w:type="paragraph" w:customStyle="1" w:styleId="CC278EBBA9EC45ED99AEFB1CEDABEEB1">
    <w:name w:val="CC278EBBA9EC45ED99AEFB1CEDABEEB1"/>
    <w:rsid w:val="00A9455F"/>
  </w:style>
  <w:style w:type="paragraph" w:customStyle="1" w:styleId="D4D0F2ED0231433DB824C6D3F192F06B">
    <w:name w:val="D4D0F2ED0231433DB824C6D3F192F06B"/>
    <w:rsid w:val="00A9455F"/>
  </w:style>
  <w:style w:type="paragraph" w:customStyle="1" w:styleId="05111C2A023E47CAAA5208AA68C49AA5">
    <w:name w:val="05111C2A023E47CAAA5208AA68C49AA5"/>
    <w:rsid w:val="00A9455F"/>
  </w:style>
  <w:style w:type="paragraph" w:customStyle="1" w:styleId="84FC069E35084388AD7786CA15740A15">
    <w:name w:val="84FC069E35084388AD7786CA15740A15"/>
    <w:rsid w:val="00A9455F"/>
  </w:style>
  <w:style w:type="paragraph" w:customStyle="1" w:styleId="3D1AA7F3632744A2B432F78FDA44431A">
    <w:name w:val="3D1AA7F3632744A2B432F78FDA44431A"/>
    <w:rsid w:val="00A9455F"/>
  </w:style>
  <w:style w:type="paragraph" w:customStyle="1" w:styleId="40863D1398EA4DD4BE67CECE458E484A">
    <w:name w:val="40863D1398EA4DD4BE67CECE458E484A"/>
    <w:rsid w:val="00A9455F"/>
  </w:style>
  <w:style w:type="paragraph" w:customStyle="1" w:styleId="EAD8F7FAC8AA4AB685DE15D33AD4AC34">
    <w:name w:val="EAD8F7FAC8AA4AB685DE15D33AD4AC34"/>
    <w:rsid w:val="00A9455F"/>
  </w:style>
  <w:style w:type="paragraph" w:customStyle="1" w:styleId="C05616B1DBE944EB898252E6DA686CD6">
    <w:name w:val="C05616B1DBE944EB898252E6DA686CD6"/>
    <w:rsid w:val="00A9455F"/>
  </w:style>
  <w:style w:type="paragraph" w:customStyle="1" w:styleId="F1FB9F4F4EDA4682A1AC06BB0F9ECDD4">
    <w:name w:val="F1FB9F4F4EDA4682A1AC06BB0F9ECDD4"/>
    <w:rsid w:val="00A9455F"/>
  </w:style>
  <w:style w:type="paragraph" w:customStyle="1" w:styleId="193492C7AE6B44128BA9F6821D970273">
    <w:name w:val="193492C7AE6B44128BA9F6821D970273"/>
    <w:rsid w:val="00A9455F"/>
  </w:style>
  <w:style w:type="paragraph" w:customStyle="1" w:styleId="AF52640A3C5942A78AF1E50B779AB483">
    <w:name w:val="AF52640A3C5942A78AF1E50B779AB483"/>
    <w:rsid w:val="00A9455F"/>
  </w:style>
  <w:style w:type="paragraph" w:customStyle="1" w:styleId="71108E0A6F96464C9BFA14BE7802633C">
    <w:name w:val="71108E0A6F96464C9BFA14BE7802633C"/>
    <w:rsid w:val="00A9455F"/>
  </w:style>
  <w:style w:type="paragraph" w:customStyle="1" w:styleId="C264D542F71945189259EBC3B496CA4C">
    <w:name w:val="C264D542F71945189259EBC3B496CA4C"/>
    <w:rsid w:val="00A9455F"/>
  </w:style>
  <w:style w:type="paragraph" w:customStyle="1" w:styleId="22041DA4C0A14F32AFC4F4901A4E5BCA">
    <w:name w:val="22041DA4C0A14F32AFC4F4901A4E5BCA"/>
    <w:rsid w:val="00A9455F"/>
  </w:style>
  <w:style w:type="paragraph" w:customStyle="1" w:styleId="332C1962FC5047B388B769FC573110A4">
    <w:name w:val="332C1962FC5047B388B769FC573110A4"/>
    <w:rsid w:val="00A9455F"/>
  </w:style>
  <w:style w:type="paragraph" w:customStyle="1" w:styleId="51D633FEE3A54FD2B3B743CD0A8DE378">
    <w:name w:val="51D633FEE3A54FD2B3B743CD0A8DE378"/>
    <w:rsid w:val="00A9455F"/>
  </w:style>
  <w:style w:type="paragraph" w:customStyle="1" w:styleId="02185446556342AAAAF4CDBF73207ACE">
    <w:name w:val="02185446556342AAAAF4CDBF73207ACE"/>
    <w:rsid w:val="00A9455F"/>
  </w:style>
  <w:style w:type="paragraph" w:customStyle="1" w:styleId="B44A175BF91F43F7B2B7769DBB737876">
    <w:name w:val="B44A175BF91F43F7B2B7769DBB737876"/>
    <w:rsid w:val="00A9455F"/>
  </w:style>
  <w:style w:type="paragraph" w:customStyle="1" w:styleId="96318AB9478D4396BC9FF1479737A191">
    <w:name w:val="96318AB9478D4396BC9FF1479737A191"/>
    <w:rsid w:val="00A9455F"/>
  </w:style>
  <w:style w:type="paragraph" w:customStyle="1" w:styleId="1CD5922EC6DF4962BF4E77E6E01BC7E0">
    <w:name w:val="1CD5922EC6DF4962BF4E77E6E01BC7E0"/>
    <w:rsid w:val="00A9455F"/>
  </w:style>
  <w:style w:type="paragraph" w:customStyle="1" w:styleId="791156A68DBA40328F0B8FB6047C4A38">
    <w:name w:val="791156A68DBA40328F0B8FB6047C4A38"/>
    <w:rsid w:val="00A9455F"/>
  </w:style>
  <w:style w:type="paragraph" w:customStyle="1" w:styleId="2249C81D066540CDA3F94166792546F3">
    <w:name w:val="2249C81D066540CDA3F94166792546F3"/>
    <w:rsid w:val="00A9455F"/>
  </w:style>
  <w:style w:type="paragraph" w:customStyle="1" w:styleId="061BE97003A1430E934C9540168A8F6A">
    <w:name w:val="061BE97003A1430E934C9540168A8F6A"/>
    <w:rsid w:val="00A9455F"/>
  </w:style>
  <w:style w:type="paragraph" w:customStyle="1" w:styleId="79795A6C6E294941A77EA3EE57154282">
    <w:name w:val="79795A6C6E294941A77EA3EE57154282"/>
    <w:rsid w:val="00A9455F"/>
  </w:style>
  <w:style w:type="paragraph" w:customStyle="1" w:styleId="9776EBDE3B62472CBC831FD710DD7B44">
    <w:name w:val="9776EBDE3B62472CBC831FD710DD7B44"/>
    <w:rsid w:val="00A9455F"/>
  </w:style>
  <w:style w:type="paragraph" w:customStyle="1" w:styleId="E756585BF7A6432EA0B9C1BB950E2AC5">
    <w:name w:val="E756585BF7A6432EA0B9C1BB950E2AC5"/>
    <w:rsid w:val="00A9455F"/>
  </w:style>
  <w:style w:type="paragraph" w:customStyle="1" w:styleId="0FA63E68F7D9455D8F9753EB24100EB3">
    <w:name w:val="0FA63E68F7D9455D8F9753EB24100EB3"/>
    <w:rsid w:val="00A9455F"/>
  </w:style>
  <w:style w:type="paragraph" w:customStyle="1" w:styleId="345708E4DC724C3394252340B28C8618">
    <w:name w:val="345708E4DC724C3394252340B28C8618"/>
    <w:rsid w:val="00A9455F"/>
  </w:style>
  <w:style w:type="paragraph" w:customStyle="1" w:styleId="C381DAB838C844F9ADF62BFA88184E44">
    <w:name w:val="C381DAB838C844F9ADF62BFA88184E44"/>
    <w:rsid w:val="00A9455F"/>
  </w:style>
  <w:style w:type="paragraph" w:customStyle="1" w:styleId="B2F0169CDEEA4C20BF34A527ADB81664">
    <w:name w:val="B2F0169CDEEA4C20BF34A527ADB81664"/>
    <w:rsid w:val="00A9455F"/>
  </w:style>
  <w:style w:type="paragraph" w:customStyle="1" w:styleId="E3E75E8B3F0D4C61B448F8ED09C20EEB">
    <w:name w:val="E3E75E8B3F0D4C61B448F8ED09C20EEB"/>
    <w:rsid w:val="00A9455F"/>
  </w:style>
  <w:style w:type="paragraph" w:customStyle="1" w:styleId="3B5F2132266A4A7887976D01FBE4B758">
    <w:name w:val="3B5F2132266A4A7887976D01FBE4B758"/>
    <w:rsid w:val="00A9455F"/>
  </w:style>
  <w:style w:type="paragraph" w:customStyle="1" w:styleId="1A506711318A4170BA3C128D213CBAD5">
    <w:name w:val="1A506711318A4170BA3C128D213CBAD5"/>
    <w:rsid w:val="00A9455F"/>
  </w:style>
  <w:style w:type="paragraph" w:customStyle="1" w:styleId="0F1A7E3E66C34127AE5BA9E970B923F1">
    <w:name w:val="0F1A7E3E66C34127AE5BA9E970B923F1"/>
    <w:rsid w:val="00A9455F"/>
  </w:style>
  <w:style w:type="paragraph" w:customStyle="1" w:styleId="A3EEC57EF07B4E528DD66A60B3709418">
    <w:name w:val="A3EEC57EF07B4E528DD66A60B3709418"/>
    <w:rsid w:val="00A9455F"/>
  </w:style>
  <w:style w:type="paragraph" w:customStyle="1" w:styleId="D041DEECBE3A4A20989BFE2FB28490FE">
    <w:name w:val="D041DEECBE3A4A20989BFE2FB28490FE"/>
    <w:rsid w:val="00A9455F"/>
  </w:style>
  <w:style w:type="paragraph" w:customStyle="1" w:styleId="9E21FD94F8A74E018C447913C5A32B1E">
    <w:name w:val="9E21FD94F8A74E018C447913C5A32B1E"/>
    <w:rsid w:val="00A9455F"/>
  </w:style>
  <w:style w:type="paragraph" w:customStyle="1" w:styleId="E1E21034F47B470AA80B31168C6C3EC6">
    <w:name w:val="E1E21034F47B470AA80B31168C6C3EC6"/>
    <w:rsid w:val="00A9455F"/>
  </w:style>
  <w:style w:type="paragraph" w:customStyle="1" w:styleId="577716B70EF34994A8A65E79E712B663">
    <w:name w:val="577716B70EF34994A8A65E79E712B663"/>
    <w:rsid w:val="00A9455F"/>
  </w:style>
  <w:style w:type="paragraph" w:customStyle="1" w:styleId="0813F1F34E734C1A8A2079ED71D2BD7E">
    <w:name w:val="0813F1F34E734C1A8A2079ED71D2BD7E"/>
    <w:rsid w:val="00A9455F"/>
  </w:style>
  <w:style w:type="paragraph" w:customStyle="1" w:styleId="9AB2CF78C2F3487E88EDCA66541DD75B">
    <w:name w:val="9AB2CF78C2F3487E88EDCA66541DD75B"/>
    <w:rsid w:val="00A9455F"/>
  </w:style>
  <w:style w:type="paragraph" w:customStyle="1" w:styleId="D420D10B52F24EF8BA7E3F88C7035303">
    <w:name w:val="D420D10B52F24EF8BA7E3F88C7035303"/>
    <w:rsid w:val="00A9455F"/>
  </w:style>
  <w:style w:type="paragraph" w:customStyle="1" w:styleId="27392778268C4376B57BEA619E853CC4">
    <w:name w:val="27392778268C4376B57BEA619E853CC4"/>
    <w:rsid w:val="00A9455F"/>
  </w:style>
  <w:style w:type="paragraph" w:customStyle="1" w:styleId="D1AB1995474F46F7AA13AA5580E367CB">
    <w:name w:val="D1AB1995474F46F7AA13AA5580E367CB"/>
    <w:rsid w:val="00A9455F"/>
  </w:style>
  <w:style w:type="paragraph" w:customStyle="1" w:styleId="D1D5E2082C254862B1C5CED82C2675AB">
    <w:name w:val="D1D5E2082C254862B1C5CED82C2675AB"/>
    <w:rsid w:val="00A9455F"/>
  </w:style>
  <w:style w:type="paragraph" w:customStyle="1" w:styleId="ADE387C8F4864341A0E3628677294433">
    <w:name w:val="ADE387C8F4864341A0E3628677294433"/>
    <w:rsid w:val="00A9455F"/>
  </w:style>
  <w:style w:type="paragraph" w:customStyle="1" w:styleId="CDD2768BED6345E6A79AE261791F0FA0">
    <w:name w:val="CDD2768BED6345E6A79AE261791F0FA0"/>
    <w:rsid w:val="00A9455F"/>
  </w:style>
  <w:style w:type="paragraph" w:customStyle="1" w:styleId="08DA15033117480AA70A6DE7A0398789">
    <w:name w:val="08DA15033117480AA70A6DE7A0398789"/>
    <w:rsid w:val="00A9455F"/>
  </w:style>
  <w:style w:type="paragraph" w:customStyle="1" w:styleId="9C8EED1D9ED944C38A29E57FFC010FDF">
    <w:name w:val="9C8EED1D9ED944C38A29E57FFC010FDF"/>
    <w:rsid w:val="00A9455F"/>
  </w:style>
  <w:style w:type="paragraph" w:customStyle="1" w:styleId="BD350640074342029E9F322647ED2511">
    <w:name w:val="BD350640074342029E9F322647ED2511"/>
    <w:rsid w:val="00A9455F"/>
  </w:style>
  <w:style w:type="paragraph" w:customStyle="1" w:styleId="1E68DEAB01AF4E568390508428A5A07A">
    <w:name w:val="1E68DEAB01AF4E568390508428A5A07A"/>
    <w:rsid w:val="00A9455F"/>
  </w:style>
  <w:style w:type="paragraph" w:customStyle="1" w:styleId="9981A5FE0370436F9D0DAFE739AF048B">
    <w:name w:val="9981A5FE0370436F9D0DAFE739AF048B"/>
    <w:rsid w:val="00A9455F"/>
  </w:style>
  <w:style w:type="paragraph" w:customStyle="1" w:styleId="D41570B0C2024ADAA276BF486BC0AB09">
    <w:name w:val="D41570B0C2024ADAA276BF486BC0AB09"/>
    <w:rsid w:val="00A9455F"/>
  </w:style>
  <w:style w:type="paragraph" w:customStyle="1" w:styleId="5F654E235723406CB429EE590A31E6DF">
    <w:name w:val="5F654E235723406CB429EE590A31E6DF"/>
    <w:rsid w:val="00A9455F"/>
  </w:style>
  <w:style w:type="paragraph" w:customStyle="1" w:styleId="E43132C9C2EA4B1AAAB50236CB62014E">
    <w:name w:val="E43132C9C2EA4B1AAAB50236CB62014E"/>
    <w:rsid w:val="00A9455F"/>
  </w:style>
  <w:style w:type="paragraph" w:customStyle="1" w:styleId="E85A6FE899AD40FAB8E0126CD8851BD9">
    <w:name w:val="E85A6FE899AD40FAB8E0126CD8851BD9"/>
    <w:rsid w:val="00A9455F"/>
  </w:style>
  <w:style w:type="paragraph" w:customStyle="1" w:styleId="150D2CC54DA243D39278B0BBEC1B0E99">
    <w:name w:val="150D2CC54DA243D39278B0BBEC1B0E99"/>
    <w:rsid w:val="00A9455F"/>
  </w:style>
  <w:style w:type="paragraph" w:customStyle="1" w:styleId="1F73BE933AAA423CB97EF42072E22C94">
    <w:name w:val="1F73BE933AAA423CB97EF42072E22C94"/>
    <w:rsid w:val="00A9455F"/>
  </w:style>
  <w:style w:type="paragraph" w:customStyle="1" w:styleId="31D09890C3554B1F9CEC825B336A9113">
    <w:name w:val="31D09890C3554B1F9CEC825B336A9113"/>
    <w:rsid w:val="00A9455F"/>
  </w:style>
  <w:style w:type="paragraph" w:customStyle="1" w:styleId="CBAE898E1609473D8FAE7711938291A4">
    <w:name w:val="CBAE898E1609473D8FAE7711938291A4"/>
    <w:rsid w:val="00A9455F"/>
  </w:style>
  <w:style w:type="paragraph" w:customStyle="1" w:styleId="FDA60C9DFFA642F59181F5085C7C53C7">
    <w:name w:val="FDA60C9DFFA642F59181F5085C7C53C7"/>
    <w:rsid w:val="00A9455F"/>
  </w:style>
  <w:style w:type="paragraph" w:customStyle="1" w:styleId="73728D5326FB4B12BD98F9E2B77A954C">
    <w:name w:val="73728D5326FB4B12BD98F9E2B77A954C"/>
    <w:rsid w:val="00A9455F"/>
  </w:style>
  <w:style w:type="paragraph" w:customStyle="1" w:styleId="EDBAD851170C4C43BBF34D03FFB07E22">
    <w:name w:val="EDBAD851170C4C43BBF34D03FFB07E22"/>
    <w:rsid w:val="00A9455F"/>
  </w:style>
  <w:style w:type="paragraph" w:customStyle="1" w:styleId="E787F049E5B141E1AA04F5EDB41DEBDC">
    <w:name w:val="E787F049E5B141E1AA04F5EDB41DEBDC"/>
    <w:rsid w:val="00A9455F"/>
  </w:style>
  <w:style w:type="paragraph" w:customStyle="1" w:styleId="6425CB9D5FC1488D8258772B42068DBE">
    <w:name w:val="6425CB9D5FC1488D8258772B42068DBE"/>
    <w:rsid w:val="00A9455F"/>
  </w:style>
  <w:style w:type="paragraph" w:customStyle="1" w:styleId="0B9C7FF4F5D5407FACA0AAD3E6924C47">
    <w:name w:val="0B9C7FF4F5D5407FACA0AAD3E6924C47"/>
    <w:rsid w:val="00A9455F"/>
  </w:style>
  <w:style w:type="paragraph" w:customStyle="1" w:styleId="94A4E909A67D4A989F62C03DF552693B">
    <w:name w:val="94A4E909A67D4A989F62C03DF552693B"/>
    <w:rsid w:val="00A9455F"/>
  </w:style>
  <w:style w:type="paragraph" w:customStyle="1" w:styleId="70410DBF90274F8BA98A9B6FBEAF3567">
    <w:name w:val="70410DBF90274F8BA98A9B6FBEAF3567"/>
    <w:rsid w:val="00A9455F"/>
  </w:style>
  <w:style w:type="paragraph" w:customStyle="1" w:styleId="C19262C2E9D7451880EF386F29E75993">
    <w:name w:val="C19262C2E9D7451880EF386F29E75993"/>
    <w:rsid w:val="00A9455F"/>
  </w:style>
  <w:style w:type="paragraph" w:customStyle="1" w:styleId="5456E75A724B4BC99E9147E7FB5E5261">
    <w:name w:val="5456E75A724B4BC99E9147E7FB5E5261"/>
    <w:rsid w:val="00A9455F"/>
  </w:style>
  <w:style w:type="paragraph" w:customStyle="1" w:styleId="03381A11E3E84002A8C1F4F1CFEA5228">
    <w:name w:val="03381A11E3E84002A8C1F4F1CFEA5228"/>
    <w:rsid w:val="00A9455F"/>
  </w:style>
  <w:style w:type="paragraph" w:customStyle="1" w:styleId="54EE2FD76CD7435C84D6B5F36370E0CB">
    <w:name w:val="54EE2FD76CD7435C84D6B5F36370E0CB"/>
    <w:rsid w:val="00A9455F"/>
  </w:style>
  <w:style w:type="paragraph" w:customStyle="1" w:styleId="1AE0D9E65A934062AD511250451686F7">
    <w:name w:val="1AE0D9E65A934062AD511250451686F7"/>
    <w:rsid w:val="00A9455F"/>
  </w:style>
  <w:style w:type="paragraph" w:customStyle="1" w:styleId="37D6DF98E3DC4509A5B4C1CD6D6DE9F0">
    <w:name w:val="37D6DF98E3DC4509A5B4C1CD6D6DE9F0"/>
    <w:rsid w:val="00A9455F"/>
  </w:style>
  <w:style w:type="paragraph" w:customStyle="1" w:styleId="D6E9BD4DD44F44C1BB18E410E4FE9391">
    <w:name w:val="D6E9BD4DD44F44C1BB18E410E4FE9391"/>
    <w:rsid w:val="00A9455F"/>
  </w:style>
  <w:style w:type="paragraph" w:customStyle="1" w:styleId="97ABFB2C4725484FB8C20B08ABF2F4B2">
    <w:name w:val="97ABFB2C4725484FB8C20B08ABF2F4B2"/>
    <w:rsid w:val="00A9455F"/>
  </w:style>
  <w:style w:type="paragraph" w:customStyle="1" w:styleId="182DB95430334881984741814C4AA900">
    <w:name w:val="182DB95430334881984741814C4AA900"/>
    <w:rsid w:val="00A9455F"/>
  </w:style>
  <w:style w:type="paragraph" w:customStyle="1" w:styleId="C07368021CBD40FAAF1BB49CFB7700B5">
    <w:name w:val="C07368021CBD40FAAF1BB49CFB7700B5"/>
    <w:rsid w:val="00A9455F"/>
  </w:style>
  <w:style w:type="paragraph" w:customStyle="1" w:styleId="61A64791BDB343398ED96BA95614038D">
    <w:name w:val="61A64791BDB343398ED96BA95614038D"/>
    <w:rsid w:val="00A9455F"/>
  </w:style>
  <w:style w:type="paragraph" w:customStyle="1" w:styleId="DC572D417D7B486686DF2942395A8DBA">
    <w:name w:val="DC572D417D7B486686DF2942395A8DBA"/>
    <w:rsid w:val="00A9455F"/>
  </w:style>
  <w:style w:type="paragraph" w:customStyle="1" w:styleId="0294371AA3424DEA9FB280712DDF724D">
    <w:name w:val="0294371AA3424DEA9FB280712DDF724D"/>
    <w:rsid w:val="00A9455F"/>
  </w:style>
  <w:style w:type="paragraph" w:customStyle="1" w:styleId="845AFC7CED9942499F13DD3159B3B6FC">
    <w:name w:val="845AFC7CED9942499F13DD3159B3B6FC"/>
    <w:rsid w:val="00A9455F"/>
  </w:style>
  <w:style w:type="paragraph" w:customStyle="1" w:styleId="04044BACBCDC4315977681EC81A678E2">
    <w:name w:val="04044BACBCDC4315977681EC81A678E2"/>
    <w:rsid w:val="00A9455F"/>
  </w:style>
  <w:style w:type="paragraph" w:customStyle="1" w:styleId="38C6147482414B5CA98C98EEFEE638AE">
    <w:name w:val="38C6147482414B5CA98C98EEFEE638AE"/>
    <w:rsid w:val="00A9455F"/>
  </w:style>
  <w:style w:type="paragraph" w:customStyle="1" w:styleId="DFD14DF4EAE7487D89F39ECDDA207A4C">
    <w:name w:val="DFD14DF4EAE7487D89F39ECDDA207A4C"/>
    <w:rsid w:val="00A9455F"/>
  </w:style>
  <w:style w:type="paragraph" w:customStyle="1" w:styleId="13D7A84866CC47EDA15DFF7530E8CF75">
    <w:name w:val="13D7A84866CC47EDA15DFF7530E8CF75"/>
    <w:rsid w:val="00A9455F"/>
  </w:style>
  <w:style w:type="paragraph" w:customStyle="1" w:styleId="18E07EE5E1D342E0828A4D7D67CA9B18">
    <w:name w:val="18E07EE5E1D342E0828A4D7D67CA9B18"/>
    <w:rsid w:val="00A9455F"/>
  </w:style>
  <w:style w:type="paragraph" w:customStyle="1" w:styleId="C4032372B2D549608CB82DD8FD585823">
    <w:name w:val="C4032372B2D549608CB82DD8FD585823"/>
    <w:rsid w:val="00A9455F"/>
  </w:style>
  <w:style w:type="paragraph" w:customStyle="1" w:styleId="9AB72419D2C344AA8D185F70F16A437F">
    <w:name w:val="9AB72419D2C344AA8D185F70F16A437F"/>
    <w:rsid w:val="00A9455F"/>
  </w:style>
  <w:style w:type="paragraph" w:customStyle="1" w:styleId="8BEC3333AEE84C7497D54D3EEEF24C22">
    <w:name w:val="8BEC3333AEE84C7497D54D3EEEF24C22"/>
    <w:rsid w:val="00A9455F"/>
  </w:style>
  <w:style w:type="paragraph" w:customStyle="1" w:styleId="91013E598C754CF79D1900C02EE74323">
    <w:name w:val="91013E598C754CF79D1900C02EE74323"/>
    <w:rsid w:val="00A9455F"/>
  </w:style>
  <w:style w:type="paragraph" w:customStyle="1" w:styleId="3B128DD10CC8472BA2FA3B03CBD51C61">
    <w:name w:val="3B128DD10CC8472BA2FA3B03CBD51C61"/>
    <w:rsid w:val="00A9455F"/>
  </w:style>
  <w:style w:type="paragraph" w:customStyle="1" w:styleId="414D822ECB0A4BE394EAA2F3E6CF71EE">
    <w:name w:val="414D822ECB0A4BE394EAA2F3E6CF71EE"/>
    <w:rsid w:val="00A9455F"/>
  </w:style>
  <w:style w:type="paragraph" w:customStyle="1" w:styleId="4C2EBA7776694B16BC97E460E9560FB0">
    <w:name w:val="4C2EBA7776694B16BC97E460E9560FB0"/>
    <w:rsid w:val="00A9455F"/>
  </w:style>
  <w:style w:type="paragraph" w:customStyle="1" w:styleId="F193E760914B42B5860376190263B14E">
    <w:name w:val="F193E760914B42B5860376190263B14E"/>
    <w:rsid w:val="00A9455F"/>
  </w:style>
  <w:style w:type="paragraph" w:customStyle="1" w:styleId="7E85CEAFA4264A308E002708D9B7EA9E">
    <w:name w:val="7E85CEAFA4264A308E002708D9B7EA9E"/>
    <w:rsid w:val="00A9455F"/>
  </w:style>
  <w:style w:type="paragraph" w:customStyle="1" w:styleId="3830398F66944B0F9AF169610827D1D8">
    <w:name w:val="3830398F66944B0F9AF169610827D1D8"/>
    <w:rsid w:val="00A9455F"/>
  </w:style>
  <w:style w:type="paragraph" w:customStyle="1" w:styleId="D29E34EDB235455697A5FC8E4CF7B60F">
    <w:name w:val="D29E34EDB235455697A5FC8E4CF7B60F"/>
    <w:rsid w:val="00A9455F"/>
  </w:style>
  <w:style w:type="paragraph" w:customStyle="1" w:styleId="BF7512C1CB6A468A904783D370A91A1A">
    <w:name w:val="BF7512C1CB6A468A904783D370A91A1A"/>
    <w:rsid w:val="00A9455F"/>
  </w:style>
  <w:style w:type="paragraph" w:customStyle="1" w:styleId="AAB574FD44924BABB0E60849B4A2C518">
    <w:name w:val="AAB574FD44924BABB0E60849B4A2C518"/>
    <w:rsid w:val="00A9455F"/>
  </w:style>
  <w:style w:type="paragraph" w:customStyle="1" w:styleId="3239D30F1A284C11B31A725DD1549691">
    <w:name w:val="3239D30F1A284C11B31A725DD1549691"/>
    <w:rsid w:val="00A9455F"/>
  </w:style>
  <w:style w:type="paragraph" w:customStyle="1" w:styleId="998F6CD1517C4EE7AFC92E794E375C91">
    <w:name w:val="998F6CD1517C4EE7AFC92E794E375C91"/>
    <w:rsid w:val="00A9455F"/>
  </w:style>
  <w:style w:type="paragraph" w:customStyle="1" w:styleId="272C1455A1F349AC9D043A17A82717CA">
    <w:name w:val="272C1455A1F349AC9D043A17A82717CA"/>
    <w:rsid w:val="00A9455F"/>
  </w:style>
  <w:style w:type="paragraph" w:customStyle="1" w:styleId="4AB9496143E24350A5504DEA53A5450A">
    <w:name w:val="4AB9496143E24350A5504DEA53A5450A"/>
    <w:rsid w:val="00A9455F"/>
  </w:style>
  <w:style w:type="paragraph" w:customStyle="1" w:styleId="1A3B014121CE49B88D60DA683AF7ACE3">
    <w:name w:val="1A3B014121CE49B88D60DA683AF7ACE3"/>
    <w:rsid w:val="00A9455F"/>
  </w:style>
  <w:style w:type="paragraph" w:customStyle="1" w:styleId="495908F69FF24FE183B67C3765CA1659">
    <w:name w:val="495908F69FF24FE183B67C3765CA1659"/>
    <w:rsid w:val="00A9455F"/>
  </w:style>
  <w:style w:type="paragraph" w:customStyle="1" w:styleId="BC86482CB62C4774B8BBFED2E18EABCB">
    <w:name w:val="BC86482CB62C4774B8BBFED2E18EABCB"/>
    <w:rsid w:val="00A9455F"/>
  </w:style>
  <w:style w:type="paragraph" w:customStyle="1" w:styleId="595BDC8F3DB64A678016D8368317C2D6">
    <w:name w:val="595BDC8F3DB64A678016D8368317C2D6"/>
    <w:rsid w:val="00A9455F"/>
  </w:style>
  <w:style w:type="paragraph" w:customStyle="1" w:styleId="64A875538D5149B688EB3A260427B07C">
    <w:name w:val="64A875538D5149B688EB3A260427B07C"/>
    <w:rsid w:val="00A9455F"/>
  </w:style>
  <w:style w:type="paragraph" w:customStyle="1" w:styleId="B8896DCEA2774B2E8D9C6D9773785E0A">
    <w:name w:val="B8896DCEA2774B2E8D9C6D9773785E0A"/>
    <w:rsid w:val="00A9455F"/>
  </w:style>
  <w:style w:type="paragraph" w:customStyle="1" w:styleId="ECEA630874304D39812BDBD0BA996DF9">
    <w:name w:val="ECEA630874304D39812BDBD0BA996DF9"/>
    <w:rsid w:val="00A9455F"/>
  </w:style>
  <w:style w:type="paragraph" w:customStyle="1" w:styleId="F98C5DC3CD8741258AFF6A3C09F89932">
    <w:name w:val="F98C5DC3CD8741258AFF6A3C09F89932"/>
    <w:rsid w:val="00A9455F"/>
  </w:style>
  <w:style w:type="paragraph" w:customStyle="1" w:styleId="3366122AE0E84CD4A9697FB2A1AA988A">
    <w:name w:val="3366122AE0E84CD4A9697FB2A1AA988A"/>
    <w:rsid w:val="00A9455F"/>
  </w:style>
  <w:style w:type="paragraph" w:customStyle="1" w:styleId="058139CDC61A40E4B6A7B8DEAFBB5D06">
    <w:name w:val="058139CDC61A40E4B6A7B8DEAFBB5D06"/>
    <w:rsid w:val="00A9455F"/>
  </w:style>
  <w:style w:type="paragraph" w:customStyle="1" w:styleId="35B14B37769241E697C69417CF8783D3">
    <w:name w:val="35B14B37769241E697C69417CF8783D3"/>
    <w:rsid w:val="00A9455F"/>
  </w:style>
  <w:style w:type="paragraph" w:customStyle="1" w:styleId="F66AFF37275D4D738972B3422E229C86">
    <w:name w:val="F66AFF37275D4D738972B3422E229C86"/>
    <w:rsid w:val="00A9455F"/>
  </w:style>
  <w:style w:type="paragraph" w:customStyle="1" w:styleId="C2DD315FB39D4C109370AAF88C73592E">
    <w:name w:val="C2DD315FB39D4C109370AAF88C73592E"/>
    <w:rsid w:val="00A9455F"/>
  </w:style>
  <w:style w:type="paragraph" w:customStyle="1" w:styleId="83A9CBDD9B144EE8BE14F5338D098A92">
    <w:name w:val="83A9CBDD9B144EE8BE14F5338D098A92"/>
    <w:rsid w:val="00A9455F"/>
  </w:style>
  <w:style w:type="paragraph" w:customStyle="1" w:styleId="F32A831F537D4B59B994ECB4ED3A042B">
    <w:name w:val="F32A831F537D4B59B994ECB4ED3A042B"/>
    <w:rsid w:val="00A9455F"/>
  </w:style>
  <w:style w:type="paragraph" w:customStyle="1" w:styleId="DE4BF80D4F2D457895BA0EA06BB817F0">
    <w:name w:val="DE4BF80D4F2D457895BA0EA06BB817F0"/>
    <w:rsid w:val="00A9455F"/>
  </w:style>
  <w:style w:type="paragraph" w:customStyle="1" w:styleId="8BBE9AE1266748068D3906A1EF6863FC">
    <w:name w:val="8BBE9AE1266748068D3906A1EF6863FC"/>
    <w:rsid w:val="00A9455F"/>
  </w:style>
  <w:style w:type="paragraph" w:customStyle="1" w:styleId="5C54B6BDAE454E73A3EDA1F5576D3B6E">
    <w:name w:val="5C54B6BDAE454E73A3EDA1F5576D3B6E"/>
    <w:rsid w:val="00A9455F"/>
  </w:style>
  <w:style w:type="paragraph" w:customStyle="1" w:styleId="9962CE00C9E941DEA5D0C532B5DF9BD7">
    <w:name w:val="9962CE00C9E941DEA5D0C532B5DF9BD7"/>
    <w:rsid w:val="00A9455F"/>
  </w:style>
  <w:style w:type="paragraph" w:customStyle="1" w:styleId="9319C1F94A764D50BBE85C0BF03F1F08">
    <w:name w:val="9319C1F94A764D50BBE85C0BF03F1F08"/>
    <w:rsid w:val="00A9455F"/>
  </w:style>
  <w:style w:type="paragraph" w:customStyle="1" w:styleId="A5D9300A98674754AF8D2FFB1BDC271D">
    <w:name w:val="A5D9300A98674754AF8D2FFB1BDC271D"/>
    <w:rsid w:val="00A9455F"/>
  </w:style>
  <w:style w:type="paragraph" w:customStyle="1" w:styleId="EE47FA2DF85949008EF6511BE0715C66">
    <w:name w:val="EE47FA2DF85949008EF6511BE0715C66"/>
    <w:rsid w:val="00A9455F"/>
  </w:style>
  <w:style w:type="paragraph" w:customStyle="1" w:styleId="03BE40AAE1BE42A7B29A10A2506CB419">
    <w:name w:val="03BE40AAE1BE42A7B29A10A2506CB419"/>
    <w:rsid w:val="00A9455F"/>
  </w:style>
  <w:style w:type="paragraph" w:customStyle="1" w:styleId="41C40220CEB14018B5E250042586CAB1">
    <w:name w:val="41C40220CEB14018B5E250042586CAB1"/>
    <w:rsid w:val="00A9455F"/>
  </w:style>
  <w:style w:type="paragraph" w:customStyle="1" w:styleId="4AA33B7492BF4653B386AE947044C3EB">
    <w:name w:val="4AA33B7492BF4653B386AE947044C3EB"/>
    <w:rsid w:val="00A9455F"/>
  </w:style>
  <w:style w:type="paragraph" w:customStyle="1" w:styleId="4E9D3B37B6C94766A8DC36B482184C5C">
    <w:name w:val="4E9D3B37B6C94766A8DC36B482184C5C"/>
    <w:rsid w:val="00A9455F"/>
  </w:style>
  <w:style w:type="paragraph" w:customStyle="1" w:styleId="CFE2B9551A824B5FB68AC3A1CCD182D3">
    <w:name w:val="CFE2B9551A824B5FB68AC3A1CCD182D3"/>
    <w:rsid w:val="00A9455F"/>
  </w:style>
  <w:style w:type="paragraph" w:customStyle="1" w:styleId="CAC58E89DE794A51A2F82C1685C6DFFF">
    <w:name w:val="CAC58E89DE794A51A2F82C1685C6DFFF"/>
    <w:rsid w:val="00A9455F"/>
  </w:style>
  <w:style w:type="paragraph" w:customStyle="1" w:styleId="92A3A3A0A7F044528E15A5E6B6D20286">
    <w:name w:val="92A3A3A0A7F044528E15A5E6B6D20286"/>
    <w:rsid w:val="00A9455F"/>
  </w:style>
  <w:style w:type="paragraph" w:customStyle="1" w:styleId="4B09C52C64DD4604835EB1010E9BF6BE">
    <w:name w:val="4B09C52C64DD4604835EB1010E9BF6BE"/>
    <w:rsid w:val="00A9455F"/>
  </w:style>
  <w:style w:type="paragraph" w:customStyle="1" w:styleId="761E3B8014844E22BD205A20EC320116">
    <w:name w:val="761E3B8014844E22BD205A20EC320116"/>
    <w:rsid w:val="00A9455F"/>
  </w:style>
  <w:style w:type="paragraph" w:customStyle="1" w:styleId="8DFA28A260CE4061BC81033737452BA8">
    <w:name w:val="8DFA28A260CE4061BC81033737452BA8"/>
    <w:rsid w:val="00A9455F"/>
  </w:style>
  <w:style w:type="paragraph" w:customStyle="1" w:styleId="7DFB7E1B3E5F4836992C399057CFF433">
    <w:name w:val="7DFB7E1B3E5F4836992C399057CFF433"/>
    <w:rsid w:val="00A9455F"/>
  </w:style>
  <w:style w:type="paragraph" w:customStyle="1" w:styleId="4FFA9B6E850143379C429A910850ACE2">
    <w:name w:val="4FFA9B6E850143379C429A910850ACE2"/>
    <w:rsid w:val="00A9455F"/>
  </w:style>
  <w:style w:type="paragraph" w:customStyle="1" w:styleId="CA2EB138E48B460F8B75F2A5848E09F1">
    <w:name w:val="CA2EB138E48B460F8B75F2A5848E09F1"/>
    <w:rsid w:val="00A9455F"/>
  </w:style>
  <w:style w:type="paragraph" w:customStyle="1" w:styleId="1A1DE3E45E4F44059582EF0A5041B7E2">
    <w:name w:val="1A1DE3E45E4F44059582EF0A5041B7E2"/>
    <w:rsid w:val="00A9455F"/>
  </w:style>
  <w:style w:type="paragraph" w:customStyle="1" w:styleId="199D259BD9B8482B9494F564DCC5E06D">
    <w:name w:val="199D259BD9B8482B9494F564DCC5E06D"/>
    <w:rsid w:val="00A9455F"/>
  </w:style>
  <w:style w:type="paragraph" w:customStyle="1" w:styleId="1E58B3587860474FA852D3B37028BDF0">
    <w:name w:val="1E58B3587860474FA852D3B37028BDF0"/>
    <w:rsid w:val="00A9455F"/>
  </w:style>
  <w:style w:type="paragraph" w:customStyle="1" w:styleId="EEF96FBC4792400BB1656B03F4592C91">
    <w:name w:val="EEF96FBC4792400BB1656B03F4592C91"/>
    <w:rsid w:val="00A9455F"/>
  </w:style>
  <w:style w:type="paragraph" w:customStyle="1" w:styleId="B2BDCD836CC745F88A3D1CBD7DF372B9">
    <w:name w:val="B2BDCD836CC745F88A3D1CBD7DF372B9"/>
    <w:rsid w:val="00A9455F"/>
  </w:style>
  <w:style w:type="paragraph" w:customStyle="1" w:styleId="83B8903A08F146479153C2B0CAA561E5">
    <w:name w:val="83B8903A08F146479153C2B0CAA561E5"/>
    <w:rsid w:val="00A9455F"/>
  </w:style>
  <w:style w:type="paragraph" w:customStyle="1" w:styleId="0290F0D96FAD4D358D653BEAA82D9B94">
    <w:name w:val="0290F0D96FAD4D358D653BEAA82D9B94"/>
    <w:rsid w:val="00A9455F"/>
  </w:style>
  <w:style w:type="paragraph" w:customStyle="1" w:styleId="6C08A61BAA5B4FB6A125871D018BFB22">
    <w:name w:val="6C08A61BAA5B4FB6A125871D018BFB22"/>
    <w:rsid w:val="00A9455F"/>
  </w:style>
  <w:style w:type="paragraph" w:customStyle="1" w:styleId="806D1B244EC84B79B30C97E8AD92D35C">
    <w:name w:val="806D1B244EC84B79B30C97E8AD92D35C"/>
    <w:rsid w:val="00A9455F"/>
  </w:style>
  <w:style w:type="paragraph" w:customStyle="1" w:styleId="35D40254482249C5A088647D36DE2607">
    <w:name w:val="35D40254482249C5A088647D36DE2607"/>
    <w:rsid w:val="00A9455F"/>
  </w:style>
  <w:style w:type="paragraph" w:customStyle="1" w:styleId="D1B35393F2B74E5096F21E06B1CF159B">
    <w:name w:val="D1B35393F2B74E5096F21E06B1CF159B"/>
    <w:rsid w:val="00A9455F"/>
  </w:style>
  <w:style w:type="paragraph" w:customStyle="1" w:styleId="ED25BFC17D4E4D9582F14697AFA365D4">
    <w:name w:val="ED25BFC17D4E4D9582F14697AFA365D4"/>
    <w:rsid w:val="00A9455F"/>
  </w:style>
  <w:style w:type="paragraph" w:customStyle="1" w:styleId="9F27CEC457104B378EA62859B4079785">
    <w:name w:val="9F27CEC457104B378EA62859B4079785"/>
    <w:rsid w:val="00A9455F"/>
  </w:style>
  <w:style w:type="paragraph" w:customStyle="1" w:styleId="CF9F6A04822B491096BEF4B8DF7C56D3">
    <w:name w:val="CF9F6A04822B491096BEF4B8DF7C56D3"/>
    <w:rsid w:val="00A9455F"/>
  </w:style>
  <w:style w:type="paragraph" w:customStyle="1" w:styleId="1A5193CE35334025ACC6B5AF90D9617C">
    <w:name w:val="1A5193CE35334025ACC6B5AF90D9617C"/>
    <w:rsid w:val="00A9455F"/>
  </w:style>
  <w:style w:type="paragraph" w:customStyle="1" w:styleId="DF9FAA5F7E7947B985C121F1CED4EC15">
    <w:name w:val="DF9FAA5F7E7947B985C121F1CED4EC15"/>
    <w:rsid w:val="00A9455F"/>
  </w:style>
  <w:style w:type="paragraph" w:customStyle="1" w:styleId="BA506CC1589243D8BEB9C0194D3FB611">
    <w:name w:val="BA506CC1589243D8BEB9C0194D3FB611"/>
    <w:rsid w:val="00A9455F"/>
  </w:style>
  <w:style w:type="paragraph" w:customStyle="1" w:styleId="B027A5E15ADF4E37B42AF687A8AF05D6">
    <w:name w:val="B027A5E15ADF4E37B42AF687A8AF05D6"/>
    <w:rsid w:val="00A9455F"/>
  </w:style>
  <w:style w:type="paragraph" w:customStyle="1" w:styleId="BE750C235DB94E8488E03F6C10E48B17">
    <w:name w:val="BE750C235DB94E8488E03F6C10E48B17"/>
    <w:rsid w:val="00A9455F"/>
  </w:style>
  <w:style w:type="paragraph" w:customStyle="1" w:styleId="F7341ED5034F46128F0A9510AEA4F49D">
    <w:name w:val="F7341ED5034F46128F0A9510AEA4F49D"/>
    <w:rsid w:val="00A9455F"/>
  </w:style>
  <w:style w:type="paragraph" w:customStyle="1" w:styleId="1CD68326840140ABA91614F09B1C6751">
    <w:name w:val="1CD68326840140ABA91614F09B1C6751"/>
    <w:rsid w:val="00A9455F"/>
  </w:style>
  <w:style w:type="paragraph" w:customStyle="1" w:styleId="E0822D9FEA244853BDCC3140FDABAF53">
    <w:name w:val="E0822D9FEA244853BDCC3140FDABAF53"/>
    <w:rsid w:val="00A9455F"/>
  </w:style>
  <w:style w:type="paragraph" w:customStyle="1" w:styleId="7588F327611C4C0792106E7767A544E6">
    <w:name w:val="7588F327611C4C0792106E7767A544E6"/>
    <w:rsid w:val="00A9455F"/>
  </w:style>
  <w:style w:type="paragraph" w:customStyle="1" w:styleId="870E91D140014E678BB9F2CC3E390B32">
    <w:name w:val="870E91D140014E678BB9F2CC3E390B32"/>
    <w:rsid w:val="00A9455F"/>
  </w:style>
  <w:style w:type="paragraph" w:customStyle="1" w:styleId="C20F47B440D74E4DB9073210A9D0FCBC">
    <w:name w:val="C20F47B440D74E4DB9073210A9D0FCBC"/>
    <w:rsid w:val="00A9455F"/>
  </w:style>
  <w:style w:type="paragraph" w:customStyle="1" w:styleId="0C045D43CFCB4C94AF789D0C4E4B75D8">
    <w:name w:val="0C045D43CFCB4C94AF789D0C4E4B75D8"/>
    <w:rsid w:val="00A9455F"/>
  </w:style>
  <w:style w:type="paragraph" w:customStyle="1" w:styleId="D36864401EEA4E438049CC782CC6E000">
    <w:name w:val="D36864401EEA4E438049CC782CC6E000"/>
    <w:rsid w:val="00A9455F"/>
  </w:style>
  <w:style w:type="paragraph" w:customStyle="1" w:styleId="4F16EEBC24914D3EAEE1A85E612EDF28">
    <w:name w:val="4F16EEBC24914D3EAEE1A85E612EDF28"/>
    <w:rsid w:val="00A9455F"/>
  </w:style>
  <w:style w:type="paragraph" w:customStyle="1" w:styleId="D588476C1B834CD09BE233A917B6AABF">
    <w:name w:val="D588476C1B834CD09BE233A917B6AABF"/>
    <w:rsid w:val="00A9455F"/>
  </w:style>
  <w:style w:type="paragraph" w:customStyle="1" w:styleId="DB6DF91338B04437ABBD7DA82E4C02ED">
    <w:name w:val="DB6DF91338B04437ABBD7DA82E4C02ED"/>
    <w:rsid w:val="00A9455F"/>
  </w:style>
  <w:style w:type="paragraph" w:customStyle="1" w:styleId="FC66080725F94AEAA325EE8C2C125024">
    <w:name w:val="FC66080725F94AEAA325EE8C2C125024"/>
    <w:rsid w:val="00A9455F"/>
  </w:style>
  <w:style w:type="paragraph" w:customStyle="1" w:styleId="0A5971657E1048A6B6EC9E1EA5B2F898">
    <w:name w:val="0A5971657E1048A6B6EC9E1EA5B2F898"/>
    <w:rsid w:val="00A9455F"/>
  </w:style>
  <w:style w:type="paragraph" w:customStyle="1" w:styleId="835F744E6BA44038983444C287EBCEC5">
    <w:name w:val="835F744E6BA44038983444C287EBCEC5"/>
    <w:rsid w:val="00A9455F"/>
  </w:style>
  <w:style w:type="paragraph" w:customStyle="1" w:styleId="F1B30CACC8A440CF87C743369DE326CA">
    <w:name w:val="F1B30CACC8A440CF87C743369DE326CA"/>
    <w:rsid w:val="00A9455F"/>
  </w:style>
  <w:style w:type="paragraph" w:customStyle="1" w:styleId="F60C3A256A974DA0B2A3E6C867A8C41E">
    <w:name w:val="F60C3A256A974DA0B2A3E6C867A8C41E"/>
    <w:rsid w:val="00A9455F"/>
  </w:style>
  <w:style w:type="paragraph" w:customStyle="1" w:styleId="F5D289095C6E440CA8027CA5F1373BA5">
    <w:name w:val="F5D289095C6E440CA8027CA5F1373BA5"/>
    <w:rsid w:val="00A9455F"/>
  </w:style>
  <w:style w:type="paragraph" w:customStyle="1" w:styleId="82FAB85182CC46BCA8E19DD506F4D6C9">
    <w:name w:val="82FAB85182CC46BCA8E19DD506F4D6C9"/>
    <w:rsid w:val="00A9455F"/>
  </w:style>
  <w:style w:type="paragraph" w:customStyle="1" w:styleId="EDCD9542962A4818AE6E3772AC895F02">
    <w:name w:val="EDCD9542962A4818AE6E3772AC895F02"/>
    <w:rsid w:val="00A9455F"/>
  </w:style>
  <w:style w:type="paragraph" w:customStyle="1" w:styleId="8D385C18B6D44E5BA570FC95166C6CD6">
    <w:name w:val="8D385C18B6D44E5BA570FC95166C6CD6"/>
    <w:rsid w:val="00A9455F"/>
  </w:style>
  <w:style w:type="paragraph" w:customStyle="1" w:styleId="BF7491EC3FDB44B4BF813CC93A27BBF3">
    <w:name w:val="BF7491EC3FDB44B4BF813CC93A27BBF3"/>
    <w:rsid w:val="00A9455F"/>
  </w:style>
  <w:style w:type="paragraph" w:customStyle="1" w:styleId="334689F50FB14D8FB956B3B4004C5400">
    <w:name w:val="334689F50FB14D8FB956B3B4004C5400"/>
    <w:rsid w:val="00A9455F"/>
  </w:style>
  <w:style w:type="paragraph" w:customStyle="1" w:styleId="B734C15DD8B748C7B4456A1ECFB79282">
    <w:name w:val="B734C15DD8B748C7B4456A1ECFB79282"/>
    <w:rsid w:val="00A9455F"/>
  </w:style>
  <w:style w:type="paragraph" w:customStyle="1" w:styleId="70CBA5BCC07749AA9F7D74ED86BC46E1">
    <w:name w:val="70CBA5BCC07749AA9F7D74ED86BC46E1"/>
    <w:rsid w:val="00A9455F"/>
  </w:style>
  <w:style w:type="paragraph" w:customStyle="1" w:styleId="EA8518920747480BAA247ECD5604D4F4">
    <w:name w:val="EA8518920747480BAA247ECD5604D4F4"/>
    <w:rsid w:val="00A9455F"/>
  </w:style>
  <w:style w:type="paragraph" w:customStyle="1" w:styleId="8E2F1374537E4BB082AB2E524D3B6969">
    <w:name w:val="8E2F1374537E4BB082AB2E524D3B6969"/>
    <w:rsid w:val="00A9455F"/>
  </w:style>
  <w:style w:type="paragraph" w:customStyle="1" w:styleId="8B8D078AB62449DA948F65BA760120E4">
    <w:name w:val="8B8D078AB62449DA948F65BA760120E4"/>
    <w:rsid w:val="00A9455F"/>
  </w:style>
  <w:style w:type="paragraph" w:customStyle="1" w:styleId="D84790B5F1FA4B2D907B68AE9BCEC003">
    <w:name w:val="D84790B5F1FA4B2D907B68AE9BCEC003"/>
    <w:rsid w:val="00A9455F"/>
  </w:style>
  <w:style w:type="paragraph" w:customStyle="1" w:styleId="6E3072BC9B5B48E9BFCF1D5E59D2ACE5">
    <w:name w:val="6E3072BC9B5B48E9BFCF1D5E59D2ACE5"/>
    <w:rsid w:val="00A9455F"/>
  </w:style>
  <w:style w:type="paragraph" w:customStyle="1" w:styleId="207FCFBC05324CD687144931936B7D8F">
    <w:name w:val="207FCFBC05324CD687144931936B7D8F"/>
    <w:rsid w:val="00A9455F"/>
  </w:style>
  <w:style w:type="paragraph" w:customStyle="1" w:styleId="1E54665174B444AC93D6BBA17736F96A">
    <w:name w:val="1E54665174B444AC93D6BBA17736F96A"/>
    <w:rsid w:val="00A9455F"/>
  </w:style>
  <w:style w:type="paragraph" w:customStyle="1" w:styleId="76375BB5D0034D82B97E632AA37AE01E">
    <w:name w:val="76375BB5D0034D82B97E632AA37AE01E"/>
    <w:rsid w:val="00A9455F"/>
  </w:style>
  <w:style w:type="paragraph" w:customStyle="1" w:styleId="72D457B3D3DD4AC38EEBDACE011BB69F">
    <w:name w:val="72D457B3D3DD4AC38EEBDACE011BB69F"/>
    <w:rsid w:val="00A9455F"/>
  </w:style>
  <w:style w:type="paragraph" w:customStyle="1" w:styleId="984C03819AD4470C95422B7ABFDB1CA2">
    <w:name w:val="984C03819AD4470C95422B7ABFDB1CA2"/>
    <w:rsid w:val="00A9455F"/>
  </w:style>
  <w:style w:type="paragraph" w:customStyle="1" w:styleId="7E98937F3882441A9E9382CFFBB0AB7E">
    <w:name w:val="7E98937F3882441A9E9382CFFBB0AB7E"/>
    <w:rsid w:val="00A9455F"/>
  </w:style>
  <w:style w:type="paragraph" w:customStyle="1" w:styleId="E08E381E9DB9431E880FBB9B9BD0BB1D">
    <w:name w:val="E08E381E9DB9431E880FBB9B9BD0BB1D"/>
    <w:rsid w:val="00A9455F"/>
  </w:style>
  <w:style w:type="paragraph" w:customStyle="1" w:styleId="9D5A9038598147E69AA202D0EB03EF14">
    <w:name w:val="9D5A9038598147E69AA202D0EB03EF14"/>
    <w:rsid w:val="00A9455F"/>
  </w:style>
  <w:style w:type="paragraph" w:customStyle="1" w:styleId="906311D2A61D4FDB83EEB6E6A392F0AE">
    <w:name w:val="906311D2A61D4FDB83EEB6E6A392F0AE"/>
    <w:rsid w:val="00A9455F"/>
  </w:style>
  <w:style w:type="paragraph" w:customStyle="1" w:styleId="C44D63E4F8F04E4FBF4A119432C17930">
    <w:name w:val="C44D63E4F8F04E4FBF4A119432C17930"/>
    <w:rsid w:val="00A9455F"/>
  </w:style>
  <w:style w:type="paragraph" w:customStyle="1" w:styleId="57AADD2738C64A70B0B2CA068423F0AE">
    <w:name w:val="57AADD2738C64A70B0B2CA068423F0AE"/>
    <w:rsid w:val="00A9455F"/>
  </w:style>
  <w:style w:type="paragraph" w:customStyle="1" w:styleId="63C3889CA61B44B2802FA571A531DCC5">
    <w:name w:val="63C3889CA61B44B2802FA571A531DCC5"/>
    <w:rsid w:val="00A9455F"/>
  </w:style>
  <w:style w:type="paragraph" w:customStyle="1" w:styleId="6B3496A15D774E14B34A0D15CEFFE4BD">
    <w:name w:val="6B3496A15D774E14B34A0D15CEFFE4BD"/>
    <w:rsid w:val="00A9455F"/>
  </w:style>
  <w:style w:type="paragraph" w:customStyle="1" w:styleId="E0F6FDFEA930495A9C267B39E57D6CE6">
    <w:name w:val="E0F6FDFEA930495A9C267B39E57D6CE6"/>
    <w:rsid w:val="00A9455F"/>
  </w:style>
  <w:style w:type="paragraph" w:customStyle="1" w:styleId="C057FA2384A54D0E837B85308E66F96A">
    <w:name w:val="C057FA2384A54D0E837B85308E66F96A"/>
    <w:rsid w:val="00A9455F"/>
  </w:style>
  <w:style w:type="paragraph" w:customStyle="1" w:styleId="FF1F8E0F9C5644449A945D336BAD940B">
    <w:name w:val="FF1F8E0F9C5644449A945D336BAD940B"/>
    <w:rsid w:val="00A9455F"/>
  </w:style>
  <w:style w:type="paragraph" w:customStyle="1" w:styleId="8AAA8DDB9B8B406BA82EFE5B650B7AE9">
    <w:name w:val="8AAA8DDB9B8B406BA82EFE5B650B7AE9"/>
    <w:rsid w:val="00A9455F"/>
  </w:style>
  <w:style w:type="paragraph" w:customStyle="1" w:styleId="A64D8CFE4C47489999F19274504DE5FD">
    <w:name w:val="A64D8CFE4C47489999F19274504DE5FD"/>
    <w:rsid w:val="00A9455F"/>
  </w:style>
  <w:style w:type="paragraph" w:customStyle="1" w:styleId="2850B4747E534D98BD66E6BA082AD4B8">
    <w:name w:val="2850B4747E534D98BD66E6BA082AD4B8"/>
    <w:rsid w:val="00A9455F"/>
  </w:style>
  <w:style w:type="paragraph" w:customStyle="1" w:styleId="7E44298BA11E46CDA40A154E5CCF4E0E">
    <w:name w:val="7E44298BA11E46CDA40A154E5CCF4E0E"/>
    <w:rsid w:val="00A9455F"/>
  </w:style>
  <w:style w:type="paragraph" w:customStyle="1" w:styleId="347A04394E4D4DB692202829FB13BAA2">
    <w:name w:val="347A04394E4D4DB692202829FB13BAA2"/>
    <w:rsid w:val="00A9455F"/>
  </w:style>
  <w:style w:type="paragraph" w:customStyle="1" w:styleId="3951AD618C704756988E15D4A164DD9A">
    <w:name w:val="3951AD618C704756988E15D4A164DD9A"/>
    <w:rsid w:val="00A9455F"/>
  </w:style>
  <w:style w:type="paragraph" w:customStyle="1" w:styleId="28CAF2CE209E4C2C8563DCD22FFF9DC1">
    <w:name w:val="28CAF2CE209E4C2C8563DCD22FFF9DC1"/>
    <w:rsid w:val="00A9455F"/>
  </w:style>
  <w:style w:type="paragraph" w:customStyle="1" w:styleId="D52D2E8970FB4352B6C48CC25E163C09">
    <w:name w:val="D52D2E8970FB4352B6C48CC25E163C09"/>
    <w:rsid w:val="00A9455F"/>
  </w:style>
  <w:style w:type="paragraph" w:customStyle="1" w:styleId="BCB37C7659414927AEDA21C0DC43875D">
    <w:name w:val="BCB37C7659414927AEDA21C0DC43875D"/>
    <w:rsid w:val="00A9455F"/>
  </w:style>
  <w:style w:type="paragraph" w:customStyle="1" w:styleId="1AFE7F76F52640F5960B8D4BF2C0E426">
    <w:name w:val="1AFE7F76F52640F5960B8D4BF2C0E426"/>
    <w:rsid w:val="00A9455F"/>
  </w:style>
  <w:style w:type="paragraph" w:customStyle="1" w:styleId="BF97506355E44C70A891BA48C5C291E8">
    <w:name w:val="BF97506355E44C70A891BA48C5C291E8"/>
    <w:rsid w:val="00A9455F"/>
  </w:style>
  <w:style w:type="paragraph" w:customStyle="1" w:styleId="F30B1DC77DA54185B3EEA0B6FE507282">
    <w:name w:val="F30B1DC77DA54185B3EEA0B6FE507282"/>
    <w:rsid w:val="00A9455F"/>
  </w:style>
  <w:style w:type="paragraph" w:customStyle="1" w:styleId="3815557921804DF0A59039989DD9482B">
    <w:name w:val="3815557921804DF0A59039989DD9482B"/>
    <w:rsid w:val="00A9455F"/>
  </w:style>
  <w:style w:type="paragraph" w:customStyle="1" w:styleId="A5B3ED5275FE44A2AE9E1222A4F6FDF4">
    <w:name w:val="A5B3ED5275FE44A2AE9E1222A4F6FDF4"/>
    <w:rsid w:val="00A9455F"/>
  </w:style>
  <w:style w:type="paragraph" w:customStyle="1" w:styleId="D4CEB5CDE6F140E6870F9A93529A9DCE">
    <w:name w:val="D4CEB5CDE6F140E6870F9A93529A9DCE"/>
    <w:rsid w:val="00A9455F"/>
  </w:style>
  <w:style w:type="paragraph" w:customStyle="1" w:styleId="E6396270DCFA4F818BBE6808867E9BA1">
    <w:name w:val="E6396270DCFA4F818BBE6808867E9BA1"/>
    <w:rsid w:val="00A9455F"/>
  </w:style>
  <w:style w:type="paragraph" w:customStyle="1" w:styleId="A724016807714BB88446E3D385DDFA5A">
    <w:name w:val="A724016807714BB88446E3D385DDFA5A"/>
    <w:rsid w:val="00A9455F"/>
  </w:style>
  <w:style w:type="paragraph" w:customStyle="1" w:styleId="7956426122FE42BF8513C2DDB6C99CEC">
    <w:name w:val="7956426122FE42BF8513C2DDB6C99CEC"/>
    <w:rsid w:val="00A9455F"/>
  </w:style>
  <w:style w:type="paragraph" w:customStyle="1" w:styleId="1D712715EFED464AA5D30A30ED1B2AF9">
    <w:name w:val="1D712715EFED464AA5D30A30ED1B2AF9"/>
    <w:rsid w:val="00A9455F"/>
  </w:style>
  <w:style w:type="paragraph" w:customStyle="1" w:styleId="2B6DE9E9B9D448FCAAC94A275E72E265">
    <w:name w:val="2B6DE9E9B9D448FCAAC94A275E72E265"/>
    <w:rsid w:val="00A9455F"/>
  </w:style>
  <w:style w:type="paragraph" w:customStyle="1" w:styleId="F7108268B2D54C55B362C275A7DCFF21">
    <w:name w:val="F7108268B2D54C55B362C275A7DCFF21"/>
    <w:rsid w:val="00A9455F"/>
  </w:style>
  <w:style w:type="paragraph" w:customStyle="1" w:styleId="32CDCD4EDC2442C18970B3D642ED25D9">
    <w:name w:val="32CDCD4EDC2442C18970B3D642ED25D9"/>
    <w:rsid w:val="00A9455F"/>
  </w:style>
  <w:style w:type="paragraph" w:customStyle="1" w:styleId="574AB19786634CD0B73F37DF765A6733">
    <w:name w:val="574AB19786634CD0B73F37DF765A6733"/>
    <w:rsid w:val="00A9455F"/>
  </w:style>
  <w:style w:type="paragraph" w:customStyle="1" w:styleId="51841158FDE8428EB1DED3EDB0F80E2D">
    <w:name w:val="51841158FDE8428EB1DED3EDB0F80E2D"/>
    <w:rsid w:val="00A9455F"/>
  </w:style>
  <w:style w:type="paragraph" w:customStyle="1" w:styleId="FCB162074E614E6E96070247674C8FD2">
    <w:name w:val="FCB162074E614E6E96070247674C8FD2"/>
    <w:rsid w:val="00A9455F"/>
  </w:style>
  <w:style w:type="paragraph" w:customStyle="1" w:styleId="51CE1761EE2D40A0BDDF6A59EA6A887D">
    <w:name w:val="51CE1761EE2D40A0BDDF6A59EA6A887D"/>
    <w:rsid w:val="00A9455F"/>
  </w:style>
  <w:style w:type="paragraph" w:customStyle="1" w:styleId="3A55EB51EDD64908B5D6EEB9180EE513">
    <w:name w:val="3A55EB51EDD64908B5D6EEB9180EE513"/>
    <w:rsid w:val="00A9455F"/>
  </w:style>
  <w:style w:type="paragraph" w:customStyle="1" w:styleId="AD4257059F7B4080AE1145964942D33B">
    <w:name w:val="AD4257059F7B4080AE1145964942D33B"/>
    <w:rsid w:val="00A9455F"/>
  </w:style>
  <w:style w:type="paragraph" w:customStyle="1" w:styleId="DADAC125CFE248BDBE8046629057E379">
    <w:name w:val="DADAC125CFE248BDBE8046629057E379"/>
    <w:rsid w:val="00A9455F"/>
  </w:style>
  <w:style w:type="paragraph" w:customStyle="1" w:styleId="BE67738477D14A7A831649C0EDF737D0">
    <w:name w:val="BE67738477D14A7A831649C0EDF737D0"/>
    <w:rsid w:val="00A9455F"/>
  </w:style>
  <w:style w:type="paragraph" w:customStyle="1" w:styleId="DD535108112641BEA999FCACB9E3BC04">
    <w:name w:val="DD535108112641BEA999FCACB9E3BC04"/>
    <w:rsid w:val="00A9455F"/>
  </w:style>
  <w:style w:type="paragraph" w:customStyle="1" w:styleId="1113D759B14D44408F2842FE679C59A8">
    <w:name w:val="1113D759B14D44408F2842FE679C59A8"/>
    <w:rsid w:val="00A9455F"/>
  </w:style>
  <w:style w:type="paragraph" w:customStyle="1" w:styleId="CB0198C3B23745C7B47F4B05589BB87F">
    <w:name w:val="CB0198C3B23745C7B47F4B05589BB87F"/>
    <w:rsid w:val="00A9455F"/>
  </w:style>
  <w:style w:type="paragraph" w:customStyle="1" w:styleId="FA8DFB5CE9634AC68B5BF2D444C4359F">
    <w:name w:val="FA8DFB5CE9634AC68B5BF2D444C4359F"/>
    <w:rsid w:val="00A9455F"/>
  </w:style>
  <w:style w:type="paragraph" w:customStyle="1" w:styleId="2FB587BBADEB404B8B24D7CB3B302504">
    <w:name w:val="2FB587BBADEB404B8B24D7CB3B302504"/>
    <w:rsid w:val="00A9455F"/>
  </w:style>
  <w:style w:type="paragraph" w:customStyle="1" w:styleId="015043E38F614D8198DEED6936B722F6">
    <w:name w:val="015043E38F614D8198DEED6936B722F6"/>
    <w:rsid w:val="00A9455F"/>
  </w:style>
  <w:style w:type="paragraph" w:customStyle="1" w:styleId="F7CE530F61594EFEA3AE42934F42CC3B">
    <w:name w:val="F7CE530F61594EFEA3AE42934F42CC3B"/>
    <w:rsid w:val="00A9455F"/>
  </w:style>
  <w:style w:type="paragraph" w:customStyle="1" w:styleId="BDDEB9A8CEB845E39AECBB7F7074399E">
    <w:name w:val="BDDEB9A8CEB845E39AECBB7F7074399E"/>
    <w:rsid w:val="00A9455F"/>
  </w:style>
  <w:style w:type="paragraph" w:customStyle="1" w:styleId="9C21A575CE4D4BAFA550449145556776">
    <w:name w:val="9C21A575CE4D4BAFA550449145556776"/>
    <w:rsid w:val="00A9455F"/>
  </w:style>
  <w:style w:type="paragraph" w:customStyle="1" w:styleId="42BAEC6F5E564FE8847D20A6BE32B6AB">
    <w:name w:val="42BAEC6F5E564FE8847D20A6BE32B6AB"/>
    <w:rsid w:val="00A9455F"/>
  </w:style>
  <w:style w:type="paragraph" w:customStyle="1" w:styleId="766536EF11A242CBA083E59B229FF848">
    <w:name w:val="766536EF11A242CBA083E59B229FF848"/>
    <w:rsid w:val="00A9455F"/>
  </w:style>
  <w:style w:type="paragraph" w:customStyle="1" w:styleId="DECEAA392EAF4A1F83F95416CFEAC0D5">
    <w:name w:val="DECEAA392EAF4A1F83F95416CFEAC0D5"/>
    <w:rsid w:val="00A9455F"/>
  </w:style>
  <w:style w:type="paragraph" w:customStyle="1" w:styleId="00F26E25341A41FEAF0C70D43DCF027F">
    <w:name w:val="00F26E25341A41FEAF0C70D43DCF027F"/>
    <w:rsid w:val="00A9455F"/>
  </w:style>
  <w:style w:type="paragraph" w:customStyle="1" w:styleId="9F69BA65E3E848D4A19E45F0184F957C">
    <w:name w:val="9F69BA65E3E848D4A19E45F0184F957C"/>
    <w:rsid w:val="00A9455F"/>
  </w:style>
  <w:style w:type="paragraph" w:customStyle="1" w:styleId="531BDEB52B89442988F01E9E2C417239">
    <w:name w:val="531BDEB52B89442988F01E9E2C417239"/>
    <w:rsid w:val="00A9455F"/>
  </w:style>
  <w:style w:type="paragraph" w:customStyle="1" w:styleId="24B249DA120E4733978BCF3A03B19D04">
    <w:name w:val="24B249DA120E4733978BCF3A03B19D04"/>
    <w:rsid w:val="00A9455F"/>
  </w:style>
  <w:style w:type="paragraph" w:customStyle="1" w:styleId="22DE8D502E9B4A8089169A4B9FD53F16">
    <w:name w:val="22DE8D502E9B4A8089169A4B9FD53F16"/>
    <w:rsid w:val="00A9455F"/>
  </w:style>
  <w:style w:type="paragraph" w:customStyle="1" w:styleId="A5BED7FF63234E4BA72DDE22F23BDAE3">
    <w:name w:val="A5BED7FF63234E4BA72DDE22F23BDAE3"/>
    <w:rsid w:val="00A9455F"/>
  </w:style>
  <w:style w:type="paragraph" w:customStyle="1" w:styleId="5A063E34B61C4C9080E482E56C7B7334">
    <w:name w:val="5A063E34B61C4C9080E482E56C7B7334"/>
    <w:rsid w:val="00A9455F"/>
  </w:style>
  <w:style w:type="paragraph" w:customStyle="1" w:styleId="726FBAFBB96944FB8A7386F5C590A235">
    <w:name w:val="726FBAFBB96944FB8A7386F5C590A235"/>
    <w:rsid w:val="00A9455F"/>
  </w:style>
  <w:style w:type="paragraph" w:customStyle="1" w:styleId="3ADEB23EDA7D440FBD5631DACB480E15">
    <w:name w:val="3ADEB23EDA7D440FBD5631DACB480E15"/>
    <w:rsid w:val="00A9455F"/>
  </w:style>
  <w:style w:type="paragraph" w:customStyle="1" w:styleId="38E80E90BA904A109E34FC81C7BF9DCF">
    <w:name w:val="38E80E90BA904A109E34FC81C7BF9DCF"/>
    <w:rsid w:val="00A9455F"/>
  </w:style>
  <w:style w:type="paragraph" w:customStyle="1" w:styleId="C874C1DA16B34E8F9156A3C07B085E64">
    <w:name w:val="C874C1DA16B34E8F9156A3C07B085E64"/>
    <w:rsid w:val="00A9455F"/>
  </w:style>
  <w:style w:type="paragraph" w:customStyle="1" w:styleId="0AD7C99382FD40DCA73CA1C70B65F2EA">
    <w:name w:val="0AD7C99382FD40DCA73CA1C70B65F2EA"/>
    <w:rsid w:val="00A9455F"/>
  </w:style>
  <w:style w:type="paragraph" w:customStyle="1" w:styleId="211E06053A634743866DC4B0DC3DC2C9">
    <w:name w:val="211E06053A634743866DC4B0DC3DC2C9"/>
    <w:rsid w:val="00A9455F"/>
  </w:style>
  <w:style w:type="paragraph" w:customStyle="1" w:styleId="41FE1B03EED44759809729ED8859AD81">
    <w:name w:val="41FE1B03EED44759809729ED8859AD81"/>
    <w:rsid w:val="00A9455F"/>
  </w:style>
  <w:style w:type="paragraph" w:customStyle="1" w:styleId="4B9DB231196743CBA986FE1942E91043">
    <w:name w:val="4B9DB231196743CBA986FE1942E91043"/>
    <w:rsid w:val="00A9455F"/>
  </w:style>
  <w:style w:type="paragraph" w:customStyle="1" w:styleId="48651A401B974738BF1506CCE1186716">
    <w:name w:val="48651A401B974738BF1506CCE1186716"/>
    <w:rsid w:val="00A9455F"/>
  </w:style>
  <w:style w:type="paragraph" w:customStyle="1" w:styleId="222D35049BA04F5CAB0BCF4592D21E93">
    <w:name w:val="222D35049BA04F5CAB0BCF4592D21E93"/>
    <w:rsid w:val="00A9455F"/>
  </w:style>
  <w:style w:type="paragraph" w:customStyle="1" w:styleId="956DC2FECC0549E2A25E462659CA4E0D">
    <w:name w:val="956DC2FECC0549E2A25E462659CA4E0D"/>
    <w:rsid w:val="00A9455F"/>
  </w:style>
  <w:style w:type="paragraph" w:customStyle="1" w:styleId="1C54639A15AC4112A6387579F7C571C2">
    <w:name w:val="1C54639A15AC4112A6387579F7C571C2"/>
    <w:rsid w:val="00A9455F"/>
  </w:style>
  <w:style w:type="paragraph" w:customStyle="1" w:styleId="2393579F22804387883578A3CF3645FF">
    <w:name w:val="2393579F22804387883578A3CF3645FF"/>
    <w:rsid w:val="00A9455F"/>
  </w:style>
  <w:style w:type="paragraph" w:customStyle="1" w:styleId="F9C853C075E041BA9B700930C646A47D">
    <w:name w:val="F9C853C075E041BA9B700930C646A47D"/>
    <w:rsid w:val="00A9455F"/>
  </w:style>
  <w:style w:type="paragraph" w:customStyle="1" w:styleId="8366AECD0FB549C08928E6F991F0F05D">
    <w:name w:val="8366AECD0FB549C08928E6F991F0F05D"/>
    <w:rsid w:val="00A9455F"/>
  </w:style>
  <w:style w:type="paragraph" w:customStyle="1" w:styleId="6E227A9C55264E67A2418C6B8A99813A">
    <w:name w:val="6E227A9C55264E67A2418C6B8A99813A"/>
    <w:rsid w:val="00A9455F"/>
  </w:style>
  <w:style w:type="paragraph" w:customStyle="1" w:styleId="A7A123B6AA41496B9FB38FB8B738841A">
    <w:name w:val="A7A123B6AA41496B9FB38FB8B738841A"/>
    <w:rsid w:val="00A9455F"/>
  </w:style>
  <w:style w:type="paragraph" w:customStyle="1" w:styleId="37613743F93E4B9590346A09FF777409">
    <w:name w:val="37613743F93E4B9590346A09FF777409"/>
    <w:rsid w:val="00A9455F"/>
  </w:style>
  <w:style w:type="paragraph" w:customStyle="1" w:styleId="5937A3D034B24EB0A4498F7A047FAAAA">
    <w:name w:val="5937A3D034B24EB0A4498F7A047FAAAA"/>
    <w:rsid w:val="00A9455F"/>
  </w:style>
  <w:style w:type="paragraph" w:customStyle="1" w:styleId="B6F1B9A41E2B4E5CAD623C966C52779B">
    <w:name w:val="B6F1B9A41E2B4E5CAD623C966C52779B"/>
    <w:rsid w:val="00A9455F"/>
  </w:style>
  <w:style w:type="paragraph" w:customStyle="1" w:styleId="225C6D31A25044A1BC281A68F97F591D">
    <w:name w:val="225C6D31A25044A1BC281A68F97F591D"/>
    <w:rsid w:val="00A9455F"/>
  </w:style>
  <w:style w:type="paragraph" w:customStyle="1" w:styleId="14BF3126AAF04FDCBCC1B935E8BB6A16">
    <w:name w:val="14BF3126AAF04FDCBCC1B935E8BB6A16"/>
    <w:rsid w:val="00A9455F"/>
  </w:style>
  <w:style w:type="paragraph" w:customStyle="1" w:styleId="71E6DC89517149E7AB4C0589E1ADF378">
    <w:name w:val="71E6DC89517149E7AB4C0589E1ADF378"/>
    <w:rsid w:val="00A9455F"/>
  </w:style>
  <w:style w:type="paragraph" w:customStyle="1" w:styleId="948867C5402E4CBD867C1E9959117777">
    <w:name w:val="948867C5402E4CBD867C1E9959117777"/>
    <w:rsid w:val="00A9455F"/>
  </w:style>
  <w:style w:type="paragraph" w:customStyle="1" w:styleId="3FC4675512394E828EA319819ADA7F86">
    <w:name w:val="3FC4675512394E828EA319819ADA7F86"/>
    <w:rsid w:val="00A9455F"/>
  </w:style>
  <w:style w:type="paragraph" w:customStyle="1" w:styleId="ECE42FBAB9E64B4896EBBEE68A3BE8DC">
    <w:name w:val="ECE42FBAB9E64B4896EBBEE68A3BE8DC"/>
    <w:rsid w:val="00A9455F"/>
  </w:style>
  <w:style w:type="paragraph" w:customStyle="1" w:styleId="2B26056445F544289137132F50569FB7">
    <w:name w:val="2B26056445F544289137132F50569FB7"/>
    <w:rsid w:val="00A9455F"/>
  </w:style>
  <w:style w:type="paragraph" w:customStyle="1" w:styleId="68EECD69ABC64FF0B556A2BA86399E20">
    <w:name w:val="68EECD69ABC64FF0B556A2BA86399E20"/>
    <w:rsid w:val="00A9455F"/>
  </w:style>
  <w:style w:type="paragraph" w:customStyle="1" w:styleId="68276AA11F7F4358AF113466C874C887">
    <w:name w:val="68276AA11F7F4358AF113466C874C887"/>
    <w:rsid w:val="00A9455F"/>
  </w:style>
  <w:style w:type="paragraph" w:customStyle="1" w:styleId="406EA815F0604CC78AEC186FB7126C6A">
    <w:name w:val="406EA815F0604CC78AEC186FB7126C6A"/>
    <w:rsid w:val="00A9455F"/>
  </w:style>
  <w:style w:type="paragraph" w:customStyle="1" w:styleId="099EDBC9019140F9920B460980F2B967">
    <w:name w:val="099EDBC9019140F9920B460980F2B967"/>
    <w:rsid w:val="00A9455F"/>
  </w:style>
  <w:style w:type="paragraph" w:customStyle="1" w:styleId="F57DF70D22BC4323AA4CD817287B9CEE">
    <w:name w:val="F57DF70D22BC4323AA4CD817287B9CEE"/>
    <w:rsid w:val="00A9455F"/>
  </w:style>
  <w:style w:type="paragraph" w:customStyle="1" w:styleId="10AB32C39A984E1583DED7997EA1BC83">
    <w:name w:val="10AB32C39A984E1583DED7997EA1BC83"/>
    <w:rsid w:val="00A9455F"/>
  </w:style>
  <w:style w:type="paragraph" w:customStyle="1" w:styleId="0678B6B9462E41588B536C94ACF404D0">
    <w:name w:val="0678B6B9462E41588B536C94ACF404D0"/>
    <w:rsid w:val="00A9455F"/>
  </w:style>
  <w:style w:type="paragraph" w:customStyle="1" w:styleId="0228826DD1AE4B20AC46657FBF2976C2">
    <w:name w:val="0228826DD1AE4B20AC46657FBF2976C2"/>
    <w:rsid w:val="00A9455F"/>
  </w:style>
  <w:style w:type="paragraph" w:customStyle="1" w:styleId="CC3EBB109B9344D2A6C788BAD173A662">
    <w:name w:val="CC3EBB109B9344D2A6C788BAD173A662"/>
    <w:rsid w:val="00A9455F"/>
  </w:style>
  <w:style w:type="paragraph" w:customStyle="1" w:styleId="2E5252DFADB24F50B7E5529C7193DDD7">
    <w:name w:val="2E5252DFADB24F50B7E5529C7193DDD7"/>
    <w:rsid w:val="00A9455F"/>
  </w:style>
  <w:style w:type="paragraph" w:customStyle="1" w:styleId="74180B034C7E4DEDAC26E5A53F094326">
    <w:name w:val="74180B034C7E4DEDAC26E5A53F094326"/>
    <w:rsid w:val="00A9455F"/>
  </w:style>
  <w:style w:type="paragraph" w:customStyle="1" w:styleId="D92BA9A803354257BE94AD10AF981AE2">
    <w:name w:val="D92BA9A803354257BE94AD10AF981AE2"/>
    <w:rsid w:val="00A9455F"/>
  </w:style>
  <w:style w:type="paragraph" w:customStyle="1" w:styleId="86E58205CAAD4158A7D563E02CFCE71D">
    <w:name w:val="86E58205CAAD4158A7D563E02CFCE71D"/>
    <w:rsid w:val="00A9455F"/>
  </w:style>
  <w:style w:type="paragraph" w:customStyle="1" w:styleId="A20400638B2B46E9AA8FDF9C335D525A">
    <w:name w:val="A20400638B2B46E9AA8FDF9C335D525A"/>
    <w:rsid w:val="00A9455F"/>
  </w:style>
  <w:style w:type="paragraph" w:customStyle="1" w:styleId="7E73AB375FF64D1DB423A276D506D170">
    <w:name w:val="7E73AB375FF64D1DB423A276D506D170"/>
    <w:rsid w:val="00A9455F"/>
  </w:style>
  <w:style w:type="paragraph" w:customStyle="1" w:styleId="D11E992D144A42A39F73B835474F99D5">
    <w:name w:val="D11E992D144A42A39F73B835474F99D5"/>
    <w:rsid w:val="00A9455F"/>
  </w:style>
  <w:style w:type="paragraph" w:customStyle="1" w:styleId="80CB009C3348428287A337DEADF3254C">
    <w:name w:val="80CB009C3348428287A337DEADF3254C"/>
    <w:rsid w:val="00A9455F"/>
  </w:style>
  <w:style w:type="paragraph" w:customStyle="1" w:styleId="7F3F7486E5CE4343B79B3C8633780345">
    <w:name w:val="7F3F7486E5CE4343B79B3C8633780345"/>
    <w:rsid w:val="00A9455F"/>
  </w:style>
  <w:style w:type="paragraph" w:customStyle="1" w:styleId="DBB6E92FEDEA4D98961DB6E57E5E2EE3">
    <w:name w:val="DBB6E92FEDEA4D98961DB6E57E5E2EE3"/>
    <w:rsid w:val="00A9455F"/>
  </w:style>
  <w:style w:type="paragraph" w:customStyle="1" w:styleId="A2C2B405A05F49A6834877EB719F8B32">
    <w:name w:val="A2C2B405A05F49A6834877EB719F8B32"/>
    <w:rsid w:val="00A9455F"/>
  </w:style>
  <w:style w:type="paragraph" w:customStyle="1" w:styleId="374E376F8B6E494CA3424B43785B7092">
    <w:name w:val="374E376F8B6E494CA3424B43785B7092"/>
    <w:rsid w:val="00A9455F"/>
  </w:style>
  <w:style w:type="paragraph" w:customStyle="1" w:styleId="39B5A0E8C99D4AB5AED612473F509858">
    <w:name w:val="39B5A0E8C99D4AB5AED612473F509858"/>
    <w:rsid w:val="00A9455F"/>
  </w:style>
  <w:style w:type="paragraph" w:customStyle="1" w:styleId="4B9B6DF3E6134B51ADD33858B302F9FC">
    <w:name w:val="4B9B6DF3E6134B51ADD33858B302F9FC"/>
    <w:rsid w:val="00A9455F"/>
  </w:style>
  <w:style w:type="paragraph" w:customStyle="1" w:styleId="6655D239DFB040DE9A2722B30D32CFF6">
    <w:name w:val="6655D239DFB040DE9A2722B30D32CFF6"/>
    <w:rsid w:val="00A9455F"/>
  </w:style>
  <w:style w:type="paragraph" w:customStyle="1" w:styleId="702A87B0E8D347DB9F4112938B26C9A9">
    <w:name w:val="702A87B0E8D347DB9F4112938B26C9A9"/>
    <w:rsid w:val="00A9455F"/>
  </w:style>
  <w:style w:type="paragraph" w:customStyle="1" w:styleId="AF720C87DB9A43209905C7281FD1FC2F">
    <w:name w:val="AF720C87DB9A43209905C7281FD1FC2F"/>
    <w:rsid w:val="00A9455F"/>
  </w:style>
  <w:style w:type="paragraph" w:customStyle="1" w:styleId="DF33EE81E2514988998B6F0D16612288">
    <w:name w:val="DF33EE81E2514988998B6F0D16612288"/>
    <w:rsid w:val="00A9455F"/>
  </w:style>
  <w:style w:type="paragraph" w:customStyle="1" w:styleId="D012E0A6CB0B40618B79706C0219F918">
    <w:name w:val="D012E0A6CB0B40618B79706C0219F918"/>
    <w:rsid w:val="00E376F9"/>
  </w:style>
  <w:style w:type="paragraph" w:customStyle="1" w:styleId="217F90B3EB38492AA6598B744CA87A72">
    <w:name w:val="217F90B3EB38492AA6598B744CA87A72"/>
    <w:rsid w:val="00E376F9"/>
  </w:style>
  <w:style w:type="paragraph" w:customStyle="1" w:styleId="108BD6F84D504A3E98BE12D3771036E9">
    <w:name w:val="108BD6F84D504A3E98BE12D3771036E9"/>
    <w:rsid w:val="00E376F9"/>
  </w:style>
  <w:style w:type="paragraph" w:customStyle="1" w:styleId="D67C1DB558B64157BE701CCF00E97624">
    <w:name w:val="D67C1DB558B64157BE701CCF00E97624"/>
    <w:rsid w:val="00E376F9"/>
  </w:style>
  <w:style w:type="paragraph" w:customStyle="1" w:styleId="0B4FC97B5E304E56A429BC7FECA6FE3D">
    <w:name w:val="0B4FC97B5E304E56A429BC7FECA6FE3D"/>
    <w:rsid w:val="00631BF7"/>
  </w:style>
  <w:style w:type="paragraph" w:customStyle="1" w:styleId="E55277E5AA4A45C589C03A364CBA7CAA">
    <w:name w:val="E55277E5AA4A45C589C03A364CBA7CAA"/>
    <w:rsid w:val="008F5EBD"/>
  </w:style>
  <w:style w:type="paragraph" w:customStyle="1" w:styleId="E0DAE8C48A354E5888643E86B939C929">
    <w:name w:val="E0DAE8C48A354E5888643E86B939C929"/>
    <w:rsid w:val="008F5EBD"/>
  </w:style>
  <w:style w:type="paragraph" w:customStyle="1" w:styleId="C1631A496F8746ABAFC55F1D029303FA">
    <w:name w:val="C1631A496F8746ABAFC55F1D029303FA"/>
    <w:rsid w:val="008F5EBD"/>
  </w:style>
  <w:style w:type="paragraph" w:customStyle="1" w:styleId="5A06A636CBC64624B484542FF0B7DDD5">
    <w:name w:val="5A06A636CBC64624B484542FF0B7DDD5"/>
    <w:rsid w:val="008F5EBD"/>
  </w:style>
  <w:style w:type="paragraph" w:customStyle="1" w:styleId="EF04785A841B4291B2409C6CB9B39E7F">
    <w:name w:val="EF04785A841B4291B2409C6CB9B39E7F"/>
    <w:rsid w:val="008F5EBD"/>
  </w:style>
  <w:style w:type="paragraph" w:customStyle="1" w:styleId="3DE8E6B2DC13467B969C0F773EE70218">
    <w:name w:val="3DE8E6B2DC13467B969C0F773EE70218"/>
    <w:rsid w:val="008F5EBD"/>
  </w:style>
  <w:style w:type="paragraph" w:customStyle="1" w:styleId="0D37927995F3423A8BF28F9C5786744C">
    <w:name w:val="0D37927995F3423A8BF28F9C5786744C"/>
    <w:rsid w:val="008F5EBD"/>
  </w:style>
  <w:style w:type="paragraph" w:customStyle="1" w:styleId="2C720C4479FE4F6FA59DD538EB690EC6">
    <w:name w:val="2C720C4479FE4F6FA59DD538EB690EC6"/>
    <w:rsid w:val="008F5EBD"/>
  </w:style>
  <w:style w:type="paragraph" w:customStyle="1" w:styleId="DED9B08E22FE4F5DAABAD235601EDAB2">
    <w:name w:val="DED9B08E22FE4F5DAABAD235601EDAB2"/>
    <w:rsid w:val="008F5EBD"/>
  </w:style>
  <w:style w:type="paragraph" w:customStyle="1" w:styleId="FE551FB8CDE142788631E13203775D1C">
    <w:name w:val="FE551FB8CDE142788631E13203775D1C"/>
    <w:rsid w:val="008F5EBD"/>
  </w:style>
  <w:style w:type="paragraph" w:customStyle="1" w:styleId="D596985E0A42474CA0A189D907180474">
    <w:name w:val="D596985E0A42474CA0A189D907180474"/>
    <w:rsid w:val="008F5EBD"/>
  </w:style>
  <w:style w:type="paragraph" w:customStyle="1" w:styleId="A8CBF9E0D1354D5CBA5E9CB2F7B660D5">
    <w:name w:val="A8CBF9E0D1354D5CBA5E9CB2F7B660D5"/>
    <w:rsid w:val="008F5EBD"/>
  </w:style>
  <w:style w:type="paragraph" w:customStyle="1" w:styleId="F5C1B766476C4CE5B74515B97CF342A4">
    <w:name w:val="F5C1B766476C4CE5B74515B97CF342A4"/>
    <w:rsid w:val="008F5EBD"/>
  </w:style>
  <w:style w:type="paragraph" w:customStyle="1" w:styleId="B54A524BDD3A4554BD5E49AC4A6F9CD0">
    <w:name w:val="B54A524BDD3A4554BD5E49AC4A6F9CD0"/>
    <w:rsid w:val="008F5EBD"/>
  </w:style>
  <w:style w:type="paragraph" w:customStyle="1" w:styleId="AABD5CBD5974427EA8EE7C4B76617A09">
    <w:name w:val="AABD5CBD5974427EA8EE7C4B76617A09"/>
    <w:rsid w:val="008F5EBD"/>
  </w:style>
  <w:style w:type="paragraph" w:customStyle="1" w:styleId="5F99F939F1A4413E91ED0F595BDFCA43">
    <w:name w:val="5F99F939F1A4413E91ED0F595BDFCA43"/>
    <w:rsid w:val="008F5EBD"/>
  </w:style>
  <w:style w:type="paragraph" w:customStyle="1" w:styleId="617A713358D34329B0E488B3E5585F64">
    <w:name w:val="617A713358D34329B0E488B3E5585F64"/>
    <w:rsid w:val="008F5EBD"/>
  </w:style>
  <w:style w:type="paragraph" w:customStyle="1" w:styleId="9A4DCBFFE26B48789A8A4D5339649FDE">
    <w:name w:val="9A4DCBFFE26B48789A8A4D5339649FDE"/>
    <w:rsid w:val="008F5EBD"/>
  </w:style>
  <w:style w:type="paragraph" w:customStyle="1" w:styleId="A03BEAC601AD4C4CB4498668ECAC1895">
    <w:name w:val="A03BEAC601AD4C4CB4498668ECAC1895"/>
    <w:rsid w:val="008F5EBD"/>
  </w:style>
  <w:style w:type="paragraph" w:customStyle="1" w:styleId="9DB766352EBE49A79E1392CED2B25ADE">
    <w:name w:val="9DB766352EBE49A79E1392CED2B25ADE"/>
    <w:rsid w:val="008F5EBD"/>
  </w:style>
  <w:style w:type="paragraph" w:customStyle="1" w:styleId="C1ED61F837104C96A338B08B19641CB4">
    <w:name w:val="C1ED61F837104C96A338B08B19641CB4"/>
    <w:rsid w:val="008F5EBD"/>
  </w:style>
  <w:style w:type="paragraph" w:customStyle="1" w:styleId="3A67A890D0E341899034F599DE155C15">
    <w:name w:val="3A67A890D0E341899034F599DE155C15"/>
    <w:rsid w:val="008F5EBD"/>
  </w:style>
  <w:style w:type="paragraph" w:customStyle="1" w:styleId="7E4EE5D77F3F463BB828039335F5DB47">
    <w:name w:val="7E4EE5D77F3F463BB828039335F5DB47"/>
    <w:rsid w:val="008F5EBD"/>
  </w:style>
  <w:style w:type="paragraph" w:customStyle="1" w:styleId="EA8B327ADE784A218DD205C19C0C42E7">
    <w:name w:val="EA8B327ADE784A218DD205C19C0C42E7"/>
    <w:rsid w:val="008F5EBD"/>
  </w:style>
  <w:style w:type="paragraph" w:customStyle="1" w:styleId="E1CE9406292E4ED5951D133E5E6DADD8">
    <w:name w:val="E1CE9406292E4ED5951D133E5E6DADD8"/>
    <w:rsid w:val="008F5EBD"/>
  </w:style>
  <w:style w:type="paragraph" w:customStyle="1" w:styleId="4CD9889725474179B4EBEFD55F69F682">
    <w:name w:val="4CD9889725474179B4EBEFD55F69F682"/>
    <w:rsid w:val="008F5EBD"/>
  </w:style>
  <w:style w:type="paragraph" w:customStyle="1" w:styleId="49F94A0E0AAF4C40858CD4DC09A704D8">
    <w:name w:val="49F94A0E0AAF4C40858CD4DC09A704D8"/>
    <w:rsid w:val="008F5EBD"/>
  </w:style>
  <w:style w:type="paragraph" w:customStyle="1" w:styleId="ABB076E821CA448A8FB9A1EA6A945C01">
    <w:name w:val="ABB076E821CA448A8FB9A1EA6A945C01"/>
    <w:rsid w:val="008F5EBD"/>
  </w:style>
  <w:style w:type="paragraph" w:customStyle="1" w:styleId="089D1534E9984B6186E2799FCBF3893C">
    <w:name w:val="089D1534E9984B6186E2799FCBF3893C"/>
    <w:rsid w:val="008F5EBD"/>
  </w:style>
  <w:style w:type="paragraph" w:customStyle="1" w:styleId="956111BE7C2D4668A70D747FE4CBA45F">
    <w:name w:val="956111BE7C2D4668A70D747FE4CBA45F"/>
    <w:rsid w:val="008F5EBD"/>
  </w:style>
  <w:style w:type="paragraph" w:customStyle="1" w:styleId="59AC97CC35284F3E92D9FDCBF83B1DD6">
    <w:name w:val="59AC97CC35284F3E92D9FDCBF83B1DD6"/>
    <w:rsid w:val="008F5EBD"/>
  </w:style>
  <w:style w:type="paragraph" w:customStyle="1" w:styleId="C6EFC61228034D6F80E632E2501428F8">
    <w:name w:val="C6EFC61228034D6F80E632E2501428F8"/>
    <w:rsid w:val="008F5EBD"/>
  </w:style>
  <w:style w:type="paragraph" w:customStyle="1" w:styleId="D5AC9A55BF29466E8F9E38C099A1524C">
    <w:name w:val="D5AC9A55BF29466E8F9E38C099A1524C"/>
    <w:rsid w:val="008F5EBD"/>
  </w:style>
  <w:style w:type="paragraph" w:customStyle="1" w:styleId="3FEF847441724DDF9BFD12A4F326D801">
    <w:name w:val="3FEF847441724DDF9BFD12A4F326D801"/>
    <w:rsid w:val="008F5EBD"/>
  </w:style>
  <w:style w:type="paragraph" w:customStyle="1" w:styleId="3EE67300E86A41C183C0155CEA2ECF4E">
    <w:name w:val="3EE67300E86A41C183C0155CEA2ECF4E"/>
    <w:rsid w:val="008F5EBD"/>
  </w:style>
  <w:style w:type="paragraph" w:customStyle="1" w:styleId="E62A8FFDABBA4637B1B20545CB3ABCC9">
    <w:name w:val="E62A8FFDABBA4637B1B20545CB3ABCC9"/>
    <w:rsid w:val="008F5EBD"/>
  </w:style>
  <w:style w:type="paragraph" w:customStyle="1" w:styleId="87B74D5BF9A54395A166929C6BF95269">
    <w:name w:val="87B74D5BF9A54395A166929C6BF95269"/>
    <w:rsid w:val="008F5EBD"/>
  </w:style>
  <w:style w:type="paragraph" w:customStyle="1" w:styleId="A506610B2AFD4C3CB0911AAD7A1EB588">
    <w:name w:val="A506610B2AFD4C3CB0911AAD7A1EB588"/>
    <w:rsid w:val="008F5EBD"/>
  </w:style>
  <w:style w:type="paragraph" w:customStyle="1" w:styleId="77A588368CB24DFB8051D5B6782F57F0">
    <w:name w:val="77A588368CB24DFB8051D5B6782F57F0"/>
    <w:rsid w:val="008F5EBD"/>
  </w:style>
  <w:style w:type="paragraph" w:customStyle="1" w:styleId="338982DCCDD24823BFC0CF1107ABE10F">
    <w:name w:val="338982DCCDD24823BFC0CF1107ABE10F"/>
    <w:rsid w:val="008F5EBD"/>
  </w:style>
  <w:style w:type="paragraph" w:customStyle="1" w:styleId="286FE680F1CF4B6A85A426A45DB1A9E2">
    <w:name w:val="286FE680F1CF4B6A85A426A45DB1A9E2"/>
    <w:rsid w:val="008F5EBD"/>
  </w:style>
  <w:style w:type="paragraph" w:customStyle="1" w:styleId="88175454488D4C3AAC682B6F8EC71330">
    <w:name w:val="88175454488D4C3AAC682B6F8EC71330"/>
    <w:rsid w:val="008F5EBD"/>
  </w:style>
  <w:style w:type="paragraph" w:customStyle="1" w:styleId="38A0DCB3CE144E22A43F2D753FB56038">
    <w:name w:val="38A0DCB3CE144E22A43F2D753FB56038"/>
    <w:rsid w:val="008F5EBD"/>
  </w:style>
  <w:style w:type="paragraph" w:customStyle="1" w:styleId="DE85FA23B2484CE0A5C103A4EB2B1CB0">
    <w:name w:val="DE85FA23B2484CE0A5C103A4EB2B1CB0"/>
    <w:rsid w:val="008F5EBD"/>
  </w:style>
  <w:style w:type="paragraph" w:customStyle="1" w:styleId="3A424F29A8D047BF8E1883B9F8DD09F9">
    <w:name w:val="3A424F29A8D047BF8E1883B9F8DD09F9"/>
    <w:rsid w:val="008F5EBD"/>
  </w:style>
  <w:style w:type="paragraph" w:customStyle="1" w:styleId="6BD62ECEA1D940AAB8C2DB68BF180FEE">
    <w:name w:val="6BD62ECEA1D940AAB8C2DB68BF180FEE"/>
    <w:rsid w:val="008F5EBD"/>
  </w:style>
  <w:style w:type="paragraph" w:customStyle="1" w:styleId="A23BE3F13FE44A24A446870C47F273E2">
    <w:name w:val="A23BE3F13FE44A24A446870C47F273E2"/>
    <w:rsid w:val="008F5EBD"/>
  </w:style>
  <w:style w:type="paragraph" w:customStyle="1" w:styleId="660F9637686840CE834ADCA9B3747303">
    <w:name w:val="660F9637686840CE834ADCA9B3747303"/>
    <w:rsid w:val="008F5EBD"/>
  </w:style>
  <w:style w:type="paragraph" w:customStyle="1" w:styleId="99886F42B7E848B7BB12504CABF7AA51">
    <w:name w:val="99886F42B7E848B7BB12504CABF7AA51"/>
    <w:rsid w:val="008F5EBD"/>
  </w:style>
  <w:style w:type="paragraph" w:customStyle="1" w:styleId="B92A75F313724FF9AB884DBD452C7007">
    <w:name w:val="B92A75F313724FF9AB884DBD452C7007"/>
    <w:rsid w:val="008F5EBD"/>
  </w:style>
  <w:style w:type="paragraph" w:customStyle="1" w:styleId="506A5773F28A44E58217536D7F2AF752">
    <w:name w:val="506A5773F28A44E58217536D7F2AF752"/>
    <w:rsid w:val="008F5EBD"/>
  </w:style>
  <w:style w:type="paragraph" w:customStyle="1" w:styleId="1B6D94E7CB6748F8BD4FB5082AADB40A">
    <w:name w:val="1B6D94E7CB6748F8BD4FB5082AADB40A"/>
    <w:rsid w:val="008F5EBD"/>
  </w:style>
  <w:style w:type="paragraph" w:customStyle="1" w:styleId="6FD4D83FE81E4F4FADEB69AA3D56943B">
    <w:name w:val="6FD4D83FE81E4F4FADEB69AA3D56943B"/>
    <w:rsid w:val="008F5EBD"/>
  </w:style>
  <w:style w:type="paragraph" w:customStyle="1" w:styleId="1AB94191421646D2A07F2029E54A13F9">
    <w:name w:val="1AB94191421646D2A07F2029E54A13F9"/>
    <w:rsid w:val="008F5EBD"/>
  </w:style>
  <w:style w:type="paragraph" w:customStyle="1" w:styleId="83F1F3211A90488BAE98461D3FFADC37">
    <w:name w:val="83F1F3211A90488BAE98461D3FFADC37"/>
    <w:rsid w:val="008F5EBD"/>
  </w:style>
  <w:style w:type="paragraph" w:customStyle="1" w:styleId="894FBA7B08B946C485F6161163642449">
    <w:name w:val="894FBA7B08B946C485F6161163642449"/>
    <w:rsid w:val="008F5EBD"/>
  </w:style>
  <w:style w:type="paragraph" w:customStyle="1" w:styleId="D08581A50AAD40F092B4F8B800C2B865">
    <w:name w:val="D08581A50AAD40F092B4F8B800C2B865"/>
    <w:rsid w:val="008F5EBD"/>
  </w:style>
  <w:style w:type="paragraph" w:customStyle="1" w:styleId="AD3BBCB650A347E0A6F42A93EC426BAC">
    <w:name w:val="AD3BBCB650A347E0A6F42A93EC426BAC"/>
    <w:rsid w:val="008F5EBD"/>
  </w:style>
  <w:style w:type="paragraph" w:customStyle="1" w:styleId="83B0213149024FA0810367ACC1BCBF23">
    <w:name w:val="83B0213149024FA0810367ACC1BCBF23"/>
    <w:rsid w:val="008F5EBD"/>
  </w:style>
  <w:style w:type="paragraph" w:customStyle="1" w:styleId="095F7B5F472D4F5B8727E214D8B9A838">
    <w:name w:val="095F7B5F472D4F5B8727E214D8B9A838"/>
    <w:rsid w:val="008F5EBD"/>
  </w:style>
  <w:style w:type="paragraph" w:customStyle="1" w:styleId="06DB759BAEA54C00AD729CAF3B730578">
    <w:name w:val="06DB759BAEA54C00AD729CAF3B730578"/>
    <w:rsid w:val="008F5EBD"/>
  </w:style>
  <w:style w:type="paragraph" w:customStyle="1" w:styleId="35F5D75FD3D04C0DAF6B825062336F36">
    <w:name w:val="35F5D75FD3D04C0DAF6B825062336F36"/>
    <w:rsid w:val="008F5EBD"/>
  </w:style>
  <w:style w:type="paragraph" w:customStyle="1" w:styleId="68239C0A80B44A429A5FBE381B45BD3D">
    <w:name w:val="68239C0A80B44A429A5FBE381B45BD3D"/>
    <w:rsid w:val="008F5EBD"/>
  </w:style>
  <w:style w:type="paragraph" w:customStyle="1" w:styleId="87030C4FD1B54B59B9813A4DDB93E19F">
    <w:name w:val="87030C4FD1B54B59B9813A4DDB93E19F"/>
    <w:rsid w:val="008F5EBD"/>
  </w:style>
  <w:style w:type="paragraph" w:customStyle="1" w:styleId="737D5C9B25A6400E917BDA6414ED7750">
    <w:name w:val="737D5C9B25A6400E917BDA6414ED7750"/>
    <w:rsid w:val="008F5EBD"/>
  </w:style>
  <w:style w:type="paragraph" w:customStyle="1" w:styleId="D55BBDAE4D1E443F904EEE71E4F6526E">
    <w:name w:val="D55BBDAE4D1E443F904EEE71E4F6526E"/>
    <w:rsid w:val="008F5EBD"/>
  </w:style>
  <w:style w:type="paragraph" w:customStyle="1" w:styleId="880C885473D84A9FB525FFF36056B731">
    <w:name w:val="880C885473D84A9FB525FFF36056B731"/>
    <w:rsid w:val="008F5EBD"/>
  </w:style>
  <w:style w:type="paragraph" w:customStyle="1" w:styleId="228ED6E6B351456385E26C0757DBA0DA">
    <w:name w:val="228ED6E6B351456385E26C0757DBA0DA"/>
    <w:rsid w:val="008F5EBD"/>
  </w:style>
  <w:style w:type="paragraph" w:customStyle="1" w:styleId="F60BBDEA299D4662BAD858A9334620F9">
    <w:name w:val="F60BBDEA299D4662BAD858A9334620F9"/>
    <w:rsid w:val="008F5EBD"/>
  </w:style>
  <w:style w:type="paragraph" w:customStyle="1" w:styleId="9D4C8B57813E494B8FEB07F6886D8013">
    <w:name w:val="9D4C8B57813E494B8FEB07F6886D8013"/>
    <w:rsid w:val="008F5EBD"/>
  </w:style>
  <w:style w:type="paragraph" w:customStyle="1" w:styleId="80EED4247D524073B9CEB7D28C578694">
    <w:name w:val="80EED4247D524073B9CEB7D28C578694"/>
    <w:rsid w:val="008F5EBD"/>
  </w:style>
  <w:style w:type="paragraph" w:customStyle="1" w:styleId="FB4CE7F553EF4EDAA14274F7E4A2CBD5">
    <w:name w:val="FB4CE7F553EF4EDAA14274F7E4A2CBD5"/>
    <w:rsid w:val="008F5EBD"/>
  </w:style>
  <w:style w:type="paragraph" w:customStyle="1" w:styleId="C1577AF782274A02915745EF499E3FA9">
    <w:name w:val="C1577AF782274A02915745EF499E3FA9"/>
    <w:rsid w:val="008F5EBD"/>
  </w:style>
  <w:style w:type="paragraph" w:customStyle="1" w:styleId="9583943371F64FDEBED44054B3190654">
    <w:name w:val="9583943371F64FDEBED44054B3190654"/>
    <w:rsid w:val="008F5EBD"/>
  </w:style>
  <w:style w:type="paragraph" w:customStyle="1" w:styleId="1D80E4AEE79F467786C7C5B1CDDAE0D3">
    <w:name w:val="1D80E4AEE79F467786C7C5B1CDDAE0D3"/>
    <w:rsid w:val="008F5EBD"/>
  </w:style>
  <w:style w:type="paragraph" w:customStyle="1" w:styleId="86060E716B374DD58DF9563B578B4DC0">
    <w:name w:val="86060E716B374DD58DF9563B578B4DC0"/>
    <w:rsid w:val="008F5EBD"/>
  </w:style>
  <w:style w:type="paragraph" w:customStyle="1" w:styleId="812682436DF746B58E93453870FD53A4">
    <w:name w:val="812682436DF746B58E93453870FD53A4"/>
    <w:rsid w:val="008F5EBD"/>
  </w:style>
  <w:style w:type="paragraph" w:customStyle="1" w:styleId="2A4F932D32244585A912A32D2E6D48B9">
    <w:name w:val="2A4F932D32244585A912A32D2E6D48B9"/>
    <w:rsid w:val="008F5EBD"/>
  </w:style>
  <w:style w:type="paragraph" w:customStyle="1" w:styleId="C3FBC0132E564512BEAE3748E6F55957">
    <w:name w:val="C3FBC0132E564512BEAE3748E6F55957"/>
    <w:rsid w:val="008F5EBD"/>
  </w:style>
  <w:style w:type="paragraph" w:customStyle="1" w:styleId="4819522C59034DA1BDEF333A62266052">
    <w:name w:val="4819522C59034DA1BDEF333A62266052"/>
    <w:rsid w:val="008F5EBD"/>
  </w:style>
  <w:style w:type="paragraph" w:customStyle="1" w:styleId="7CF4A4B5418D462AB659415610A8E971">
    <w:name w:val="7CF4A4B5418D462AB659415610A8E971"/>
    <w:rsid w:val="008F5EBD"/>
  </w:style>
  <w:style w:type="paragraph" w:customStyle="1" w:styleId="8F79B554B5E64E65B59CEBC7539BA53A">
    <w:name w:val="8F79B554B5E64E65B59CEBC7539BA53A"/>
    <w:rsid w:val="008F5EBD"/>
  </w:style>
  <w:style w:type="paragraph" w:customStyle="1" w:styleId="BB39005FA6DF4E0E9C445F301BEE6519">
    <w:name w:val="BB39005FA6DF4E0E9C445F301BEE6519"/>
    <w:rsid w:val="008F5EBD"/>
  </w:style>
  <w:style w:type="paragraph" w:customStyle="1" w:styleId="BE6ADA13E0E04272A5B957E6E6CEB865">
    <w:name w:val="BE6ADA13E0E04272A5B957E6E6CEB865"/>
    <w:rsid w:val="008F5EBD"/>
  </w:style>
  <w:style w:type="paragraph" w:customStyle="1" w:styleId="0CFF3ADB719F48858BF9686BF36AEC77">
    <w:name w:val="0CFF3ADB719F48858BF9686BF36AEC77"/>
    <w:rsid w:val="008F5EBD"/>
  </w:style>
  <w:style w:type="paragraph" w:customStyle="1" w:styleId="518CD834D78140E5B97B294198D043EB">
    <w:name w:val="518CD834D78140E5B97B294198D043EB"/>
    <w:rsid w:val="008F5EBD"/>
  </w:style>
  <w:style w:type="paragraph" w:customStyle="1" w:styleId="C4769D7D142E4ADC88C1BCA7A1F15C27">
    <w:name w:val="C4769D7D142E4ADC88C1BCA7A1F15C27"/>
    <w:rsid w:val="008F5EBD"/>
  </w:style>
  <w:style w:type="paragraph" w:customStyle="1" w:styleId="B08F989E91804A8585755CEF79A1863E">
    <w:name w:val="B08F989E91804A8585755CEF79A1863E"/>
    <w:rsid w:val="008F5EBD"/>
  </w:style>
  <w:style w:type="paragraph" w:customStyle="1" w:styleId="7496FA43379A44258AC8F5F71D452D03">
    <w:name w:val="7496FA43379A44258AC8F5F71D452D03"/>
    <w:rsid w:val="008F5EBD"/>
  </w:style>
  <w:style w:type="paragraph" w:customStyle="1" w:styleId="806080893B9F4D57AB68275EEF482E68">
    <w:name w:val="806080893B9F4D57AB68275EEF482E68"/>
    <w:rsid w:val="008F5EBD"/>
  </w:style>
  <w:style w:type="paragraph" w:customStyle="1" w:styleId="7BCAE9E0B66543DB96DB4B8EF07EED22">
    <w:name w:val="7BCAE9E0B66543DB96DB4B8EF07EED22"/>
    <w:rsid w:val="008F5EBD"/>
  </w:style>
  <w:style w:type="paragraph" w:customStyle="1" w:styleId="D47CF13FA21C415AB57092A2911E5D84">
    <w:name w:val="D47CF13FA21C415AB57092A2911E5D84"/>
    <w:rsid w:val="008F5EBD"/>
  </w:style>
  <w:style w:type="paragraph" w:customStyle="1" w:styleId="ABA60A68D0784720855A4D18BC3F3C61">
    <w:name w:val="ABA60A68D0784720855A4D18BC3F3C61"/>
    <w:rsid w:val="008F5EBD"/>
  </w:style>
  <w:style w:type="paragraph" w:customStyle="1" w:styleId="276491DEAAB64BDC9BAEBAF3ED34BDEB">
    <w:name w:val="276491DEAAB64BDC9BAEBAF3ED34BDEB"/>
    <w:rsid w:val="008F5EBD"/>
  </w:style>
  <w:style w:type="paragraph" w:customStyle="1" w:styleId="FC1B868D32E74788A83E017329C2A729">
    <w:name w:val="FC1B868D32E74788A83E017329C2A729"/>
    <w:rsid w:val="008F5EBD"/>
  </w:style>
  <w:style w:type="paragraph" w:customStyle="1" w:styleId="541ADBCA44784A47A0E7F751CC4D5BC3">
    <w:name w:val="541ADBCA44784A47A0E7F751CC4D5BC3"/>
    <w:rsid w:val="008F5EBD"/>
  </w:style>
  <w:style w:type="paragraph" w:customStyle="1" w:styleId="25D77D25C3664BD28F7B359E893EEF74">
    <w:name w:val="25D77D25C3664BD28F7B359E893EEF74"/>
    <w:rsid w:val="008F5EBD"/>
  </w:style>
  <w:style w:type="paragraph" w:customStyle="1" w:styleId="18D98AA73E264BF6A98FFC16817815FF">
    <w:name w:val="18D98AA73E264BF6A98FFC16817815FF"/>
    <w:rsid w:val="00FC71CA"/>
  </w:style>
  <w:style w:type="paragraph" w:customStyle="1" w:styleId="8CDEF6A358F046AB8F39479E16285444">
    <w:name w:val="8CDEF6A358F046AB8F39479E16285444"/>
    <w:rsid w:val="00EE6A8A"/>
  </w:style>
  <w:style w:type="paragraph" w:customStyle="1" w:styleId="DC9CA213F2044148B6A83F4E7F070932">
    <w:name w:val="DC9CA213F2044148B6A83F4E7F070932"/>
    <w:rsid w:val="00EE6A8A"/>
  </w:style>
  <w:style w:type="paragraph" w:customStyle="1" w:styleId="074CD6EA14E24230B3FA06A2C5DE3EAD">
    <w:name w:val="074CD6EA14E24230B3FA06A2C5DE3EAD"/>
    <w:rsid w:val="00EE6A8A"/>
  </w:style>
  <w:style w:type="paragraph" w:customStyle="1" w:styleId="392D3602AE214146809584FCC51D82E8">
    <w:name w:val="392D3602AE214146809584FCC51D82E8"/>
    <w:rsid w:val="00EE6A8A"/>
  </w:style>
  <w:style w:type="paragraph" w:customStyle="1" w:styleId="08B5E2C244A14F9A8643C5B661F8420A">
    <w:name w:val="08B5E2C244A14F9A8643C5B661F8420A"/>
    <w:rsid w:val="00EE6A8A"/>
  </w:style>
  <w:style w:type="paragraph" w:customStyle="1" w:styleId="A4B9A2C513A74520BD45D9B7A562DBB6">
    <w:name w:val="A4B9A2C513A74520BD45D9B7A562DBB6"/>
    <w:rsid w:val="00EE6A8A"/>
  </w:style>
  <w:style w:type="paragraph" w:customStyle="1" w:styleId="7FBD8775B9B34B5E891E52CDA2D3D1B8">
    <w:name w:val="7FBD8775B9B34B5E891E52CDA2D3D1B8"/>
    <w:rsid w:val="00EE6A8A"/>
  </w:style>
  <w:style w:type="paragraph" w:customStyle="1" w:styleId="6511D87D78934979A283311FABCB7B8D">
    <w:name w:val="6511D87D78934979A283311FABCB7B8D"/>
    <w:rsid w:val="006432F4"/>
  </w:style>
  <w:style w:type="paragraph" w:customStyle="1" w:styleId="744F5A04F54D4040A3BC512A9CEC0451">
    <w:name w:val="744F5A04F54D4040A3BC512A9CEC0451"/>
    <w:rsid w:val="008A452C"/>
  </w:style>
  <w:style w:type="paragraph" w:customStyle="1" w:styleId="E55E11A2E7D04066B17633A62F9C8C36">
    <w:name w:val="E55E11A2E7D04066B17633A62F9C8C36"/>
    <w:rsid w:val="008A452C"/>
  </w:style>
  <w:style w:type="paragraph" w:customStyle="1" w:styleId="EBB32805CF2C441EB7378D02F08B21E7">
    <w:name w:val="EBB32805CF2C441EB7378D02F08B21E7"/>
    <w:rsid w:val="008A452C"/>
  </w:style>
  <w:style w:type="paragraph" w:customStyle="1" w:styleId="4C143C5377C344DB98EF5210593204E1">
    <w:name w:val="4C143C5377C344DB98EF5210593204E1"/>
    <w:rsid w:val="008A452C"/>
  </w:style>
  <w:style w:type="paragraph" w:customStyle="1" w:styleId="6ED746AF88A54FF98903327EFB27B28F">
    <w:name w:val="6ED746AF88A54FF98903327EFB27B28F"/>
    <w:rsid w:val="008A452C"/>
  </w:style>
  <w:style w:type="paragraph" w:customStyle="1" w:styleId="35B7B14520464C3F97F987C459BE1992">
    <w:name w:val="35B7B14520464C3F97F987C459BE1992"/>
    <w:rsid w:val="008A452C"/>
  </w:style>
  <w:style w:type="paragraph" w:customStyle="1" w:styleId="AC2B4D56AD82427E867AD0B191172B56">
    <w:name w:val="AC2B4D56AD82427E867AD0B191172B56"/>
    <w:rsid w:val="008A452C"/>
  </w:style>
  <w:style w:type="paragraph" w:customStyle="1" w:styleId="29EE650D179E4626B4E5DA914E003172">
    <w:name w:val="29EE650D179E4626B4E5DA914E003172"/>
    <w:rsid w:val="008A452C"/>
  </w:style>
  <w:style w:type="paragraph" w:customStyle="1" w:styleId="71E308A93B7E4F9F88EC9C1FECE8D08C">
    <w:name w:val="71E308A93B7E4F9F88EC9C1FECE8D08C"/>
    <w:rsid w:val="008A452C"/>
  </w:style>
  <w:style w:type="paragraph" w:customStyle="1" w:styleId="F20A6D459901452881149372E8D47200">
    <w:name w:val="F20A6D459901452881149372E8D47200"/>
    <w:rsid w:val="008A452C"/>
  </w:style>
  <w:style w:type="paragraph" w:customStyle="1" w:styleId="0EE9FF8011DC40DA85BF8742BC5FC4FB">
    <w:name w:val="0EE9FF8011DC40DA85BF8742BC5FC4FB"/>
    <w:rsid w:val="008A452C"/>
  </w:style>
  <w:style w:type="paragraph" w:customStyle="1" w:styleId="D393531866A9470DA3AFF10DA88C1A9C">
    <w:name w:val="D393531866A9470DA3AFF10DA88C1A9C"/>
    <w:rsid w:val="008A452C"/>
  </w:style>
  <w:style w:type="paragraph" w:customStyle="1" w:styleId="6EC2AE0EA66A4229BF1575872FF2EE11">
    <w:name w:val="6EC2AE0EA66A4229BF1575872FF2EE11"/>
    <w:rsid w:val="008A452C"/>
  </w:style>
  <w:style w:type="paragraph" w:customStyle="1" w:styleId="36BAA8C4803145AE8325C0AF472811AA">
    <w:name w:val="36BAA8C4803145AE8325C0AF472811AA"/>
    <w:rsid w:val="008A452C"/>
  </w:style>
  <w:style w:type="paragraph" w:customStyle="1" w:styleId="EA0CF8AAFDBB40039B2788752DBFCC58">
    <w:name w:val="EA0CF8AAFDBB40039B2788752DBFCC58"/>
    <w:rsid w:val="008A452C"/>
  </w:style>
  <w:style w:type="paragraph" w:customStyle="1" w:styleId="BAB7102EB73841CCADAE3E0A6557D5EB">
    <w:name w:val="BAB7102EB73841CCADAE3E0A6557D5EB"/>
    <w:rsid w:val="008A452C"/>
  </w:style>
  <w:style w:type="paragraph" w:customStyle="1" w:styleId="A4FED58944ED42918B882CFDD305B2E6">
    <w:name w:val="A4FED58944ED42918B882CFDD305B2E6"/>
    <w:rsid w:val="008A452C"/>
  </w:style>
  <w:style w:type="paragraph" w:customStyle="1" w:styleId="9A548BFBD09A4DA7B46CECB181EB5B68">
    <w:name w:val="9A548BFBD09A4DA7B46CECB181EB5B68"/>
    <w:rsid w:val="008A452C"/>
  </w:style>
  <w:style w:type="paragraph" w:customStyle="1" w:styleId="58A6FED109534C9AA6E4543DF1742284">
    <w:name w:val="58A6FED109534C9AA6E4543DF1742284"/>
    <w:rsid w:val="008A452C"/>
  </w:style>
  <w:style w:type="paragraph" w:customStyle="1" w:styleId="7B259F4944474CA393CF9C109970ABBC">
    <w:name w:val="7B259F4944474CA393CF9C109970ABBC"/>
    <w:rsid w:val="008A452C"/>
  </w:style>
  <w:style w:type="paragraph" w:customStyle="1" w:styleId="75FAF3B32946450C9028637FA310A1E9">
    <w:name w:val="75FAF3B32946450C9028637FA310A1E9"/>
    <w:rsid w:val="008A452C"/>
  </w:style>
  <w:style w:type="paragraph" w:customStyle="1" w:styleId="CAD901554F5D43AABCC1E97FA086EB1B">
    <w:name w:val="CAD901554F5D43AABCC1E97FA086EB1B"/>
    <w:rsid w:val="008A452C"/>
  </w:style>
  <w:style w:type="paragraph" w:customStyle="1" w:styleId="F100F23F23B04CB88EA02FE68D0FE5CD">
    <w:name w:val="F100F23F23B04CB88EA02FE68D0FE5CD"/>
    <w:rsid w:val="008A452C"/>
  </w:style>
  <w:style w:type="paragraph" w:customStyle="1" w:styleId="C3D3387231F843F3B6DCF1274F9BEC0B">
    <w:name w:val="C3D3387231F843F3B6DCF1274F9BEC0B"/>
    <w:rsid w:val="008A452C"/>
  </w:style>
  <w:style w:type="paragraph" w:customStyle="1" w:styleId="845A7B55F86C4841900735AB91096A6B">
    <w:name w:val="845A7B55F86C4841900735AB91096A6B"/>
    <w:rsid w:val="008A452C"/>
  </w:style>
  <w:style w:type="paragraph" w:customStyle="1" w:styleId="A37A1571DE7D45A2AE2DC01276CB0F7B">
    <w:name w:val="A37A1571DE7D45A2AE2DC01276CB0F7B"/>
    <w:rsid w:val="008A452C"/>
  </w:style>
  <w:style w:type="paragraph" w:customStyle="1" w:styleId="33109F8162804FDE88FA34EA7366449E">
    <w:name w:val="33109F8162804FDE88FA34EA7366449E"/>
    <w:rsid w:val="008A452C"/>
  </w:style>
  <w:style w:type="paragraph" w:customStyle="1" w:styleId="272FC49635764C519622F3F401DC07C5">
    <w:name w:val="272FC49635764C519622F3F401DC07C5"/>
    <w:rsid w:val="008A452C"/>
  </w:style>
  <w:style w:type="paragraph" w:customStyle="1" w:styleId="DFA67E8AD72647C3B389EAF99ABFA227">
    <w:name w:val="DFA67E8AD72647C3B389EAF99ABFA227"/>
    <w:rsid w:val="008A452C"/>
  </w:style>
  <w:style w:type="paragraph" w:customStyle="1" w:styleId="5D6BF24CDB3B439B8ABBA9A98E5AB4AE">
    <w:name w:val="5D6BF24CDB3B439B8ABBA9A98E5AB4AE"/>
    <w:rsid w:val="008A452C"/>
  </w:style>
  <w:style w:type="paragraph" w:customStyle="1" w:styleId="104F78BB4A4746E788E128055E52283A">
    <w:name w:val="104F78BB4A4746E788E128055E52283A"/>
    <w:rsid w:val="008A452C"/>
  </w:style>
  <w:style w:type="paragraph" w:customStyle="1" w:styleId="93559FA4BED94071BC1F03FDC70F8E92">
    <w:name w:val="93559FA4BED94071BC1F03FDC70F8E92"/>
    <w:rsid w:val="008A452C"/>
  </w:style>
  <w:style w:type="paragraph" w:customStyle="1" w:styleId="1C63B9754F70477489FB153230B5980F">
    <w:name w:val="1C63B9754F70477489FB153230B5980F"/>
    <w:rsid w:val="008A452C"/>
  </w:style>
  <w:style w:type="paragraph" w:customStyle="1" w:styleId="FA2FCBAEE7564257BEAC48D9B3FC036E">
    <w:name w:val="FA2FCBAEE7564257BEAC48D9B3FC036E"/>
    <w:rsid w:val="008A452C"/>
  </w:style>
  <w:style w:type="paragraph" w:customStyle="1" w:styleId="92297026283447C29C55EA4E50A9C6E8">
    <w:name w:val="92297026283447C29C55EA4E50A9C6E8"/>
    <w:rsid w:val="008A452C"/>
  </w:style>
  <w:style w:type="paragraph" w:customStyle="1" w:styleId="944225918D844027B8F91B66E94303D2">
    <w:name w:val="944225918D844027B8F91B66E94303D2"/>
    <w:rsid w:val="008A452C"/>
  </w:style>
  <w:style w:type="paragraph" w:customStyle="1" w:styleId="C35150D8377340968AFABB4D5F277571">
    <w:name w:val="C35150D8377340968AFABB4D5F277571"/>
    <w:rsid w:val="008A452C"/>
  </w:style>
  <w:style w:type="paragraph" w:customStyle="1" w:styleId="C39D2202506A4172A85E7D3A2083735F">
    <w:name w:val="C39D2202506A4172A85E7D3A2083735F"/>
    <w:rsid w:val="008A452C"/>
  </w:style>
  <w:style w:type="paragraph" w:customStyle="1" w:styleId="2DB5356F6E78460C9423226733C56303">
    <w:name w:val="2DB5356F6E78460C9423226733C56303"/>
    <w:rsid w:val="008A452C"/>
  </w:style>
  <w:style w:type="paragraph" w:customStyle="1" w:styleId="F21536984C354744A1D6D3FA8E6E8D17">
    <w:name w:val="F21536984C354744A1D6D3FA8E6E8D17"/>
    <w:rsid w:val="008A452C"/>
  </w:style>
  <w:style w:type="paragraph" w:customStyle="1" w:styleId="DD0E283C9F5D43B19CDE32D1559A61A5">
    <w:name w:val="DD0E283C9F5D43B19CDE32D1559A61A5"/>
    <w:rsid w:val="008A452C"/>
  </w:style>
  <w:style w:type="paragraph" w:customStyle="1" w:styleId="208FDF510B544A36AD4245898090A51D">
    <w:name w:val="208FDF510B544A36AD4245898090A51D"/>
    <w:rsid w:val="008A452C"/>
  </w:style>
  <w:style w:type="paragraph" w:customStyle="1" w:styleId="87CE3A4DE6C1487DAB13F6FC2BADD99E">
    <w:name w:val="87CE3A4DE6C1487DAB13F6FC2BADD99E"/>
    <w:rsid w:val="008A452C"/>
  </w:style>
  <w:style w:type="paragraph" w:customStyle="1" w:styleId="3B0A9BE944924126B1856B53E2CB83EC">
    <w:name w:val="3B0A9BE944924126B1856B53E2CB83EC"/>
    <w:rsid w:val="008A452C"/>
  </w:style>
  <w:style w:type="paragraph" w:customStyle="1" w:styleId="0A921A3753994596B79459EE40CA4818">
    <w:name w:val="0A921A3753994596B79459EE40CA4818"/>
    <w:rsid w:val="008A452C"/>
  </w:style>
  <w:style w:type="paragraph" w:customStyle="1" w:styleId="230EC0C3E3C646C29FE79E99486994D0">
    <w:name w:val="230EC0C3E3C646C29FE79E99486994D0"/>
    <w:rsid w:val="008A452C"/>
  </w:style>
  <w:style w:type="paragraph" w:customStyle="1" w:styleId="CEA14FF82B5F4107ACE087CEAF526A84">
    <w:name w:val="CEA14FF82B5F4107ACE087CEAF526A84"/>
    <w:rsid w:val="008A452C"/>
  </w:style>
  <w:style w:type="paragraph" w:customStyle="1" w:styleId="C2C028F5EE8443FFAE30D2F18605C78C">
    <w:name w:val="C2C028F5EE8443FFAE30D2F18605C78C"/>
    <w:rsid w:val="008A452C"/>
  </w:style>
  <w:style w:type="paragraph" w:customStyle="1" w:styleId="608191449B6B4C5CBC7F49B016C5E63E">
    <w:name w:val="608191449B6B4C5CBC7F49B016C5E63E"/>
    <w:rsid w:val="008A452C"/>
  </w:style>
  <w:style w:type="paragraph" w:customStyle="1" w:styleId="22CD55BB97BE475A993D2282520EC309">
    <w:name w:val="22CD55BB97BE475A993D2282520EC309"/>
    <w:rsid w:val="008A452C"/>
  </w:style>
  <w:style w:type="paragraph" w:customStyle="1" w:styleId="59C0A6910C344212A446EF95011719DD">
    <w:name w:val="59C0A6910C344212A446EF95011719DD"/>
    <w:rsid w:val="008A452C"/>
  </w:style>
  <w:style w:type="paragraph" w:customStyle="1" w:styleId="91A307BC44F040D4B659BEBEA4528118">
    <w:name w:val="91A307BC44F040D4B659BEBEA4528118"/>
    <w:rsid w:val="008A452C"/>
  </w:style>
  <w:style w:type="paragraph" w:customStyle="1" w:styleId="FA1596E071144874AA6E0BBBD4E4D6AE">
    <w:name w:val="FA1596E071144874AA6E0BBBD4E4D6AE"/>
    <w:rsid w:val="008A452C"/>
  </w:style>
  <w:style w:type="paragraph" w:customStyle="1" w:styleId="DC4C77189F6547F8A2093600F23A16D3">
    <w:name w:val="DC4C77189F6547F8A2093600F23A16D3"/>
    <w:rsid w:val="008A452C"/>
  </w:style>
  <w:style w:type="paragraph" w:customStyle="1" w:styleId="7714103D11644017829228EAB7B94D9C">
    <w:name w:val="7714103D11644017829228EAB7B94D9C"/>
    <w:rsid w:val="008A452C"/>
  </w:style>
  <w:style w:type="paragraph" w:customStyle="1" w:styleId="A88AB7B4EB6A4C229C7427575F61EDCD">
    <w:name w:val="A88AB7B4EB6A4C229C7427575F61EDCD"/>
    <w:rsid w:val="008A452C"/>
  </w:style>
  <w:style w:type="paragraph" w:customStyle="1" w:styleId="C5AF3DC357ED41629B86840EF884CCAE">
    <w:name w:val="C5AF3DC357ED41629B86840EF884CCAE"/>
    <w:rsid w:val="008A452C"/>
  </w:style>
  <w:style w:type="paragraph" w:customStyle="1" w:styleId="0DCC9413B88F4E7FABE0FD8ACADCB5D1">
    <w:name w:val="0DCC9413B88F4E7FABE0FD8ACADCB5D1"/>
    <w:rsid w:val="008A452C"/>
  </w:style>
  <w:style w:type="paragraph" w:customStyle="1" w:styleId="5A32DEFF067F48148F776F967E9D3DA8">
    <w:name w:val="5A32DEFF067F48148F776F967E9D3DA8"/>
    <w:rsid w:val="008A452C"/>
  </w:style>
  <w:style w:type="paragraph" w:customStyle="1" w:styleId="AF7FA5C58CE04925BC4D57366CCEB3D7">
    <w:name w:val="AF7FA5C58CE04925BC4D57366CCEB3D7"/>
    <w:rsid w:val="008A452C"/>
  </w:style>
  <w:style w:type="paragraph" w:customStyle="1" w:styleId="2C1DD102FBE346DCA1547C9813C69497">
    <w:name w:val="2C1DD102FBE346DCA1547C9813C69497"/>
    <w:rsid w:val="008A452C"/>
  </w:style>
  <w:style w:type="paragraph" w:customStyle="1" w:styleId="A2FA7F92E58A4F2D8FAF0AEB807AED72">
    <w:name w:val="A2FA7F92E58A4F2D8FAF0AEB807AED72"/>
    <w:rsid w:val="008A452C"/>
  </w:style>
  <w:style w:type="paragraph" w:customStyle="1" w:styleId="A9DCD7DFD05B431696092E6A7A3EBA2A">
    <w:name w:val="A9DCD7DFD05B431696092E6A7A3EBA2A"/>
    <w:rsid w:val="008A452C"/>
  </w:style>
  <w:style w:type="paragraph" w:customStyle="1" w:styleId="483C7946BB6D4AE8AA4823489DCD22F9">
    <w:name w:val="483C7946BB6D4AE8AA4823489DCD22F9"/>
    <w:rsid w:val="008A452C"/>
  </w:style>
  <w:style w:type="paragraph" w:customStyle="1" w:styleId="9CFCBA98C3704E3F973129422BC744DB">
    <w:name w:val="9CFCBA98C3704E3F973129422BC744DB"/>
    <w:rsid w:val="008A452C"/>
  </w:style>
  <w:style w:type="paragraph" w:customStyle="1" w:styleId="3E7CF0C0298949A392B50FA3CC98911A">
    <w:name w:val="3E7CF0C0298949A392B50FA3CC98911A"/>
    <w:rsid w:val="008A452C"/>
  </w:style>
  <w:style w:type="paragraph" w:customStyle="1" w:styleId="C96DD0B2BD904B1A8C3CAB5452E2FA48">
    <w:name w:val="C96DD0B2BD904B1A8C3CAB5452E2FA48"/>
    <w:rsid w:val="008A452C"/>
  </w:style>
  <w:style w:type="paragraph" w:customStyle="1" w:styleId="C4487760CDFA40289FF2942E2BFE291F">
    <w:name w:val="C4487760CDFA40289FF2942E2BFE291F"/>
    <w:rsid w:val="008A452C"/>
  </w:style>
  <w:style w:type="paragraph" w:customStyle="1" w:styleId="EDB8B5F9EA7A43A5B002828106717618">
    <w:name w:val="EDB8B5F9EA7A43A5B002828106717618"/>
    <w:rsid w:val="008A452C"/>
  </w:style>
  <w:style w:type="paragraph" w:customStyle="1" w:styleId="1E354CFAED2449B59FB50F9A50797744">
    <w:name w:val="1E354CFAED2449B59FB50F9A50797744"/>
    <w:rsid w:val="008A452C"/>
  </w:style>
  <w:style w:type="paragraph" w:customStyle="1" w:styleId="986A4F14FE474D44A1E4C0D0F1C36C7D">
    <w:name w:val="986A4F14FE474D44A1E4C0D0F1C36C7D"/>
    <w:rsid w:val="008A452C"/>
  </w:style>
  <w:style w:type="paragraph" w:customStyle="1" w:styleId="FFD4F51B13CF47EB8A881B55276780CC">
    <w:name w:val="FFD4F51B13CF47EB8A881B55276780CC"/>
    <w:rsid w:val="008A452C"/>
  </w:style>
  <w:style w:type="paragraph" w:customStyle="1" w:styleId="F2D9557C31FF4D148E5EA8188C5A44F9">
    <w:name w:val="F2D9557C31FF4D148E5EA8188C5A44F9"/>
    <w:rsid w:val="008A452C"/>
  </w:style>
  <w:style w:type="paragraph" w:customStyle="1" w:styleId="C4E8F2B303CC424CB4ACDB783DA249C4">
    <w:name w:val="C4E8F2B303CC424CB4ACDB783DA249C4"/>
    <w:rsid w:val="008A452C"/>
  </w:style>
  <w:style w:type="paragraph" w:customStyle="1" w:styleId="CDE8788B703649B48BCEDA894E7D4393">
    <w:name w:val="CDE8788B703649B48BCEDA894E7D4393"/>
    <w:rsid w:val="008A452C"/>
  </w:style>
  <w:style w:type="paragraph" w:customStyle="1" w:styleId="D24380B495464556B9A29D0DF9556D13">
    <w:name w:val="D24380B495464556B9A29D0DF9556D13"/>
    <w:rsid w:val="008A452C"/>
  </w:style>
  <w:style w:type="paragraph" w:customStyle="1" w:styleId="0C08193DF9044DDEB52B24E7200B61AC">
    <w:name w:val="0C08193DF9044DDEB52B24E7200B61AC"/>
    <w:rsid w:val="008A452C"/>
  </w:style>
  <w:style w:type="paragraph" w:customStyle="1" w:styleId="BDA5462717304565BFFCC0DA9F4D4FA6">
    <w:name w:val="BDA5462717304565BFFCC0DA9F4D4FA6"/>
    <w:rsid w:val="008A452C"/>
  </w:style>
  <w:style w:type="paragraph" w:customStyle="1" w:styleId="D2C6BBDC4DEE4678AFE9BDE4475DA1A2">
    <w:name w:val="D2C6BBDC4DEE4678AFE9BDE4475DA1A2"/>
    <w:rsid w:val="008A452C"/>
  </w:style>
  <w:style w:type="paragraph" w:customStyle="1" w:styleId="994F7DFBE90E45B2BD60D0ACBF719AC6">
    <w:name w:val="994F7DFBE90E45B2BD60D0ACBF719AC6"/>
    <w:rsid w:val="008A452C"/>
  </w:style>
  <w:style w:type="paragraph" w:customStyle="1" w:styleId="3747E9756C7B42309A930512960A74E6">
    <w:name w:val="3747E9756C7B42309A930512960A74E6"/>
    <w:rsid w:val="008A452C"/>
  </w:style>
  <w:style w:type="paragraph" w:customStyle="1" w:styleId="09D2847B9B4340A08DBDB5B764D4AFA2">
    <w:name w:val="09D2847B9B4340A08DBDB5B764D4AFA2"/>
    <w:rsid w:val="008A452C"/>
  </w:style>
  <w:style w:type="paragraph" w:customStyle="1" w:styleId="066811BDF92A49AF9E89F487C5A6B1EE">
    <w:name w:val="066811BDF92A49AF9E89F487C5A6B1EE"/>
    <w:rsid w:val="008A452C"/>
  </w:style>
  <w:style w:type="paragraph" w:customStyle="1" w:styleId="E967262D95074BCD97AECD32E8422F67">
    <w:name w:val="E967262D95074BCD97AECD32E8422F67"/>
    <w:rsid w:val="008A452C"/>
  </w:style>
  <w:style w:type="paragraph" w:customStyle="1" w:styleId="D32212D1058042118208B972F5791438">
    <w:name w:val="D32212D1058042118208B972F5791438"/>
    <w:rsid w:val="008A452C"/>
  </w:style>
  <w:style w:type="paragraph" w:customStyle="1" w:styleId="DD77D22F65B94471A423EAFEBA196BC4">
    <w:name w:val="DD77D22F65B94471A423EAFEBA196BC4"/>
    <w:rsid w:val="008A452C"/>
  </w:style>
  <w:style w:type="paragraph" w:customStyle="1" w:styleId="5D0BA91838DD4474B45B94E430C7F157">
    <w:name w:val="5D0BA91838DD4474B45B94E430C7F157"/>
    <w:rsid w:val="008A452C"/>
  </w:style>
  <w:style w:type="paragraph" w:customStyle="1" w:styleId="F8B03D2E18FF476A8B57DDAD89C2F30F">
    <w:name w:val="F8B03D2E18FF476A8B57DDAD89C2F30F"/>
    <w:rsid w:val="008A452C"/>
  </w:style>
  <w:style w:type="paragraph" w:customStyle="1" w:styleId="8DA7CBE8A84741D39A6870E67000D803">
    <w:name w:val="8DA7CBE8A84741D39A6870E67000D803"/>
    <w:rsid w:val="008A452C"/>
  </w:style>
  <w:style w:type="paragraph" w:customStyle="1" w:styleId="63F6B4A2842E4FAEA6EB8BEB69925CD1">
    <w:name w:val="63F6B4A2842E4FAEA6EB8BEB69925CD1"/>
    <w:rsid w:val="008A452C"/>
  </w:style>
  <w:style w:type="paragraph" w:customStyle="1" w:styleId="B36512110BEE4CABB7E2C061BB40BF25">
    <w:name w:val="B36512110BEE4CABB7E2C061BB40BF25"/>
    <w:rsid w:val="008A452C"/>
  </w:style>
  <w:style w:type="paragraph" w:customStyle="1" w:styleId="B16702279EDB45BABF71799EC1A44054">
    <w:name w:val="B16702279EDB45BABF71799EC1A44054"/>
    <w:rsid w:val="008A452C"/>
  </w:style>
  <w:style w:type="paragraph" w:customStyle="1" w:styleId="783EEB6E1F0C4D9184E4FCC35A020338">
    <w:name w:val="783EEB6E1F0C4D9184E4FCC35A020338"/>
    <w:rsid w:val="008A452C"/>
  </w:style>
  <w:style w:type="paragraph" w:customStyle="1" w:styleId="D5F74123DEE54A81AEF24C9826E05070">
    <w:name w:val="D5F74123DEE54A81AEF24C9826E05070"/>
    <w:rsid w:val="008A452C"/>
  </w:style>
  <w:style w:type="paragraph" w:customStyle="1" w:styleId="946287AF208045C7B2F44E6040812358">
    <w:name w:val="946287AF208045C7B2F44E6040812358"/>
    <w:rsid w:val="008A452C"/>
  </w:style>
  <w:style w:type="paragraph" w:customStyle="1" w:styleId="F05A84AFC18F4781A42A48EF3A637EB9">
    <w:name w:val="F05A84AFC18F4781A42A48EF3A637EB9"/>
    <w:rsid w:val="008A452C"/>
  </w:style>
  <w:style w:type="paragraph" w:customStyle="1" w:styleId="CE81E4BCDBE04E5DA4FD47AA1EB4BA44">
    <w:name w:val="CE81E4BCDBE04E5DA4FD47AA1EB4BA44"/>
    <w:rsid w:val="008A452C"/>
  </w:style>
  <w:style w:type="paragraph" w:customStyle="1" w:styleId="A054E1B168694241B2E44A2B30736578">
    <w:name w:val="A054E1B168694241B2E44A2B30736578"/>
    <w:rsid w:val="008A452C"/>
  </w:style>
  <w:style w:type="paragraph" w:customStyle="1" w:styleId="52AE81EA8F254912A4EA27C59067BCD5">
    <w:name w:val="52AE81EA8F254912A4EA27C59067BCD5"/>
    <w:rsid w:val="008A452C"/>
  </w:style>
  <w:style w:type="paragraph" w:customStyle="1" w:styleId="5C3F1EAADD7846CDA5490C33607AB9E6">
    <w:name w:val="5C3F1EAADD7846CDA5490C33607AB9E6"/>
    <w:rsid w:val="008A452C"/>
  </w:style>
  <w:style w:type="paragraph" w:customStyle="1" w:styleId="2A6B015F1FFD4E93BAD88908AD42477F">
    <w:name w:val="2A6B015F1FFD4E93BAD88908AD42477F"/>
    <w:rsid w:val="008A452C"/>
  </w:style>
  <w:style w:type="paragraph" w:customStyle="1" w:styleId="CBD3F5B82CA7430EAA0EFB27E591E8DD">
    <w:name w:val="CBD3F5B82CA7430EAA0EFB27E591E8DD"/>
    <w:rsid w:val="00C972ED"/>
  </w:style>
  <w:style w:type="paragraph" w:customStyle="1" w:styleId="B7C42F52C80345A4AAED7E6244DB9659">
    <w:name w:val="B7C42F52C80345A4AAED7E6244DB9659"/>
    <w:rsid w:val="00C972ED"/>
  </w:style>
  <w:style w:type="paragraph" w:customStyle="1" w:styleId="00080CDEEB8B402B9E4481881D20C4E7">
    <w:name w:val="00080CDEEB8B402B9E4481881D20C4E7"/>
    <w:rsid w:val="00C972ED"/>
  </w:style>
  <w:style w:type="paragraph" w:customStyle="1" w:styleId="EF67AB3E79DC4A47AC28DB89F9A4BCAC">
    <w:name w:val="EF67AB3E79DC4A47AC28DB89F9A4BCAC"/>
    <w:rsid w:val="00C972ED"/>
  </w:style>
  <w:style w:type="paragraph" w:customStyle="1" w:styleId="5DBD87E1BAF8408A9870C0E1A76C784B">
    <w:name w:val="5DBD87E1BAF8408A9870C0E1A76C784B"/>
    <w:rsid w:val="00C972ED"/>
  </w:style>
  <w:style w:type="paragraph" w:customStyle="1" w:styleId="E207C668CD8542DE879A44D9D25C2AF7">
    <w:name w:val="E207C668CD8542DE879A44D9D25C2AF7"/>
    <w:rsid w:val="00C972ED"/>
  </w:style>
  <w:style w:type="paragraph" w:customStyle="1" w:styleId="F4DEC4366B25467895B734DCC0C344FC">
    <w:name w:val="F4DEC4366B25467895B734DCC0C344FC"/>
    <w:rsid w:val="00C972ED"/>
  </w:style>
  <w:style w:type="paragraph" w:customStyle="1" w:styleId="0DAB88F0859F447F94AC4A7F800D56F7">
    <w:name w:val="0DAB88F0859F447F94AC4A7F800D56F7"/>
    <w:rsid w:val="00C972ED"/>
  </w:style>
  <w:style w:type="paragraph" w:customStyle="1" w:styleId="AAED73AEA93C499BB3EAFEBE1DCEA9C3">
    <w:name w:val="AAED73AEA93C499BB3EAFEBE1DCEA9C3"/>
    <w:rsid w:val="00C972ED"/>
  </w:style>
  <w:style w:type="paragraph" w:customStyle="1" w:styleId="2144F2E6DD904629A6922B88F91EC5E0">
    <w:name w:val="2144F2E6DD904629A6922B88F91EC5E0"/>
    <w:rsid w:val="00C972ED"/>
  </w:style>
  <w:style w:type="paragraph" w:customStyle="1" w:styleId="578B8F34D426415C9CE3DFD838065146">
    <w:name w:val="578B8F34D426415C9CE3DFD838065146"/>
    <w:rsid w:val="00C972ED"/>
  </w:style>
  <w:style w:type="paragraph" w:customStyle="1" w:styleId="2B7E12990B904452BA016E0432DE82DF">
    <w:name w:val="2B7E12990B904452BA016E0432DE82DF"/>
    <w:rsid w:val="00C972ED"/>
  </w:style>
  <w:style w:type="paragraph" w:customStyle="1" w:styleId="3D60B236F32A48FFBD25C872D1C3E2E0">
    <w:name w:val="3D60B236F32A48FFBD25C872D1C3E2E0"/>
    <w:rsid w:val="00C972ED"/>
  </w:style>
  <w:style w:type="paragraph" w:customStyle="1" w:styleId="6F2FA18EC7CF4BE3A91DDEFB39AAC3FD">
    <w:name w:val="6F2FA18EC7CF4BE3A91DDEFB39AAC3FD"/>
    <w:rsid w:val="00C972ED"/>
  </w:style>
  <w:style w:type="paragraph" w:customStyle="1" w:styleId="EC9A6BD563F940239941F4E178FB780D">
    <w:name w:val="EC9A6BD563F940239941F4E178FB780D"/>
    <w:rsid w:val="00C972ED"/>
  </w:style>
  <w:style w:type="paragraph" w:customStyle="1" w:styleId="643177B966CD4F8EB85680B9D4378D89">
    <w:name w:val="643177B966CD4F8EB85680B9D4378D89"/>
    <w:rsid w:val="00C972ED"/>
  </w:style>
  <w:style w:type="paragraph" w:customStyle="1" w:styleId="EAF2D97FC3A343C0A31A833D81D5B18B">
    <w:name w:val="EAF2D97FC3A343C0A31A833D81D5B18B"/>
    <w:rsid w:val="00C972ED"/>
  </w:style>
  <w:style w:type="paragraph" w:customStyle="1" w:styleId="DAFE317621EA4B9F8AFFEFEBBE350011">
    <w:name w:val="DAFE317621EA4B9F8AFFEFEBBE350011"/>
    <w:rsid w:val="00C972ED"/>
  </w:style>
  <w:style w:type="paragraph" w:customStyle="1" w:styleId="6B7FBE6C84B0400FA5E9A0C0B9121D22">
    <w:name w:val="6B7FBE6C84B0400FA5E9A0C0B9121D22"/>
    <w:rsid w:val="00C972ED"/>
  </w:style>
  <w:style w:type="paragraph" w:customStyle="1" w:styleId="3F513A9AC46A489AADD441C51EF5FFF7">
    <w:name w:val="3F513A9AC46A489AADD441C51EF5FFF7"/>
    <w:rsid w:val="00C972ED"/>
  </w:style>
  <w:style w:type="paragraph" w:customStyle="1" w:styleId="9C99EC01FE634EFA9E6107ECF4EA467B">
    <w:name w:val="9C99EC01FE634EFA9E6107ECF4EA467B"/>
    <w:rsid w:val="00C972ED"/>
  </w:style>
  <w:style w:type="paragraph" w:customStyle="1" w:styleId="A084947C5DFC496B8F0E11863AE47814">
    <w:name w:val="A084947C5DFC496B8F0E11863AE47814"/>
    <w:rsid w:val="00C972ED"/>
  </w:style>
  <w:style w:type="paragraph" w:customStyle="1" w:styleId="40397017EF0546E18C7911380F813A13">
    <w:name w:val="40397017EF0546E18C7911380F813A13"/>
    <w:rsid w:val="00C972ED"/>
  </w:style>
  <w:style w:type="paragraph" w:customStyle="1" w:styleId="094BE79569D4486CB8A93453881054D9">
    <w:name w:val="094BE79569D4486CB8A93453881054D9"/>
    <w:rsid w:val="00C972ED"/>
  </w:style>
  <w:style w:type="paragraph" w:customStyle="1" w:styleId="2DF91D00103148559E20DE693A1DABB9">
    <w:name w:val="2DF91D00103148559E20DE693A1DABB9"/>
    <w:rsid w:val="00C972ED"/>
  </w:style>
  <w:style w:type="paragraph" w:customStyle="1" w:styleId="D1197DE559734ABAA6FF738ED7798105">
    <w:name w:val="D1197DE559734ABAA6FF738ED7798105"/>
    <w:rsid w:val="00C972ED"/>
  </w:style>
  <w:style w:type="paragraph" w:customStyle="1" w:styleId="42EFCEE8D6794983AE1A87BFDB482E01">
    <w:name w:val="42EFCEE8D6794983AE1A87BFDB482E01"/>
    <w:rsid w:val="00C972ED"/>
  </w:style>
  <w:style w:type="paragraph" w:customStyle="1" w:styleId="01DC443D585A49D4964A13290F3CE32E">
    <w:name w:val="01DC443D585A49D4964A13290F3CE32E"/>
    <w:rsid w:val="00C972ED"/>
  </w:style>
  <w:style w:type="paragraph" w:customStyle="1" w:styleId="8D2345E2DD124AD3B7BC704C1306A891">
    <w:name w:val="8D2345E2DD124AD3B7BC704C1306A891"/>
    <w:rsid w:val="00C972ED"/>
  </w:style>
  <w:style w:type="paragraph" w:customStyle="1" w:styleId="D6115DC8B80F41FA8B21BE111F72104A">
    <w:name w:val="D6115DC8B80F41FA8B21BE111F72104A"/>
    <w:rsid w:val="00C972ED"/>
  </w:style>
  <w:style w:type="paragraph" w:customStyle="1" w:styleId="42A50E85AF334A51AB1647BC133E6F15">
    <w:name w:val="42A50E85AF334A51AB1647BC133E6F15"/>
    <w:rsid w:val="00C972ED"/>
  </w:style>
  <w:style w:type="paragraph" w:customStyle="1" w:styleId="45FF9A6A83684E9AAF701D161649E5CB">
    <w:name w:val="45FF9A6A83684E9AAF701D161649E5CB"/>
    <w:rsid w:val="00C972ED"/>
  </w:style>
  <w:style w:type="paragraph" w:customStyle="1" w:styleId="C2B8162AF86C40FCA461E1C5B089798E">
    <w:name w:val="C2B8162AF86C40FCA461E1C5B089798E"/>
    <w:rsid w:val="00C972ED"/>
  </w:style>
  <w:style w:type="paragraph" w:customStyle="1" w:styleId="D17DC3897A994D4CA30289B4AE862103">
    <w:name w:val="D17DC3897A994D4CA30289B4AE862103"/>
    <w:rsid w:val="00C972ED"/>
  </w:style>
  <w:style w:type="paragraph" w:customStyle="1" w:styleId="15AE71169E8A4CF8B226E7A402235229">
    <w:name w:val="15AE71169E8A4CF8B226E7A402235229"/>
    <w:rsid w:val="00C972ED"/>
  </w:style>
  <w:style w:type="paragraph" w:customStyle="1" w:styleId="EE3694D431C24B9B8E70BE0D8E5A01D6">
    <w:name w:val="EE3694D431C24B9B8E70BE0D8E5A01D6"/>
    <w:rsid w:val="00C972ED"/>
  </w:style>
  <w:style w:type="paragraph" w:customStyle="1" w:styleId="EC7A2BFFD6174214965E175F86DAEBA0">
    <w:name w:val="EC7A2BFFD6174214965E175F86DAEBA0"/>
    <w:rsid w:val="00C972ED"/>
  </w:style>
  <w:style w:type="paragraph" w:customStyle="1" w:styleId="447F1A99ACA14BF7AECD4E50EDBC038D">
    <w:name w:val="447F1A99ACA14BF7AECD4E50EDBC038D"/>
    <w:rsid w:val="00C972ED"/>
  </w:style>
  <w:style w:type="paragraph" w:customStyle="1" w:styleId="5A989479D5AE4921978CDDF65FD69B3B">
    <w:name w:val="5A989479D5AE4921978CDDF65FD69B3B"/>
    <w:rsid w:val="00C972ED"/>
  </w:style>
  <w:style w:type="paragraph" w:customStyle="1" w:styleId="9A518988D2EE4C429FFBFDCB943C223E">
    <w:name w:val="9A518988D2EE4C429FFBFDCB943C223E"/>
    <w:rsid w:val="00C972ED"/>
  </w:style>
  <w:style w:type="paragraph" w:customStyle="1" w:styleId="5933A1D5C8F04298948D9A1D8A911DD3">
    <w:name w:val="5933A1D5C8F04298948D9A1D8A911DD3"/>
    <w:rsid w:val="00C972ED"/>
  </w:style>
  <w:style w:type="paragraph" w:customStyle="1" w:styleId="F30DC4214E6B41499ED075417B959065">
    <w:name w:val="F30DC4214E6B41499ED075417B959065"/>
    <w:rsid w:val="00C972ED"/>
  </w:style>
  <w:style w:type="paragraph" w:customStyle="1" w:styleId="B423EE56702140F8B839073DC207D7C5">
    <w:name w:val="B423EE56702140F8B839073DC207D7C5"/>
    <w:rsid w:val="00C972ED"/>
  </w:style>
  <w:style w:type="paragraph" w:customStyle="1" w:styleId="B4E23D2ADF9F4F478D2CD3E951600C5E">
    <w:name w:val="B4E23D2ADF9F4F478D2CD3E951600C5E"/>
    <w:rsid w:val="00C972ED"/>
  </w:style>
  <w:style w:type="paragraph" w:customStyle="1" w:styleId="49F37C9B0AD64151ACCFF3BC3E3B5BC1">
    <w:name w:val="49F37C9B0AD64151ACCFF3BC3E3B5BC1"/>
    <w:rsid w:val="00C972ED"/>
  </w:style>
  <w:style w:type="paragraph" w:customStyle="1" w:styleId="846A9A26A72F451EAA09385231B02C3C">
    <w:name w:val="846A9A26A72F451EAA09385231B02C3C"/>
    <w:rsid w:val="00C972ED"/>
  </w:style>
  <w:style w:type="paragraph" w:customStyle="1" w:styleId="B2B645223350486BAFD60EC13103A228">
    <w:name w:val="B2B645223350486BAFD60EC13103A228"/>
    <w:rsid w:val="00C972ED"/>
  </w:style>
  <w:style w:type="paragraph" w:customStyle="1" w:styleId="2E52AEBC611A41D28CEF43F731DBF69E">
    <w:name w:val="2E52AEBC611A41D28CEF43F731DBF69E"/>
    <w:rsid w:val="00C972ED"/>
  </w:style>
  <w:style w:type="paragraph" w:customStyle="1" w:styleId="14DC3AADBBCA45D2BF4E93815C985F4D">
    <w:name w:val="14DC3AADBBCA45D2BF4E93815C985F4D"/>
    <w:rsid w:val="00C972ED"/>
  </w:style>
  <w:style w:type="paragraph" w:customStyle="1" w:styleId="99C94E4E44884B52A6C7F5B4B200F90C">
    <w:name w:val="99C94E4E44884B52A6C7F5B4B200F90C"/>
    <w:rsid w:val="00C972ED"/>
  </w:style>
  <w:style w:type="paragraph" w:customStyle="1" w:styleId="8874C3AE98DD46C587E04BF69D6DED40">
    <w:name w:val="8874C3AE98DD46C587E04BF69D6DED40"/>
    <w:rsid w:val="00C972ED"/>
  </w:style>
  <w:style w:type="paragraph" w:customStyle="1" w:styleId="5AEC322F9B5741AEBD2FC3FB5050D243">
    <w:name w:val="5AEC322F9B5741AEBD2FC3FB5050D243"/>
    <w:rsid w:val="00C972ED"/>
  </w:style>
  <w:style w:type="paragraph" w:customStyle="1" w:styleId="5515E9A751D04D9293BE7ED19A7B8F98">
    <w:name w:val="5515E9A751D04D9293BE7ED19A7B8F98"/>
    <w:rsid w:val="00C972ED"/>
  </w:style>
  <w:style w:type="paragraph" w:customStyle="1" w:styleId="A7D495B286C14BEDAD8C0149B4C2567F">
    <w:name w:val="A7D495B286C14BEDAD8C0149B4C2567F"/>
    <w:rsid w:val="00C972ED"/>
  </w:style>
  <w:style w:type="paragraph" w:customStyle="1" w:styleId="FA6434ED84A544C7B674BB1BE25AEAAB">
    <w:name w:val="FA6434ED84A544C7B674BB1BE25AEAAB"/>
    <w:rsid w:val="00C972ED"/>
  </w:style>
  <w:style w:type="paragraph" w:customStyle="1" w:styleId="48088DB54195411980DE47259EE1D8CB">
    <w:name w:val="48088DB54195411980DE47259EE1D8CB"/>
    <w:rsid w:val="00C972ED"/>
  </w:style>
  <w:style w:type="paragraph" w:customStyle="1" w:styleId="3E183D267DD1484A8A8CBED307EBA50C">
    <w:name w:val="3E183D267DD1484A8A8CBED307EBA50C"/>
    <w:rsid w:val="00C972ED"/>
  </w:style>
  <w:style w:type="paragraph" w:customStyle="1" w:styleId="E58A3757FC944BE79332275CA3A86CAB">
    <w:name w:val="E58A3757FC944BE79332275CA3A86CAB"/>
    <w:rsid w:val="00C972ED"/>
  </w:style>
  <w:style w:type="paragraph" w:customStyle="1" w:styleId="36399CDB0BD0491C9F139452853553B9">
    <w:name w:val="36399CDB0BD0491C9F139452853553B9"/>
    <w:rsid w:val="00C972ED"/>
  </w:style>
  <w:style w:type="paragraph" w:customStyle="1" w:styleId="FECC5B5143744CF882264C0F6D47D230">
    <w:name w:val="FECC5B5143744CF882264C0F6D47D230"/>
    <w:rsid w:val="00C972ED"/>
  </w:style>
  <w:style w:type="paragraph" w:customStyle="1" w:styleId="661CA1E687CC4489AF99BD44C218C1E5">
    <w:name w:val="661CA1E687CC4489AF99BD44C218C1E5"/>
    <w:rsid w:val="00C972ED"/>
  </w:style>
  <w:style w:type="paragraph" w:customStyle="1" w:styleId="2E2EED45D69E4759868532C801B9905A">
    <w:name w:val="2E2EED45D69E4759868532C801B9905A"/>
    <w:rsid w:val="00C972ED"/>
  </w:style>
  <w:style w:type="paragraph" w:customStyle="1" w:styleId="275AFFDAE16142D9A101F1861206975E">
    <w:name w:val="275AFFDAE16142D9A101F1861206975E"/>
    <w:rsid w:val="00C972ED"/>
  </w:style>
  <w:style w:type="paragraph" w:customStyle="1" w:styleId="0583F306EE074C9DA0FC61B2DD6B10C1">
    <w:name w:val="0583F306EE074C9DA0FC61B2DD6B10C1"/>
    <w:rsid w:val="00C972ED"/>
  </w:style>
  <w:style w:type="paragraph" w:customStyle="1" w:styleId="9E5BF193F0534724A4DD10E7A20B792D">
    <w:name w:val="9E5BF193F0534724A4DD10E7A20B792D"/>
    <w:rsid w:val="00C972ED"/>
  </w:style>
  <w:style w:type="paragraph" w:customStyle="1" w:styleId="1A50945D549743D59CFCB037343F5417">
    <w:name w:val="1A50945D549743D59CFCB037343F5417"/>
    <w:rsid w:val="00C972ED"/>
  </w:style>
  <w:style w:type="paragraph" w:customStyle="1" w:styleId="6E9ACE7E3637472EA725614F0CC30A68">
    <w:name w:val="6E9ACE7E3637472EA725614F0CC30A68"/>
    <w:rsid w:val="00C972ED"/>
  </w:style>
  <w:style w:type="paragraph" w:customStyle="1" w:styleId="C571D530078F47A8A207255A0B9CA886">
    <w:name w:val="C571D530078F47A8A207255A0B9CA886"/>
    <w:rsid w:val="00C972ED"/>
  </w:style>
  <w:style w:type="paragraph" w:customStyle="1" w:styleId="2D5D8EA6521949908B5B20DD3833499E">
    <w:name w:val="2D5D8EA6521949908B5B20DD3833499E"/>
    <w:rsid w:val="00C972ED"/>
  </w:style>
  <w:style w:type="paragraph" w:customStyle="1" w:styleId="738A5AE6750741EBACE4C861C9FC56EC">
    <w:name w:val="738A5AE6750741EBACE4C861C9FC56EC"/>
    <w:rsid w:val="00C972ED"/>
  </w:style>
  <w:style w:type="paragraph" w:customStyle="1" w:styleId="76857AFD192C4E5A936A119F8DC06045">
    <w:name w:val="76857AFD192C4E5A936A119F8DC06045"/>
    <w:rsid w:val="00C972ED"/>
  </w:style>
  <w:style w:type="paragraph" w:customStyle="1" w:styleId="BF7A10A401874432AB472345B46ACCBB">
    <w:name w:val="BF7A10A401874432AB472345B46ACCBB"/>
    <w:rsid w:val="00C972ED"/>
  </w:style>
  <w:style w:type="paragraph" w:customStyle="1" w:styleId="823F967F98B74D5A9A35AE24246EC968">
    <w:name w:val="823F967F98B74D5A9A35AE24246EC968"/>
    <w:rsid w:val="00C972ED"/>
  </w:style>
  <w:style w:type="paragraph" w:customStyle="1" w:styleId="99BC0BEE36CE4A8F9E038C94960FF009">
    <w:name w:val="99BC0BEE36CE4A8F9E038C94960FF009"/>
    <w:rsid w:val="00C972ED"/>
  </w:style>
  <w:style w:type="paragraph" w:customStyle="1" w:styleId="AA82CA11A25D4FE3A44688A956430FE5">
    <w:name w:val="AA82CA11A25D4FE3A44688A956430FE5"/>
    <w:rsid w:val="00C972ED"/>
  </w:style>
  <w:style w:type="paragraph" w:customStyle="1" w:styleId="F8DC7845CF494FA3950465C5E5740670">
    <w:name w:val="F8DC7845CF494FA3950465C5E5740670"/>
    <w:rsid w:val="00C972ED"/>
  </w:style>
  <w:style w:type="paragraph" w:customStyle="1" w:styleId="BB607B100C204A22ACCBB8795F3B24D9">
    <w:name w:val="BB607B100C204A22ACCBB8795F3B24D9"/>
    <w:rsid w:val="00C972ED"/>
  </w:style>
  <w:style w:type="paragraph" w:customStyle="1" w:styleId="C6EB6B036E3147B4A4473D8E7D42AC4C">
    <w:name w:val="C6EB6B036E3147B4A4473D8E7D42AC4C"/>
    <w:rsid w:val="00C972ED"/>
  </w:style>
  <w:style w:type="paragraph" w:customStyle="1" w:styleId="864BFF7F6EF34119AF13F3C2F501118A">
    <w:name w:val="864BFF7F6EF34119AF13F3C2F501118A"/>
    <w:rsid w:val="00C972ED"/>
  </w:style>
  <w:style w:type="paragraph" w:customStyle="1" w:styleId="3B250A7C62174C64BD37C81EA27591CD">
    <w:name w:val="3B250A7C62174C64BD37C81EA27591CD"/>
    <w:rsid w:val="00C972ED"/>
  </w:style>
  <w:style w:type="paragraph" w:customStyle="1" w:styleId="FCFA90B6D2154798B67214008C39EAB7">
    <w:name w:val="FCFA90B6D2154798B67214008C39EAB7"/>
    <w:rsid w:val="00C972ED"/>
  </w:style>
  <w:style w:type="paragraph" w:customStyle="1" w:styleId="087E04DFBC0B4A40A085014ADB9DE801">
    <w:name w:val="087E04DFBC0B4A40A085014ADB9DE801"/>
    <w:rsid w:val="00C972ED"/>
  </w:style>
  <w:style w:type="paragraph" w:customStyle="1" w:styleId="7AD1C19A481F43A3ACCB91CA50EB2D5C">
    <w:name w:val="7AD1C19A481F43A3ACCB91CA50EB2D5C"/>
    <w:rsid w:val="00C972ED"/>
  </w:style>
  <w:style w:type="paragraph" w:customStyle="1" w:styleId="3F37E5D8A881465D9634D0740F54A5C3">
    <w:name w:val="3F37E5D8A881465D9634D0740F54A5C3"/>
    <w:rsid w:val="00C972ED"/>
  </w:style>
  <w:style w:type="paragraph" w:customStyle="1" w:styleId="336B60240E064581A7F10AAABE590BCF">
    <w:name w:val="336B60240E064581A7F10AAABE590BCF"/>
    <w:rsid w:val="00C972ED"/>
  </w:style>
  <w:style w:type="paragraph" w:customStyle="1" w:styleId="8FB3D4D123F04F28A208331716D448BD">
    <w:name w:val="8FB3D4D123F04F28A208331716D448BD"/>
    <w:rsid w:val="00C972ED"/>
  </w:style>
  <w:style w:type="paragraph" w:customStyle="1" w:styleId="29B67CAB5EC24673A40CD67B33F99A0E">
    <w:name w:val="29B67CAB5EC24673A40CD67B33F99A0E"/>
    <w:rsid w:val="00C972ED"/>
  </w:style>
  <w:style w:type="paragraph" w:customStyle="1" w:styleId="71924D1E80BE4F74984D54D70942EA7E">
    <w:name w:val="71924D1E80BE4F74984D54D70942EA7E"/>
    <w:rsid w:val="00C972ED"/>
  </w:style>
  <w:style w:type="paragraph" w:customStyle="1" w:styleId="14CF56A87F214182A4A274E231795777">
    <w:name w:val="14CF56A87F214182A4A274E231795777"/>
    <w:rsid w:val="00C972ED"/>
  </w:style>
  <w:style w:type="paragraph" w:customStyle="1" w:styleId="44D389DC258F49ACA9067DBA71EA2AB3">
    <w:name w:val="44D389DC258F49ACA9067DBA71EA2AB3"/>
    <w:rsid w:val="00C972ED"/>
  </w:style>
  <w:style w:type="paragraph" w:customStyle="1" w:styleId="C1BA5DACBBB84EDAB422D3B7868E49AB">
    <w:name w:val="C1BA5DACBBB84EDAB422D3B7868E49AB"/>
    <w:rsid w:val="00C972ED"/>
  </w:style>
  <w:style w:type="paragraph" w:customStyle="1" w:styleId="9E9BEB09C688486785A9B7C6F3B292B8">
    <w:name w:val="9E9BEB09C688486785A9B7C6F3B292B8"/>
    <w:rsid w:val="00C972ED"/>
  </w:style>
  <w:style w:type="paragraph" w:customStyle="1" w:styleId="2C66CBA38C9D4961B6A887B857D85CBC">
    <w:name w:val="2C66CBA38C9D4961B6A887B857D85CBC"/>
    <w:rsid w:val="00C972ED"/>
  </w:style>
  <w:style w:type="paragraph" w:customStyle="1" w:styleId="F35E088D4D6C4C6D8466C431E2E6E5BB">
    <w:name w:val="F35E088D4D6C4C6D8466C431E2E6E5BB"/>
    <w:rsid w:val="00C972ED"/>
  </w:style>
  <w:style w:type="paragraph" w:customStyle="1" w:styleId="9847120E88C54303A9C586437D8326B3">
    <w:name w:val="9847120E88C54303A9C586437D8326B3"/>
    <w:rsid w:val="00C972ED"/>
  </w:style>
  <w:style w:type="paragraph" w:customStyle="1" w:styleId="5AC3D4DA0D724686A75FB615FD57828D">
    <w:name w:val="5AC3D4DA0D724686A75FB615FD57828D"/>
    <w:rsid w:val="00C972ED"/>
  </w:style>
  <w:style w:type="paragraph" w:customStyle="1" w:styleId="5D0AB8292F0440BBAF078C0A5517E41D">
    <w:name w:val="5D0AB8292F0440BBAF078C0A5517E41D"/>
    <w:rsid w:val="00C972ED"/>
  </w:style>
  <w:style w:type="paragraph" w:customStyle="1" w:styleId="B198DBC2D23E4D4F842B4802AF42815D">
    <w:name w:val="B198DBC2D23E4D4F842B4802AF42815D"/>
    <w:rsid w:val="00DF7C77"/>
  </w:style>
  <w:style w:type="paragraph" w:customStyle="1" w:styleId="CA35C8C51E87400EB24F4AF7722FF3DA">
    <w:name w:val="CA35C8C51E87400EB24F4AF7722FF3DA"/>
    <w:rsid w:val="00DF7C77"/>
  </w:style>
  <w:style w:type="paragraph" w:customStyle="1" w:styleId="E2911C74A08844F88705315BFC057E33">
    <w:name w:val="E2911C74A08844F88705315BFC057E33"/>
    <w:rsid w:val="00DF7C77"/>
  </w:style>
  <w:style w:type="paragraph" w:customStyle="1" w:styleId="08AD9897EAE64E5CB49B0583E18B84E3">
    <w:name w:val="08AD9897EAE64E5CB49B0583E18B84E3"/>
    <w:rsid w:val="00DF7C77"/>
  </w:style>
  <w:style w:type="paragraph" w:customStyle="1" w:styleId="9288446BAD354DB49028FE7F3BA4C260">
    <w:name w:val="9288446BAD354DB49028FE7F3BA4C260"/>
    <w:rsid w:val="00DF7C77"/>
  </w:style>
  <w:style w:type="paragraph" w:customStyle="1" w:styleId="687015B9779742B09984658718B624E1">
    <w:name w:val="687015B9779742B09984658718B624E1"/>
    <w:rsid w:val="00DF7C77"/>
  </w:style>
  <w:style w:type="paragraph" w:customStyle="1" w:styleId="C7981887607D413BB6D728BDED6D6F33">
    <w:name w:val="C7981887607D413BB6D728BDED6D6F33"/>
    <w:rsid w:val="00DF7C77"/>
  </w:style>
  <w:style w:type="paragraph" w:customStyle="1" w:styleId="6B39F8841FC149F78E6B493D4334B8A1">
    <w:name w:val="6B39F8841FC149F78E6B493D4334B8A1"/>
    <w:rsid w:val="00DF7C77"/>
  </w:style>
  <w:style w:type="paragraph" w:customStyle="1" w:styleId="4A1902802E7D4C6D889159A857B39E8D">
    <w:name w:val="4A1902802E7D4C6D889159A857B39E8D"/>
    <w:rsid w:val="00DF7C77"/>
  </w:style>
  <w:style w:type="paragraph" w:customStyle="1" w:styleId="532E7F21496545DB848F91BAD99A1317">
    <w:name w:val="532E7F21496545DB848F91BAD99A1317"/>
    <w:rsid w:val="00DF7C77"/>
  </w:style>
  <w:style w:type="paragraph" w:customStyle="1" w:styleId="4D1FA00CDBE54BD6937B9F7A17EFAD34">
    <w:name w:val="4D1FA00CDBE54BD6937B9F7A17EFAD34"/>
    <w:rsid w:val="00DF7C77"/>
  </w:style>
  <w:style w:type="paragraph" w:customStyle="1" w:styleId="69D9A3F5007844078864C30FD6948CD5">
    <w:name w:val="69D9A3F5007844078864C30FD6948CD5"/>
    <w:rsid w:val="00DF7C77"/>
  </w:style>
  <w:style w:type="paragraph" w:customStyle="1" w:styleId="A4F21B51D0B94F4480B43BEE82A660BC">
    <w:name w:val="A4F21B51D0B94F4480B43BEE82A660BC"/>
    <w:rsid w:val="00DF7C77"/>
  </w:style>
  <w:style w:type="paragraph" w:customStyle="1" w:styleId="2DF27794EF6043B0B8EF4707524DF702">
    <w:name w:val="2DF27794EF6043B0B8EF4707524DF702"/>
    <w:rsid w:val="00DF7C77"/>
  </w:style>
  <w:style w:type="paragraph" w:customStyle="1" w:styleId="324990BF3155471383D69B0E8EEC5B11">
    <w:name w:val="324990BF3155471383D69B0E8EEC5B11"/>
    <w:rsid w:val="00DF7C77"/>
  </w:style>
  <w:style w:type="paragraph" w:customStyle="1" w:styleId="E1EC410C65BE4447A56CAD6F864D58E7">
    <w:name w:val="E1EC410C65BE4447A56CAD6F864D58E7"/>
    <w:rsid w:val="00DF7C77"/>
  </w:style>
  <w:style w:type="paragraph" w:customStyle="1" w:styleId="200C79D1767E409B8E22BDECB253BFD9">
    <w:name w:val="200C79D1767E409B8E22BDECB253BFD9"/>
    <w:rsid w:val="00DF7C77"/>
  </w:style>
  <w:style w:type="paragraph" w:customStyle="1" w:styleId="B84E74AE88EA4FFB9DC627D2F0F6A3A6">
    <w:name w:val="B84E74AE88EA4FFB9DC627D2F0F6A3A6"/>
    <w:rsid w:val="00DF7C77"/>
  </w:style>
  <w:style w:type="paragraph" w:customStyle="1" w:styleId="A60D492468BA4542A963F055F2DB5B95">
    <w:name w:val="A60D492468BA4542A963F055F2DB5B95"/>
    <w:rsid w:val="00DF7C77"/>
  </w:style>
  <w:style w:type="paragraph" w:customStyle="1" w:styleId="0FA9D63538F1447DA4D721491C1C3090">
    <w:name w:val="0FA9D63538F1447DA4D721491C1C3090"/>
    <w:rsid w:val="00DF7C77"/>
  </w:style>
  <w:style w:type="paragraph" w:customStyle="1" w:styleId="33C2F75FAC2545D6B52AECA87F387F62">
    <w:name w:val="33C2F75FAC2545D6B52AECA87F387F62"/>
    <w:rsid w:val="00DF7C77"/>
  </w:style>
  <w:style w:type="paragraph" w:customStyle="1" w:styleId="2D5A6DD2DE8F4E2EA6E32ABB99B49806">
    <w:name w:val="2D5A6DD2DE8F4E2EA6E32ABB99B49806"/>
    <w:rsid w:val="00DF7C77"/>
  </w:style>
  <w:style w:type="paragraph" w:customStyle="1" w:styleId="9F4E55C93EAA4BAAA8278241DC608BBA">
    <w:name w:val="9F4E55C93EAA4BAAA8278241DC608BBA"/>
    <w:rsid w:val="00DF7C77"/>
  </w:style>
  <w:style w:type="paragraph" w:customStyle="1" w:styleId="AB7BAD1BB853414EB928C87FEBE5E493">
    <w:name w:val="AB7BAD1BB853414EB928C87FEBE5E493"/>
    <w:rsid w:val="00DF7C77"/>
  </w:style>
  <w:style w:type="paragraph" w:customStyle="1" w:styleId="AA020A30B63C42E5B302266CC5078FA8">
    <w:name w:val="AA020A30B63C42E5B302266CC5078FA8"/>
    <w:rsid w:val="00DF7C77"/>
  </w:style>
  <w:style w:type="paragraph" w:customStyle="1" w:styleId="8DF130935B2E48D6A79328EDC3B9FF8F">
    <w:name w:val="8DF130935B2E48D6A79328EDC3B9FF8F"/>
    <w:rsid w:val="00DF7C77"/>
  </w:style>
  <w:style w:type="paragraph" w:customStyle="1" w:styleId="4576380631D94CE0A0F2FACC9B891E65">
    <w:name w:val="4576380631D94CE0A0F2FACC9B891E65"/>
    <w:rsid w:val="00DF7C77"/>
  </w:style>
  <w:style w:type="paragraph" w:customStyle="1" w:styleId="67354D2B4D604897A97B5F047EDD447F">
    <w:name w:val="67354D2B4D604897A97B5F047EDD447F"/>
    <w:rsid w:val="00DF7C77"/>
  </w:style>
  <w:style w:type="paragraph" w:customStyle="1" w:styleId="2EAF640467CE411AB08DD04EA37576DA">
    <w:name w:val="2EAF640467CE411AB08DD04EA37576DA"/>
    <w:rsid w:val="00DF7C77"/>
  </w:style>
  <w:style w:type="paragraph" w:customStyle="1" w:styleId="D17BBEA86A4E44889E8E83332BF3A86C">
    <w:name w:val="D17BBEA86A4E44889E8E83332BF3A86C"/>
    <w:rsid w:val="00DF7C77"/>
  </w:style>
  <w:style w:type="paragraph" w:customStyle="1" w:styleId="E1F651EF76B9492788CD8FE12B39A88E">
    <w:name w:val="E1F651EF76B9492788CD8FE12B39A88E"/>
    <w:rsid w:val="00DF7C77"/>
  </w:style>
  <w:style w:type="paragraph" w:customStyle="1" w:styleId="E14D6EA95FCD41FFADD2FEC6F000FFE0">
    <w:name w:val="E14D6EA95FCD41FFADD2FEC6F000FFE0"/>
    <w:rsid w:val="00DF7C77"/>
  </w:style>
  <w:style w:type="paragraph" w:customStyle="1" w:styleId="982F3C20A12D4983AE7E63147CD6D6C4">
    <w:name w:val="982F3C20A12D4983AE7E63147CD6D6C4"/>
    <w:rsid w:val="00DF7C77"/>
  </w:style>
  <w:style w:type="paragraph" w:customStyle="1" w:styleId="440ACC7B37224CEAA9B4430F42229F06">
    <w:name w:val="440ACC7B37224CEAA9B4430F42229F06"/>
    <w:rsid w:val="00DF7C77"/>
  </w:style>
  <w:style w:type="paragraph" w:customStyle="1" w:styleId="6FEC499D55F8426AA2E495D47D40EF96">
    <w:name w:val="6FEC499D55F8426AA2E495D47D40EF96"/>
    <w:rsid w:val="00DF7C77"/>
  </w:style>
  <w:style w:type="paragraph" w:customStyle="1" w:styleId="BC6628EC606C4837B36340281AE8F7DD">
    <w:name w:val="BC6628EC606C4837B36340281AE8F7DD"/>
    <w:rsid w:val="00DF7C77"/>
  </w:style>
  <w:style w:type="paragraph" w:customStyle="1" w:styleId="0A6238AB7DD34EC888FDC780BEFA1BC6">
    <w:name w:val="0A6238AB7DD34EC888FDC780BEFA1BC6"/>
    <w:rsid w:val="00DF7C77"/>
  </w:style>
  <w:style w:type="paragraph" w:customStyle="1" w:styleId="7F18D9327D1D435D97D49864BBA83E0F">
    <w:name w:val="7F18D9327D1D435D97D49864BBA83E0F"/>
    <w:rsid w:val="00DF7C77"/>
  </w:style>
  <w:style w:type="paragraph" w:customStyle="1" w:styleId="A8D21868571D4E7FA18F32E0B24334A3">
    <w:name w:val="A8D21868571D4E7FA18F32E0B24334A3"/>
    <w:rsid w:val="00DF7C77"/>
  </w:style>
  <w:style w:type="paragraph" w:customStyle="1" w:styleId="EC0D300B5FF7418AB81F2AF66653CCE4">
    <w:name w:val="EC0D300B5FF7418AB81F2AF66653CCE4"/>
    <w:rsid w:val="00DF7C77"/>
  </w:style>
  <w:style w:type="paragraph" w:customStyle="1" w:styleId="BD29D855203E489890B3DB5A360003D3">
    <w:name w:val="BD29D855203E489890B3DB5A360003D3"/>
    <w:rsid w:val="00DF7C77"/>
  </w:style>
  <w:style w:type="paragraph" w:customStyle="1" w:styleId="D0DD8F3FDE484FF4AE02C1571B5E859C">
    <w:name w:val="D0DD8F3FDE484FF4AE02C1571B5E859C"/>
    <w:rsid w:val="00DF7C77"/>
  </w:style>
  <w:style w:type="paragraph" w:customStyle="1" w:styleId="3E0A242FA5E84B1094A53E48553D7825">
    <w:name w:val="3E0A242FA5E84B1094A53E48553D7825"/>
    <w:rsid w:val="00DF7C77"/>
  </w:style>
  <w:style w:type="paragraph" w:customStyle="1" w:styleId="C97A1AC7847041E8BB99D01D632AB7BD">
    <w:name w:val="C97A1AC7847041E8BB99D01D632AB7BD"/>
    <w:rsid w:val="00DF7C77"/>
  </w:style>
  <w:style w:type="paragraph" w:customStyle="1" w:styleId="228C27C3252F446AA3DEF3D742515C19">
    <w:name w:val="228C27C3252F446AA3DEF3D742515C19"/>
    <w:rsid w:val="00DF7C77"/>
  </w:style>
  <w:style w:type="paragraph" w:customStyle="1" w:styleId="58BB1DE87A7B4AF9A3F2AB3D02A4B6DB">
    <w:name w:val="58BB1DE87A7B4AF9A3F2AB3D02A4B6DB"/>
    <w:rsid w:val="00DF7C77"/>
  </w:style>
  <w:style w:type="paragraph" w:customStyle="1" w:styleId="52C4D7FFD4184CF5AC3716B9F5C763D6">
    <w:name w:val="52C4D7FFD4184CF5AC3716B9F5C763D6"/>
    <w:rsid w:val="00DF7C77"/>
  </w:style>
  <w:style w:type="paragraph" w:customStyle="1" w:styleId="CFC64EED139D41ED8CC768E15BA3D654">
    <w:name w:val="CFC64EED139D41ED8CC768E15BA3D654"/>
    <w:rsid w:val="00DF7C77"/>
  </w:style>
  <w:style w:type="paragraph" w:customStyle="1" w:styleId="AF04579ECF014FABA714B032396C8EF2">
    <w:name w:val="AF04579ECF014FABA714B032396C8EF2"/>
    <w:rsid w:val="00DF7C77"/>
  </w:style>
  <w:style w:type="paragraph" w:customStyle="1" w:styleId="BE545A2FAB83406D951111200B91F5CC">
    <w:name w:val="BE545A2FAB83406D951111200B91F5CC"/>
    <w:rsid w:val="00DF7C77"/>
  </w:style>
  <w:style w:type="paragraph" w:customStyle="1" w:styleId="AF6C6364FD914B6F9285A6BAF36638BC">
    <w:name w:val="AF6C6364FD914B6F9285A6BAF36638BC"/>
    <w:rsid w:val="00DF7C77"/>
  </w:style>
  <w:style w:type="paragraph" w:customStyle="1" w:styleId="CC365FA3BEB54B1ABEB2BB6FBCD2FB0E">
    <w:name w:val="CC365FA3BEB54B1ABEB2BB6FBCD2FB0E"/>
    <w:rsid w:val="00DF7C77"/>
  </w:style>
  <w:style w:type="paragraph" w:customStyle="1" w:styleId="8DE83862DB38474AACA7415F30DB853D">
    <w:name w:val="8DE83862DB38474AACA7415F30DB853D"/>
    <w:rsid w:val="00DF7C77"/>
  </w:style>
  <w:style w:type="paragraph" w:customStyle="1" w:styleId="66FABE94DF0941B181FB0D366FE72525">
    <w:name w:val="66FABE94DF0941B181FB0D366FE72525"/>
    <w:rsid w:val="00DF7C77"/>
  </w:style>
  <w:style w:type="paragraph" w:customStyle="1" w:styleId="6DE296F6FD554BEBBE6C6AFE9EBFF4B6">
    <w:name w:val="6DE296F6FD554BEBBE6C6AFE9EBFF4B6"/>
    <w:rsid w:val="00DF7C77"/>
  </w:style>
  <w:style w:type="paragraph" w:customStyle="1" w:styleId="0D490690567C4B8EA3866DB339347B83">
    <w:name w:val="0D490690567C4B8EA3866DB339347B83"/>
    <w:rsid w:val="00DF7C77"/>
  </w:style>
  <w:style w:type="paragraph" w:customStyle="1" w:styleId="AFCE1151C5E348918E3E878AC0775D9F">
    <w:name w:val="AFCE1151C5E348918E3E878AC0775D9F"/>
    <w:rsid w:val="00DF7C77"/>
  </w:style>
  <w:style w:type="paragraph" w:customStyle="1" w:styleId="7CB7B3AE9928461CB45194918666E3AF">
    <w:name w:val="7CB7B3AE9928461CB45194918666E3AF"/>
    <w:rsid w:val="00DF7C77"/>
  </w:style>
  <w:style w:type="paragraph" w:customStyle="1" w:styleId="100709B3921343D98017217A90521993">
    <w:name w:val="100709B3921343D98017217A90521993"/>
    <w:rsid w:val="00DF7C77"/>
  </w:style>
  <w:style w:type="paragraph" w:customStyle="1" w:styleId="009736ECC87A4BBBAD433F5586EBF7AE">
    <w:name w:val="009736ECC87A4BBBAD433F5586EBF7AE"/>
    <w:rsid w:val="00DF7C77"/>
  </w:style>
  <w:style w:type="paragraph" w:customStyle="1" w:styleId="357CBA69449B48619C285A39FE100175">
    <w:name w:val="357CBA69449B48619C285A39FE100175"/>
    <w:rsid w:val="00DF7C77"/>
  </w:style>
  <w:style w:type="paragraph" w:customStyle="1" w:styleId="958961A737B14921AF49EB401D04C2CB">
    <w:name w:val="958961A737B14921AF49EB401D04C2CB"/>
    <w:rsid w:val="00DF7C77"/>
  </w:style>
  <w:style w:type="paragraph" w:customStyle="1" w:styleId="469ABE520EE74F44B4392568C8461DB0">
    <w:name w:val="469ABE520EE74F44B4392568C8461DB0"/>
    <w:rsid w:val="00DF7C77"/>
  </w:style>
  <w:style w:type="paragraph" w:customStyle="1" w:styleId="7C96C3842412491585033FCF39B63133">
    <w:name w:val="7C96C3842412491585033FCF39B63133"/>
    <w:rsid w:val="00DF7C77"/>
  </w:style>
  <w:style w:type="paragraph" w:customStyle="1" w:styleId="4A07F2759F2D4E1EB506D076DAEA47F7">
    <w:name w:val="4A07F2759F2D4E1EB506D076DAEA47F7"/>
    <w:rsid w:val="00DF7C77"/>
  </w:style>
  <w:style w:type="paragraph" w:customStyle="1" w:styleId="2912205F754C44F0ACFB9283E2B2892D">
    <w:name w:val="2912205F754C44F0ACFB9283E2B2892D"/>
    <w:rsid w:val="00DF7C77"/>
  </w:style>
  <w:style w:type="paragraph" w:customStyle="1" w:styleId="975CF4EB4CCB4B98A037DEF4B0D4849F">
    <w:name w:val="975CF4EB4CCB4B98A037DEF4B0D4849F"/>
    <w:rsid w:val="00DF7C77"/>
  </w:style>
  <w:style w:type="paragraph" w:customStyle="1" w:styleId="41D44E1B70754C5AA4A26CA5D337D181">
    <w:name w:val="41D44E1B70754C5AA4A26CA5D337D181"/>
    <w:rsid w:val="00DF7C77"/>
  </w:style>
  <w:style w:type="paragraph" w:customStyle="1" w:styleId="45C557342B56429E89C19DAE9016F09B">
    <w:name w:val="45C557342B56429E89C19DAE9016F09B"/>
    <w:rsid w:val="00DF7C77"/>
  </w:style>
  <w:style w:type="paragraph" w:customStyle="1" w:styleId="898340B404294A6EAB5534980883347D">
    <w:name w:val="898340B404294A6EAB5534980883347D"/>
    <w:rsid w:val="00DF7C77"/>
  </w:style>
  <w:style w:type="paragraph" w:customStyle="1" w:styleId="DE23770431074AB0B9CA760BD094A7B9">
    <w:name w:val="DE23770431074AB0B9CA760BD094A7B9"/>
    <w:rsid w:val="00DF7C77"/>
  </w:style>
  <w:style w:type="paragraph" w:customStyle="1" w:styleId="6949C80CF9154A1698DA59F050B1EF86">
    <w:name w:val="6949C80CF9154A1698DA59F050B1EF86"/>
    <w:rsid w:val="00DF7C77"/>
  </w:style>
  <w:style w:type="paragraph" w:customStyle="1" w:styleId="4988DD8E93F04D0799E6554580F3D5F4">
    <w:name w:val="4988DD8E93F04D0799E6554580F3D5F4"/>
    <w:rsid w:val="00DF7C77"/>
  </w:style>
  <w:style w:type="paragraph" w:customStyle="1" w:styleId="C3256D673D3741D48768E330AC80BA2F">
    <w:name w:val="C3256D673D3741D48768E330AC80BA2F"/>
    <w:rsid w:val="00DF7C77"/>
  </w:style>
  <w:style w:type="paragraph" w:customStyle="1" w:styleId="2EE2AC417D7449D9B8CF9746E16B6815">
    <w:name w:val="2EE2AC417D7449D9B8CF9746E16B6815"/>
    <w:rsid w:val="00DF7C77"/>
  </w:style>
  <w:style w:type="paragraph" w:customStyle="1" w:styleId="6E1F684E9A4D4ED5A36B36B67F3A57EA">
    <w:name w:val="6E1F684E9A4D4ED5A36B36B67F3A57EA"/>
    <w:rsid w:val="00DF7C77"/>
  </w:style>
  <w:style w:type="paragraph" w:customStyle="1" w:styleId="9EA2DCE37F7445E08AB170AB22FFB745">
    <w:name w:val="9EA2DCE37F7445E08AB170AB22FFB745"/>
    <w:rsid w:val="00DF7C77"/>
  </w:style>
  <w:style w:type="paragraph" w:customStyle="1" w:styleId="0D13610160874472A2B903E17B9B4A02">
    <w:name w:val="0D13610160874472A2B903E17B9B4A02"/>
    <w:rsid w:val="00DF7C77"/>
  </w:style>
  <w:style w:type="paragraph" w:customStyle="1" w:styleId="DE7A2AE886D746E8B5384D369837E61A">
    <w:name w:val="DE7A2AE886D746E8B5384D369837E61A"/>
    <w:rsid w:val="00DF7C77"/>
  </w:style>
  <w:style w:type="paragraph" w:customStyle="1" w:styleId="BCD287CD5E5449EE879EFD5627286B0B">
    <w:name w:val="BCD287CD5E5449EE879EFD5627286B0B"/>
    <w:rsid w:val="00DF7C77"/>
  </w:style>
  <w:style w:type="paragraph" w:customStyle="1" w:styleId="7722CF8342C14D3DB608F5C3DBB40064">
    <w:name w:val="7722CF8342C14D3DB608F5C3DBB40064"/>
    <w:rsid w:val="00DF7C77"/>
  </w:style>
  <w:style w:type="paragraph" w:customStyle="1" w:styleId="7639877D7B314EDCBA4D0589938C7B53">
    <w:name w:val="7639877D7B314EDCBA4D0589938C7B53"/>
    <w:rsid w:val="00DF7C77"/>
  </w:style>
  <w:style w:type="paragraph" w:customStyle="1" w:styleId="C1C3EC756C7E4B18A8B60A9B0DEE1BBC">
    <w:name w:val="C1C3EC756C7E4B18A8B60A9B0DEE1BBC"/>
    <w:rsid w:val="00DF7C77"/>
  </w:style>
  <w:style w:type="paragraph" w:customStyle="1" w:styleId="CF4FD4401E824EF3B05AAB671436679C">
    <w:name w:val="CF4FD4401E824EF3B05AAB671436679C"/>
    <w:rsid w:val="00DF7C77"/>
  </w:style>
  <w:style w:type="paragraph" w:customStyle="1" w:styleId="D2C75934AC8D4089A33AAAA6E22C4358">
    <w:name w:val="D2C75934AC8D4089A33AAAA6E22C4358"/>
    <w:rsid w:val="00DF7C77"/>
  </w:style>
  <w:style w:type="paragraph" w:customStyle="1" w:styleId="A4AF78D9F66C41EDAAE27D68AD3B370F">
    <w:name w:val="A4AF78D9F66C41EDAAE27D68AD3B370F"/>
    <w:rsid w:val="00DF7C77"/>
  </w:style>
  <w:style w:type="paragraph" w:customStyle="1" w:styleId="768A7AA16713419EACCE3116D36019BB">
    <w:name w:val="768A7AA16713419EACCE3116D36019BB"/>
    <w:rsid w:val="00DF7C77"/>
  </w:style>
  <w:style w:type="paragraph" w:customStyle="1" w:styleId="D1D84E1F782B49969ED6B21D1FADCE21">
    <w:name w:val="D1D84E1F782B49969ED6B21D1FADCE21"/>
    <w:rsid w:val="00DF7C77"/>
  </w:style>
  <w:style w:type="paragraph" w:customStyle="1" w:styleId="1E3893553A5F48D7BBA082A59FB2DBB7">
    <w:name w:val="1E3893553A5F48D7BBA082A59FB2DBB7"/>
    <w:rsid w:val="00DF7C77"/>
  </w:style>
  <w:style w:type="paragraph" w:customStyle="1" w:styleId="51422F568A624886B04AC336FA4936A6">
    <w:name w:val="51422F568A624886B04AC336FA4936A6"/>
    <w:rsid w:val="00DF7C77"/>
  </w:style>
  <w:style w:type="paragraph" w:customStyle="1" w:styleId="67D0F038F5F246E18F1D3DE0AC8CB2F8">
    <w:name w:val="67D0F038F5F246E18F1D3DE0AC8CB2F8"/>
    <w:rsid w:val="00DF7C77"/>
  </w:style>
  <w:style w:type="paragraph" w:customStyle="1" w:styleId="742D8D12A70F473E99882E879DAB9593">
    <w:name w:val="742D8D12A70F473E99882E879DAB9593"/>
    <w:rsid w:val="00DF7C77"/>
  </w:style>
  <w:style w:type="paragraph" w:customStyle="1" w:styleId="2C3E8490855F41FF98D8AFD361989813">
    <w:name w:val="2C3E8490855F41FF98D8AFD361989813"/>
    <w:rsid w:val="00DF7C77"/>
  </w:style>
  <w:style w:type="paragraph" w:customStyle="1" w:styleId="00C038E402C14822A1B0A762EAE36AF7">
    <w:name w:val="00C038E402C14822A1B0A762EAE36AF7"/>
    <w:rsid w:val="00DF7C77"/>
  </w:style>
  <w:style w:type="paragraph" w:customStyle="1" w:styleId="956520D0A663451A9944C73440BC56B3">
    <w:name w:val="956520D0A663451A9944C73440BC56B3"/>
    <w:rsid w:val="00DF7C77"/>
  </w:style>
  <w:style w:type="paragraph" w:customStyle="1" w:styleId="0FE32619390145BEB463EAD7E16DD7CB">
    <w:name w:val="0FE32619390145BEB463EAD7E16DD7CB"/>
    <w:rsid w:val="00DF7C77"/>
  </w:style>
  <w:style w:type="paragraph" w:customStyle="1" w:styleId="25399482E80B4462B9009A2A8F60E31F">
    <w:name w:val="25399482E80B4462B9009A2A8F60E31F"/>
    <w:rsid w:val="00DF7C77"/>
  </w:style>
  <w:style w:type="paragraph" w:customStyle="1" w:styleId="6BC097F401624E1BBFF422CC8F2DBD57">
    <w:name w:val="6BC097F401624E1BBFF422CC8F2DBD57"/>
    <w:rsid w:val="00DF7C77"/>
  </w:style>
  <w:style w:type="paragraph" w:customStyle="1" w:styleId="C2B34D3E107343CB99A5B83F6067EB40">
    <w:name w:val="C2B34D3E107343CB99A5B83F6067EB40"/>
    <w:rsid w:val="00DF7C77"/>
  </w:style>
  <w:style w:type="paragraph" w:customStyle="1" w:styleId="3C673AEC7AF04A7182755F36459DCBB8">
    <w:name w:val="3C673AEC7AF04A7182755F36459DCBB8"/>
    <w:rsid w:val="00DF7C77"/>
  </w:style>
  <w:style w:type="paragraph" w:customStyle="1" w:styleId="B1A13C94CDAC4245AA2FED48321EA28B">
    <w:name w:val="B1A13C94CDAC4245AA2FED48321EA28B"/>
    <w:rsid w:val="00DF7C77"/>
  </w:style>
  <w:style w:type="paragraph" w:customStyle="1" w:styleId="0168C00FF45144888F9A83BF755385D1">
    <w:name w:val="0168C00FF45144888F9A83BF755385D1"/>
    <w:rsid w:val="00DF7C77"/>
  </w:style>
  <w:style w:type="paragraph" w:customStyle="1" w:styleId="AA72184B529E41BABCEEAD339590B968">
    <w:name w:val="AA72184B529E41BABCEEAD339590B968"/>
    <w:rsid w:val="00DF7C77"/>
  </w:style>
  <w:style w:type="paragraph" w:customStyle="1" w:styleId="B61BB50D07F94C6B9175F0C940CB77AC">
    <w:name w:val="B61BB50D07F94C6B9175F0C940CB77AC"/>
    <w:rsid w:val="00DF7C77"/>
  </w:style>
  <w:style w:type="paragraph" w:customStyle="1" w:styleId="45E532EBA6314FA2805888BDD4953DB4">
    <w:name w:val="45E532EBA6314FA2805888BDD4953DB4"/>
    <w:rsid w:val="00DF7C77"/>
  </w:style>
  <w:style w:type="paragraph" w:customStyle="1" w:styleId="22046F654B934B37A619AAB3F2766595">
    <w:name w:val="22046F654B934B37A619AAB3F2766595"/>
    <w:rsid w:val="00DF7C77"/>
  </w:style>
  <w:style w:type="paragraph" w:customStyle="1" w:styleId="448658110EC04375AF9790870C5478B7">
    <w:name w:val="448658110EC04375AF9790870C5478B7"/>
    <w:rsid w:val="00DF7C77"/>
  </w:style>
  <w:style w:type="paragraph" w:customStyle="1" w:styleId="2DD744CB6E7A4CD5BE4BC29268C68D18">
    <w:name w:val="2DD744CB6E7A4CD5BE4BC29268C68D18"/>
    <w:rsid w:val="00DF7C77"/>
  </w:style>
  <w:style w:type="paragraph" w:customStyle="1" w:styleId="16C98546166F40DA8BB894F5A9031B7E">
    <w:name w:val="16C98546166F40DA8BB894F5A9031B7E"/>
    <w:rsid w:val="00DF7C77"/>
  </w:style>
  <w:style w:type="paragraph" w:customStyle="1" w:styleId="3FF2CA16391C420280433810AA8A5704">
    <w:name w:val="3FF2CA16391C420280433810AA8A5704"/>
    <w:rsid w:val="00DF7C77"/>
  </w:style>
  <w:style w:type="paragraph" w:customStyle="1" w:styleId="80923CFEF90A4356A9C535B34418FAF6">
    <w:name w:val="80923CFEF90A4356A9C535B34418FAF6"/>
    <w:rsid w:val="00DF7C77"/>
  </w:style>
  <w:style w:type="paragraph" w:customStyle="1" w:styleId="5ED970C61E5B4903BBCD75E7AE4B9CA0">
    <w:name w:val="5ED970C61E5B4903BBCD75E7AE4B9CA0"/>
    <w:rsid w:val="00DF7C77"/>
  </w:style>
  <w:style w:type="paragraph" w:customStyle="1" w:styleId="BB561031825F4DC881F0050170DA1D6F">
    <w:name w:val="BB561031825F4DC881F0050170DA1D6F"/>
    <w:rsid w:val="00DF7C77"/>
  </w:style>
  <w:style w:type="paragraph" w:customStyle="1" w:styleId="C9054798AAC14F478F784336755BE7C4">
    <w:name w:val="C9054798AAC14F478F784336755BE7C4"/>
    <w:rsid w:val="00DF7C77"/>
  </w:style>
  <w:style w:type="paragraph" w:customStyle="1" w:styleId="34039080449F4A9CADD10FA38CADB916">
    <w:name w:val="34039080449F4A9CADD10FA38CADB916"/>
    <w:rsid w:val="00DF7C77"/>
  </w:style>
  <w:style w:type="paragraph" w:customStyle="1" w:styleId="04258823925E42918AEDF9355DD6ABC3">
    <w:name w:val="04258823925E42918AEDF9355DD6ABC3"/>
    <w:rsid w:val="00DF7C77"/>
  </w:style>
  <w:style w:type="paragraph" w:customStyle="1" w:styleId="53E37E49674243928C4C60EFFAD39369">
    <w:name w:val="53E37E49674243928C4C60EFFAD39369"/>
    <w:rsid w:val="00DF7C77"/>
  </w:style>
  <w:style w:type="paragraph" w:customStyle="1" w:styleId="595ABFCD46334FD08BC68778988DA0E7">
    <w:name w:val="595ABFCD46334FD08BC68778988DA0E7"/>
    <w:rsid w:val="00DF7C77"/>
  </w:style>
  <w:style w:type="paragraph" w:customStyle="1" w:styleId="74B04B61795845A8B5A4FD9F362C51D2">
    <w:name w:val="74B04B61795845A8B5A4FD9F362C51D2"/>
    <w:rsid w:val="00DF7C77"/>
  </w:style>
  <w:style w:type="paragraph" w:customStyle="1" w:styleId="6EE9EFCC530F49D3816BF456D8E3A119">
    <w:name w:val="6EE9EFCC530F49D3816BF456D8E3A119"/>
    <w:rsid w:val="00DF7C77"/>
  </w:style>
  <w:style w:type="paragraph" w:customStyle="1" w:styleId="271B2C0726964F869432DA5063FBC977">
    <w:name w:val="271B2C0726964F869432DA5063FBC977"/>
    <w:rsid w:val="00DF7C77"/>
  </w:style>
  <w:style w:type="paragraph" w:customStyle="1" w:styleId="5204190CF01542D99E6A5D951B787B99">
    <w:name w:val="5204190CF01542D99E6A5D951B787B99"/>
    <w:rsid w:val="00DF7C77"/>
  </w:style>
  <w:style w:type="paragraph" w:customStyle="1" w:styleId="3DF2FA60A6D34347911003F00CA55D24">
    <w:name w:val="3DF2FA60A6D34347911003F00CA55D24"/>
    <w:rsid w:val="00DF7C77"/>
  </w:style>
  <w:style w:type="paragraph" w:customStyle="1" w:styleId="57337DDD9F914380B40BCC2005041CAE">
    <w:name w:val="57337DDD9F914380B40BCC2005041CAE"/>
    <w:rsid w:val="00DF7C77"/>
  </w:style>
  <w:style w:type="paragraph" w:customStyle="1" w:styleId="DE92014A64B846FFBC0E8EC8329F8E6A">
    <w:name w:val="DE92014A64B846FFBC0E8EC8329F8E6A"/>
    <w:rsid w:val="00DF7C77"/>
  </w:style>
  <w:style w:type="paragraph" w:customStyle="1" w:styleId="6A747BFB5BB54FCE8A84621940490EBD">
    <w:name w:val="6A747BFB5BB54FCE8A84621940490EBD"/>
    <w:rsid w:val="00DF7C77"/>
  </w:style>
  <w:style w:type="paragraph" w:customStyle="1" w:styleId="70E0D4941B0A4E76BFF958EFCD3E9D36">
    <w:name w:val="70E0D4941B0A4E76BFF958EFCD3E9D36"/>
    <w:rsid w:val="00DF7C77"/>
  </w:style>
  <w:style w:type="paragraph" w:customStyle="1" w:styleId="658DFB7CC27A4595BD124E310D5999D2">
    <w:name w:val="658DFB7CC27A4595BD124E310D5999D2"/>
    <w:rsid w:val="00DF7C77"/>
  </w:style>
  <w:style w:type="paragraph" w:customStyle="1" w:styleId="8B4DEE90E49B424380C43C7A11AF4F2B">
    <w:name w:val="8B4DEE90E49B424380C43C7A11AF4F2B"/>
    <w:rsid w:val="00DF7C77"/>
  </w:style>
  <w:style w:type="paragraph" w:customStyle="1" w:styleId="A19BBE3AA80B43BD82695EAB4687DA85">
    <w:name w:val="A19BBE3AA80B43BD82695EAB4687DA85"/>
    <w:rsid w:val="00DF7C77"/>
  </w:style>
  <w:style w:type="paragraph" w:customStyle="1" w:styleId="8538FA167CD74242BBDC7BA62F98D006">
    <w:name w:val="8538FA167CD74242BBDC7BA62F98D006"/>
    <w:rsid w:val="00DF7C77"/>
  </w:style>
  <w:style w:type="paragraph" w:customStyle="1" w:styleId="2F66F91364F245AFBF3D9EA21BAB0745">
    <w:name w:val="2F66F91364F245AFBF3D9EA21BAB0745"/>
    <w:rsid w:val="00DF7C77"/>
  </w:style>
  <w:style w:type="paragraph" w:customStyle="1" w:styleId="E30216AF98A9432FAA8DC3A8F4551628">
    <w:name w:val="E30216AF98A9432FAA8DC3A8F4551628"/>
    <w:rsid w:val="00DF7C77"/>
  </w:style>
  <w:style w:type="paragraph" w:customStyle="1" w:styleId="4F783CEEE9644AA39355DDB79C60F493">
    <w:name w:val="4F783CEEE9644AA39355DDB79C60F493"/>
    <w:rsid w:val="00DF7C77"/>
  </w:style>
  <w:style w:type="paragraph" w:customStyle="1" w:styleId="717C496096ED473B814EB0E01A60DBA8">
    <w:name w:val="717C496096ED473B814EB0E01A60DBA8"/>
    <w:rsid w:val="00DF7C77"/>
  </w:style>
  <w:style w:type="paragraph" w:customStyle="1" w:styleId="2AD97E6229524CF1B63FCFBC76796F7A">
    <w:name w:val="2AD97E6229524CF1B63FCFBC76796F7A"/>
    <w:rsid w:val="00DF7C77"/>
  </w:style>
  <w:style w:type="paragraph" w:customStyle="1" w:styleId="EE2FBADB3D5D47D3995CB98DF5F489E0">
    <w:name w:val="EE2FBADB3D5D47D3995CB98DF5F489E0"/>
    <w:rsid w:val="00DF7C77"/>
  </w:style>
  <w:style w:type="paragraph" w:customStyle="1" w:styleId="A6AF020785B64025B80FB82D5D3A2E4E">
    <w:name w:val="A6AF020785B64025B80FB82D5D3A2E4E"/>
    <w:rsid w:val="00DF7C77"/>
  </w:style>
  <w:style w:type="paragraph" w:customStyle="1" w:styleId="DC1E996F024E477588D18AB06E4D3925">
    <w:name w:val="DC1E996F024E477588D18AB06E4D3925"/>
    <w:rsid w:val="00DF7C77"/>
  </w:style>
  <w:style w:type="paragraph" w:customStyle="1" w:styleId="2FBB112BF00442428E9F0DC0D7093CF0">
    <w:name w:val="2FBB112BF00442428E9F0DC0D7093CF0"/>
    <w:rsid w:val="00DF7C77"/>
  </w:style>
  <w:style w:type="paragraph" w:customStyle="1" w:styleId="492897A59C64463D9FA0D989E0AFFCBB">
    <w:name w:val="492897A59C64463D9FA0D989E0AFFCBB"/>
    <w:rsid w:val="00DF7C77"/>
  </w:style>
  <w:style w:type="paragraph" w:customStyle="1" w:styleId="0E41A9DE26834B32A4F9382E06C2054F">
    <w:name w:val="0E41A9DE26834B32A4F9382E06C2054F"/>
    <w:rsid w:val="00DF7C77"/>
  </w:style>
  <w:style w:type="paragraph" w:customStyle="1" w:styleId="4B743D36244047A3AA9215633E52764F">
    <w:name w:val="4B743D36244047A3AA9215633E52764F"/>
    <w:rsid w:val="00DF7C77"/>
  </w:style>
  <w:style w:type="paragraph" w:customStyle="1" w:styleId="301E645868D64B238603245EF84A4B65">
    <w:name w:val="301E645868D64B238603245EF84A4B65"/>
    <w:rsid w:val="00DF7C77"/>
  </w:style>
  <w:style w:type="paragraph" w:customStyle="1" w:styleId="2A0BEE9217A54D20A4FC1E5C155238CA">
    <w:name w:val="2A0BEE9217A54D20A4FC1E5C155238CA"/>
    <w:rsid w:val="00DF7C77"/>
  </w:style>
  <w:style w:type="paragraph" w:customStyle="1" w:styleId="83E0F622C5F34E579297795B77F642B8">
    <w:name w:val="83E0F622C5F34E579297795B77F642B8"/>
    <w:rsid w:val="00DF7C77"/>
  </w:style>
  <w:style w:type="paragraph" w:customStyle="1" w:styleId="0107AF3889A94A1191D5EE9C5407598C">
    <w:name w:val="0107AF3889A94A1191D5EE9C5407598C"/>
    <w:rsid w:val="00DF7C77"/>
  </w:style>
  <w:style w:type="paragraph" w:customStyle="1" w:styleId="E60ADBFF2BD7423BBF1A364FC234C42F">
    <w:name w:val="E60ADBFF2BD7423BBF1A364FC234C42F"/>
    <w:rsid w:val="00DF7C77"/>
  </w:style>
  <w:style w:type="paragraph" w:customStyle="1" w:styleId="1423BF2B17DD41078319D3EA96745AE8">
    <w:name w:val="1423BF2B17DD41078319D3EA96745AE8"/>
    <w:rsid w:val="00DF7C77"/>
  </w:style>
  <w:style w:type="paragraph" w:customStyle="1" w:styleId="8531E1EC1E3544E7A9FCD06FFE0C9E96">
    <w:name w:val="8531E1EC1E3544E7A9FCD06FFE0C9E96"/>
    <w:rsid w:val="00DF7C77"/>
  </w:style>
  <w:style w:type="paragraph" w:customStyle="1" w:styleId="AAACF76FBB4E4E698B4AD43DF2E574A9">
    <w:name w:val="AAACF76FBB4E4E698B4AD43DF2E574A9"/>
    <w:rsid w:val="00DF7C77"/>
  </w:style>
  <w:style w:type="paragraph" w:customStyle="1" w:styleId="4E191632D388433D8AFB7866F73C64EF">
    <w:name w:val="4E191632D388433D8AFB7866F73C64EF"/>
    <w:rsid w:val="00DF7C77"/>
  </w:style>
  <w:style w:type="paragraph" w:customStyle="1" w:styleId="22C01E02AE9B413DBBDC4EAB9DCC4EB8">
    <w:name w:val="22C01E02AE9B413DBBDC4EAB9DCC4EB8"/>
    <w:rsid w:val="00DF7C77"/>
  </w:style>
  <w:style w:type="paragraph" w:customStyle="1" w:styleId="5232E741659F42499004CBE430F276DC">
    <w:name w:val="5232E741659F42499004CBE430F276DC"/>
    <w:rsid w:val="00DF7C77"/>
  </w:style>
  <w:style w:type="paragraph" w:customStyle="1" w:styleId="7055264908574251B3EFCE85436EBC8A">
    <w:name w:val="7055264908574251B3EFCE85436EBC8A"/>
    <w:rsid w:val="00DF7C77"/>
  </w:style>
  <w:style w:type="paragraph" w:customStyle="1" w:styleId="785847F8697F430DB319FA6A5B94D47E">
    <w:name w:val="785847F8697F430DB319FA6A5B94D47E"/>
    <w:rsid w:val="00DF7C77"/>
  </w:style>
  <w:style w:type="paragraph" w:customStyle="1" w:styleId="76928A0A3E8B449FA443DB429E8DC996">
    <w:name w:val="76928A0A3E8B449FA443DB429E8DC996"/>
    <w:rsid w:val="00DF7C77"/>
  </w:style>
  <w:style w:type="paragraph" w:customStyle="1" w:styleId="6BAF178F0877446C9CDD7729CF8F7D3B">
    <w:name w:val="6BAF178F0877446C9CDD7729CF8F7D3B"/>
    <w:rsid w:val="00DF7C77"/>
  </w:style>
  <w:style w:type="paragraph" w:customStyle="1" w:styleId="005E25E20CE74B1D88FDAA5F47898059">
    <w:name w:val="005E25E20CE74B1D88FDAA5F47898059"/>
    <w:rsid w:val="00DF7C77"/>
  </w:style>
  <w:style w:type="paragraph" w:customStyle="1" w:styleId="E76722A2600341C2BF38B4DE60297C29">
    <w:name w:val="E76722A2600341C2BF38B4DE60297C29"/>
    <w:rsid w:val="00DF7C77"/>
  </w:style>
  <w:style w:type="paragraph" w:customStyle="1" w:styleId="1AA00AC9D0BC4A4D8878533446C29B66">
    <w:name w:val="1AA00AC9D0BC4A4D8878533446C29B66"/>
    <w:rsid w:val="00DF7C77"/>
  </w:style>
  <w:style w:type="paragraph" w:customStyle="1" w:styleId="70C1AFF4D1BA4003AD91D1F44A019BBE">
    <w:name w:val="70C1AFF4D1BA4003AD91D1F44A019BBE"/>
    <w:rsid w:val="00DF7C77"/>
  </w:style>
  <w:style w:type="paragraph" w:customStyle="1" w:styleId="E14F777D1411405CA45C05F5F66DE128">
    <w:name w:val="E14F777D1411405CA45C05F5F66DE128"/>
    <w:rsid w:val="00DF7C77"/>
  </w:style>
  <w:style w:type="paragraph" w:customStyle="1" w:styleId="2BA58D3CFB214CF09E2688BB698512FE">
    <w:name w:val="2BA58D3CFB214CF09E2688BB698512FE"/>
    <w:rsid w:val="00DF7C77"/>
  </w:style>
  <w:style w:type="paragraph" w:customStyle="1" w:styleId="5E4860383B4E46B4BB9531B45B21EDE1">
    <w:name w:val="5E4860383B4E46B4BB9531B45B21EDE1"/>
    <w:rsid w:val="00DF7C77"/>
  </w:style>
  <w:style w:type="paragraph" w:customStyle="1" w:styleId="6E129520A02040B8B1EDDFAB51A3A5C0">
    <w:name w:val="6E129520A02040B8B1EDDFAB51A3A5C0"/>
    <w:rsid w:val="00DF7C77"/>
  </w:style>
  <w:style w:type="paragraph" w:customStyle="1" w:styleId="FA93147E8C53431ABAC0E73949809407">
    <w:name w:val="FA93147E8C53431ABAC0E73949809407"/>
    <w:rsid w:val="00DF7C77"/>
  </w:style>
  <w:style w:type="paragraph" w:customStyle="1" w:styleId="84F7D63D7A634269870D6AAFA356D918">
    <w:name w:val="84F7D63D7A634269870D6AAFA356D918"/>
    <w:rsid w:val="00DF7C77"/>
  </w:style>
  <w:style w:type="paragraph" w:customStyle="1" w:styleId="15B439229875429DA349BE8E01D75347">
    <w:name w:val="15B439229875429DA349BE8E01D75347"/>
    <w:rsid w:val="00DF7C77"/>
  </w:style>
  <w:style w:type="paragraph" w:customStyle="1" w:styleId="95487682D5D54B55B1AA531111A886C5">
    <w:name w:val="95487682D5D54B55B1AA531111A886C5"/>
    <w:rsid w:val="00DF7C77"/>
  </w:style>
  <w:style w:type="paragraph" w:customStyle="1" w:styleId="F47BBD000E894B4E95FAEE5D5CAA91A1">
    <w:name w:val="F47BBD000E894B4E95FAEE5D5CAA91A1"/>
    <w:rsid w:val="00DF7C77"/>
  </w:style>
  <w:style w:type="paragraph" w:customStyle="1" w:styleId="A898C2F159C94BE380AE7A030F15327B">
    <w:name w:val="A898C2F159C94BE380AE7A030F15327B"/>
    <w:rsid w:val="00DF7C77"/>
  </w:style>
  <w:style w:type="paragraph" w:customStyle="1" w:styleId="2A2515C0A9884B5CA930739270C96B00">
    <w:name w:val="2A2515C0A9884B5CA930739270C96B00"/>
    <w:rsid w:val="00DF7C77"/>
  </w:style>
  <w:style w:type="paragraph" w:customStyle="1" w:styleId="66168D74C57E4DAA902F9C5C32E10F30">
    <w:name w:val="66168D74C57E4DAA902F9C5C32E10F30"/>
    <w:rsid w:val="00DF7C77"/>
  </w:style>
  <w:style w:type="paragraph" w:customStyle="1" w:styleId="EAE9032C4E484AF797509B6C86E9FAC4">
    <w:name w:val="EAE9032C4E484AF797509B6C86E9FAC4"/>
    <w:rsid w:val="00DF7C77"/>
  </w:style>
  <w:style w:type="paragraph" w:customStyle="1" w:styleId="FDEC76CEA4AB49AF8F2D42F6B19E0F47">
    <w:name w:val="FDEC76CEA4AB49AF8F2D42F6B19E0F47"/>
    <w:rsid w:val="00DF7C77"/>
  </w:style>
  <w:style w:type="paragraph" w:customStyle="1" w:styleId="9FEBE667D5DA479FBD7BE58AC1D43C62">
    <w:name w:val="9FEBE667D5DA479FBD7BE58AC1D43C62"/>
    <w:rsid w:val="00DF7C77"/>
  </w:style>
  <w:style w:type="paragraph" w:customStyle="1" w:styleId="6A8B85C73BAA4E26B1EA7C4B9C2ADD0D">
    <w:name w:val="6A8B85C73BAA4E26B1EA7C4B9C2ADD0D"/>
    <w:rsid w:val="00DF7C77"/>
  </w:style>
  <w:style w:type="paragraph" w:customStyle="1" w:styleId="34E83C5BF3404BE499CC65C0F82D876A">
    <w:name w:val="34E83C5BF3404BE499CC65C0F82D876A"/>
    <w:rsid w:val="00DF7C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CDE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61F42"/>
    <w:rPr>
      <w:color w:val="808080"/>
    </w:rPr>
  </w:style>
  <w:style w:type="paragraph" w:customStyle="1" w:styleId="F6A69F47E6764BD5A9C08E9F444155C7">
    <w:name w:val="F6A69F47E6764BD5A9C08E9F444155C7"/>
    <w:rsid w:val="00EB2CDE"/>
  </w:style>
  <w:style w:type="paragraph" w:customStyle="1" w:styleId="DFDF530EDD43451D90CB52EF2AFC8E91">
    <w:name w:val="DFDF530EDD43451D90CB52EF2AFC8E91"/>
    <w:rsid w:val="00EB2CDE"/>
  </w:style>
  <w:style w:type="paragraph" w:customStyle="1" w:styleId="9F77E7DFADEA43DEBDCBC662AC4E1EBC">
    <w:name w:val="9F77E7DFADEA43DEBDCBC662AC4E1EBC"/>
    <w:rsid w:val="00EB2CDE"/>
  </w:style>
  <w:style w:type="paragraph" w:customStyle="1" w:styleId="E016E1E4858A4C0387415443F2D7FAE4">
    <w:name w:val="E016E1E4858A4C0387415443F2D7FAE4"/>
    <w:rsid w:val="00EB2CDE"/>
  </w:style>
  <w:style w:type="paragraph" w:customStyle="1" w:styleId="D60981A9F57848B994F3BEECCFEFD678">
    <w:name w:val="D60981A9F57848B994F3BEECCFEFD678"/>
    <w:rsid w:val="001307A7"/>
  </w:style>
  <w:style w:type="paragraph" w:customStyle="1" w:styleId="9DA31EFC16DF4A87B24D9C95C03E4E78">
    <w:name w:val="9DA31EFC16DF4A87B24D9C95C03E4E78"/>
    <w:rsid w:val="001307A7"/>
  </w:style>
  <w:style w:type="paragraph" w:customStyle="1" w:styleId="A14302B683D04AEBBAFE31B7B2955A1A">
    <w:name w:val="A14302B683D04AEBBAFE31B7B2955A1A"/>
    <w:rsid w:val="001307A7"/>
  </w:style>
  <w:style w:type="paragraph" w:customStyle="1" w:styleId="6E707246C816407D96003A7732DCBFF0">
    <w:name w:val="6E707246C816407D96003A7732DCBFF0"/>
    <w:rsid w:val="001307A7"/>
  </w:style>
  <w:style w:type="paragraph" w:customStyle="1" w:styleId="1009D0C124EF4CD4A3B15301B00BB779">
    <w:name w:val="1009D0C124EF4CD4A3B15301B00BB779"/>
    <w:rsid w:val="001307A7"/>
  </w:style>
  <w:style w:type="paragraph" w:customStyle="1" w:styleId="A4A624D59BF24FABB89D65846F6C274E">
    <w:name w:val="A4A624D59BF24FABB89D65846F6C274E"/>
    <w:rsid w:val="001307A7"/>
  </w:style>
  <w:style w:type="paragraph" w:customStyle="1" w:styleId="E1CC7CC247B34F6C9BF8CB2B38B009D2">
    <w:name w:val="E1CC7CC247B34F6C9BF8CB2B38B009D2"/>
    <w:rsid w:val="001307A7"/>
  </w:style>
  <w:style w:type="paragraph" w:customStyle="1" w:styleId="DE322E19C2B140AA9FB8B9ADBF6A4FDE">
    <w:name w:val="DE322E19C2B140AA9FB8B9ADBF6A4FDE"/>
    <w:rsid w:val="001307A7"/>
  </w:style>
  <w:style w:type="paragraph" w:customStyle="1" w:styleId="AABC302B3FE548249C07015805CB29D8">
    <w:name w:val="AABC302B3FE548249C07015805CB29D8"/>
    <w:rsid w:val="001307A7"/>
  </w:style>
  <w:style w:type="paragraph" w:customStyle="1" w:styleId="4B90187D430A46348D7CF7112601120C">
    <w:name w:val="4B90187D430A46348D7CF7112601120C"/>
    <w:rsid w:val="001307A7"/>
  </w:style>
  <w:style w:type="paragraph" w:customStyle="1" w:styleId="DA0CFC1D926B49C2B579ACE162E21FDC">
    <w:name w:val="DA0CFC1D926B49C2B579ACE162E21FDC"/>
    <w:rsid w:val="001307A7"/>
  </w:style>
  <w:style w:type="paragraph" w:customStyle="1" w:styleId="1C30F5A62257478FA0BA2B8F4790CA81">
    <w:name w:val="1C30F5A62257478FA0BA2B8F4790CA81"/>
    <w:rsid w:val="001307A7"/>
  </w:style>
  <w:style w:type="paragraph" w:customStyle="1" w:styleId="3B63DE7375F2404AA5C1438C2DCC79F3">
    <w:name w:val="3B63DE7375F2404AA5C1438C2DCC79F3"/>
    <w:rsid w:val="001307A7"/>
  </w:style>
  <w:style w:type="paragraph" w:customStyle="1" w:styleId="4B7464F2BDD2498393F1A11D3513C697">
    <w:name w:val="4B7464F2BDD2498393F1A11D3513C697"/>
    <w:rsid w:val="001307A7"/>
  </w:style>
  <w:style w:type="paragraph" w:customStyle="1" w:styleId="F684D0E17C2D4F2C9F8A229E318D7B5F">
    <w:name w:val="F684D0E17C2D4F2C9F8A229E318D7B5F"/>
    <w:rsid w:val="00DB5297"/>
  </w:style>
  <w:style w:type="paragraph" w:customStyle="1" w:styleId="07DCB79D4B2C4EB7B0480F4F7630E630">
    <w:name w:val="07DCB79D4B2C4EB7B0480F4F7630E630"/>
    <w:rsid w:val="00DB5297"/>
  </w:style>
  <w:style w:type="paragraph" w:customStyle="1" w:styleId="BC0E1A4D24A34165B21517446D98ADD1">
    <w:name w:val="BC0E1A4D24A34165B21517446D98ADD1"/>
    <w:rsid w:val="00DB5297"/>
  </w:style>
  <w:style w:type="paragraph" w:customStyle="1" w:styleId="549D5D1010744696A80442C6BAD0149C">
    <w:name w:val="549D5D1010744696A80442C6BAD0149C"/>
    <w:rsid w:val="00DB5297"/>
  </w:style>
  <w:style w:type="paragraph" w:customStyle="1" w:styleId="E5E5AFC081E641FDAB1DB93A6E79B42A">
    <w:name w:val="E5E5AFC081E641FDAB1DB93A6E79B42A"/>
    <w:rsid w:val="00DB5297"/>
  </w:style>
  <w:style w:type="paragraph" w:customStyle="1" w:styleId="EE9AFAB9467B41209B75BC29A6D1B882">
    <w:name w:val="EE9AFAB9467B41209B75BC29A6D1B882"/>
    <w:rsid w:val="00DB5297"/>
  </w:style>
  <w:style w:type="paragraph" w:customStyle="1" w:styleId="7B559EDAB79E440DA17DAEAF60C0B4C4">
    <w:name w:val="7B559EDAB79E440DA17DAEAF60C0B4C4"/>
    <w:rsid w:val="00DB5297"/>
  </w:style>
  <w:style w:type="paragraph" w:customStyle="1" w:styleId="314D01AB508648DB9CCC8B347BC0FEF8">
    <w:name w:val="314D01AB508648DB9CCC8B347BC0FEF8"/>
    <w:rsid w:val="00DB5297"/>
  </w:style>
  <w:style w:type="paragraph" w:customStyle="1" w:styleId="1B162A5A426A492380190C0808ADDFAF">
    <w:name w:val="1B162A5A426A492380190C0808ADDFAF"/>
    <w:rsid w:val="00DB5297"/>
  </w:style>
  <w:style w:type="paragraph" w:customStyle="1" w:styleId="37A588F526B443DB97E82012B456D79A">
    <w:name w:val="37A588F526B443DB97E82012B456D79A"/>
    <w:rsid w:val="00DB5297"/>
  </w:style>
  <w:style w:type="paragraph" w:customStyle="1" w:styleId="7F8969BD2E9E461D8333268001B728E3">
    <w:name w:val="7F8969BD2E9E461D8333268001B728E3"/>
    <w:rsid w:val="00DB5297"/>
  </w:style>
  <w:style w:type="paragraph" w:customStyle="1" w:styleId="3FCB91B3068E41FD9B0FD7976D1D494C">
    <w:name w:val="3FCB91B3068E41FD9B0FD7976D1D494C"/>
    <w:rsid w:val="00DB5297"/>
  </w:style>
  <w:style w:type="paragraph" w:customStyle="1" w:styleId="9DDEDEA73DDF43F99FAE47EB8B4C623D">
    <w:name w:val="9DDEDEA73DDF43F99FAE47EB8B4C623D"/>
    <w:rsid w:val="00DB5297"/>
  </w:style>
  <w:style w:type="paragraph" w:customStyle="1" w:styleId="ECE3584AC840490CAF83408F9119A854">
    <w:name w:val="ECE3584AC840490CAF83408F9119A854"/>
    <w:rsid w:val="00DB5297"/>
  </w:style>
  <w:style w:type="paragraph" w:customStyle="1" w:styleId="45CF6F4DB73C4D6380512CBDCC6E42DF">
    <w:name w:val="45CF6F4DB73C4D6380512CBDCC6E42DF"/>
    <w:rsid w:val="00DB5297"/>
  </w:style>
  <w:style w:type="paragraph" w:customStyle="1" w:styleId="2DB4F593A7A04D7F835F16EB96C86DB7">
    <w:name w:val="2DB4F593A7A04D7F835F16EB96C86DB7"/>
    <w:rsid w:val="00DB5297"/>
  </w:style>
  <w:style w:type="paragraph" w:customStyle="1" w:styleId="0B252195751C43EBA1A3B180F6462AAE">
    <w:name w:val="0B252195751C43EBA1A3B180F6462AAE"/>
    <w:rsid w:val="00DB5297"/>
  </w:style>
  <w:style w:type="paragraph" w:customStyle="1" w:styleId="1654A074DC3D4C15853DD9480AC64C54">
    <w:name w:val="1654A074DC3D4C15853DD9480AC64C54"/>
    <w:rsid w:val="00DB5297"/>
  </w:style>
  <w:style w:type="paragraph" w:customStyle="1" w:styleId="7B407111E03944C3ABEA1D330FCC0A7A">
    <w:name w:val="7B407111E03944C3ABEA1D330FCC0A7A"/>
    <w:rsid w:val="00DB5297"/>
  </w:style>
  <w:style w:type="paragraph" w:customStyle="1" w:styleId="26D77A314DF04D66ACCD5CCD62700017">
    <w:name w:val="26D77A314DF04D66ACCD5CCD62700017"/>
    <w:rsid w:val="00DB5297"/>
  </w:style>
  <w:style w:type="paragraph" w:customStyle="1" w:styleId="55A1036FFDC74E5B8CFDF605D628A25C">
    <w:name w:val="55A1036FFDC74E5B8CFDF605D628A25C"/>
    <w:rsid w:val="00DB5297"/>
  </w:style>
  <w:style w:type="paragraph" w:customStyle="1" w:styleId="BE0B8547762743318554DD7FFD7FDA22">
    <w:name w:val="BE0B8547762743318554DD7FFD7FDA22"/>
    <w:rsid w:val="00DB5297"/>
  </w:style>
  <w:style w:type="paragraph" w:customStyle="1" w:styleId="751ED792DF034C45BFC278048343A7C1">
    <w:name w:val="751ED792DF034C45BFC278048343A7C1"/>
    <w:rsid w:val="00DB5297"/>
  </w:style>
  <w:style w:type="paragraph" w:customStyle="1" w:styleId="DCE2EED6747E482784B334A31424C5D2">
    <w:name w:val="DCE2EED6747E482784B334A31424C5D2"/>
    <w:rsid w:val="00DB5297"/>
  </w:style>
  <w:style w:type="paragraph" w:customStyle="1" w:styleId="734CEFD8375A44DF9EB73C8D69F8EEA4">
    <w:name w:val="734CEFD8375A44DF9EB73C8D69F8EEA4"/>
    <w:rsid w:val="00DB5297"/>
  </w:style>
  <w:style w:type="paragraph" w:customStyle="1" w:styleId="3FBC02761E8F4DFFBA259964E2E05FD7">
    <w:name w:val="3FBC02761E8F4DFFBA259964E2E05FD7"/>
    <w:rsid w:val="00DB5297"/>
  </w:style>
  <w:style w:type="paragraph" w:customStyle="1" w:styleId="F218D2643F894F94A5635BC5728524F3">
    <w:name w:val="F218D2643F894F94A5635BC5728524F3"/>
    <w:rsid w:val="00DB5297"/>
  </w:style>
  <w:style w:type="paragraph" w:customStyle="1" w:styleId="59C1F8C332D54952B2A89EFE7A104539">
    <w:name w:val="59C1F8C332D54952B2A89EFE7A104539"/>
    <w:rsid w:val="00DB5297"/>
  </w:style>
  <w:style w:type="paragraph" w:customStyle="1" w:styleId="275B6313F493405095029A736F53CC95">
    <w:name w:val="275B6313F493405095029A736F53CC95"/>
    <w:rsid w:val="00DB5297"/>
  </w:style>
  <w:style w:type="paragraph" w:customStyle="1" w:styleId="4642064C904E4D0984FAAEB1B984EBDC">
    <w:name w:val="4642064C904E4D0984FAAEB1B984EBDC"/>
    <w:rsid w:val="00DB5297"/>
  </w:style>
  <w:style w:type="paragraph" w:customStyle="1" w:styleId="747EA13365A54107959A1727710E538C">
    <w:name w:val="747EA13365A54107959A1727710E538C"/>
    <w:rsid w:val="00DB5297"/>
  </w:style>
  <w:style w:type="paragraph" w:customStyle="1" w:styleId="40326A7E81254B40A16A454C0EF098B3">
    <w:name w:val="40326A7E81254B40A16A454C0EF098B3"/>
    <w:rsid w:val="00DB5297"/>
  </w:style>
  <w:style w:type="paragraph" w:customStyle="1" w:styleId="AA5CE0560EFA4316BFFA014DE21239B2">
    <w:name w:val="AA5CE0560EFA4316BFFA014DE21239B2"/>
    <w:rsid w:val="00DB5297"/>
  </w:style>
  <w:style w:type="paragraph" w:customStyle="1" w:styleId="FB203D85C9CC4344BB3BE3699DA41535">
    <w:name w:val="FB203D85C9CC4344BB3BE3699DA41535"/>
    <w:rsid w:val="00DB5297"/>
  </w:style>
  <w:style w:type="paragraph" w:customStyle="1" w:styleId="89BB71FEFD27404E9F429B12BDEEBE18">
    <w:name w:val="89BB71FEFD27404E9F429B12BDEEBE18"/>
    <w:rsid w:val="00DB5297"/>
  </w:style>
  <w:style w:type="paragraph" w:customStyle="1" w:styleId="0BAB2C68C3C5428295FCB0CF71C2D7F6">
    <w:name w:val="0BAB2C68C3C5428295FCB0CF71C2D7F6"/>
    <w:rsid w:val="00DB5297"/>
  </w:style>
  <w:style w:type="paragraph" w:customStyle="1" w:styleId="04C4E167FE654728AF41EB6E9980AFF8">
    <w:name w:val="04C4E167FE654728AF41EB6E9980AFF8"/>
    <w:rsid w:val="00DB5297"/>
  </w:style>
  <w:style w:type="paragraph" w:customStyle="1" w:styleId="A33F47564BB64A92A921202DA356BE03">
    <w:name w:val="A33F47564BB64A92A921202DA356BE03"/>
    <w:rsid w:val="00DB5297"/>
  </w:style>
  <w:style w:type="paragraph" w:customStyle="1" w:styleId="42C9FB0CC1F241E687B298D2F4F2F38B">
    <w:name w:val="42C9FB0CC1F241E687B298D2F4F2F38B"/>
    <w:rsid w:val="00DB5297"/>
  </w:style>
  <w:style w:type="paragraph" w:customStyle="1" w:styleId="1B3EF4A40E344CD5962C48FABA87E1D3">
    <w:name w:val="1B3EF4A40E344CD5962C48FABA87E1D3"/>
    <w:rsid w:val="00DB5297"/>
  </w:style>
  <w:style w:type="paragraph" w:customStyle="1" w:styleId="AAB50931B60041A0BD9C8F1FB7B33666">
    <w:name w:val="AAB50931B60041A0BD9C8F1FB7B33666"/>
    <w:rsid w:val="00DB5297"/>
  </w:style>
  <w:style w:type="paragraph" w:customStyle="1" w:styleId="0F74A8B1CBC7479285E39DE579D92720">
    <w:name w:val="0F74A8B1CBC7479285E39DE579D92720"/>
    <w:rsid w:val="00DB5297"/>
  </w:style>
  <w:style w:type="paragraph" w:customStyle="1" w:styleId="9B28F6CAD4C54B908FC79D1E859FEB3F">
    <w:name w:val="9B28F6CAD4C54B908FC79D1E859FEB3F"/>
    <w:rsid w:val="00DB5297"/>
  </w:style>
  <w:style w:type="paragraph" w:customStyle="1" w:styleId="08AD413C6C6D415298CA8D01F68AA9BE">
    <w:name w:val="08AD413C6C6D415298CA8D01F68AA9BE"/>
    <w:rsid w:val="00DB5297"/>
  </w:style>
  <w:style w:type="paragraph" w:customStyle="1" w:styleId="F72DB4628C4B4C14BD6EC8D82244F881">
    <w:name w:val="F72DB4628C4B4C14BD6EC8D82244F881"/>
    <w:rsid w:val="00DB5297"/>
  </w:style>
  <w:style w:type="paragraph" w:customStyle="1" w:styleId="45335AC5E7034ADEA4750D4AA878DE51">
    <w:name w:val="45335AC5E7034ADEA4750D4AA878DE51"/>
    <w:rsid w:val="00DB5297"/>
  </w:style>
  <w:style w:type="paragraph" w:customStyle="1" w:styleId="7BF2F250535146BC944CE05348228D89">
    <w:name w:val="7BF2F250535146BC944CE05348228D89"/>
    <w:rsid w:val="00DB5297"/>
  </w:style>
  <w:style w:type="paragraph" w:customStyle="1" w:styleId="081CAF12C69642B8A4FAC44D5B210C16">
    <w:name w:val="081CAF12C69642B8A4FAC44D5B210C16"/>
    <w:rsid w:val="00DB5297"/>
  </w:style>
  <w:style w:type="paragraph" w:customStyle="1" w:styleId="8B3B901BF22143F2AC7E6B540C958C7D">
    <w:name w:val="8B3B901BF22143F2AC7E6B540C958C7D"/>
    <w:rsid w:val="00DB5297"/>
  </w:style>
  <w:style w:type="paragraph" w:customStyle="1" w:styleId="CB821C2CBEE64818A1B804D5A1AD242C">
    <w:name w:val="CB821C2CBEE64818A1B804D5A1AD242C"/>
    <w:rsid w:val="00047CD7"/>
  </w:style>
  <w:style w:type="paragraph" w:customStyle="1" w:styleId="F938BDAE2D904B5D8441B592F06BBCDB">
    <w:name w:val="F938BDAE2D904B5D8441B592F06BBCDB"/>
    <w:rsid w:val="00AA4048"/>
  </w:style>
  <w:style w:type="paragraph" w:customStyle="1" w:styleId="DA7B7B9E14E7485CBAFE85CD5BB8BBD3">
    <w:name w:val="DA7B7B9E14E7485CBAFE85CD5BB8BBD3"/>
    <w:rsid w:val="00AA4048"/>
  </w:style>
  <w:style w:type="paragraph" w:customStyle="1" w:styleId="25B8D8D1030C42E6B43ECE47BBA82DE7">
    <w:name w:val="25B8D8D1030C42E6B43ECE47BBA82DE7"/>
    <w:rsid w:val="00AA4048"/>
  </w:style>
  <w:style w:type="paragraph" w:customStyle="1" w:styleId="5DE6DDE60A104688968CFBC6DA2D0FCA">
    <w:name w:val="5DE6DDE60A104688968CFBC6DA2D0FCA"/>
    <w:rsid w:val="00AA4048"/>
  </w:style>
  <w:style w:type="paragraph" w:customStyle="1" w:styleId="82CC8273144A47B18E13FF5FD3AEF7A1">
    <w:name w:val="82CC8273144A47B18E13FF5FD3AEF7A1"/>
    <w:rsid w:val="00AA4048"/>
  </w:style>
  <w:style w:type="paragraph" w:customStyle="1" w:styleId="82131035E4B8434098430C067DD62242">
    <w:name w:val="82131035E4B8434098430C067DD62242"/>
    <w:rsid w:val="00AA4048"/>
  </w:style>
  <w:style w:type="paragraph" w:customStyle="1" w:styleId="48D0CEC001DD4080ADEE6B1B617C61B9">
    <w:name w:val="48D0CEC001DD4080ADEE6B1B617C61B9"/>
    <w:rsid w:val="00AA4048"/>
  </w:style>
  <w:style w:type="paragraph" w:customStyle="1" w:styleId="72705BAED7EA4A1B859A282780DF89C0">
    <w:name w:val="72705BAED7EA4A1B859A282780DF89C0"/>
    <w:rsid w:val="00AA4048"/>
  </w:style>
  <w:style w:type="paragraph" w:customStyle="1" w:styleId="87F9327ACE28409D8CAF519E9F8918DD">
    <w:name w:val="87F9327ACE28409D8CAF519E9F8918DD"/>
    <w:rsid w:val="00AA4048"/>
  </w:style>
  <w:style w:type="paragraph" w:customStyle="1" w:styleId="E809D55B28C549FA99A8B2A97EF8D6E0">
    <w:name w:val="E809D55B28C549FA99A8B2A97EF8D6E0"/>
    <w:rsid w:val="00AA4048"/>
  </w:style>
  <w:style w:type="paragraph" w:customStyle="1" w:styleId="3EE0EAB1F17345F0860240C46331BAC0">
    <w:name w:val="3EE0EAB1F17345F0860240C46331BAC0"/>
    <w:rsid w:val="00AA4048"/>
  </w:style>
  <w:style w:type="paragraph" w:customStyle="1" w:styleId="72520730047B4A099A50F9CE6F71B645">
    <w:name w:val="72520730047B4A099A50F9CE6F71B645"/>
    <w:rsid w:val="00AA4048"/>
  </w:style>
  <w:style w:type="paragraph" w:customStyle="1" w:styleId="AECB04096D574925AEC990EF5FC696AD">
    <w:name w:val="AECB04096D574925AEC990EF5FC696AD"/>
    <w:rsid w:val="00AA4048"/>
  </w:style>
  <w:style w:type="paragraph" w:customStyle="1" w:styleId="1FF4E2FEF21642AFB67558AD0B340EC4">
    <w:name w:val="1FF4E2FEF21642AFB67558AD0B340EC4"/>
    <w:rsid w:val="00AA4048"/>
  </w:style>
  <w:style w:type="paragraph" w:customStyle="1" w:styleId="7B5A44A7A22748F18AB8A05EDC46A84A">
    <w:name w:val="7B5A44A7A22748F18AB8A05EDC46A84A"/>
    <w:rsid w:val="00AA4048"/>
  </w:style>
  <w:style w:type="paragraph" w:customStyle="1" w:styleId="46FB54099E124F09B9ED606741BA4F29">
    <w:name w:val="46FB54099E124F09B9ED606741BA4F29"/>
    <w:rsid w:val="00AA4048"/>
  </w:style>
  <w:style w:type="paragraph" w:customStyle="1" w:styleId="A9D44D04AEBE4DDFAB731D8610A69134">
    <w:name w:val="A9D44D04AEBE4DDFAB731D8610A69134"/>
    <w:rsid w:val="00AA4048"/>
  </w:style>
  <w:style w:type="paragraph" w:customStyle="1" w:styleId="746CA052163F4CEFB3B8E55E68B33C81">
    <w:name w:val="746CA052163F4CEFB3B8E55E68B33C81"/>
    <w:rsid w:val="00AA4048"/>
  </w:style>
  <w:style w:type="paragraph" w:customStyle="1" w:styleId="9418428E5688450AA82FCA2F4BBBD593">
    <w:name w:val="9418428E5688450AA82FCA2F4BBBD593"/>
    <w:rsid w:val="00AA4048"/>
  </w:style>
  <w:style w:type="paragraph" w:customStyle="1" w:styleId="DA3218AF52F1495B938F1DC32D009EFA">
    <w:name w:val="DA3218AF52F1495B938F1DC32D009EFA"/>
    <w:rsid w:val="00AA4048"/>
  </w:style>
  <w:style w:type="paragraph" w:customStyle="1" w:styleId="947F901BAB704F839275DE733DB26296">
    <w:name w:val="947F901BAB704F839275DE733DB26296"/>
    <w:rsid w:val="00AA4048"/>
  </w:style>
  <w:style w:type="paragraph" w:customStyle="1" w:styleId="8E8B911BAEF048C3BCB4073442E64190">
    <w:name w:val="8E8B911BAEF048C3BCB4073442E64190"/>
    <w:rsid w:val="00AA4048"/>
  </w:style>
  <w:style w:type="paragraph" w:customStyle="1" w:styleId="8503DAEEA74C4A488EAA08881348783B">
    <w:name w:val="8503DAEEA74C4A488EAA08881348783B"/>
    <w:rsid w:val="00AA4048"/>
  </w:style>
  <w:style w:type="paragraph" w:customStyle="1" w:styleId="4612C5D6E4154C23A64635CC1D51C391">
    <w:name w:val="4612C5D6E4154C23A64635CC1D51C391"/>
    <w:rsid w:val="00AA4048"/>
  </w:style>
  <w:style w:type="paragraph" w:customStyle="1" w:styleId="113D974DF34245D693D2BC79CC8D7AFF">
    <w:name w:val="113D974DF34245D693D2BC79CC8D7AFF"/>
    <w:rsid w:val="00AA4048"/>
  </w:style>
  <w:style w:type="paragraph" w:customStyle="1" w:styleId="DEC3993FE6EB462CB77B6873A5CF2859">
    <w:name w:val="DEC3993FE6EB462CB77B6873A5CF2859"/>
    <w:rsid w:val="00AA4048"/>
  </w:style>
  <w:style w:type="paragraph" w:customStyle="1" w:styleId="4515C960598E4CA0B4B3624B5B869EE9">
    <w:name w:val="4515C960598E4CA0B4B3624B5B869EE9"/>
    <w:rsid w:val="00AA4048"/>
  </w:style>
  <w:style w:type="paragraph" w:customStyle="1" w:styleId="0B23597F4D404FF6B34020640F4F270C">
    <w:name w:val="0B23597F4D404FF6B34020640F4F270C"/>
    <w:rsid w:val="00AA4048"/>
  </w:style>
  <w:style w:type="paragraph" w:customStyle="1" w:styleId="DADA648D05EB4FD4B5B51420F65480A0">
    <w:name w:val="DADA648D05EB4FD4B5B51420F65480A0"/>
    <w:rsid w:val="00AA4048"/>
  </w:style>
  <w:style w:type="paragraph" w:customStyle="1" w:styleId="5BF7C85C46B94FA39D0BA2789EBAB7D0">
    <w:name w:val="5BF7C85C46B94FA39D0BA2789EBAB7D0"/>
    <w:rsid w:val="00AA4048"/>
  </w:style>
  <w:style w:type="paragraph" w:customStyle="1" w:styleId="E61D889F678845749EA8BBA602E8CDBB">
    <w:name w:val="E61D889F678845749EA8BBA602E8CDBB"/>
    <w:rsid w:val="00AA4048"/>
  </w:style>
  <w:style w:type="paragraph" w:customStyle="1" w:styleId="1665EC7763E34CF0B55520A9459322D2">
    <w:name w:val="1665EC7763E34CF0B55520A9459322D2"/>
    <w:rsid w:val="00AA4048"/>
  </w:style>
  <w:style w:type="paragraph" w:customStyle="1" w:styleId="9E74A4B9C51645C1BEF6F4C2907CF97E">
    <w:name w:val="9E74A4B9C51645C1BEF6F4C2907CF97E"/>
    <w:rsid w:val="00AA4048"/>
  </w:style>
  <w:style w:type="paragraph" w:customStyle="1" w:styleId="6D452D2E532948A9B278F6A231BD8277">
    <w:name w:val="6D452D2E532948A9B278F6A231BD8277"/>
    <w:rsid w:val="00AA4048"/>
  </w:style>
  <w:style w:type="paragraph" w:customStyle="1" w:styleId="948BDE2332A844BFBF5D99ACF22BE3D0">
    <w:name w:val="948BDE2332A844BFBF5D99ACF22BE3D0"/>
    <w:rsid w:val="00AA4048"/>
  </w:style>
  <w:style w:type="paragraph" w:customStyle="1" w:styleId="D9ECC22A571C4A2E96CABFBE44EED35C">
    <w:name w:val="D9ECC22A571C4A2E96CABFBE44EED35C"/>
    <w:rsid w:val="00AA4048"/>
  </w:style>
  <w:style w:type="paragraph" w:customStyle="1" w:styleId="15E1CAD22DE54C669D361E844C281E58">
    <w:name w:val="15E1CAD22DE54C669D361E844C281E58"/>
    <w:rsid w:val="00AA4048"/>
  </w:style>
  <w:style w:type="paragraph" w:customStyle="1" w:styleId="76E4596240894861ADA341ED4E180E1E">
    <w:name w:val="76E4596240894861ADA341ED4E180E1E"/>
    <w:rsid w:val="00AA4048"/>
  </w:style>
  <w:style w:type="paragraph" w:customStyle="1" w:styleId="1E9B92EC94E940A69FC3A13D4CF769E0">
    <w:name w:val="1E9B92EC94E940A69FC3A13D4CF769E0"/>
    <w:rsid w:val="00AA4048"/>
  </w:style>
  <w:style w:type="paragraph" w:customStyle="1" w:styleId="18C532EE5DBE4BE09F8EA1CD0311E4B0">
    <w:name w:val="18C532EE5DBE4BE09F8EA1CD0311E4B0"/>
    <w:rsid w:val="00AA4048"/>
  </w:style>
  <w:style w:type="paragraph" w:customStyle="1" w:styleId="46FCB23ED0B04F2C915B995D16719D11">
    <w:name w:val="46FCB23ED0B04F2C915B995D16719D11"/>
    <w:rsid w:val="00AA4048"/>
  </w:style>
  <w:style w:type="paragraph" w:customStyle="1" w:styleId="EA72A11E599F44EC93742AAD559A5E33">
    <w:name w:val="EA72A11E599F44EC93742AAD559A5E33"/>
    <w:rsid w:val="00AA4048"/>
  </w:style>
  <w:style w:type="paragraph" w:customStyle="1" w:styleId="487C8ED54F5940BC8CB98A9BF9C983C9">
    <w:name w:val="487C8ED54F5940BC8CB98A9BF9C983C9"/>
    <w:rsid w:val="00AA4048"/>
  </w:style>
  <w:style w:type="paragraph" w:customStyle="1" w:styleId="A8AA1FF83BF04140BB111868C7D69B85">
    <w:name w:val="A8AA1FF83BF04140BB111868C7D69B85"/>
    <w:rsid w:val="00AA4048"/>
  </w:style>
  <w:style w:type="paragraph" w:customStyle="1" w:styleId="4441AFAA2CCA42958F2E9E6FC7C43ED5">
    <w:name w:val="4441AFAA2CCA42958F2E9E6FC7C43ED5"/>
    <w:rsid w:val="00AA4048"/>
  </w:style>
  <w:style w:type="paragraph" w:customStyle="1" w:styleId="54EF788F1F934F7291FFEC06B95CA546">
    <w:name w:val="54EF788F1F934F7291FFEC06B95CA546"/>
    <w:rsid w:val="00AA4048"/>
  </w:style>
  <w:style w:type="paragraph" w:customStyle="1" w:styleId="2C5049BFB1CE4460B26CEFD6B3698EF3">
    <w:name w:val="2C5049BFB1CE4460B26CEFD6B3698EF3"/>
    <w:rsid w:val="00AA4048"/>
  </w:style>
  <w:style w:type="paragraph" w:customStyle="1" w:styleId="02B9795F80534D99BED2635757EF83E0">
    <w:name w:val="02B9795F80534D99BED2635757EF83E0"/>
    <w:rsid w:val="00AA4048"/>
  </w:style>
  <w:style w:type="paragraph" w:customStyle="1" w:styleId="6F171E0CAA7140B5B79FEACD8B101FC4">
    <w:name w:val="6F171E0CAA7140B5B79FEACD8B101FC4"/>
    <w:rsid w:val="00AA4048"/>
  </w:style>
  <w:style w:type="paragraph" w:customStyle="1" w:styleId="9A57110AC9F044DE8CAA51D1DB69DFD3">
    <w:name w:val="9A57110AC9F044DE8CAA51D1DB69DFD3"/>
    <w:rsid w:val="00AA4048"/>
  </w:style>
  <w:style w:type="paragraph" w:customStyle="1" w:styleId="2D457350AA78483D9EBFE4E66E1B4923">
    <w:name w:val="2D457350AA78483D9EBFE4E66E1B4923"/>
    <w:rsid w:val="00AA4048"/>
  </w:style>
  <w:style w:type="paragraph" w:customStyle="1" w:styleId="D444C4E0BE4947E5B07594A9F20D04E9">
    <w:name w:val="D444C4E0BE4947E5B07594A9F20D04E9"/>
    <w:rsid w:val="00AA4048"/>
  </w:style>
  <w:style w:type="paragraph" w:customStyle="1" w:styleId="56EA59B4007446B4A121AF34031E1698">
    <w:name w:val="56EA59B4007446B4A121AF34031E1698"/>
    <w:rsid w:val="00AA4048"/>
  </w:style>
  <w:style w:type="paragraph" w:customStyle="1" w:styleId="BCBA4ED72ABB4E6FAE18CFF5D8CCED03">
    <w:name w:val="BCBA4ED72ABB4E6FAE18CFF5D8CCED03"/>
    <w:rsid w:val="00AA4048"/>
  </w:style>
  <w:style w:type="paragraph" w:customStyle="1" w:styleId="0CE725A53D7E4220868CE367E5A46059">
    <w:name w:val="0CE725A53D7E4220868CE367E5A46059"/>
    <w:rsid w:val="00AA4048"/>
  </w:style>
  <w:style w:type="paragraph" w:customStyle="1" w:styleId="264F4CDB2C264C7AB01ED4403D6BC261">
    <w:name w:val="264F4CDB2C264C7AB01ED4403D6BC261"/>
    <w:rsid w:val="00AA4048"/>
  </w:style>
  <w:style w:type="paragraph" w:customStyle="1" w:styleId="04EDB22199674F0094D964B412523132">
    <w:name w:val="04EDB22199674F0094D964B412523132"/>
    <w:rsid w:val="00AA4048"/>
  </w:style>
  <w:style w:type="paragraph" w:customStyle="1" w:styleId="37A968BC6A7644EDB0548D6D76384A7D">
    <w:name w:val="37A968BC6A7644EDB0548D6D76384A7D"/>
    <w:rsid w:val="00AA4048"/>
  </w:style>
  <w:style w:type="paragraph" w:customStyle="1" w:styleId="E408F4684F1C46AD94746CE389B68C4C">
    <w:name w:val="E408F4684F1C46AD94746CE389B68C4C"/>
    <w:rsid w:val="00AA4048"/>
  </w:style>
  <w:style w:type="paragraph" w:customStyle="1" w:styleId="2715A63FB8EC4345995604F420F583B1">
    <w:name w:val="2715A63FB8EC4345995604F420F583B1"/>
    <w:rsid w:val="00A92A5C"/>
  </w:style>
  <w:style w:type="paragraph" w:customStyle="1" w:styleId="576BAD1060C347658C86B8043EC32313">
    <w:name w:val="576BAD1060C347658C86B8043EC32313"/>
    <w:rsid w:val="00A92A5C"/>
  </w:style>
  <w:style w:type="paragraph" w:customStyle="1" w:styleId="0A5E9FFB8F6D48C38A6EE6CB6B9DC5C9">
    <w:name w:val="0A5E9FFB8F6D48C38A6EE6CB6B9DC5C9"/>
    <w:rsid w:val="00A92A5C"/>
  </w:style>
  <w:style w:type="paragraph" w:customStyle="1" w:styleId="31C1A88E8C9A435094BD605964598C6C">
    <w:name w:val="31C1A88E8C9A435094BD605964598C6C"/>
    <w:rsid w:val="00A92A5C"/>
  </w:style>
  <w:style w:type="paragraph" w:customStyle="1" w:styleId="848C77CDE73B46DFB21DEDF91AEBA1BE">
    <w:name w:val="848C77CDE73B46DFB21DEDF91AEBA1BE"/>
    <w:rsid w:val="00A92A5C"/>
  </w:style>
  <w:style w:type="paragraph" w:customStyle="1" w:styleId="CB0CF4C407CC43D0BE9F1ED0DA7C6DB9">
    <w:name w:val="CB0CF4C407CC43D0BE9F1ED0DA7C6DB9"/>
    <w:rsid w:val="00A92A5C"/>
  </w:style>
  <w:style w:type="paragraph" w:customStyle="1" w:styleId="C053FCB87D704136800B09454D862057">
    <w:name w:val="C053FCB87D704136800B09454D862057"/>
    <w:rsid w:val="00A92A5C"/>
  </w:style>
  <w:style w:type="paragraph" w:customStyle="1" w:styleId="7C2A72310194461A94CACCFF619D451E">
    <w:name w:val="7C2A72310194461A94CACCFF619D451E"/>
    <w:rsid w:val="00A92A5C"/>
  </w:style>
  <w:style w:type="paragraph" w:customStyle="1" w:styleId="A359336F97C844F3B5009A0F85E130B9">
    <w:name w:val="A359336F97C844F3B5009A0F85E130B9"/>
    <w:rsid w:val="00A92A5C"/>
  </w:style>
  <w:style w:type="paragraph" w:customStyle="1" w:styleId="1CFBB99A2B8140719B0677269459D397">
    <w:name w:val="1CFBB99A2B8140719B0677269459D397"/>
    <w:rsid w:val="00A92A5C"/>
  </w:style>
  <w:style w:type="paragraph" w:customStyle="1" w:styleId="5C473577C83D4C7383841357C9DADD18">
    <w:name w:val="5C473577C83D4C7383841357C9DADD18"/>
    <w:rsid w:val="00A92A5C"/>
  </w:style>
  <w:style w:type="paragraph" w:customStyle="1" w:styleId="66D8E321908B4C70A7E671DBF181AA49">
    <w:name w:val="66D8E321908B4C70A7E671DBF181AA49"/>
    <w:rsid w:val="00A92A5C"/>
  </w:style>
  <w:style w:type="paragraph" w:customStyle="1" w:styleId="7FF89A2D2E11420099AD358A3A9E8F24">
    <w:name w:val="7FF89A2D2E11420099AD358A3A9E8F24"/>
    <w:rsid w:val="00A92A5C"/>
  </w:style>
  <w:style w:type="paragraph" w:customStyle="1" w:styleId="9B2E6070DAB44020B60143C29C47C543">
    <w:name w:val="9B2E6070DAB44020B60143C29C47C543"/>
    <w:rsid w:val="00A92A5C"/>
  </w:style>
  <w:style w:type="paragraph" w:customStyle="1" w:styleId="506255E4646E4C59B465F521C419F45B">
    <w:name w:val="506255E4646E4C59B465F521C419F45B"/>
    <w:rsid w:val="00A92A5C"/>
  </w:style>
  <w:style w:type="paragraph" w:customStyle="1" w:styleId="6FFDDB741AB84B1FB838ADFD68C5D602">
    <w:name w:val="6FFDDB741AB84B1FB838ADFD68C5D602"/>
    <w:rsid w:val="00A92A5C"/>
  </w:style>
  <w:style w:type="paragraph" w:customStyle="1" w:styleId="34DDBCAC14CC4AC1B5F09D5BE6EBFD34">
    <w:name w:val="34DDBCAC14CC4AC1B5F09D5BE6EBFD34"/>
    <w:rsid w:val="00A92A5C"/>
  </w:style>
  <w:style w:type="paragraph" w:customStyle="1" w:styleId="398368171EB840FEBDB69AF5B54F558D">
    <w:name w:val="398368171EB840FEBDB69AF5B54F558D"/>
    <w:rsid w:val="00A92A5C"/>
  </w:style>
  <w:style w:type="paragraph" w:customStyle="1" w:styleId="B06EC85EA95D49DF847CC0DD0AA85E6E">
    <w:name w:val="B06EC85EA95D49DF847CC0DD0AA85E6E"/>
    <w:rsid w:val="00A92A5C"/>
  </w:style>
  <w:style w:type="paragraph" w:customStyle="1" w:styleId="D27FCC853AC14090AEEB27A6AFFAAA08">
    <w:name w:val="D27FCC853AC14090AEEB27A6AFFAAA08"/>
    <w:rsid w:val="00A92A5C"/>
  </w:style>
  <w:style w:type="paragraph" w:customStyle="1" w:styleId="506D2B1F25944C4794F44ADC1D0C6BE6">
    <w:name w:val="506D2B1F25944C4794F44ADC1D0C6BE6"/>
    <w:rsid w:val="00A92A5C"/>
  </w:style>
  <w:style w:type="paragraph" w:customStyle="1" w:styleId="7B3252B55B884620B3EB4B49B182925D">
    <w:name w:val="7B3252B55B884620B3EB4B49B182925D"/>
    <w:rsid w:val="00A92A5C"/>
  </w:style>
  <w:style w:type="paragraph" w:customStyle="1" w:styleId="AD27C00774964D2E987BFF47D9656F06">
    <w:name w:val="AD27C00774964D2E987BFF47D9656F06"/>
    <w:rsid w:val="00A92A5C"/>
  </w:style>
  <w:style w:type="paragraph" w:customStyle="1" w:styleId="3EC3D0C3EF5B49DDB3E7AE54679DABA4">
    <w:name w:val="3EC3D0C3EF5B49DDB3E7AE54679DABA4"/>
    <w:rsid w:val="00A92A5C"/>
  </w:style>
  <w:style w:type="paragraph" w:customStyle="1" w:styleId="5D6573390DD7489F9373264B357B6603">
    <w:name w:val="5D6573390DD7489F9373264B357B6603"/>
    <w:rsid w:val="00A92A5C"/>
  </w:style>
  <w:style w:type="paragraph" w:customStyle="1" w:styleId="19BBB060E050422FABEF82CCC3491AEF">
    <w:name w:val="19BBB060E050422FABEF82CCC3491AEF"/>
    <w:rsid w:val="00A92A5C"/>
  </w:style>
  <w:style w:type="paragraph" w:customStyle="1" w:styleId="D498C9FCDBAA4E98803A194D2C219B9D">
    <w:name w:val="D498C9FCDBAA4E98803A194D2C219B9D"/>
    <w:rsid w:val="00A92A5C"/>
  </w:style>
  <w:style w:type="paragraph" w:customStyle="1" w:styleId="7CB2EAA4A5DD4EEF93F9D59A222DA0CD">
    <w:name w:val="7CB2EAA4A5DD4EEF93F9D59A222DA0CD"/>
    <w:rsid w:val="00671B76"/>
  </w:style>
  <w:style w:type="paragraph" w:customStyle="1" w:styleId="DA400A65C531424FA799F20FF5535C40">
    <w:name w:val="DA400A65C531424FA799F20FF5535C40"/>
    <w:rsid w:val="00671B76"/>
  </w:style>
  <w:style w:type="paragraph" w:customStyle="1" w:styleId="6F27D435EA1D49D5B1BABFAC4C2758B1">
    <w:name w:val="6F27D435EA1D49D5B1BABFAC4C2758B1"/>
    <w:rsid w:val="00671B76"/>
  </w:style>
  <w:style w:type="paragraph" w:customStyle="1" w:styleId="280A838F8D844D929FBB0FE5137E842E">
    <w:name w:val="280A838F8D844D929FBB0FE5137E842E"/>
    <w:rsid w:val="00671B76"/>
  </w:style>
  <w:style w:type="paragraph" w:customStyle="1" w:styleId="0192556F0AF44576A7EC2A844CDFBBBC">
    <w:name w:val="0192556F0AF44576A7EC2A844CDFBBBC"/>
    <w:rsid w:val="00671B76"/>
  </w:style>
  <w:style w:type="paragraph" w:customStyle="1" w:styleId="A2A81A7AD7654747BECB685207E2A3CB">
    <w:name w:val="A2A81A7AD7654747BECB685207E2A3CB"/>
    <w:rsid w:val="00671B76"/>
  </w:style>
  <w:style w:type="paragraph" w:customStyle="1" w:styleId="7D73DD8DE39F48998B1823988D8DBA29">
    <w:name w:val="7D73DD8DE39F48998B1823988D8DBA29"/>
    <w:rsid w:val="00671B76"/>
  </w:style>
  <w:style w:type="paragraph" w:customStyle="1" w:styleId="904183799E6A421C9687AE029EBFA416">
    <w:name w:val="904183799E6A421C9687AE029EBFA416"/>
    <w:rsid w:val="00671B76"/>
  </w:style>
  <w:style w:type="paragraph" w:customStyle="1" w:styleId="F365AC37657C4F0589716D65F6C6E70F">
    <w:name w:val="F365AC37657C4F0589716D65F6C6E70F"/>
    <w:rsid w:val="00671B76"/>
  </w:style>
  <w:style w:type="paragraph" w:customStyle="1" w:styleId="92283B95C85E49C3BC23CEA929B5FE13">
    <w:name w:val="92283B95C85E49C3BC23CEA929B5FE13"/>
    <w:rsid w:val="00671B76"/>
  </w:style>
  <w:style w:type="paragraph" w:customStyle="1" w:styleId="73B1CA3E2B5F4C809F0D163A1C8B4756">
    <w:name w:val="73B1CA3E2B5F4C809F0D163A1C8B4756"/>
    <w:rsid w:val="00671B76"/>
  </w:style>
  <w:style w:type="paragraph" w:customStyle="1" w:styleId="B5C61485D08E41E6A01515A25346D586">
    <w:name w:val="B5C61485D08E41E6A01515A25346D586"/>
    <w:rsid w:val="00671B76"/>
  </w:style>
  <w:style w:type="paragraph" w:customStyle="1" w:styleId="282471A13FFC4F8CA25C598B58046768">
    <w:name w:val="282471A13FFC4F8CA25C598B58046768"/>
    <w:rsid w:val="00671B76"/>
  </w:style>
  <w:style w:type="paragraph" w:customStyle="1" w:styleId="521E6B5C8CEA42799D9E9C157AAA0087">
    <w:name w:val="521E6B5C8CEA42799D9E9C157AAA0087"/>
    <w:rsid w:val="00671B76"/>
  </w:style>
  <w:style w:type="paragraph" w:customStyle="1" w:styleId="DB3C57AFEC0C4625BC3DF93E1CCF0390">
    <w:name w:val="DB3C57AFEC0C4625BC3DF93E1CCF0390"/>
    <w:rsid w:val="00671B76"/>
  </w:style>
  <w:style w:type="paragraph" w:customStyle="1" w:styleId="654C57E0BE9F4DA2B8BA6B5FC9533DC1">
    <w:name w:val="654C57E0BE9F4DA2B8BA6B5FC9533DC1"/>
    <w:rsid w:val="00671B76"/>
  </w:style>
  <w:style w:type="paragraph" w:customStyle="1" w:styleId="10D83CC8A0414DBBB12EB25C858C4B48">
    <w:name w:val="10D83CC8A0414DBBB12EB25C858C4B48"/>
    <w:rsid w:val="00671B76"/>
  </w:style>
  <w:style w:type="paragraph" w:customStyle="1" w:styleId="C5F1DAD9A8754FD1B4603F2E883945D1">
    <w:name w:val="C5F1DAD9A8754FD1B4603F2E883945D1"/>
    <w:rsid w:val="00671B76"/>
  </w:style>
  <w:style w:type="paragraph" w:customStyle="1" w:styleId="A7BD52392D444A4E86FF384AE65DF23F">
    <w:name w:val="A7BD52392D444A4E86FF384AE65DF23F"/>
    <w:rsid w:val="00671B76"/>
  </w:style>
  <w:style w:type="paragraph" w:customStyle="1" w:styleId="1ACAD673C79944D3A564BFA7BA2C64D8">
    <w:name w:val="1ACAD673C79944D3A564BFA7BA2C64D8"/>
    <w:rsid w:val="00671B76"/>
  </w:style>
  <w:style w:type="paragraph" w:customStyle="1" w:styleId="C5C19F2173CA4966B6C0F4B5C24E652C">
    <w:name w:val="C5C19F2173CA4966B6C0F4B5C24E652C"/>
    <w:rsid w:val="00671B76"/>
  </w:style>
  <w:style w:type="paragraph" w:customStyle="1" w:styleId="C07BCB3C6F4C4B93AEF926DF92E54642">
    <w:name w:val="C07BCB3C6F4C4B93AEF926DF92E54642"/>
    <w:rsid w:val="00671B76"/>
  </w:style>
  <w:style w:type="paragraph" w:customStyle="1" w:styleId="EFDCAFCD77DB46C8A2C1117C8ED46638">
    <w:name w:val="EFDCAFCD77DB46C8A2C1117C8ED46638"/>
    <w:rsid w:val="00671B76"/>
  </w:style>
  <w:style w:type="paragraph" w:customStyle="1" w:styleId="3C7F89798CF5471EA22CCFE0CFFA9836">
    <w:name w:val="3C7F89798CF5471EA22CCFE0CFFA9836"/>
    <w:rsid w:val="00671B76"/>
  </w:style>
  <w:style w:type="paragraph" w:customStyle="1" w:styleId="428E7F6FED6B4199993602A6A62141C1">
    <w:name w:val="428E7F6FED6B4199993602A6A62141C1"/>
    <w:rsid w:val="00671B76"/>
  </w:style>
  <w:style w:type="paragraph" w:customStyle="1" w:styleId="8B5C24CFC7E54BFB86789B1A2F0BE02A">
    <w:name w:val="8B5C24CFC7E54BFB86789B1A2F0BE02A"/>
    <w:rsid w:val="00671B76"/>
  </w:style>
  <w:style w:type="paragraph" w:customStyle="1" w:styleId="B40A6A1DCA37459DA5A35317F1C682C1">
    <w:name w:val="B40A6A1DCA37459DA5A35317F1C682C1"/>
    <w:rsid w:val="00671B76"/>
  </w:style>
  <w:style w:type="paragraph" w:customStyle="1" w:styleId="CD564F0387E947B998FCFAA767C5FC85">
    <w:name w:val="CD564F0387E947B998FCFAA767C5FC85"/>
    <w:rsid w:val="00671B76"/>
  </w:style>
  <w:style w:type="paragraph" w:customStyle="1" w:styleId="BC5DA3515B234757A5B28FFAF4C4E4E7">
    <w:name w:val="BC5DA3515B234757A5B28FFAF4C4E4E7"/>
    <w:rsid w:val="00671B76"/>
  </w:style>
  <w:style w:type="paragraph" w:customStyle="1" w:styleId="6045BC9A8A2F47349B53E63ABAFE52BD">
    <w:name w:val="6045BC9A8A2F47349B53E63ABAFE52BD"/>
    <w:rsid w:val="00671B76"/>
  </w:style>
  <w:style w:type="paragraph" w:customStyle="1" w:styleId="1C8A7CAAA43D4466BED435EE9A28AA39">
    <w:name w:val="1C8A7CAAA43D4466BED435EE9A28AA39"/>
    <w:rsid w:val="00671B76"/>
  </w:style>
  <w:style w:type="paragraph" w:customStyle="1" w:styleId="22733A6BE4DE4E848F015F0C708C888C">
    <w:name w:val="22733A6BE4DE4E848F015F0C708C888C"/>
    <w:rsid w:val="00671B76"/>
  </w:style>
  <w:style w:type="paragraph" w:customStyle="1" w:styleId="B0307DA713324129B32FCA8DCAE8273F">
    <w:name w:val="B0307DA713324129B32FCA8DCAE8273F"/>
    <w:rsid w:val="00671B76"/>
  </w:style>
  <w:style w:type="paragraph" w:customStyle="1" w:styleId="A71A816BDFFD4796B1F07433533CB690">
    <w:name w:val="A71A816BDFFD4796B1F07433533CB690"/>
    <w:rsid w:val="00671B76"/>
  </w:style>
  <w:style w:type="paragraph" w:customStyle="1" w:styleId="8380F14D991943E4AACEE80522618197">
    <w:name w:val="8380F14D991943E4AACEE80522618197"/>
    <w:rsid w:val="00671B76"/>
  </w:style>
  <w:style w:type="paragraph" w:customStyle="1" w:styleId="89FD728189C347DBB1AE748BBE70640F">
    <w:name w:val="89FD728189C347DBB1AE748BBE70640F"/>
    <w:rsid w:val="00671B76"/>
  </w:style>
  <w:style w:type="paragraph" w:customStyle="1" w:styleId="9678A162964D4EDB9C6120CBD4986624">
    <w:name w:val="9678A162964D4EDB9C6120CBD4986624"/>
    <w:rsid w:val="00671B76"/>
  </w:style>
  <w:style w:type="paragraph" w:customStyle="1" w:styleId="E71E2064661A48C299531A9FC41DB1F1">
    <w:name w:val="E71E2064661A48C299531A9FC41DB1F1"/>
    <w:rsid w:val="00671B76"/>
  </w:style>
  <w:style w:type="paragraph" w:customStyle="1" w:styleId="99CE71F711834BDCA9561DFD7AC6B3D3">
    <w:name w:val="99CE71F711834BDCA9561DFD7AC6B3D3"/>
    <w:rsid w:val="00671B76"/>
  </w:style>
  <w:style w:type="paragraph" w:customStyle="1" w:styleId="3721B2E16DFC4C8AB37C144815F676B3">
    <w:name w:val="3721B2E16DFC4C8AB37C144815F676B3"/>
    <w:rsid w:val="00671B76"/>
  </w:style>
  <w:style w:type="paragraph" w:customStyle="1" w:styleId="96C5773EB41846AABD6EFE9D317F9E8D">
    <w:name w:val="96C5773EB41846AABD6EFE9D317F9E8D"/>
    <w:rsid w:val="00671B76"/>
  </w:style>
  <w:style w:type="paragraph" w:customStyle="1" w:styleId="D9B7B7607CBB443384597A0FB7C65A4E">
    <w:name w:val="D9B7B7607CBB443384597A0FB7C65A4E"/>
    <w:rsid w:val="00671B76"/>
  </w:style>
  <w:style w:type="paragraph" w:customStyle="1" w:styleId="354FE4295D4F460CA834D9A9B5B017C2">
    <w:name w:val="354FE4295D4F460CA834D9A9B5B017C2"/>
    <w:rsid w:val="00671B76"/>
  </w:style>
  <w:style w:type="paragraph" w:customStyle="1" w:styleId="0F58E5F2524149C69FCC8674B7A78C6B">
    <w:name w:val="0F58E5F2524149C69FCC8674B7A78C6B"/>
    <w:rsid w:val="00671B76"/>
  </w:style>
  <w:style w:type="paragraph" w:customStyle="1" w:styleId="7BDFE4C8021F4015A86025C9ED465505">
    <w:name w:val="7BDFE4C8021F4015A86025C9ED465505"/>
    <w:rsid w:val="00671B76"/>
  </w:style>
  <w:style w:type="paragraph" w:customStyle="1" w:styleId="5103E398A2524DB994C050D8FAD4498B">
    <w:name w:val="5103E398A2524DB994C050D8FAD4498B"/>
    <w:rsid w:val="00671B76"/>
  </w:style>
  <w:style w:type="paragraph" w:customStyle="1" w:styleId="E02FB509FDBB476DA7852F5794916688">
    <w:name w:val="E02FB509FDBB476DA7852F5794916688"/>
    <w:rsid w:val="00671B76"/>
  </w:style>
  <w:style w:type="paragraph" w:customStyle="1" w:styleId="FA171554D943464886FC2E4C689FC5D2">
    <w:name w:val="FA171554D943464886FC2E4C689FC5D2"/>
    <w:rsid w:val="00671B76"/>
  </w:style>
  <w:style w:type="paragraph" w:customStyle="1" w:styleId="358E9BEFC77D4363A3B6612F6A9E0745">
    <w:name w:val="358E9BEFC77D4363A3B6612F6A9E0745"/>
    <w:rsid w:val="00671B76"/>
  </w:style>
  <w:style w:type="paragraph" w:customStyle="1" w:styleId="251C715AE0CF418BA77753661FD4225C">
    <w:name w:val="251C715AE0CF418BA77753661FD4225C"/>
    <w:rsid w:val="00671B76"/>
  </w:style>
  <w:style w:type="paragraph" w:customStyle="1" w:styleId="7E6A49CA8DBD46AB9EEA4A49EFEF480B">
    <w:name w:val="7E6A49CA8DBD46AB9EEA4A49EFEF480B"/>
    <w:rsid w:val="00671B76"/>
  </w:style>
  <w:style w:type="paragraph" w:customStyle="1" w:styleId="7932BBC38FE941038B4FACBC29FB2DE2">
    <w:name w:val="7932BBC38FE941038B4FACBC29FB2DE2"/>
    <w:rsid w:val="00671B76"/>
  </w:style>
  <w:style w:type="paragraph" w:customStyle="1" w:styleId="474C4BA354A94CCB94C1DA27C933242F">
    <w:name w:val="474C4BA354A94CCB94C1DA27C933242F"/>
    <w:rsid w:val="00671B76"/>
  </w:style>
  <w:style w:type="paragraph" w:customStyle="1" w:styleId="4AC8CAAEF7A34D90A48255BCEE879345">
    <w:name w:val="4AC8CAAEF7A34D90A48255BCEE879345"/>
    <w:rsid w:val="00671B76"/>
  </w:style>
  <w:style w:type="paragraph" w:customStyle="1" w:styleId="B0DB9D1D6EE14ACFBA740EA09F688E0F">
    <w:name w:val="B0DB9D1D6EE14ACFBA740EA09F688E0F"/>
    <w:rsid w:val="00671B76"/>
  </w:style>
  <w:style w:type="paragraph" w:customStyle="1" w:styleId="4F2E36BC9B1D43C19EBFF1030A79F252">
    <w:name w:val="4F2E36BC9B1D43C19EBFF1030A79F252"/>
    <w:rsid w:val="00AA28C8"/>
  </w:style>
  <w:style w:type="paragraph" w:customStyle="1" w:styleId="7CAC3F33288D4592861CE4E5B1F7AB02">
    <w:name w:val="7CAC3F33288D4592861CE4E5B1F7AB02"/>
    <w:rsid w:val="00107153"/>
  </w:style>
  <w:style w:type="paragraph" w:customStyle="1" w:styleId="3100E8FE64E84EAD916BE803A83D4017">
    <w:name w:val="3100E8FE64E84EAD916BE803A83D4017"/>
    <w:rsid w:val="00107153"/>
  </w:style>
  <w:style w:type="paragraph" w:customStyle="1" w:styleId="DF764C63A43C48699A51B9AA08EDC8B4">
    <w:name w:val="DF764C63A43C48699A51B9AA08EDC8B4"/>
    <w:rsid w:val="00107153"/>
  </w:style>
  <w:style w:type="paragraph" w:customStyle="1" w:styleId="856904C2661B4ACD8ADD48B92B116720">
    <w:name w:val="856904C2661B4ACD8ADD48B92B116720"/>
    <w:rsid w:val="00107153"/>
  </w:style>
  <w:style w:type="paragraph" w:customStyle="1" w:styleId="EB45FB77D41E4E6DB8A9FA518B0949C1">
    <w:name w:val="EB45FB77D41E4E6DB8A9FA518B0949C1"/>
    <w:rsid w:val="003378E8"/>
  </w:style>
  <w:style w:type="paragraph" w:customStyle="1" w:styleId="08E9005F05B34A02840D530E0C09E658">
    <w:name w:val="08E9005F05B34A02840D530E0C09E658"/>
    <w:rsid w:val="003378E8"/>
  </w:style>
  <w:style w:type="paragraph" w:customStyle="1" w:styleId="322C0A20CA344CF4ABFFA6AD73E154A2">
    <w:name w:val="322C0A20CA344CF4ABFFA6AD73E154A2"/>
    <w:rsid w:val="003378E8"/>
  </w:style>
  <w:style w:type="paragraph" w:customStyle="1" w:styleId="5FEDA3E2E4354E4FBC6425E9DE98B969">
    <w:name w:val="5FEDA3E2E4354E4FBC6425E9DE98B969"/>
    <w:rsid w:val="003378E8"/>
  </w:style>
  <w:style w:type="paragraph" w:customStyle="1" w:styleId="B211929548174D4AAF0FDECC2973BECB">
    <w:name w:val="B211929548174D4AAF0FDECC2973BECB"/>
    <w:rsid w:val="003378E8"/>
  </w:style>
  <w:style w:type="paragraph" w:customStyle="1" w:styleId="D1719407D53043EFAF70F018D758FAE2">
    <w:name w:val="D1719407D53043EFAF70F018D758FAE2"/>
    <w:rsid w:val="003378E8"/>
  </w:style>
  <w:style w:type="paragraph" w:customStyle="1" w:styleId="6D3595073DD5475A800871AC60AE0476">
    <w:name w:val="6D3595073DD5475A800871AC60AE0476"/>
    <w:rsid w:val="0091637A"/>
  </w:style>
  <w:style w:type="paragraph" w:customStyle="1" w:styleId="23D9B82C31C34600B3156BE37136E41C">
    <w:name w:val="23D9B82C31C34600B3156BE37136E41C"/>
    <w:rsid w:val="0091637A"/>
  </w:style>
  <w:style w:type="paragraph" w:customStyle="1" w:styleId="B911BA68C5C249BDA7C4A1A13598DE0E">
    <w:name w:val="B911BA68C5C249BDA7C4A1A13598DE0E"/>
    <w:rsid w:val="0091637A"/>
  </w:style>
  <w:style w:type="paragraph" w:customStyle="1" w:styleId="6EA41E3240444671B84870E5AFE915D2">
    <w:name w:val="6EA41E3240444671B84870E5AFE915D2"/>
    <w:rsid w:val="0091637A"/>
  </w:style>
  <w:style w:type="paragraph" w:customStyle="1" w:styleId="ACD9F10FA9D14B4F8CF9AE426FC785EB">
    <w:name w:val="ACD9F10FA9D14B4F8CF9AE426FC785EB"/>
    <w:rsid w:val="0091637A"/>
  </w:style>
  <w:style w:type="paragraph" w:customStyle="1" w:styleId="3AC3ABE2873C498D9C1AA9F8CD8E5366">
    <w:name w:val="3AC3ABE2873C498D9C1AA9F8CD8E5366"/>
    <w:rsid w:val="001F794C"/>
  </w:style>
  <w:style w:type="paragraph" w:customStyle="1" w:styleId="E1C5876A08294911B5B037BEF913F836">
    <w:name w:val="E1C5876A08294911B5B037BEF913F836"/>
    <w:rsid w:val="001F794C"/>
  </w:style>
  <w:style w:type="paragraph" w:customStyle="1" w:styleId="634E3DE432A447AAB18963CEB58CEF9A">
    <w:name w:val="634E3DE432A447AAB18963CEB58CEF9A"/>
    <w:rsid w:val="001F794C"/>
  </w:style>
  <w:style w:type="paragraph" w:customStyle="1" w:styleId="7DD2B0B123AC47FDBD472503F12CF334">
    <w:name w:val="7DD2B0B123AC47FDBD472503F12CF334"/>
    <w:rsid w:val="00AA7928"/>
  </w:style>
  <w:style w:type="paragraph" w:customStyle="1" w:styleId="A1A7C28C211247D38F08E558BC9AE409">
    <w:name w:val="A1A7C28C211247D38F08E558BC9AE409"/>
    <w:rsid w:val="00AA7928"/>
  </w:style>
  <w:style w:type="paragraph" w:customStyle="1" w:styleId="5E81CD177DCD451A8FCDFE97402DB128">
    <w:name w:val="5E81CD177DCD451A8FCDFE97402DB128"/>
    <w:rsid w:val="00AA7928"/>
  </w:style>
  <w:style w:type="paragraph" w:customStyle="1" w:styleId="3304CE46CEFE4030B38C731123158709">
    <w:name w:val="3304CE46CEFE4030B38C731123158709"/>
    <w:rsid w:val="00AA7928"/>
  </w:style>
  <w:style w:type="paragraph" w:customStyle="1" w:styleId="758CB582EAC947AFADC0D1A2F2D54187">
    <w:name w:val="758CB582EAC947AFADC0D1A2F2D54187"/>
    <w:rsid w:val="00AA7928"/>
  </w:style>
  <w:style w:type="paragraph" w:customStyle="1" w:styleId="44111545EB644DE6B2FDDEC3020F3869">
    <w:name w:val="44111545EB644DE6B2FDDEC3020F3869"/>
    <w:rsid w:val="00AA7928"/>
  </w:style>
  <w:style w:type="paragraph" w:customStyle="1" w:styleId="E388366523F249A9A7A3CEED580DD991">
    <w:name w:val="E388366523F249A9A7A3CEED580DD991"/>
    <w:rsid w:val="00AA7928"/>
  </w:style>
  <w:style w:type="paragraph" w:customStyle="1" w:styleId="BAAD299A9D234AA6825E1C2CA4FF63A9">
    <w:name w:val="BAAD299A9D234AA6825E1C2CA4FF63A9"/>
    <w:rsid w:val="00AA7928"/>
  </w:style>
  <w:style w:type="paragraph" w:customStyle="1" w:styleId="8204CBD6FC5B4D8097CA36B6F1AEDE7B">
    <w:name w:val="8204CBD6FC5B4D8097CA36B6F1AEDE7B"/>
    <w:rsid w:val="00AA7928"/>
  </w:style>
  <w:style w:type="paragraph" w:customStyle="1" w:styleId="38E816A462B54089892AEBBECAF8FB76">
    <w:name w:val="38E816A462B54089892AEBBECAF8FB76"/>
    <w:rsid w:val="00AA7928"/>
  </w:style>
  <w:style w:type="paragraph" w:customStyle="1" w:styleId="2F22751EC65841D99C87BF59FD4982EA">
    <w:name w:val="2F22751EC65841D99C87BF59FD4982EA"/>
    <w:rsid w:val="00AA7928"/>
  </w:style>
  <w:style w:type="paragraph" w:customStyle="1" w:styleId="4D99C5B095A54914A9EF1206F10E7C04">
    <w:name w:val="4D99C5B095A54914A9EF1206F10E7C04"/>
    <w:rsid w:val="00AA7928"/>
  </w:style>
  <w:style w:type="paragraph" w:customStyle="1" w:styleId="207AAD15412D4759A03CE9DD212423FB">
    <w:name w:val="207AAD15412D4759A03CE9DD212423FB"/>
    <w:rsid w:val="00AA7928"/>
  </w:style>
  <w:style w:type="paragraph" w:customStyle="1" w:styleId="EA7F1B670B5140DC908E0128236D015F">
    <w:name w:val="EA7F1B670B5140DC908E0128236D015F"/>
    <w:rsid w:val="00AA7928"/>
  </w:style>
  <w:style w:type="paragraph" w:customStyle="1" w:styleId="7936CD159D2D4278991232F9D01CD3B4">
    <w:name w:val="7936CD159D2D4278991232F9D01CD3B4"/>
    <w:rsid w:val="00AA7928"/>
  </w:style>
  <w:style w:type="paragraph" w:customStyle="1" w:styleId="A95EBF690609461B90E8ED7D3A4F9432">
    <w:name w:val="A95EBF690609461B90E8ED7D3A4F9432"/>
    <w:rsid w:val="00AA7928"/>
  </w:style>
  <w:style w:type="paragraph" w:customStyle="1" w:styleId="B597193695D74A7F87C90A43B0816BAF">
    <w:name w:val="B597193695D74A7F87C90A43B0816BAF"/>
    <w:rsid w:val="00AA7928"/>
  </w:style>
  <w:style w:type="paragraph" w:customStyle="1" w:styleId="B96DEA911CC848FCBEB504E24FBA4884">
    <w:name w:val="B96DEA911CC848FCBEB504E24FBA4884"/>
    <w:rsid w:val="00AA7928"/>
  </w:style>
  <w:style w:type="paragraph" w:customStyle="1" w:styleId="6EF16D9936BA48138B7C6CB319B2E3A1">
    <w:name w:val="6EF16D9936BA48138B7C6CB319B2E3A1"/>
    <w:rsid w:val="00AA7928"/>
  </w:style>
  <w:style w:type="paragraph" w:customStyle="1" w:styleId="3A247936B1AC4147A67D91E91AE48174">
    <w:name w:val="3A247936B1AC4147A67D91E91AE48174"/>
    <w:rsid w:val="00AA7928"/>
  </w:style>
  <w:style w:type="paragraph" w:customStyle="1" w:styleId="81875F5290C7401AAC158D4A1E1267DB">
    <w:name w:val="81875F5290C7401AAC158D4A1E1267DB"/>
    <w:rsid w:val="00AA7928"/>
  </w:style>
  <w:style w:type="paragraph" w:customStyle="1" w:styleId="C6B3EC1F02D9466387861163E47C7127">
    <w:name w:val="C6B3EC1F02D9466387861163E47C7127"/>
    <w:rsid w:val="00AA7928"/>
  </w:style>
  <w:style w:type="paragraph" w:customStyle="1" w:styleId="6E40FB97A26F4F6691D359B1E443232D">
    <w:name w:val="6E40FB97A26F4F6691D359B1E443232D"/>
    <w:rsid w:val="00AA7928"/>
  </w:style>
  <w:style w:type="paragraph" w:customStyle="1" w:styleId="5391736596D74BC0BD3A8DEF6D0A3403">
    <w:name w:val="5391736596D74BC0BD3A8DEF6D0A3403"/>
    <w:rsid w:val="00AA7928"/>
  </w:style>
  <w:style w:type="paragraph" w:customStyle="1" w:styleId="5E5AB7CEBE194527A5538B5260662764">
    <w:name w:val="5E5AB7CEBE194527A5538B5260662764"/>
    <w:rsid w:val="00AA7928"/>
  </w:style>
  <w:style w:type="paragraph" w:customStyle="1" w:styleId="093177DED10D47009F835D83064BDFE7">
    <w:name w:val="093177DED10D47009F835D83064BDFE7"/>
    <w:rsid w:val="00AA7928"/>
  </w:style>
  <w:style w:type="paragraph" w:customStyle="1" w:styleId="60DC93732FF8415AB9BAFB280CB7D0F6">
    <w:name w:val="60DC93732FF8415AB9BAFB280CB7D0F6"/>
    <w:rsid w:val="00AA7928"/>
  </w:style>
  <w:style w:type="paragraph" w:customStyle="1" w:styleId="8B44ECC14F434D559DDEAF3D3DBEF850">
    <w:name w:val="8B44ECC14F434D559DDEAF3D3DBEF850"/>
    <w:rsid w:val="00AA7928"/>
  </w:style>
  <w:style w:type="paragraph" w:customStyle="1" w:styleId="3CECC9344E8C4AC3A7476E508D4B2911">
    <w:name w:val="3CECC9344E8C4AC3A7476E508D4B2911"/>
    <w:rsid w:val="00AA7928"/>
  </w:style>
  <w:style w:type="paragraph" w:customStyle="1" w:styleId="408972FE3F34465780A9CD43A58C3F77">
    <w:name w:val="408972FE3F34465780A9CD43A58C3F77"/>
    <w:rsid w:val="00AA7928"/>
  </w:style>
  <w:style w:type="paragraph" w:customStyle="1" w:styleId="AF042B719CB64572A2B917BDC8AC51DB">
    <w:name w:val="AF042B719CB64572A2B917BDC8AC51DB"/>
    <w:rsid w:val="00AA7928"/>
  </w:style>
  <w:style w:type="paragraph" w:customStyle="1" w:styleId="80769F80421948C2BCABEEF56DF0CC27">
    <w:name w:val="80769F80421948C2BCABEEF56DF0CC27"/>
    <w:rsid w:val="00AA7928"/>
  </w:style>
  <w:style w:type="paragraph" w:customStyle="1" w:styleId="B324002DF4A84D9C922818CE7C5ACAE9">
    <w:name w:val="B324002DF4A84D9C922818CE7C5ACAE9"/>
    <w:rsid w:val="00AA7928"/>
  </w:style>
  <w:style w:type="paragraph" w:customStyle="1" w:styleId="703BD3081DFF495595D6C51D381D80BA">
    <w:name w:val="703BD3081DFF495595D6C51D381D80BA"/>
    <w:rsid w:val="00AA7928"/>
  </w:style>
  <w:style w:type="paragraph" w:customStyle="1" w:styleId="BD99C1D9B6764AFFA506FAC212F4C928">
    <w:name w:val="BD99C1D9B6764AFFA506FAC212F4C928"/>
    <w:rsid w:val="00AA7928"/>
  </w:style>
  <w:style w:type="paragraph" w:customStyle="1" w:styleId="2BC40A6BAD614A438C0BCDC78C9919FF">
    <w:name w:val="2BC40A6BAD614A438C0BCDC78C9919FF"/>
    <w:rsid w:val="00AA7928"/>
  </w:style>
  <w:style w:type="paragraph" w:customStyle="1" w:styleId="DAC6B806CBB74CB88703A0E36EE013C1">
    <w:name w:val="DAC6B806CBB74CB88703A0E36EE013C1"/>
    <w:rsid w:val="00AA7928"/>
  </w:style>
  <w:style w:type="paragraph" w:customStyle="1" w:styleId="4413C20C768A40C6A95093632B176BCA">
    <w:name w:val="4413C20C768A40C6A95093632B176BCA"/>
    <w:rsid w:val="00AA7928"/>
  </w:style>
  <w:style w:type="paragraph" w:customStyle="1" w:styleId="F8208A4FB9F04783BDC2404CF5CA9BDB">
    <w:name w:val="F8208A4FB9F04783BDC2404CF5CA9BDB"/>
    <w:rsid w:val="00AA7928"/>
  </w:style>
  <w:style w:type="paragraph" w:customStyle="1" w:styleId="3C5D8D8B3DB640858D9578039D25E41E">
    <w:name w:val="3C5D8D8B3DB640858D9578039D25E41E"/>
    <w:rsid w:val="00AA7928"/>
  </w:style>
  <w:style w:type="paragraph" w:customStyle="1" w:styleId="53B0C36DC5A84256807FBE641C9F6BF1">
    <w:name w:val="53B0C36DC5A84256807FBE641C9F6BF1"/>
    <w:rsid w:val="00AA7928"/>
  </w:style>
  <w:style w:type="paragraph" w:customStyle="1" w:styleId="18F845E85FD540F4BE1AFDB72F358568">
    <w:name w:val="18F845E85FD540F4BE1AFDB72F358568"/>
    <w:rsid w:val="00AA7928"/>
  </w:style>
  <w:style w:type="paragraph" w:customStyle="1" w:styleId="9857AC75FE684EB18D975ABF720FFC2B">
    <w:name w:val="9857AC75FE684EB18D975ABF720FFC2B"/>
    <w:rsid w:val="00AA7928"/>
  </w:style>
  <w:style w:type="paragraph" w:customStyle="1" w:styleId="5DFB41CF88624EFD822D947D1DF7F9E2">
    <w:name w:val="5DFB41CF88624EFD822D947D1DF7F9E2"/>
    <w:rsid w:val="00AA7928"/>
  </w:style>
  <w:style w:type="paragraph" w:customStyle="1" w:styleId="5FC7A4CEFF6440CEB5D2D45BB5E99A02">
    <w:name w:val="5FC7A4CEFF6440CEB5D2D45BB5E99A02"/>
    <w:rsid w:val="00AA7928"/>
  </w:style>
  <w:style w:type="paragraph" w:customStyle="1" w:styleId="9482B5423D6B4740951639A4B482AE2A">
    <w:name w:val="9482B5423D6B4740951639A4B482AE2A"/>
    <w:rsid w:val="00AA7928"/>
  </w:style>
  <w:style w:type="paragraph" w:customStyle="1" w:styleId="F50766A9AF0D4756B3617087E3B9152E">
    <w:name w:val="F50766A9AF0D4756B3617087E3B9152E"/>
    <w:rsid w:val="00AA7928"/>
  </w:style>
  <w:style w:type="paragraph" w:customStyle="1" w:styleId="EE2C0057C7B046F1AD47723B80AA7333">
    <w:name w:val="EE2C0057C7B046F1AD47723B80AA7333"/>
    <w:rsid w:val="00AA7928"/>
  </w:style>
  <w:style w:type="paragraph" w:customStyle="1" w:styleId="00CDC2FA7F0E4F108E4D547B6109E43E">
    <w:name w:val="00CDC2FA7F0E4F108E4D547B6109E43E"/>
    <w:rsid w:val="00AA7928"/>
  </w:style>
  <w:style w:type="paragraph" w:customStyle="1" w:styleId="EA30C38D66584C37A3B1FC989B480E03">
    <w:name w:val="EA30C38D66584C37A3B1FC989B480E03"/>
    <w:rsid w:val="00AA7928"/>
  </w:style>
  <w:style w:type="paragraph" w:customStyle="1" w:styleId="4CFDE08310884D34883DB200491F08DC">
    <w:name w:val="4CFDE08310884D34883DB200491F08DC"/>
    <w:rsid w:val="00AA7928"/>
  </w:style>
  <w:style w:type="paragraph" w:customStyle="1" w:styleId="5D2F165C7F3D4990A1C0215D9F6FF14A">
    <w:name w:val="5D2F165C7F3D4990A1C0215D9F6FF14A"/>
    <w:rsid w:val="00AA7928"/>
  </w:style>
  <w:style w:type="paragraph" w:customStyle="1" w:styleId="E34DC3A7CCA94AD391104352B253978F">
    <w:name w:val="E34DC3A7CCA94AD391104352B253978F"/>
    <w:rsid w:val="00AA7928"/>
  </w:style>
  <w:style w:type="paragraph" w:customStyle="1" w:styleId="9EA0953AF77F486991381153054F6992">
    <w:name w:val="9EA0953AF77F486991381153054F6992"/>
    <w:rsid w:val="00AA7928"/>
  </w:style>
  <w:style w:type="paragraph" w:customStyle="1" w:styleId="BEAACD797D9C4F1DA56CFBBF4DF79D53">
    <w:name w:val="BEAACD797D9C4F1DA56CFBBF4DF79D53"/>
    <w:rsid w:val="00AA7928"/>
  </w:style>
  <w:style w:type="paragraph" w:customStyle="1" w:styleId="2CEA6584AABC4B29BDDE5D42C328F24A">
    <w:name w:val="2CEA6584AABC4B29BDDE5D42C328F24A"/>
    <w:rsid w:val="00AA7928"/>
  </w:style>
  <w:style w:type="paragraph" w:customStyle="1" w:styleId="C8CE17C32DF64EE29D17BC3DC8D27378">
    <w:name w:val="C8CE17C32DF64EE29D17BC3DC8D27378"/>
    <w:rsid w:val="00AA7928"/>
  </w:style>
  <w:style w:type="paragraph" w:customStyle="1" w:styleId="9A149C4B26A3472CB5F25ED72F380F9F">
    <w:name w:val="9A149C4B26A3472CB5F25ED72F380F9F"/>
    <w:rsid w:val="00AA7928"/>
  </w:style>
  <w:style w:type="paragraph" w:customStyle="1" w:styleId="D5BE9801C644403A97B3466A59E2F90A">
    <w:name w:val="D5BE9801C644403A97B3466A59E2F90A"/>
    <w:rsid w:val="00AA7928"/>
  </w:style>
  <w:style w:type="paragraph" w:customStyle="1" w:styleId="07502680FFAC48658A4B6A62DAE7F799">
    <w:name w:val="07502680FFAC48658A4B6A62DAE7F799"/>
    <w:rsid w:val="00AA7928"/>
  </w:style>
  <w:style w:type="paragraph" w:customStyle="1" w:styleId="92ACFCC28366472594ABC0B21AE8E244">
    <w:name w:val="92ACFCC28366472594ABC0B21AE8E244"/>
    <w:rsid w:val="00AA7928"/>
  </w:style>
  <w:style w:type="paragraph" w:customStyle="1" w:styleId="15762996D0854A1291100BF806157EF6">
    <w:name w:val="15762996D0854A1291100BF806157EF6"/>
    <w:rsid w:val="00AA7928"/>
  </w:style>
  <w:style w:type="paragraph" w:customStyle="1" w:styleId="AA88814E0A25452BADF3153B3A117538">
    <w:name w:val="AA88814E0A25452BADF3153B3A117538"/>
    <w:rsid w:val="00AA7928"/>
  </w:style>
  <w:style w:type="paragraph" w:customStyle="1" w:styleId="97EFC4206581416C81E587180E3A4D78">
    <w:name w:val="97EFC4206581416C81E587180E3A4D78"/>
    <w:rsid w:val="00AA7928"/>
  </w:style>
  <w:style w:type="paragraph" w:customStyle="1" w:styleId="67CFBF6FB3A944199A470DBB8FBDEA16">
    <w:name w:val="67CFBF6FB3A944199A470DBB8FBDEA16"/>
    <w:rsid w:val="00AA7928"/>
  </w:style>
  <w:style w:type="paragraph" w:customStyle="1" w:styleId="6DC3545F609E411EBF88B4368FCE36EE">
    <w:name w:val="6DC3545F609E411EBF88B4368FCE36EE"/>
    <w:rsid w:val="00AA7928"/>
  </w:style>
  <w:style w:type="paragraph" w:customStyle="1" w:styleId="265530C2C48F4468B5751D179AA3CDCA">
    <w:name w:val="265530C2C48F4468B5751D179AA3CDCA"/>
    <w:rsid w:val="00AA7928"/>
  </w:style>
  <w:style w:type="paragraph" w:customStyle="1" w:styleId="3E0A586784C84A15908C5DA81556D045">
    <w:name w:val="3E0A586784C84A15908C5DA81556D045"/>
    <w:rsid w:val="00AA7928"/>
  </w:style>
  <w:style w:type="paragraph" w:customStyle="1" w:styleId="66AB8C8C5A6A46BDBD47CB5F20EB80AD">
    <w:name w:val="66AB8C8C5A6A46BDBD47CB5F20EB80AD"/>
    <w:rsid w:val="00AA7928"/>
  </w:style>
  <w:style w:type="paragraph" w:customStyle="1" w:styleId="CA057CD3CABB440FA137DECFD2053A8C">
    <w:name w:val="CA057CD3CABB440FA137DECFD2053A8C"/>
    <w:rsid w:val="00AA7928"/>
  </w:style>
  <w:style w:type="paragraph" w:customStyle="1" w:styleId="5BAF5D4399B744CFB6AE387593AD89A3">
    <w:name w:val="5BAF5D4399B744CFB6AE387593AD89A3"/>
    <w:rsid w:val="00AA7928"/>
  </w:style>
  <w:style w:type="paragraph" w:customStyle="1" w:styleId="87083D01AEE742B7855493AD06913701">
    <w:name w:val="87083D01AEE742B7855493AD06913701"/>
    <w:rsid w:val="00AA7928"/>
  </w:style>
  <w:style w:type="paragraph" w:customStyle="1" w:styleId="939E8CA52D4C4E78A63537D151C92182">
    <w:name w:val="939E8CA52D4C4E78A63537D151C92182"/>
    <w:rsid w:val="00AA7928"/>
  </w:style>
  <w:style w:type="paragraph" w:customStyle="1" w:styleId="DB97B59F62DE4199A0DBD8CFCC040F27">
    <w:name w:val="DB97B59F62DE4199A0DBD8CFCC040F27"/>
    <w:rsid w:val="00AA7928"/>
  </w:style>
  <w:style w:type="paragraph" w:customStyle="1" w:styleId="A12CB378A4BA47A4A78FC0EBAA55DAA7">
    <w:name w:val="A12CB378A4BA47A4A78FC0EBAA55DAA7"/>
    <w:rsid w:val="00AA7928"/>
  </w:style>
  <w:style w:type="paragraph" w:customStyle="1" w:styleId="6B1D2B9807654592A0EE281EA23EFA34">
    <w:name w:val="6B1D2B9807654592A0EE281EA23EFA34"/>
    <w:rsid w:val="00AA7928"/>
  </w:style>
  <w:style w:type="paragraph" w:customStyle="1" w:styleId="CBA07B9A7B254570B6B3274F9CC4F2DA">
    <w:name w:val="CBA07B9A7B254570B6B3274F9CC4F2DA"/>
    <w:rsid w:val="00AA7928"/>
  </w:style>
  <w:style w:type="paragraph" w:customStyle="1" w:styleId="8C2BCEF3583F400BBD46B1C90AFE3DC1">
    <w:name w:val="8C2BCEF3583F400BBD46B1C90AFE3DC1"/>
    <w:rsid w:val="00AA7928"/>
  </w:style>
  <w:style w:type="paragraph" w:customStyle="1" w:styleId="2D90DE3F534C404B94EBBAD4CF428F1A">
    <w:name w:val="2D90DE3F534C404B94EBBAD4CF428F1A"/>
    <w:rsid w:val="00AA7928"/>
  </w:style>
  <w:style w:type="paragraph" w:customStyle="1" w:styleId="1BE0FF4EBF1B48228E5C7EBCE14638EB">
    <w:name w:val="1BE0FF4EBF1B48228E5C7EBCE14638EB"/>
    <w:rsid w:val="00AA7928"/>
  </w:style>
  <w:style w:type="paragraph" w:customStyle="1" w:styleId="434AC62E380B4DDE870E829659CC8B59">
    <w:name w:val="434AC62E380B4DDE870E829659CC8B59"/>
    <w:rsid w:val="00AA7928"/>
  </w:style>
  <w:style w:type="paragraph" w:customStyle="1" w:styleId="1B8C459E113747D18A7C1F58CA3E66BC">
    <w:name w:val="1B8C459E113747D18A7C1F58CA3E66BC"/>
    <w:rsid w:val="00AA7928"/>
  </w:style>
  <w:style w:type="paragraph" w:customStyle="1" w:styleId="82AAF4E8C75047B2B66E13190F26D014">
    <w:name w:val="82AAF4E8C75047B2B66E13190F26D014"/>
    <w:rsid w:val="00AA7928"/>
  </w:style>
  <w:style w:type="paragraph" w:customStyle="1" w:styleId="C1E6FB35150F4AAABB6D80CE09559B34">
    <w:name w:val="C1E6FB35150F4AAABB6D80CE09559B34"/>
    <w:rsid w:val="00AA7928"/>
  </w:style>
  <w:style w:type="paragraph" w:customStyle="1" w:styleId="C0862945EC0F4B888021756C90D05296">
    <w:name w:val="C0862945EC0F4B888021756C90D05296"/>
    <w:rsid w:val="00AA7928"/>
  </w:style>
  <w:style w:type="paragraph" w:customStyle="1" w:styleId="6C1B78BD81AF4CC09CF694C25185E337">
    <w:name w:val="6C1B78BD81AF4CC09CF694C25185E337"/>
    <w:rsid w:val="00AA7928"/>
  </w:style>
  <w:style w:type="paragraph" w:customStyle="1" w:styleId="DC3FE3F909C94E68B2CAEF0FF03FC86B">
    <w:name w:val="DC3FE3F909C94E68B2CAEF0FF03FC86B"/>
    <w:rsid w:val="00AA7928"/>
  </w:style>
  <w:style w:type="paragraph" w:customStyle="1" w:styleId="4D1C949C55684D56A9BBD93F634920CA">
    <w:name w:val="4D1C949C55684D56A9BBD93F634920CA"/>
    <w:rsid w:val="00AA7928"/>
  </w:style>
  <w:style w:type="paragraph" w:customStyle="1" w:styleId="6EB8DD7268E4459C8F0E28B8782CA20D">
    <w:name w:val="6EB8DD7268E4459C8F0E28B8782CA20D"/>
    <w:rsid w:val="00AA7928"/>
  </w:style>
  <w:style w:type="paragraph" w:customStyle="1" w:styleId="1890398A2306492287477069FE835EC4">
    <w:name w:val="1890398A2306492287477069FE835EC4"/>
    <w:rsid w:val="00AA7928"/>
  </w:style>
  <w:style w:type="paragraph" w:customStyle="1" w:styleId="5D1B342930D54D99831208F7B17A742D">
    <w:name w:val="5D1B342930D54D99831208F7B17A742D"/>
    <w:rsid w:val="00AA7928"/>
  </w:style>
  <w:style w:type="paragraph" w:customStyle="1" w:styleId="83FDEBDDFAF94860A1311BE0AF93947E">
    <w:name w:val="83FDEBDDFAF94860A1311BE0AF93947E"/>
    <w:rsid w:val="00AA7928"/>
  </w:style>
  <w:style w:type="paragraph" w:customStyle="1" w:styleId="04F400EBD5354C5986737126C6A2A207">
    <w:name w:val="04F400EBD5354C5986737126C6A2A207"/>
    <w:rsid w:val="00AA7928"/>
  </w:style>
  <w:style w:type="paragraph" w:customStyle="1" w:styleId="6D6D7906A4134F178AF2FEE28C364E0B">
    <w:name w:val="6D6D7906A4134F178AF2FEE28C364E0B"/>
    <w:rsid w:val="00AA7928"/>
  </w:style>
  <w:style w:type="paragraph" w:customStyle="1" w:styleId="06FD677E7C364814876A4888DBEE5718">
    <w:name w:val="06FD677E7C364814876A4888DBEE5718"/>
    <w:rsid w:val="00AA7928"/>
  </w:style>
  <w:style w:type="paragraph" w:customStyle="1" w:styleId="AEDE95AD52C54898AF738CA05FDA05D1">
    <w:name w:val="AEDE95AD52C54898AF738CA05FDA05D1"/>
    <w:rsid w:val="00AA7928"/>
  </w:style>
  <w:style w:type="paragraph" w:customStyle="1" w:styleId="F32C62F6188541A3B8B914BBDA26405D">
    <w:name w:val="F32C62F6188541A3B8B914BBDA26405D"/>
    <w:rsid w:val="00AA7928"/>
  </w:style>
  <w:style w:type="paragraph" w:customStyle="1" w:styleId="96BDFAC4E7BD43B49F5AB5DD56390D0E">
    <w:name w:val="96BDFAC4E7BD43B49F5AB5DD56390D0E"/>
    <w:rsid w:val="00AA7928"/>
  </w:style>
  <w:style w:type="paragraph" w:customStyle="1" w:styleId="836303301ED04D8E936D7B011F3C331C">
    <w:name w:val="836303301ED04D8E936D7B011F3C331C"/>
    <w:rsid w:val="00AA7928"/>
  </w:style>
  <w:style w:type="paragraph" w:customStyle="1" w:styleId="A8A2F30FC5904A96B45BAD7EA784B5CF">
    <w:name w:val="A8A2F30FC5904A96B45BAD7EA784B5CF"/>
    <w:rsid w:val="00AA7928"/>
  </w:style>
  <w:style w:type="paragraph" w:customStyle="1" w:styleId="2EDEDA80C1CA4A57898DE2CB9362A7F6">
    <w:name w:val="2EDEDA80C1CA4A57898DE2CB9362A7F6"/>
    <w:rsid w:val="00AA7928"/>
  </w:style>
  <w:style w:type="paragraph" w:customStyle="1" w:styleId="2F9EB9F099844F139094A0048455BA26">
    <w:name w:val="2F9EB9F099844F139094A0048455BA26"/>
    <w:rsid w:val="00AA7928"/>
  </w:style>
  <w:style w:type="paragraph" w:customStyle="1" w:styleId="524EA8503A1A403CAE8415C565F6A46C">
    <w:name w:val="524EA8503A1A403CAE8415C565F6A46C"/>
    <w:rsid w:val="00AA7928"/>
  </w:style>
  <w:style w:type="paragraph" w:customStyle="1" w:styleId="43474FE9A5354017BF26020F5782E392">
    <w:name w:val="43474FE9A5354017BF26020F5782E392"/>
    <w:rsid w:val="00AA7928"/>
  </w:style>
  <w:style w:type="paragraph" w:customStyle="1" w:styleId="B12F3EAD66B44D45B41EFFBDE9563348">
    <w:name w:val="B12F3EAD66B44D45B41EFFBDE9563348"/>
    <w:rsid w:val="00AA7928"/>
  </w:style>
  <w:style w:type="paragraph" w:customStyle="1" w:styleId="C7007BA0D9D94DF9960B08035254A8D0">
    <w:name w:val="C7007BA0D9D94DF9960B08035254A8D0"/>
    <w:rsid w:val="00AA7928"/>
  </w:style>
  <w:style w:type="paragraph" w:customStyle="1" w:styleId="436F5026A8414E1780A3C64B322DA46C">
    <w:name w:val="436F5026A8414E1780A3C64B322DA46C"/>
    <w:rsid w:val="00AA7928"/>
  </w:style>
  <w:style w:type="paragraph" w:customStyle="1" w:styleId="7B3B2804B3E24BB3BB25EAD879BEA30D">
    <w:name w:val="7B3B2804B3E24BB3BB25EAD879BEA30D"/>
    <w:rsid w:val="00AA7928"/>
  </w:style>
  <w:style w:type="paragraph" w:customStyle="1" w:styleId="B2B8E5CB58C940A98C7C6A22A536DDA6">
    <w:name w:val="B2B8E5CB58C940A98C7C6A22A536DDA6"/>
    <w:rsid w:val="00AA7928"/>
  </w:style>
  <w:style w:type="paragraph" w:customStyle="1" w:styleId="0EE25B3BA61441B49BD48CA3CB497BB6">
    <w:name w:val="0EE25B3BA61441B49BD48CA3CB497BB6"/>
    <w:rsid w:val="00AA7928"/>
  </w:style>
  <w:style w:type="paragraph" w:customStyle="1" w:styleId="EB5133D06693465FB0CC65C6DB308663">
    <w:name w:val="EB5133D06693465FB0CC65C6DB308663"/>
    <w:rsid w:val="00AA7928"/>
  </w:style>
  <w:style w:type="paragraph" w:customStyle="1" w:styleId="9FCFEB8616994004BBD554E402F54C44">
    <w:name w:val="9FCFEB8616994004BBD554E402F54C44"/>
    <w:rsid w:val="00AA7928"/>
  </w:style>
  <w:style w:type="paragraph" w:customStyle="1" w:styleId="ABA57996D90E4580B067274455EF4A2A">
    <w:name w:val="ABA57996D90E4580B067274455EF4A2A"/>
    <w:rsid w:val="00AA7928"/>
  </w:style>
  <w:style w:type="paragraph" w:customStyle="1" w:styleId="7C805304479F41CEBAE133978B86547C">
    <w:name w:val="7C805304479F41CEBAE133978B86547C"/>
    <w:rsid w:val="00AA7928"/>
  </w:style>
  <w:style w:type="paragraph" w:customStyle="1" w:styleId="059FC7D6D6324E809B974F581087948E">
    <w:name w:val="059FC7D6D6324E809B974F581087948E"/>
    <w:rsid w:val="00AA7928"/>
  </w:style>
  <w:style w:type="paragraph" w:customStyle="1" w:styleId="C8698F40A9534D3595BDA0C64894FB64">
    <w:name w:val="C8698F40A9534D3595BDA0C64894FB64"/>
    <w:rsid w:val="00AA7928"/>
  </w:style>
  <w:style w:type="paragraph" w:customStyle="1" w:styleId="E131987C725140868A0AB26D687FBC80">
    <w:name w:val="E131987C725140868A0AB26D687FBC80"/>
    <w:rsid w:val="00AA7928"/>
  </w:style>
  <w:style w:type="paragraph" w:customStyle="1" w:styleId="8463D8C274C9426996EFD974A57B6263">
    <w:name w:val="8463D8C274C9426996EFD974A57B6263"/>
    <w:rsid w:val="00AA7928"/>
  </w:style>
  <w:style w:type="paragraph" w:customStyle="1" w:styleId="C567B27C11BB4019AABE5D022FF4832D">
    <w:name w:val="C567B27C11BB4019AABE5D022FF4832D"/>
    <w:rsid w:val="00AA7928"/>
  </w:style>
  <w:style w:type="paragraph" w:customStyle="1" w:styleId="F73E959B95AD49C8A84085BE404B0D22">
    <w:name w:val="F73E959B95AD49C8A84085BE404B0D22"/>
    <w:rsid w:val="00AA7928"/>
  </w:style>
  <w:style w:type="paragraph" w:customStyle="1" w:styleId="10ACD7CD7A154DB0880D5D77161089EC">
    <w:name w:val="10ACD7CD7A154DB0880D5D77161089EC"/>
    <w:rsid w:val="00AA7928"/>
  </w:style>
  <w:style w:type="paragraph" w:customStyle="1" w:styleId="2B8CD4812F9B45D9BDDC62B6357F4106">
    <w:name w:val="2B8CD4812F9B45D9BDDC62B6357F4106"/>
    <w:rsid w:val="00AA7928"/>
  </w:style>
  <w:style w:type="paragraph" w:customStyle="1" w:styleId="099613FAA671420B96D6F2293E6732DE">
    <w:name w:val="099613FAA671420B96D6F2293E6732DE"/>
    <w:rsid w:val="00AA7928"/>
  </w:style>
  <w:style w:type="paragraph" w:customStyle="1" w:styleId="CE08D3B5F8574566A24880C2126D8061">
    <w:name w:val="CE08D3B5F8574566A24880C2126D8061"/>
    <w:rsid w:val="00AA7928"/>
  </w:style>
  <w:style w:type="paragraph" w:customStyle="1" w:styleId="152D29602DE24273924300A2619A114B">
    <w:name w:val="152D29602DE24273924300A2619A114B"/>
    <w:rsid w:val="00EE0B81"/>
  </w:style>
  <w:style w:type="paragraph" w:customStyle="1" w:styleId="84C86527CEA44635A961E136B8D371A7">
    <w:name w:val="84C86527CEA44635A961E136B8D371A7"/>
    <w:rsid w:val="00EE0B81"/>
  </w:style>
  <w:style w:type="paragraph" w:customStyle="1" w:styleId="E6A32EA88AF049BB812C246742E5B6E1">
    <w:name w:val="E6A32EA88AF049BB812C246742E5B6E1"/>
    <w:rsid w:val="00EE0B81"/>
  </w:style>
  <w:style w:type="paragraph" w:customStyle="1" w:styleId="D3FA7534F3C04DB5A33AAF12B5D98DC8">
    <w:name w:val="D3FA7534F3C04DB5A33AAF12B5D98DC8"/>
    <w:rsid w:val="00EE0B81"/>
  </w:style>
  <w:style w:type="paragraph" w:customStyle="1" w:styleId="A3DAE5E5E54E4D58BF1FFD3BACC17913">
    <w:name w:val="A3DAE5E5E54E4D58BF1FFD3BACC17913"/>
    <w:rsid w:val="00EE0B81"/>
  </w:style>
  <w:style w:type="paragraph" w:customStyle="1" w:styleId="6568F4E6F9914AB782B0672C8644A6AD">
    <w:name w:val="6568F4E6F9914AB782B0672C8644A6AD"/>
    <w:rsid w:val="00EE0B81"/>
  </w:style>
  <w:style w:type="paragraph" w:customStyle="1" w:styleId="B760009583A54598B10B1D2065338818">
    <w:name w:val="B760009583A54598B10B1D2065338818"/>
    <w:rsid w:val="00EE0B81"/>
  </w:style>
  <w:style w:type="paragraph" w:customStyle="1" w:styleId="B6042FDD54CB4D83A36829FCAC8AD151">
    <w:name w:val="B6042FDD54CB4D83A36829FCAC8AD151"/>
    <w:rsid w:val="00EE0B81"/>
  </w:style>
  <w:style w:type="paragraph" w:customStyle="1" w:styleId="02D0E8C4EB3549C89756D02FE785B8BE">
    <w:name w:val="02D0E8C4EB3549C89756D02FE785B8BE"/>
    <w:rsid w:val="00EE0B81"/>
  </w:style>
  <w:style w:type="paragraph" w:customStyle="1" w:styleId="B3D38A933D124F4B839C342BBE26B7A1">
    <w:name w:val="B3D38A933D124F4B839C342BBE26B7A1"/>
    <w:rsid w:val="00EE0B81"/>
  </w:style>
  <w:style w:type="paragraph" w:customStyle="1" w:styleId="801C7F73DB86451AA31CA5D0BAD9F14D">
    <w:name w:val="801C7F73DB86451AA31CA5D0BAD9F14D"/>
    <w:rsid w:val="00EE0B81"/>
  </w:style>
  <w:style w:type="paragraph" w:customStyle="1" w:styleId="5C046085FF77493BBBC9B4E21AC595F5">
    <w:name w:val="5C046085FF77493BBBC9B4E21AC595F5"/>
    <w:rsid w:val="00EE0B81"/>
  </w:style>
  <w:style w:type="paragraph" w:customStyle="1" w:styleId="C6529525477A479FBCD6936FD703CEBA">
    <w:name w:val="C6529525477A479FBCD6936FD703CEBA"/>
    <w:rsid w:val="00EE0B81"/>
  </w:style>
  <w:style w:type="paragraph" w:customStyle="1" w:styleId="2C795220202D4C9DACFB51B4E195E4F5">
    <w:name w:val="2C795220202D4C9DACFB51B4E195E4F5"/>
    <w:rsid w:val="00EE0B81"/>
  </w:style>
  <w:style w:type="paragraph" w:customStyle="1" w:styleId="4754011601B34AE3897CA48DC7963A87">
    <w:name w:val="4754011601B34AE3897CA48DC7963A87"/>
    <w:rsid w:val="00EE0B81"/>
  </w:style>
  <w:style w:type="paragraph" w:customStyle="1" w:styleId="2EA1B96CACA14CCEA5EA68205CCEFDA9">
    <w:name w:val="2EA1B96CACA14CCEA5EA68205CCEFDA9"/>
    <w:rsid w:val="00EE0B81"/>
  </w:style>
  <w:style w:type="paragraph" w:customStyle="1" w:styleId="B225FF25AC274AA789F28DBB86F6998C">
    <w:name w:val="B225FF25AC274AA789F28DBB86F6998C"/>
    <w:rsid w:val="00EE0B81"/>
  </w:style>
  <w:style w:type="paragraph" w:customStyle="1" w:styleId="DAD3A9C965214523A478E21A9185C2EE">
    <w:name w:val="DAD3A9C965214523A478E21A9185C2EE"/>
    <w:rsid w:val="00EE0B81"/>
  </w:style>
  <w:style w:type="paragraph" w:customStyle="1" w:styleId="5BAB9CA3227E458494EADE0AE8B7F27D">
    <w:name w:val="5BAB9CA3227E458494EADE0AE8B7F27D"/>
    <w:rsid w:val="00EE0B81"/>
  </w:style>
  <w:style w:type="paragraph" w:customStyle="1" w:styleId="58D2A0FF8B5A403E86BED27A6CBF1EF5">
    <w:name w:val="58D2A0FF8B5A403E86BED27A6CBF1EF5"/>
    <w:rsid w:val="00EE0B81"/>
  </w:style>
  <w:style w:type="paragraph" w:customStyle="1" w:styleId="787D9E51840041248B5DE0E60F97620A">
    <w:name w:val="787D9E51840041248B5DE0E60F97620A"/>
    <w:rsid w:val="00EE0B81"/>
  </w:style>
  <w:style w:type="paragraph" w:customStyle="1" w:styleId="2A57CD365FD1407E9800206566F7BF74">
    <w:name w:val="2A57CD365FD1407E9800206566F7BF74"/>
    <w:rsid w:val="00EE0B81"/>
  </w:style>
  <w:style w:type="paragraph" w:customStyle="1" w:styleId="94E5FB486E4B4443BDE13299E2F52F75">
    <w:name w:val="94E5FB486E4B4443BDE13299E2F52F75"/>
    <w:rsid w:val="00EE0B81"/>
  </w:style>
  <w:style w:type="paragraph" w:customStyle="1" w:styleId="EA3F39B383E74D0E8C4536C8B5762E93">
    <w:name w:val="EA3F39B383E74D0E8C4536C8B5762E93"/>
    <w:rsid w:val="00EE0B81"/>
  </w:style>
  <w:style w:type="paragraph" w:customStyle="1" w:styleId="6C9EC49489EA45D2B1F92EAC72B3E6BD">
    <w:name w:val="6C9EC49489EA45D2B1F92EAC72B3E6BD"/>
    <w:rsid w:val="00EE0B81"/>
  </w:style>
  <w:style w:type="paragraph" w:customStyle="1" w:styleId="0A9F8309F8184301B10FDFF4B2A0E2A2">
    <w:name w:val="0A9F8309F8184301B10FDFF4B2A0E2A2"/>
    <w:rsid w:val="00EE0B81"/>
  </w:style>
  <w:style w:type="paragraph" w:customStyle="1" w:styleId="386F412806B34C558D968EAC9ED7C010">
    <w:name w:val="386F412806B34C558D968EAC9ED7C010"/>
    <w:rsid w:val="00EE0B81"/>
  </w:style>
  <w:style w:type="paragraph" w:customStyle="1" w:styleId="36FACF9C476E452DA890250FF3773953">
    <w:name w:val="36FACF9C476E452DA890250FF3773953"/>
    <w:rsid w:val="00EE0B81"/>
  </w:style>
  <w:style w:type="paragraph" w:customStyle="1" w:styleId="8BB1F05EB537416895E754E113BF80D3">
    <w:name w:val="8BB1F05EB537416895E754E113BF80D3"/>
    <w:rsid w:val="00EE0B81"/>
  </w:style>
  <w:style w:type="paragraph" w:customStyle="1" w:styleId="3ECC346BE2904C7AB0249B68C4B9178D">
    <w:name w:val="3ECC346BE2904C7AB0249B68C4B9178D"/>
    <w:rsid w:val="00EE0B81"/>
  </w:style>
  <w:style w:type="paragraph" w:customStyle="1" w:styleId="174AA8EE896B49FFA9F079848CDC6E96">
    <w:name w:val="174AA8EE896B49FFA9F079848CDC6E96"/>
    <w:rsid w:val="00EE0B81"/>
  </w:style>
  <w:style w:type="paragraph" w:customStyle="1" w:styleId="D7D5FAD44C454CC998386440CFAF027C">
    <w:name w:val="D7D5FAD44C454CC998386440CFAF027C"/>
    <w:rsid w:val="00EE0B81"/>
  </w:style>
  <w:style w:type="paragraph" w:customStyle="1" w:styleId="C960B6DD168043099821282558A150DF">
    <w:name w:val="C960B6DD168043099821282558A150DF"/>
    <w:rsid w:val="00EE0B81"/>
  </w:style>
  <w:style w:type="paragraph" w:customStyle="1" w:styleId="7B0D1E97999B4597A50E6B63389C5A2F">
    <w:name w:val="7B0D1E97999B4597A50E6B63389C5A2F"/>
    <w:rsid w:val="00EE0B81"/>
  </w:style>
  <w:style w:type="paragraph" w:customStyle="1" w:styleId="DDA1811D85C9423B92E1A3C5477E619A">
    <w:name w:val="DDA1811D85C9423B92E1A3C5477E619A"/>
    <w:rsid w:val="00EE0B81"/>
  </w:style>
  <w:style w:type="paragraph" w:customStyle="1" w:styleId="464ABC559B7343378B9409872FC25D4D">
    <w:name w:val="464ABC559B7343378B9409872FC25D4D"/>
    <w:rsid w:val="00EE0B81"/>
  </w:style>
  <w:style w:type="paragraph" w:customStyle="1" w:styleId="24F9FC86BC204D2AA652F5A2633A5C47">
    <w:name w:val="24F9FC86BC204D2AA652F5A2633A5C47"/>
    <w:rsid w:val="00EE0B81"/>
  </w:style>
  <w:style w:type="paragraph" w:customStyle="1" w:styleId="67783341623E43D291C1CACAD991D51E">
    <w:name w:val="67783341623E43D291C1CACAD991D51E"/>
    <w:rsid w:val="00EE0B81"/>
  </w:style>
  <w:style w:type="paragraph" w:customStyle="1" w:styleId="0D6E99FBA2634C8EAAC46A4AA9232F88">
    <w:name w:val="0D6E99FBA2634C8EAAC46A4AA9232F88"/>
    <w:rsid w:val="00EE0B81"/>
  </w:style>
  <w:style w:type="paragraph" w:customStyle="1" w:styleId="7164750AFF58416B863E8E6F4F2DB023">
    <w:name w:val="7164750AFF58416B863E8E6F4F2DB023"/>
    <w:rsid w:val="00EE0B81"/>
  </w:style>
  <w:style w:type="paragraph" w:customStyle="1" w:styleId="C3DB380D53DA423BB258F24B82396658">
    <w:name w:val="C3DB380D53DA423BB258F24B82396658"/>
    <w:rsid w:val="00EE0B81"/>
  </w:style>
  <w:style w:type="paragraph" w:customStyle="1" w:styleId="39D2FEA00F844E38B1A0770D9CA1ACD7">
    <w:name w:val="39D2FEA00F844E38B1A0770D9CA1ACD7"/>
    <w:rsid w:val="00EE0B81"/>
  </w:style>
  <w:style w:type="paragraph" w:customStyle="1" w:styleId="6F571BC8321144C983095E5AA687F1FB">
    <w:name w:val="6F571BC8321144C983095E5AA687F1FB"/>
    <w:rsid w:val="00EE0B81"/>
  </w:style>
  <w:style w:type="paragraph" w:customStyle="1" w:styleId="7277291A9DBE4E3D9810094CEC4643A6">
    <w:name w:val="7277291A9DBE4E3D9810094CEC4643A6"/>
    <w:rsid w:val="00EE0B81"/>
  </w:style>
  <w:style w:type="paragraph" w:customStyle="1" w:styleId="358934ABF4B34297B879E7E81874D7EA">
    <w:name w:val="358934ABF4B34297B879E7E81874D7EA"/>
    <w:rsid w:val="00EE0B81"/>
  </w:style>
  <w:style w:type="paragraph" w:customStyle="1" w:styleId="3199DF0D8DF8413DADE3E398902CCE74">
    <w:name w:val="3199DF0D8DF8413DADE3E398902CCE74"/>
    <w:rsid w:val="00EE0B81"/>
  </w:style>
  <w:style w:type="paragraph" w:customStyle="1" w:styleId="0F9E5233D6164974BBD44EEDB1DF33C7">
    <w:name w:val="0F9E5233D6164974BBD44EEDB1DF33C7"/>
    <w:rsid w:val="00EE0B81"/>
  </w:style>
  <w:style w:type="paragraph" w:customStyle="1" w:styleId="E4B0D97D1DDA422399F2BEA37302ADC8">
    <w:name w:val="E4B0D97D1DDA422399F2BEA37302ADC8"/>
    <w:rsid w:val="00EE0B81"/>
  </w:style>
  <w:style w:type="paragraph" w:customStyle="1" w:styleId="673C5095E0C246EDA0B83AE9E2B12CC3">
    <w:name w:val="673C5095E0C246EDA0B83AE9E2B12CC3"/>
    <w:rsid w:val="00EE0B81"/>
  </w:style>
  <w:style w:type="paragraph" w:customStyle="1" w:styleId="E4390A60B7324333B152DF7DA10F97F3">
    <w:name w:val="E4390A60B7324333B152DF7DA10F97F3"/>
    <w:rsid w:val="00EE0B81"/>
  </w:style>
  <w:style w:type="paragraph" w:customStyle="1" w:styleId="738354E035CB414CB9E1782EEE6C3817">
    <w:name w:val="738354E035CB414CB9E1782EEE6C3817"/>
    <w:rsid w:val="00EE0B81"/>
  </w:style>
  <w:style w:type="paragraph" w:customStyle="1" w:styleId="2EE57AE70DE74CB4820CA0C9964F5564">
    <w:name w:val="2EE57AE70DE74CB4820CA0C9964F5564"/>
    <w:rsid w:val="00EE0B81"/>
  </w:style>
  <w:style w:type="paragraph" w:customStyle="1" w:styleId="699E35BE9A9D4FEC9F4EE325B6C713EA">
    <w:name w:val="699E35BE9A9D4FEC9F4EE325B6C713EA"/>
    <w:rsid w:val="00EE0B81"/>
  </w:style>
  <w:style w:type="paragraph" w:customStyle="1" w:styleId="50750D43775C445C99409014AC93D0B2">
    <w:name w:val="50750D43775C445C99409014AC93D0B2"/>
    <w:rsid w:val="00EE0B81"/>
  </w:style>
  <w:style w:type="paragraph" w:customStyle="1" w:styleId="6F16129C1BBA49CEAC0EC57D68C860C9">
    <w:name w:val="6F16129C1BBA49CEAC0EC57D68C860C9"/>
    <w:rsid w:val="00EE0B81"/>
  </w:style>
  <w:style w:type="paragraph" w:customStyle="1" w:styleId="CE1CB0AA232E4A6B8788D7609EDD8CCB">
    <w:name w:val="CE1CB0AA232E4A6B8788D7609EDD8CCB"/>
    <w:rsid w:val="00EE0B81"/>
  </w:style>
  <w:style w:type="paragraph" w:customStyle="1" w:styleId="80DB20CADC4D4400ACC8818811191D83">
    <w:name w:val="80DB20CADC4D4400ACC8818811191D83"/>
    <w:rsid w:val="00EE0B81"/>
  </w:style>
  <w:style w:type="paragraph" w:customStyle="1" w:styleId="B5771B9D828B4E62948A19E0AF98A0D1">
    <w:name w:val="B5771B9D828B4E62948A19E0AF98A0D1"/>
    <w:rsid w:val="00EE0B81"/>
  </w:style>
  <w:style w:type="paragraph" w:customStyle="1" w:styleId="B96153A5783B46F8AE582892EC3AB65B">
    <w:name w:val="B96153A5783B46F8AE582892EC3AB65B"/>
    <w:rsid w:val="00705EC3"/>
  </w:style>
  <w:style w:type="paragraph" w:customStyle="1" w:styleId="820DA7ECF6934DB98467084834DF5444">
    <w:name w:val="820DA7ECF6934DB98467084834DF5444"/>
    <w:rsid w:val="00705EC3"/>
  </w:style>
  <w:style w:type="paragraph" w:customStyle="1" w:styleId="56A04A48E1EC4381A6833585D41C696E">
    <w:name w:val="56A04A48E1EC4381A6833585D41C696E"/>
    <w:rsid w:val="00705EC3"/>
  </w:style>
  <w:style w:type="paragraph" w:customStyle="1" w:styleId="C348D89CAFBF466BB7D08761495F0555">
    <w:name w:val="C348D89CAFBF466BB7D08761495F0555"/>
    <w:rsid w:val="00705EC3"/>
  </w:style>
  <w:style w:type="paragraph" w:customStyle="1" w:styleId="F480EC0EE04E44EA9BEB81E579132EE2">
    <w:name w:val="F480EC0EE04E44EA9BEB81E579132EE2"/>
    <w:rsid w:val="00705EC3"/>
  </w:style>
  <w:style w:type="paragraph" w:customStyle="1" w:styleId="FB3D68A1E8AD4500BA588662A66B3940">
    <w:name w:val="FB3D68A1E8AD4500BA588662A66B3940"/>
    <w:rsid w:val="00705EC3"/>
  </w:style>
  <w:style w:type="paragraph" w:customStyle="1" w:styleId="25AF1F98597B4F6881F3EAC1AA99D4F3">
    <w:name w:val="25AF1F98597B4F6881F3EAC1AA99D4F3"/>
    <w:rsid w:val="00705EC3"/>
  </w:style>
  <w:style w:type="paragraph" w:customStyle="1" w:styleId="C4D07A89019C4B7C898958FB03AE14D7">
    <w:name w:val="C4D07A89019C4B7C898958FB03AE14D7"/>
    <w:rsid w:val="00705EC3"/>
  </w:style>
  <w:style w:type="paragraph" w:customStyle="1" w:styleId="D555D0B8D736430DB2315D3BED9FB518">
    <w:name w:val="D555D0B8D736430DB2315D3BED9FB518"/>
    <w:rsid w:val="00705EC3"/>
  </w:style>
  <w:style w:type="paragraph" w:customStyle="1" w:styleId="0C757FC49363438F8F33F8CA011DD72B">
    <w:name w:val="0C757FC49363438F8F33F8CA011DD72B"/>
    <w:rsid w:val="00705EC3"/>
  </w:style>
  <w:style w:type="paragraph" w:customStyle="1" w:styleId="B50F8164A8764045A27123569EF0239D">
    <w:name w:val="B50F8164A8764045A27123569EF0239D"/>
    <w:rsid w:val="00705EC3"/>
  </w:style>
  <w:style w:type="paragraph" w:customStyle="1" w:styleId="4426546CEB3C442FB0F5A675A90FAD9D">
    <w:name w:val="4426546CEB3C442FB0F5A675A90FAD9D"/>
    <w:rsid w:val="00705EC3"/>
  </w:style>
  <w:style w:type="paragraph" w:customStyle="1" w:styleId="C07E7918441A4210AB1DBC2CA37949B0">
    <w:name w:val="C07E7918441A4210AB1DBC2CA37949B0"/>
    <w:rsid w:val="00705EC3"/>
  </w:style>
  <w:style w:type="paragraph" w:customStyle="1" w:styleId="2609EABDA26E4277AF70D1E837D2BF7B">
    <w:name w:val="2609EABDA26E4277AF70D1E837D2BF7B"/>
    <w:rsid w:val="00705EC3"/>
  </w:style>
  <w:style w:type="paragraph" w:customStyle="1" w:styleId="D17CAE5A02D345138433CD5587F48AF5">
    <w:name w:val="D17CAE5A02D345138433CD5587F48AF5"/>
    <w:rsid w:val="00705EC3"/>
  </w:style>
  <w:style w:type="paragraph" w:customStyle="1" w:styleId="329451D789DE46A598B45A774EA00C86">
    <w:name w:val="329451D789DE46A598B45A774EA00C86"/>
    <w:rsid w:val="00705EC3"/>
  </w:style>
  <w:style w:type="paragraph" w:customStyle="1" w:styleId="66FF5159F48A45E8BABBED5409D06B9C">
    <w:name w:val="66FF5159F48A45E8BABBED5409D06B9C"/>
    <w:rsid w:val="00705EC3"/>
  </w:style>
  <w:style w:type="paragraph" w:customStyle="1" w:styleId="E5384EBFBE6F4AAD9227F57938FFBC26">
    <w:name w:val="E5384EBFBE6F4AAD9227F57938FFBC26"/>
    <w:rsid w:val="00705EC3"/>
  </w:style>
  <w:style w:type="paragraph" w:customStyle="1" w:styleId="20F260F53AE44DCBB2A091AC32A7683F">
    <w:name w:val="20F260F53AE44DCBB2A091AC32A7683F"/>
    <w:rsid w:val="00705EC3"/>
  </w:style>
  <w:style w:type="paragraph" w:customStyle="1" w:styleId="F426C30B2E8646CE9B8068C91250C1D4">
    <w:name w:val="F426C30B2E8646CE9B8068C91250C1D4"/>
    <w:rsid w:val="00705EC3"/>
  </w:style>
  <w:style w:type="paragraph" w:customStyle="1" w:styleId="13857A6B8E374ECEAD50DEA7A555FDA4">
    <w:name w:val="13857A6B8E374ECEAD50DEA7A555FDA4"/>
    <w:rsid w:val="00705EC3"/>
  </w:style>
  <w:style w:type="paragraph" w:customStyle="1" w:styleId="9141267FCBB4481BA67DBC890E7FAC8E">
    <w:name w:val="9141267FCBB4481BA67DBC890E7FAC8E"/>
    <w:rsid w:val="00705EC3"/>
  </w:style>
  <w:style w:type="paragraph" w:customStyle="1" w:styleId="F611607F2FDD4F22BF825FC8D7CCDC0C">
    <w:name w:val="F611607F2FDD4F22BF825FC8D7CCDC0C"/>
    <w:rsid w:val="00705EC3"/>
  </w:style>
  <w:style w:type="paragraph" w:customStyle="1" w:styleId="CDB955BB8BC240EBAAC8383289D8D673">
    <w:name w:val="CDB955BB8BC240EBAAC8383289D8D673"/>
    <w:rsid w:val="00705EC3"/>
  </w:style>
  <w:style w:type="paragraph" w:customStyle="1" w:styleId="088CCC769E1C4E22A69F9DE48EA2D366">
    <w:name w:val="088CCC769E1C4E22A69F9DE48EA2D366"/>
    <w:rsid w:val="00705EC3"/>
  </w:style>
  <w:style w:type="paragraph" w:customStyle="1" w:styleId="28419C5D5A084241A431E69BF8B55B9A">
    <w:name w:val="28419C5D5A084241A431E69BF8B55B9A"/>
    <w:rsid w:val="00705EC3"/>
  </w:style>
  <w:style w:type="paragraph" w:customStyle="1" w:styleId="8209597E429B475BA0664A98AE45080D">
    <w:name w:val="8209597E429B475BA0664A98AE45080D"/>
    <w:rsid w:val="00705EC3"/>
  </w:style>
  <w:style w:type="paragraph" w:customStyle="1" w:styleId="38EF57BF65564179B4235B3A3B5B0CB2">
    <w:name w:val="38EF57BF65564179B4235B3A3B5B0CB2"/>
    <w:rsid w:val="00705EC3"/>
  </w:style>
  <w:style w:type="paragraph" w:customStyle="1" w:styleId="DE69656C2C53488FAF7826CE91AB0CCD">
    <w:name w:val="DE69656C2C53488FAF7826CE91AB0CCD"/>
    <w:rsid w:val="00705EC3"/>
  </w:style>
  <w:style w:type="paragraph" w:customStyle="1" w:styleId="1F260F99D7C846FF8900C4F53D02B302">
    <w:name w:val="1F260F99D7C846FF8900C4F53D02B302"/>
    <w:rsid w:val="00705EC3"/>
  </w:style>
  <w:style w:type="paragraph" w:customStyle="1" w:styleId="D02C35C31EED49D9B9BD9A5BFE83AE44">
    <w:name w:val="D02C35C31EED49D9B9BD9A5BFE83AE44"/>
    <w:rsid w:val="00705EC3"/>
  </w:style>
  <w:style w:type="paragraph" w:customStyle="1" w:styleId="97FA41C5B2094D5FB0DCC35D35EFE278">
    <w:name w:val="97FA41C5B2094D5FB0DCC35D35EFE278"/>
    <w:rsid w:val="00705EC3"/>
  </w:style>
  <w:style w:type="paragraph" w:customStyle="1" w:styleId="2A5148A00F0D4D589CFB6F9002099E20">
    <w:name w:val="2A5148A00F0D4D589CFB6F9002099E20"/>
    <w:rsid w:val="00705EC3"/>
  </w:style>
  <w:style w:type="paragraph" w:customStyle="1" w:styleId="1853EAD0626842B3853CFDDED31869CA">
    <w:name w:val="1853EAD0626842B3853CFDDED31869CA"/>
    <w:rsid w:val="00705EC3"/>
  </w:style>
  <w:style w:type="paragraph" w:customStyle="1" w:styleId="2045A4503E184AB5B169E832FCACBBEE">
    <w:name w:val="2045A4503E184AB5B169E832FCACBBEE"/>
    <w:rsid w:val="00705EC3"/>
  </w:style>
  <w:style w:type="paragraph" w:customStyle="1" w:styleId="02868850692D4156B05A2BD9FF8E9141">
    <w:name w:val="02868850692D4156B05A2BD9FF8E9141"/>
    <w:rsid w:val="00705EC3"/>
  </w:style>
  <w:style w:type="paragraph" w:customStyle="1" w:styleId="4641CD7D1AFA4315B5A6FE67044EFBDD">
    <w:name w:val="4641CD7D1AFA4315B5A6FE67044EFBDD"/>
    <w:rsid w:val="00705EC3"/>
  </w:style>
  <w:style w:type="paragraph" w:customStyle="1" w:styleId="2A7C1467AE3647F985BFD7109D1B901A">
    <w:name w:val="2A7C1467AE3647F985BFD7109D1B901A"/>
    <w:rsid w:val="00705EC3"/>
  </w:style>
  <w:style w:type="paragraph" w:customStyle="1" w:styleId="D5F4A9D9FDB4427BB658A09E4CF26C96">
    <w:name w:val="D5F4A9D9FDB4427BB658A09E4CF26C96"/>
    <w:rsid w:val="00705EC3"/>
  </w:style>
  <w:style w:type="paragraph" w:customStyle="1" w:styleId="0695FC46502542F4A45532367268D198">
    <w:name w:val="0695FC46502542F4A45532367268D198"/>
    <w:rsid w:val="00705EC3"/>
  </w:style>
  <w:style w:type="paragraph" w:customStyle="1" w:styleId="CE3C930DDEBA4F14B60065D4C0DA1335">
    <w:name w:val="CE3C930DDEBA4F14B60065D4C0DA1335"/>
    <w:rsid w:val="00705EC3"/>
  </w:style>
  <w:style w:type="paragraph" w:customStyle="1" w:styleId="0A2D1BF391E74ACDB146DE542C027705">
    <w:name w:val="0A2D1BF391E74ACDB146DE542C027705"/>
    <w:rsid w:val="00705EC3"/>
  </w:style>
  <w:style w:type="paragraph" w:customStyle="1" w:styleId="16733453ACDC47DC906FDD62D24DBD3E">
    <w:name w:val="16733453ACDC47DC906FDD62D24DBD3E"/>
    <w:rsid w:val="00705EC3"/>
  </w:style>
  <w:style w:type="paragraph" w:customStyle="1" w:styleId="CF1482D6406849DEBC7C37DF9A7D6E8B">
    <w:name w:val="CF1482D6406849DEBC7C37DF9A7D6E8B"/>
    <w:rsid w:val="00705EC3"/>
  </w:style>
  <w:style w:type="paragraph" w:customStyle="1" w:styleId="679E96904AB94CD1B7A3317196ABCC87">
    <w:name w:val="679E96904AB94CD1B7A3317196ABCC87"/>
    <w:rsid w:val="00705EC3"/>
  </w:style>
  <w:style w:type="paragraph" w:customStyle="1" w:styleId="B48B15EAD726488A8CD767EB715736F9">
    <w:name w:val="B48B15EAD726488A8CD767EB715736F9"/>
    <w:rsid w:val="00705EC3"/>
  </w:style>
  <w:style w:type="paragraph" w:customStyle="1" w:styleId="3C7AA3995F58485A84E7D4BF396C82BD">
    <w:name w:val="3C7AA3995F58485A84E7D4BF396C82BD"/>
    <w:rsid w:val="00705EC3"/>
  </w:style>
  <w:style w:type="paragraph" w:customStyle="1" w:styleId="50A7530E12D84E6AA1C958D03D605012">
    <w:name w:val="50A7530E12D84E6AA1C958D03D605012"/>
    <w:rsid w:val="00705EC3"/>
  </w:style>
  <w:style w:type="paragraph" w:customStyle="1" w:styleId="145273C1552B41408057CEEC24A76C07">
    <w:name w:val="145273C1552B41408057CEEC24A76C07"/>
    <w:rsid w:val="00705EC3"/>
  </w:style>
  <w:style w:type="paragraph" w:customStyle="1" w:styleId="C563F914CFC14F65B26C401F0E134EC7">
    <w:name w:val="C563F914CFC14F65B26C401F0E134EC7"/>
    <w:rsid w:val="00705EC3"/>
  </w:style>
  <w:style w:type="paragraph" w:customStyle="1" w:styleId="748032F32CE847E795648E90B56B24EF">
    <w:name w:val="748032F32CE847E795648E90B56B24EF"/>
    <w:rsid w:val="00705EC3"/>
  </w:style>
  <w:style w:type="paragraph" w:customStyle="1" w:styleId="471F2CA2AF734B84B0B5D448C1B511F3">
    <w:name w:val="471F2CA2AF734B84B0B5D448C1B511F3"/>
    <w:rsid w:val="00705EC3"/>
  </w:style>
  <w:style w:type="paragraph" w:customStyle="1" w:styleId="A7FE9292E5954964A67419CD09EE2CE0">
    <w:name w:val="A7FE9292E5954964A67419CD09EE2CE0"/>
    <w:rsid w:val="00705EC3"/>
  </w:style>
  <w:style w:type="paragraph" w:customStyle="1" w:styleId="225B6985D3AA486C91C8722B9A3D122E">
    <w:name w:val="225B6985D3AA486C91C8722B9A3D122E"/>
    <w:rsid w:val="00705EC3"/>
  </w:style>
  <w:style w:type="paragraph" w:customStyle="1" w:styleId="0A01C22DE4074BED96D9D74A0B829DDF">
    <w:name w:val="0A01C22DE4074BED96D9D74A0B829DDF"/>
    <w:rsid w:val="00705EC3"/>
  </w:style>
  <w:style w:type="paragraph" w:customStyle="1" w:styleId="C7368EC957F24F02981B3975C8E56064">
    <w:name w:val="C7368EC957F24F02981B3975C8E56064"/>
    <w:rsid w:val="00705EC3"/>
  </w:style>
  <w:style w:type="paragraph" w:customStyle="1" w:styleId="D4E34B2DD7F44C8AA8F2A32A72CE6762">
    <w:name w:val="D4E34B2DD7F44C8AA8F2A32A72CE6762"/>
    <w:rsid w:val="00705EC3"/>
  </w:style>
  <w:style w:type="paragraph" w:customStyle="1" w:styleId="59DADADE34854D18A8097C446D3F3BF3">
    <w:name w:val="59DADADE34854D18A8097C446D3F3BF3"/>
    <w:rsid w:val="00705EC3"/>
  </w:style>
  <w:style w:type="paragraph" w:customStyle="1" w:styleId="016B5CE0AAB84753B668A46ABD3EFD75">
    <w:name w:val="016B5CE0AAB84753B668A46ABD3EFD75"/>
    <w:rsid w:val="007206D9"/>
  </w:style>
  <w:style w:type="paragraph" w:customStyle="1" w:styleId="7D0D774DF15D4D2E910046AB5D1693AD">
    <w:name w:val="7D0D774DF15D4D2E910046AB5D1693AD"/>
    <w:rsid w:val="007206D9"/>
  </w:style>
  <w:style w:type="paragraph" w:customStyle="1" w:styleId="7E3351D742404DA085FEC5D24471323A">
    <w:name w:val="7E3351D742404DA085FEC5D24471323A"/>
    <w:rsid w:val="007206D9"/>
  </w:style>
  <w:style w:type="paragraph" w:customStyle="1" w:styleId="F56F698DD4984AA1851BB5FAFFE593E9">
    <w:name w:val="F56F698DD4984AA1851BB5FAFFE593E9"/>
    <w:rsid w:val="007206D9"/>
  </w:style>
  <w:style w:type="paragraph" w:customStyle="1" w:styleId="F33B09C4DF2B425AB858F0639496732E">
    <w:name w:val="F33B09C4DF2B425AB858F0639496732E"/>
    <w:rsid w:val="007206D9"/>
  </w:style>
  <w:style w:type="paragraph" w:customStyle="1" w:styleId="C77CA9F350CC4BD09B820EE2645ACCC1">
    <w:name w:val="C77CA9F350CC4BD09B820EE2645ACCC1"/>
    <w:rsid w:val="007206D9"/>
  </w:style>
  <w:style w:type="paragraph" w:customStyle="1" w:styleId="B32662C7B8174FE0B681F90B7DA36036">
    <w:name w:val="B32662C7B8174FE0B681F90B7DA36036"/>
    <w:rsid w:val="007206D9"/>
  </w:style>
  <w:style w:type="paragraph" w:customStyle="1" w:styleId="0865910D77DC4AFB8D39E42BC68E7944">
    <w:name w:val="0865910D77DC4AFB8D39E42BC68E7944"/>
    <w:rsid w:val="007206D9"/>
  </w:style>
  <w:style w:type="paragraph" w:customStyle="1" w:styleId="AE03FD255D78485482DC369183277E45">
    <w:name w:val="AE03FD255D78485482DC369183277E45"/>
    <w:rsid w:val="007206D9"/>
  </w:style>
  <w:style w:type="paragraph" w:customStyle="1" w:styleId="1CC34445DB7A4F5B9545F7D80F5B1ABF">
    <w:name w:val="1CC34445DB7A4F5B9545F7D80F5B1ABF"/>
    <w:rsid w:val="007206D9"/>
  </w:style>
  <w:style w:type="paragraph" w:customStyle="1" w:styleId="8EA0608BC41C471AA7D0A20B54745FFF">
    <w:name w:val="8EA0608BC41C471AA7D0A20B54745FFF"/>
    <w:rsid w:val="007206D9"/>
  </w:style>
  <w:style w:type="paragraph" w:customStyle="1" w:styleId="21B4AC82491B4464A3F13720F8FC1495">
    <w:name w:val="21B4AC82491B4464A3F13720F8FC1495"/>
    <w:rsid w:val="007206D9"/>
  </w:style>
  <w:style w:type="paragraph" w:customStyle="1" w:styleId="319C213530B5487281C2C584E6CD863B">
    <w:name w:val="319C213530B5487281C2C584E6CD863B"/>
    <w:rsid w:val="007206D9"/>
  </w:style>
  <w:style w:type="paragraph" w:customStyle="1" w:styleId="489D967AEE214EC8AF0FEB5DB127D311">
    <w:name w:val="489D967AEE214EC8AF0FEB5DB127D311"/>
    <w:rsid w:val="007206D9"/>
  </w:style>
  <w:style w:type="paragraph" w:customStyle="1" w:styleId="8A7F6B5D208E4C7C83B714FBAB199D64">
    <w:name w:val="8A7F6B5D208E4C7C83B714FBAB199D64"/>
    <w:rsid w:val="007206D9"/>
  </w:style>
  <w:style w:type="paragraph" w:customStyle="1" w:styleId="A967D6C9E4ED412EAE2D7609DF6A5C89">
    <w:name w:val="A967D6C9E4ED412EAE2D7609DF6A5C89"/>
    <w:rsid w:val="007206D9"/>
  </w:style>
  <w:style w:type="paragraph" w:customStyle="1" w:styleId="E1EF7AB2086242239F55A71602E00470">
    <w:name w:val="E1EF7AB2086242239F55A71602E00470"/>
    <w:rsid w:val="007206D9"/>
  </w:style>
  <w:style w:type="paragraph" w:customStyle="1" w:styleId="0ECE92DB23364CE5BDCAE1A9FCBD85FD">
    <w:name w:val="0ECE92DB23364CE5BDCAE1A9FCBD85FD"/>
    <w:rsid w:val="007206D9"/>
  </w:style>
  <w:style w:type="paragraph" w:customStyle="1" w:styleId="79DA86E5E66F4C9E9CA6F941E4A2AFE3">
    <w:name w:val="79DA86E5E66F4C9E9CA6F941E4A2AFE3"/>
    <w:rsid w:val="007206D9"/>
  </w:style>
  <w:style w:type="paragraph" w:customStyle="1" w:styleId="91EDBC34B71645FDB9D2A3D33012D8BF">
    <w:name w:val="91EDBC34B71645FDB9D2A3D33012D8BF"/>
    <w:rsid w:val="007206D9"/>
  </w:style>
  <w:style w:type="paragraph" w:customStyle="1" w:styleId="ECA196C9B6B84D71AC41BD2D55CC8831">
    <w:name w:val="ECA196C9B6B84D71AC41BD2D55CC8831"/>
    <w:rsid w:val="007206D9"/>
  </w:style>
  <w:style w:type="paragraph" w:customStyle="1" w:styleId="FBD1698136394D65BEF9483F359DD882">
    <w:name w:val="FBD1698136394D65BEF9483F359DD882"/>
    <w:rsid w:val="007206D9"/>
  </w:style>
  <w:style w:type="paragraph" w:customStyle="1" w:styleId="6DEE4A8ADB47431C833101669CFEEF4E">
    <w:name w:val="6DEE4A8ADB47431C833101669CFEEF4E"/>
    <w:rsid w:val="007206D9"/>
  </w:style>
  <w:style w:type="paragraph" w:customStyle="1" w:styleId="488BEEF0752F4ADF83B6997D6F388A8D">
    <w:name w:val="488BEEF0752F4ADF83B6997D6F388A8D"/>
    <w:rsid w:val="007206D9"/>
  </w:style>
  <w:style w:type="paragraph" w:customStyle="1" w:styleId="31E2B5F5560B4DD9B1B660240A08F73A">
    <w:name w:val="31E2B5F5560B4DD9B1B660240A08F73A"/>
    <w:rsid w:val="007206D9"/>
  </w:style>
  <w:style w:type="paragraph" w:customStyle="1" w:styleId="75E0090AE23F4653A68DE3E7CC44F774">
    <w:name w:val="75E0090AE23F4653A68DE3E7CC44F774"/>
    <w:rsid w:val="007206D9"/>
  </w:style>
  <w:style w:type="paragraph" w:customStyle="1" w:styleId="C3E6469AF10E48F79735AB19D8FA672B">
    <w:name w:val="C3E6469AF10E48F79735AB19D8FA672B"/>
    <w:rsid w:val="007206D9"/>
  </w:style>
  <w:style w:type="paragraph" w:customStyle="1" w:styleId="1F099D30C4B7408D8516EC6BA7282FB8">
    <w:name w:val="1F099D30C4B7408D8516EC6BA7282FB8"/>
    <w:rsid w:val="007206D9"/>
  </w:style>
  <w:style w:type="paragraph" w:customStyle="1" w:styleId="1BE51D3389894A02979F05F625BCCC25">
    <w:name w:val="1BE51D3389894A02979F05F625BCCC25"/>
    <w:rsid w:val="007206D9"/>
  </w:style>
  <w:style w:type="paragraph" w:customStyle="1" w:styleId="DDF8F274749349A2BFD78E747FB1366E">
    <w:name w:val="DDF8F274749349A2BFD78E747FB1366E"/>
    <w:rsid w:val="007206D9"/>
  </w:style>
  <w:style w:type="paragraph" w:customStyle="1" w:styleId="588640104ABE4D959EFC046E0B544E30">
    <w:name w:val="588640104ABE4D959EFC046E0B544E30"/>
    <w:rsid w:val="007206D9"/>
  </w:style>
  <w:style w:type="paragraph" w:customStyle="1" w:styleId="B4162A457E37415ABFACEC48719F9546">
    <w:name w:val="B4162A457E37415ABFACEC48719F9546"/>
    <w:rsid w:val="007206D9"/>
  </w:style>
  <w:style w:type="paragraph" w:customStyle="1" w:styleId="09BD6DC7FCCC43C4AA377CB0D7B376FD">
    <w:name w:val="09BD6DC7FCCC43C4AA377CB0D7B376FD"/>
    <w:rsid w:val="007206D9"/>
  </w:style>
  <w:style w:type="paragraph" w:customStyle="1" w:styleId="6E5FD4BFECB540BFBD05EE1126CCE8A8">
    <w:name w:val="6E5FD4BFECB540BFBD05EE1126CCE8A8"/>
    <w:rsid w:val="007206D9"/>
  </w:style>
  <w:style w:type="paragraph" w:customStyle="1" w:styleId="CFF580CD72954939972C2697F7BA3A09">
    <w:name w:val="CFF580CD72954939972C2697F7BA3A09"/>
    <w:rsid w:val="007206D9"/>
  </w:style>
  <w:style w:type="paragraph" w:customStyle="1" w:styleId="C2BD9BB0F2B441E8A41D705B3BE80139">
    <w:name w:val="C2BD9BB0F2B441E8A41D705B3BE80139"/>
    <w:rsid w:val="007206D9"/>
  </w:style>
  <w:style w:type="paragraph" w:customStyle="1" w:styleId="EB2B31CF4933409D9C212E197AF95B9E">
    <w:name w:val="EB2B31CF4933409D9C212E197AF95B9E"/>
    <w:rsid w:val="007206D9"/>
  </w:style>
  <w:style w:type="paragraph" w:customStyle="1" w:styleId="04BF99AF28F645788285249A375ADFC1">
    <w:name w:val="04BF99AF28F645788285249A375ADFC1"/>
    <w:rsid w:val="007206D9"/>
  </w:style>
  <w:style w:type="paragraph" w:customStyle="1" w:styleId="4AACDFE65DC84FD6B3175187A7627ABE">
    <w:name w:val="4AACDFE65DC84FD6B3175187A7627ABE"/>
    <w:rsid w:val="007206D9"/>
  </w:style>
  <w:style w:type="paragraph" w:customStyle="1" w:styleId="452C223902D949DEAF9EF91858DB00BF">
    <w:name w:val="452C223902D949DEAF9EF91858DB00BF"/>
    <w:rsid w:val="007206D9"/>
  </w:style>
  <w:style w:type="paragraph" w:customStyle="1" w:styleId="6A665B8C75D54285AAD2CC588F1D2D85">
    <w:name w:val="6A665B8C75D54285AAD2CC588F1D2D85"/>
    <w:rsid w:val="007206D9"/>
  </w:style>
  <w:style w:type="paragraph" w:customStyle="1" w:styleId="603AE4A7B8FE464F9D0BC0397E52A12A">
    <w:name w:val="603AE4A7B8FE464F9D0BC0397E52A12A"/>
    <w:rsid w:val="007206D9"/>
  </w:style>
  <w:style w:type="paragraph" w:customStyle="1" w:styleId="BC42B4F11806421A8FFF448C18D08FC3">
    <w:name w:val="BC42B4F11806421A8FFF448C18D08FC3"/>
    <w:rsid w:val="007206D9"/>
  </w:style>
  <w:style w:type="paragraph" w:customStyle="1" w:styleId="57B9BDC39E3A4487976468FFF7D86397">
    <w:name w:val="57B9BDC39E3A4487976468FFF7D86397"/>
    <w:rsid w:val="007206D9"/>
  </w:style>
  <w:style w:type="paragraph" w:customStyle="1" w:styleId="13BCDD01D91F4551B816EDAA9DD43176">
    <w:name w:val="13BCDD01D91F4551B816EDAA9DD43176"/>
    <w:rsid w:val="007206D9"/>
  </w:style>
  <w:style w:type="paragraph" w:customStyle="1" w:styleId="43E20F7197CC451192A4119CD7A310C2">
    <w:name w:val="43E20F7197CC451192A4119CD7A310C2"/>
    <w:rsid w:val="007206D9"/>
  </w:style>
  <w:style w:type="paragraph" w:customStyle="1" w:styleId="E64F82665FB4487BACE2C8AB10665E42">
    <w:name w:val="E64F82665FB4487BACE2C8AB10665E42"/>
    <w:rsid w:val="007206D9"/>
  </w:style>
  <w:style w:type="paragraph" w:customStyle="1" w:styleId="CE1F4AB9CD014D32B4298A4B538243CE">
    <w:name w:val="CE1F4AB9CD014D32B4298A4B538243CE"/>
    <w:rsid w:val="007206D9"/>
  </w:style>
  <w:style w:type="paragraph" w:customStyle="1" w:styleId="9711BA7B0AA047CDABD59233ADE04803">
    <w:name w:val="9711BA7B0AA047CDABD59233ADE04803"/>
    <w:rsid w:val="007206D9"/>
  </w:style>
  <w:style w:type="paragraph" w:customStyle="1" w:styleId="3B6AE814ECBC456AB7FF46F0CC050784">
    <w:name w:val="3B6AE814ECBC456AB7FF46F0CC050784"/>
    <w:rsid w:val="007206D9"/>
  </w:style>
  <w:style w:type="paragraph" w:customStyle="1" w:styleId="7AEE91289971480A9FD71801034DBC0D">
    <w:name w:val="7AEE91289971480A9FD71801034DBC0D"/>
    <w:rsid w:val="007206D9"/>
  </w:style>
  <w:style w:type="paragraph" w:customStyle="1" w:styleId="F803FF7ACABB437BA66CF2CA3B918675">
    <w:name w:val="F803FF7ACABB437BA66CF2CA3B918675"/>
    <w:rsid w:val="007206D9"/>
  </w:style>
  <w:style w:type="paragraph" w:customStyle="1" w:styleId="79C42C8C4F7C4AD38D0F37D283F329DC">
    <w:name w:val="79C42C8C4F7C4AD38D0F37D283F329DC"/>
    <w:rsid w:val="007206D9"/>
  </w:style>
  <w:style w:type="paragraph" w:customStyle="1" w:styleId="CCEE035FA31E4C1092A454DD8BDF5540">
    <w:name w:val="CCEE035FA31E4C1092A454DD8BDF5540"/>
    <w:rsid w:val="007206D9"/>
  </w:style>
  <w:style w:type="paragraph" w:customStyle="1" w:styleId="6D0BFE8B541049B7A5259FD67A0D421B">
    <w:name w:val="6D0BFE8B541049B7A5259FD67A0D421B"/>
    <w:rsid w:val="007206D9"/>
  </w:style>
  <w:style w:type="paragraph" w:customStyle="1" w:styleId="6A7E4A2B76E34B5E858B681BD96D9ECB">
    <w:name w:val="6A7E4A2B76E34B5E858B681BD96D9ECB"/>
    <w:rsid w:val="007206D9"/>
  </w:style>
  <w:style w:type="paragraph" w:customStyle="1" w:styleId="A7FA59335B394847B4C7448F291D105F">
    <w:name w:val="A7FA59335B394847B4C7448F291D105F"/>
    <w:rsid w:val="007206D9"/>
  </w:style>
  <w:style w:type="paragraph" w:customStyle="1" w:styleId="9FB2258D5AE04340851A3274B4EB5762">
    <w:name w:val="9FB2258D5AE04340851A3274B4EB5762"/>
    <w:rsid w:val="007206D9"/>
  </w:style>
  <w:style w:type="paragraph" w:customStyle="1" w:styleId="0DA1ADF683F1420DB7BD85C4586ECE35">
    <w:name w:val="0DA1ADF683F1420DB7BD85C4586ECE35"/>
    <w:rsid w:val="007206D9"/>
  </w:style>
  <w:style w:type="paragraph" w:customStyle="1" w:styleId="ED66994E993D4DFCBE08666921087AD4">
    <w:name w:val="ED66994E993D4DFCBE08666921087AD4"/>
    <w:rsid w:val="00E268E4"/>
  </w:style>
  <w:style w:type="paragraph" w:customStyle="1" w:styleId="6071B4536A69440C981A2231A243FF88">
    <w:name w:val="6071B4536A69440C981A2231A243FF88"/>
    <w:rsid w:val="00E268E4"/>
  </w:style>
  <w:style w:type="paragraph" w:customStyle="1" w:styleId="5ACB7B5210EB4EA48D3F7D64B2712CA2">
    <w:name w:val="5ACB7B5210EB4EA48D3F7D64B2712CA2"/>
    <w:rsid w:val="00E268E4"/>
  </w:style>
  <w:style w:type="paragraph" w:customStyle="1" w:styleId="65351D689CFE4AB79068D520314A289F">
    <w:name w:val="65351D689CFE4AB79068D520314A289F"/>
    <w:rsid w:val="00E268E4"/>
  </w:style>
  <w:style w:type="paragraph" w:customStyle="1" w:styleId="FB32525A9A6B4DDFB3560462BAD1EAAC">
    <w:name w:val="FB32525A9A6B4DDFB3560462BAD1EAAC"/>
    <w:rsid w:val="00E268E4"/>
  </w:style>
  <w:style w:type="paragraph" w:customStyle="1" w:styleId="3B73B6A03F0743A2A814B6035ECC1164">
    <w:name w:val="3B73B6A03F0743A2A814B6035ECC1164"/>
    <w:rsid w:val="00E268E4"/>
  </w:style>
  <w:style w:type="paragraph" w:customStyle="1" w:styleId="6DAF0093F57E47D2B581EE38DE055616">
    <w:name w:val="6DAF0093F57E47D2B581EE38DE055616"/>
    <w:rsid w:val="00E268E4"/>
  </w:style>
  <w:style w:type="paragraph" w:customStyle="1" w:styleId="FAFA03FA2DE941A5899B67B449E572CD">
    <w:name w:val="FAFA03FA2DE941A5899B67B449E572CD"/>
    <w:rsid w:val="00E268E4"/>
  </w:style>
  <w:style w:type="paragraph" w:customStyle="1" w:styleId="9624EFF063BA45F18B97F52C8FEEEAEE">
    <w:name w:val="9624EFF063BA45F18B97F52C8FEEEAEE"/>
    <w:rsid w:val="00E268E4"/>
  </w:style>
  <w:style w:type="paragraph" w:customStyle="1" w:styleId="62011599558B49D1831124A174DB258D">
    <w:name w:val="62011599558B49D1831124A174DB258D"/>
    <w:rsid w:val="00E268E4"/>
  </w:style>
  <w:style w:type="paragraph" w:customStyle="1" w:styleId="A24DEE7FA1094ECAA277C610D2D7DAC7">
    <w:name w:val="A24DEE7FA1094ECAA277C610D2D7DAC7"/>
    <w:rsid w:val="00E268E4"/>
  </w:style>
  <w:style w:type="paragraph" w:customStyle="1" w:styleId="F76D83386E26434B83D9DA8333D1AD81">
    <w:name w:val="F76D83386E26434B83D9DA8333D1AD81"/>
    <w:rsid w:val="00E268E4"/>
  </w:style>
  <w:style w:type="paragraph" w:customStyle="1" w:styleId="40EB832DB8AA4E23BE5A25C0A4A8FAA6">
    <w:name w:val="40EB832DB8AA4E23BE5A25C0A4A8FAA6"/>
    <w:rsid w:val="00E268E4"/>
  </w:style>
  <w:style w:type="paragraph" w:customStyle="1" w:styleId="510FE3D77247478C9397BD450948730E">
    <w:name w:val="510FE3D77247478C9397BD450948730E"/>
    <w:rsid w:val="00E268E4"/>
  </w:style>
  <w:style w:type="paragraph" w:customStyle="1" w:styleId="AE38AA1B0BDF4408BEDEBD6AB18FCC6C">
    <w:name w:val="AE38AA1B0BDF4408BEDEBD6AB18FCC6C"/>
    <w:rsid w:val="00E268E4"/>
  </w:style>
  <w:style w:type="paragraph" w:customStyle="1" w:styleId="6FA381E41D064D438B29491093043219">
    <w:name w:val="6FA381E41D064D438B29491093043219"/>
    <w:rsid w:val="00E268E4"/>
  </w:style>
  <w:style w:type="paragraph" w:customStyle="1" w:styleId="D64CDDAC28874161B39F78E246BD6555">
    <w:name w:val="D64CDDAC28874161B39F78E246BD6555"/>
    <w:rsid w:val="00E268E4"/>
  </w:style>
  <w:style w:type="paragraph" w:customStyle="1" w:styleId="1F704516B66E4DF88EEC958F70A02E53">
    <w:name w:val="1F704516B66E4DF88EEC958F70A02E53"/>
    <w:rsid w:val="00E268E4"/>
  </w:style>
  <w:style w:type="paragraph" w:customStyle="1" w:styleId="A7370C7FEE104A70AC15DA5D5DBE8657">
    <w:name w:val="A7370C7FEE104A70AC15DA5D5DBE8657"/>
    <w:rsid w:val="00E268E4"/>
  </w:style>
  <w:style w:type="paragraph" w:customStyle="1" w:styleId="196AD3223D8845CAB32EF4F3278E3696">
    <w:name w:val="196AD3223D8845CAB32EF4F3278E3696"/>
    <w:rsid w:val="00E268E4"/>
  </w:style>
  <w:style w:type="paragraph" w:customStyle="1" w:styleId="D93FBB35614D4494842A5C46693AF6D4">
    <w:name w:val="D93FBB35614D4494842A5C46693AF6D4"/>
    <w:rsid w:val="00E268E4"/>
  </w:style>
  <w:style w:type="paragraph" w:customStyle="1" w:styleId="B072349C3E7F4FBA8CC9CC78D83DD065">
    <w:name w:val="B072349C3E7F4FBA8CC9CC78D83DD065"/>
    <w:rsid w:val="00E268E4"/>
  </w:style>
  <w:style w:type="paragraph" w:customStyle="1" w:styleId="91B80E2746AD4431AD1D57B4B9864532">
    <w:name w:val="91B80E2746AD4431AD1D57B4B9864532"/>
    <w:rsid w:val="00E268E4"/>
  </w:style>
  <w:style w:type="paragraph" w:customStyle="1" w:styleId="297503ABC79F4BD9B5EC9C73AD6A4DA6">
    <w:name w:val="297503ABC79F4BD9B5EC9C73AD6A4DA6"/>
    <w:rsid w:val="00E268E4"/>
  </w:style>
  <w:style w:type="paragraph" w:customStyle="1" w:styleId="D49DC961CB0D41488E926C760F6CB6DA">
    <w:name w:val="D49DC961CB0D41488E926C760F6CB6DA"/>
    <w:rsid w:val="00E268E4"/>
  </w:style>
  <w:style w:type="paragraph" w:customStyle="1" w:styleId="EAA32DF2D99C4A9493856CFDA7BA750B">
    <w:name w:val="EAA32DF2D99C4A9493856CFDA7BA750B"/>
    <w:rsid w:val="00E268E4"/>
  </w:style>
  <w:style w:type="paragraph" w:customStyle="1" w:styleId="E6A862D7E3B64E8F86578507BD0D7FB7">
    <w:name w:val="E6A862D7E3B64E8F86578507BD0D7FB7"/>
    <w:rsid w:val="00E268E4"/>
  </w:style>
  <w:style w:type="paragraph" w:customStyle="1" w:styleId="BADF57D95AAC49B2A4B6011DB327E1D6">
    <w:name w:val="BADF57D95AAC49B2A4B6011DB327E1D6"/>
    <w:rsid w:val="00E268E4"/>
  </w:style>
  <w:style w:type="paragraph" w:customStyle="1" w:styleId="11704AEE0C094170A5FDECCE7F3EBD3E">
    <w:name w:val="11704AEE0C094170A5FDECCE7F3EBD3E"/>
    <w:rsid w:val="00E268E4"/>
  </w:style>
  <w:style w:type="paragraph" w:customStyle="1" w:styleId="7167310756314E08A4B7CF2A0AA17426">
    <w:name w:val="7167310756314E08A4B7CF2A0AA17426"/>
    <w:rsid w:val="00E268E4"/>
  </w:style>
  <w:style w:type="paragraph" w:customStyle="1" w:styleId="51E758CB641E4E6DA7CF2F2BA836BA50">
    <w:name w:val="51E758CB641E4E6DA7CF2F2BA836BA50"/>
    <w:rsid w:val="00E268E4"/>
  </w:style>
  <w:style w:type="paragraph" w:customStyle="1" w:styleId="AC87D066B8C047CEA1E9041484487EE1">
    <w:name w:val="AC87D066B8C047CEA1E9041484487EE1"/>
    <w:rsid w:val="00E268E4"/>
  </w:style>
  <w:style w:type="paragraph" w:customStyle="1" w:styleId="474016D8628C422A835178C6BE93F21E">
    <w:name w:val="474016D8628C422A835178C6BE93F21E"/>
    <w:rsid w:val="00E268E4"/>
  </w:style>
  <w:style w:type="paragraph" w:customStyle="1" w:styleId="ACC6B0E10A164659B9DA7D6468826481">
    <w:name w:val="ACC6B0E10A164659B9DA7D6468826481"/>
    <w:rsid w:val="00E268E4"/>
  </w:style>
  <w:style w:type="paragraph" w:customStyle="1" w:styleId="22584EE163094391AF2A4F9FD853214A">
    <w:name w:val="22584EE163094391AF2A4F9FD853214A"/>
    <w:rsid w:val="00E268E4"/>
  </w:style>
  <w:style w:type="paragraph" w:customStyle="1" w:styleId="0D0CA945F10C4A11ACBF06D107218B59">
    <w:name w:val="0D0CA945F10C4A11ACBF06D107218B59"/>
    <w:rsid w:val="00E268E4"/>
  </w:style>
  <w:style w:type="paragraph" w:customStyle="1" w:styleId="0FE54B5635C745569F35331102F2B18E">
    <w:name w:val="0FE54B5635C745569F35331102F2B18E"/>
    <w:rsid w:val="00E268E4"/>
  </w:style>
  <w:style w:type="paragraph" w:customStyle="1" w:styleId="D92E03B2F9354509B4D4DB3D8137D2A4">
    <w:name w:val="D92E03B2F9354509B4D4DB3D8137D2A4"/>
    <w:rsid w:val="00E268E4"/>
  </w:style>
  <w:style w:type="paragraph" w:customStyle="1" w:styleId="10AAF86156BB432FBE0E34A8FA03ACAB">
    <w:name w:val="10AAF86156BB432FBE0E34A8FA03ACAB"/>
    <w:rsid w:val="00E268E4"/>
  </w:style>
  <w:style w:type="paragraph" w:customStyle="1" w:styleId="9B7F9A84E5F0402AB44CC3130AE02BE3">
    <w:name w:val="9B7F9A84E5F0402AB44CC3130AE02BE3"/>
    <w:rsid w:val="00E268E4"/>
  </w:style>
  <w:style w:type="paragraph" w:customStyle="1" w:styleId="C1DBF075273F4FA78C84B73032F47380">
    <w:name w:val="C1DBF075273F4FA78C84B73032F47380"/>
    <w:rsid w:val="00E268E4"/>
  </w:style>
  <w:style w:type="paragraph" w:customStyle="1" w:styleId="8AB578067972425F8582C4DE13FB322A">
    <w:name w:val="8AB578067972425F8582C4DE13FB322A"/>
    <w:rsid w:val="00E268E4"/>
  </w:style>
  <w:style w:type="paragraph" w:customStyle="1" w:styleId="43BB7C6448244379A087FCCA3EF779CB">
    <w:name w:val="43BB7C6448244379A087FCCA3EF779CB"/>
    <w:rsid w:val="00E268E4"/>
  </w:style>
  <w:style w:type="paragraph" w:customStyle="1" w:styleId="860209C733F64AB9AE8D30DEF8173807">
    <w:name w:val="860209C733F64AB9AE8D30DEF8173807"/>
    <w:rsid w:val="00E268E4"/>
  </w:style>
  <w:style w:type="paragraph" w:customStyle="1" w:styleId="F88542150FE740B795F7A82C57803B07">
    <w:name w:val="F88542150FE740B795F7A82C57803B07"/>
    <w:rsid w:val="00E268E4"/>
  </w:style>
  <w:style w:type="paragraph" w:customStyle="1" w:styleId="67E99F5141FF431DBC427CB7A5E75A31">
    <w:name w:val="67E99F5141FF431DBC427CB7A5E75A31"/>
    <w:rsid w:val="00E268E4"/>
  </w:style>
  <w:style w:type="paragraph" w:customStyle="1" w:styleId="5A23CF34269B40F39D2E9D5E2302C213">
    <w:name w:val="5A23CF34269B40F39D2E9D5E2302C213"/>
    <w:rsid w:val="00E268E4"/>
  </w:style>
  <w:style w:type="paragraph" w:customStyle="1" w:styleId="9F47C59B7D754EC1A76FA8ECBA37A745">
    <w:name w:val="9F47C59B7D754EC1A76FA8ECBA37A745"/>
    <w:rsid w:val="00E268E4"/>
  </w:style>
  <w:style w:type="paragraph" w:customStyle="1" w:styleId="E406E20DC19E42CF89C5182F5B9382BF">
    <w:name w:val="E406E20DC19E42CF89C5182F5B9382BF"/>
    <w:rsid w:val="00E268E4"/>
  </w:style>
  <w:style w:type="paragraph" w:customStyle="1" w:styleId="B2B08798E4B64E2CA807A4A4E61BB92F">
    <w:name w:val="B2B08798E4B64E2CA807A4A4E61BB92F"/>
    <w:rsid w:val="00E268E4"/>
  </w:style>
  <w:style w:type="paragraph" w:customStyle="1" w:styleId="5F89CEC5E6F9425783C78C70CA21F474">
    <w:name w:val="5F89CEC5E6F9425783C78C70CA21F474"/>
    <w:rsid w:val="00E268E4"/>
  </w:style>
  <w:style w:type="paragraph" w:customStyle="1" w:styleId="EC382144BA2C4DF8B2B467C717830002">
    <w:name w:val="EC382144BA2C4DF8B2B467C717830002"/>
    <w:rsid w:val="00E268E4"/>
  </w:style>
  <w:style w:type="paragraph" w:customStyle="1" w:styleId="9D096BB041F74431830B36BB927ED434">
    <w:name w:val="9D096BB041F74431830B36BB927ED434"/>
    <w:rsid w:val="00E268E4"/>
  </w:style>
  <w:style w:type="paragraph" w:customStyle="1" w:styleId="73322DB23AED47AA95660DC331210060">
    <w:name w:val="73322DB23AED47AA95660DC331210060"/>
    <w:rsid w:val="00E268E4"/>
  </w:style>
  <w:style w:type="paragraph" w:customStyle="1" w:styleId="8840FEEB940F4E9DB57DA4F198A3538E">
    <w:name w:val="8840FEEB940F4E9DB57DA4F198A3538E"/>
    <w:rsid w:val="00E268E4"/>
  </w:style>
  <w:style w:type="paragraph" w:customStyle="1" w:styleId="B759729A57774A468C0299EFF9BF8BD7">
    <w:name w:val="B759729A57774A468C0299EFF9BF8BD7"/>
    <w:rsid w:val="00E268E4"/>
  </w:style>
  <w:style w:type="paragraph" w:customStyle="1" w:styleId="3B8FA5A53E484AD8B817179E01C7507D">
    <w:name w:val="3B8FA5A53E484AD8B817179E01C7507D"/>
    <w:rsid w:val="00E268E4"/>
  </w:style>
  <w:style w:type="paragraph" w:customStyle="1" w:styleId="93A4101601C84FD2AD417EE7C3D0534F">
    <w:name w:val="93A4101601C84FD2AD417EE7C3D0534F"/>
    <w:rsid w:val="00E268E4"/>
  </w:style>
  <w:style w:type="paragraph" w:customStyle="1" w:styleId="E6FC3311F2A14B4D9D41D2604ECE935D">
    <w:name w:val="E6FC3311F2A14B4D9D41D2604ECE935D"/>
    <w:rsid w:val="00E268E4"/>
  </w:style>
  <w:style w:type="paragraph" w:customStyle="1" w:styleId="64BBF753EFDE430BBD18083350404D44">
    <w:name w:val="64BBF753EFDE430BBD18083350404D44"/>
    <w:rsid w:val="00E268E4"/>
  </w:style>
  <w:style w:type="paragraph" w:customStyle="1" w:styleId="3BCA3D4C093E433EA87FF9296FF1F276">
    <w:name w:val="3BCA3D4C093E433EA87FF9296FF1F276"/>
    <w:rsid w:val="00E268E4"/>
  </w:style>
  <w:style w:type="paragraph" w:customStyle="1" w:styleId="22BEA9E03F7D4C9FBABEDE5CCA1D0B13">
    <w:name w:val="22BEA9E03F7D4C9FBABEDE5CCA1D0B13"/>
    <w:rsid w:val="00E268E4"/>
  </w:style>
  <w:style w:type="paragraph" w:customStyle="1" w:styleId="E54466F8DCA842EF9081AC04DB2C2CC3">
    <w:name w:val="E54466F8DCA842EF9081AC04DB2C2CC3"/>
    <w:rsid w:val="00E268E4"/>
  </w:style>
  <w:style w:type="paragraph" w:customStyle="1" w:styleId="8B1393E44A0F4D77A5E743FCD5161033">
    <w:name w:val="8B1393E44A0F4D77A5E743FCD5161033"/>
    <w:rsid w:val="00E268E4"/>
  </w:style>
  <w:style w:type="paragraph" w:customStyle="1" w:styleId="1BE64C88C4934F21B4899866C34EF6A6">
    <w:name w:val="1BE64C88C4934F21B4899866C34EF6A6"/>
    <w:rsid w:val="00E268E4"/>
  </w:style>
  <w:style w:type="paragraph" w:customStyle="1" w:styleId="2E7E53C571964129B4A94444BD6CCF26">
    <w:name w:val="2E7E53C571964129B4A94444BD6CCF26"/>
    <w:rsid w:val="00E268E4"/>
  </w:style>
  <w:style w:type="paragraph" w:customStyle="1" w:styleId="49F406984A9746778584C8B05CE77309">
    <w:name w:val="49F406984A9746778584C8B05CE77309"/>
    <w:rsid w:val="00E268E4"/>
  </w:style>
  <w:style w:type="paragraph" w:customStyle="1" w:styleId="52E449FF1B694ED29D456D1E9BC3660C">
    <w:name w:val="52E449FF1B694ED29D456D1E9BC3660C"/>
    <w:rsid w:val="00E268E4"/>
  </w:style>
  <w:style w:type="paragraph" w:customStyle="1" w:styleId="665DD4346D3B49B388C84E66E7F3DFE7">
    <w:name w:val="665DD4346D3B49B388C84E66E7F3DFE7"/>
    <w:rsid w:val="00E268E4"/>
  </w:style>
  <w:style w:type="paragraph" w:customStyle="1" w:styleId="B8B3D7C4BC644FF0B5EB0112BCD305F5">
    <w:name w:val="B8B3D7C4BC644FF0B5EB0112BCD305F5"/>
    <w:rsid w:val="00E268E4"/>
  </w:style>
  <w:style w:type="paragraph" w:customStyle="1" w:styleId="1AD839E777454874847E3B93ACFE1FE4">
    <w:name w:val="1AD839E777454874847E3B93ACFE1FE4"/>
    <w:rsid w:val="00E268E4"/>
  </w:style>
  <w:style w:type="paragraph" w:customStyle="1" w:styleId="A83D8DA57019492CAFD4C903DB09619A">
    <w:name w:val="A83D8DA57019492CAFD4C903DB09619A"/>
    <w:rsid w:val="00E268E4"/>
  </w:style>
  <w:style w:type="paragraph" w:customStyle="1" w:styleId="5352E5B3A6FF4AFBB983F120C63A0C2C">
    <w:name w:val="5352E5B3A6FF4AFBB983F120C63A0C2C"/>
    <w:rsid w:val="00E268E4"/>
  </w:style>
  <w:style w:type="paragraph" w:customStyle="1" w:styleId="D97E4F04D28C4DCBA89D5F023805F350">
    <w:name w:val="D97E4F04D28C4DCBA89D5F023805F350"/>
    <w:rsid w:val="00E268E4"/>
  </w:style>
  <w:style w:type="paragraph" w:customStyle="1" w:styleId="2AF3011C4BC44B9791D93001A23459CB">
    <w:name w:val="2AF3011C4BC44B9791D93001A23459CB"/>
    <w:rsid w:val="00E268E4"/>
  </w:style>
  <w:style w:type="paragraph" w:customStyle="1" w:styleId="4AB6AFB38451476592B7EB65F69E63FA">
    <w:name w:val="4AB6AFB38451476592B7EB65F69E63FA"/>
    <w:rsid w:val="00E268E4"/>
  </w:style>
  <w:style w:type="paragraph" w:customStyle="1" w:styleId="4E5BFF680CE14722A9B27278744CC222">
    <w:name w:val="4E5BFF680CE14722A9B27278744CC222"/>
    <w:rsid w:val="00E268E4"/>
  </w:style>
  <w:style w:type="paragraph" w:customStyle="1" w:styleId="583DB77F97B64BA582C6BE17EA3C20D7">
    <w:name w:val="583DB77F97B64BA582C6BE17EA3C20D7"/>
    <w:rsid w:val="00E268E4"/>
  </w:style>
  <w:style w:type="paragraph" w:customStyle="1" w:styleId="9AEB0F7B45E04F16B61C6E09D0D4C27D">
    <w:name w:val="9AEB0F7B45E04F16B61C6E09D0D4C27D"/>
    <w:rsid w:val="00E268E4"/>
  </w:style>
  <w:style w:type="paragraph" w:customStyle="1" w:styleId="5A16D108880742609AD6F84C5282AE45">
    <w:name w:val="5A16D108880742609AD6F84C5282AE45"/>
    <w:rsid w:val="00E268E4"/>
  </w:style>
  <w:style w:type="paragraph" w:customStyle="1" w:styleId="CD098DD09340492ABB7469680E01CB5B">
    <w:name w:val="CD098DD09340492ABB7469680E01CB5B"/>
    <w:rsid w:val="00E268E4"/>
  </w:style>
  <w:style w:type="paragraph" w:customStyle="1" w:styleId="3B1ABD6D3A0144C79A7BF8887263B5EF">
    <w:name w:val="3B1ABD6D3A0144C79A7BF8887263B5EF"/>
    <w:rsid w:val="00E268E4"/>
  </w:style>
  <w:style w:type="paragraph" w:customStyle="1" w:styleId="F79DA301E9224DF8B5F0071A83D59826">
    <w:name w:val="F79DA301E9224DF8B5F0071A83D59826"/>
    <w:rsid w:val="00E268E4"/>
  </w:style>
  <w:style w:type="paragraph" w:customStyle="1" w:styleId="0297CE60129C4FF893C38B377303C192">
    <w:name w:val="0297CE60129C4FF893C38B377303C192"/>
    <w:rsid w:val="00E268E4"/>
  </w:style>
  <w:style w:type="paragraph" w:customStyle="1" w:styleId="E15934C1BBE349C2B5F6FB3CBA9766C7">
    <w:name w:val="E15934C1BBE349C2B5F6FB3CBA9766C7"/>
    <w:rsid w:val="00E268E4"/>
  </w:style>
  <w:style w:type="paragraph" w:customStyle="1" w:styleId="5D353F8ACB0A4F468DC259CBF39C57C7">
    <w:name w:val="5D353F8ACB0A4F468DC259CBF39C57C7"/>
    <w:rsid w:val="00E268E4"/>
  </w:style>
  <w:style w:type="paragraph" w:customStyle="1" w:styleId="6FA4732E9BF444648CC744AC5B312D56">
    <w:name w:val="6FA4732E9BF444648CC744AC5B312D56"/>
    <w:rsid w:val="00E268E4"/>
  </w:style>
  <w:style w:type="paragraph" w:customStyle="1" w:styleId="5C1B75CFA28F433E8765E570E06CB008">
    <w:name w:val="5C1B75CFA28F433E8765E570E06CB008"/>
    <w:rsid w:val="00E268E4"/>
  </w:style>
  <w:style w:type="paragraph" w:customStyle="1" w:styleId="7D1082AFEEBD4701A6BCEBCD99EDF6E5">
    <w:name w:val="7D1082AFEEBD4701A6BCEBCD99EDF6E5"/>
    <w:rsid w:val="00E268E4"/>
  </w:style>
  <w:style w:type="paragraph" w:customStyle="1" w:styleId="D79EBD4010A24031B48B94AEE222DE49">
    <w:name w:val="D79EBD4010A24031B48B94AEE222DE49"/>
    <w:rsid w:val="00E268E4"/>
  </w:style>
  <w:style w:type="paragraph" w:customStyle="1" w:styleId="C3DA1862136B4D8089E30E44385ECA28">
    <w:name w:val="C3DA1862136B4D8089E30E44385ECA28"/>
    <w:rsid w:val="00E268E4"/>
  </w:style>
  <w:style w:type="paragraph" w:customStyle="1" w:styleId="ED0328619D864E179B50D1F2FBDC786D">
    <w:name w:val="ED0328619D864E179B50D1F2FBDC786D"/>
    <w:rsid w:val="00E268E4"/>
  </w:style>
  <w:style w:type="paragraph" w:customStyle="1" w:styleId="3A9863E797D445AFA5EFB3FD5CB14B73">
    <w:name w:val="3A9863E797D445AFA5EFB3FD5CB14B73"/>
    <w:rsid w:val="00E268E4"/>
  </w:style>
  <w:style w:type="paragraph" w:customStyle="1" w:styleId="22F0BAFAB8E145838E8C5B27D8403F7A">
    <w:name w:val="22F0BAFAB8E145838E8C5B27D8403F7A"/>
    <w:rsid w:val="00E268E4"/>
  </w:style>
  <w:style w:type="paragraph" w:customStyle="1" w:styleId="410888C27D634D368F58A7505A616FC5">
    <w:name w:val="410888C27D634D368F58A7505A616FC5"/>
    <w:rsid w:val="00E268E4"/>
  </w:style>
  <w:style w:type="paragraph" w:customStyle="1" w:styleId="129CB895E7D948DFB871FB1D14D3F5DC">
    <w:name w:val="129CB895E7D948DFB871FB1D14D3F5DC"/>
    <w:rsid w:val="00E268E4"/>
  </w:style>
  <w:style w:type="paragraph" w:customStyle="1" w:styleId="F01588689F5944F4BFCFBD4B973E8B48">
    <w:name w:val="F01588689F5944F4BFCFBD4B973E8B48"/>
    <w:rsid w:val="00E268E4"/>
  </w:style>
  <w:style w:type="paragraph" w:customStyle="1" w:styleId="03EE8857330B478F97105CC4F8A604AF">
    <w:name w:val="03EE8857330B478F97105CC4F8A604AF"/>
    <w:rsid w:val="00E268E4"/>
  </w:style>
  <w:style w:type="paragraph" w:customStyle="1" w:styleId="913765C034684A30B2EF67998A39939C">
    <w:name w:val="913765C034684A30B2EF67998A39939C"/>
    <w:rsid w:val="00E268E4"/>
  </w:style>
  <w:style w:type="paragraph" w:customStyle="1" w:styleId="44F429726CCD44A6ADCB1BB82364E583">
    <w:name w:val="44F429726CCD44A6ADCB1BB82364E583"/>
    <w:rsid w:val="00E268E4"/>
  </w:style>
  <w:style w:type="paragraph" w:customStyle="1" w:styleId="37C3B971FBD4490BAF481C30484CC1F8">
    <w:name w:val="37C3B971FBD4490BAF481C30484CC1F8"/>
    <w:rsid w:val="00E268E4"/>
  </w:style>
  <w:style w:type="paragraph" w:customStyle="1" w:styleId="E167808DA0DD4655B387085D24C961D1">
    <w:name w:val="E167808DA0DD4655B387085D24C961D1"/>
    <w:rsid w:val="00E268E4"/>
  </w:style>
  <w:style w:type="paragraph" w:customStyle="1" w:styleId="37E73A5C15A241F782DD864F04DBFDC6">
    <w:name w:val="37E73A5C15A241F782DD864F04DBFDC6"/>
    <w:rsid w:val="00E268E4"/>
  </w:style>
  <w:style w:type="paragraph" w:customStyle="1" w:styleId="CE7BEE81113D45C892732B5CD2DD691F">
    <w:name w:val="CE7BEE81113D45C892732B5CD2DD691F"/>
    <w:rsid w:val="00E268E4"/>
  </w:style>
  <w:style w:type="paragraph" w:customStyle="1" w:styleId="459B6E2C2D604F18993881B387C90C53">
    <w:name w:val="459B6E2C2D604F18993881B387C90C53"/>
    <w:rsid w:val="00E268E4"/>
  </w:style>
  <w:style w:type="paragraph" w:customStyle="1" w:styleId="02F28E99E8ED496FBB927F1352B7CB54">
    <w:name w:val="02F28E99E8ED496FBB927F1352B7CB54"/>
    <w:rsid w:val="00E268E4"/>
  </w:style>
  <w:style w:type="paragraph" w:customStyle="1" w:styleId="FBE23F1FD5864E469519349EC6E1959C">
    <w:name w:val="FBE23F1FD5864E469519349EC6E1959C"/>
    <w:rsid w:val="00E268E4"/>
  </w:style>
  <w:style w:type="paragraph" w:customStyle="1" w:styleId="5AE06195B1D44174BA23BC392445F058">
    <w:name w:val="5AE06195B1D44174BA23BC392445F058"/>
    <w:rsid w:val="00E268E4"/>
  </w:style>
  <w:style w:type="paragraph" w:customStyle="1" w:styleId="C3829FB80F6C4E22BFAB5E92986E2CC3">
    <w:name w:val="C3829FB80F6C4E22BFAB5E92986E2CC3"/>
    <w:rsid w:val="00E268E4"/>
  </w:style>
  <w:style w:type="paragraph" w:customStyle="1" w:styleId="39C12BE322E74CE68DA9799CF852995D">
    <w:name w:val="39C12BE322E74CE68DA9799CF852995D"/>
    <w:rsid w:val="00E268E4"/>
  </w:style>
  <w:style w:type="paragraph" w:customStyle="1" w:styleId="D9BACE2BA2474D9195C8B09E1B63067B">
    <w:name w:val="D9BACE2BA2474D9195C8B09E1B63067B"/>
    <w:rsid w:val="00E268E4"/>
  </w:style>
  <w:style w:type="paragraph" w:customStyle="1" w:styleId="A4FA4D90DC304B4C8B08430DA41C6A4C">
    <w:name w:val="A4FA4D90DC304B4C8B08430DA41C6A4C"/>
    <w:rsid w:val="00E268E4"/>
  </w:style>
  <w:style w:type="paragraph" w:customStyle="1" w:styleId="B6722C6CD77D4EDDA072ABC86ED21E47">
    <w:name w:val="B6722C6CD77D4EDDA072ABC86ED21E47"/>
    <w:rsid w:val="00E268E4"/>
  </w:style>
  <w:style w:type="paragraph" w:customStyle="1" w:styleId="4C12297CDC564A99AD31C93099B4791C">
    <w:name w:val="4C12297CDC564A99AD31C93099B4791C"/>
    <w:rsid w:val="00E268E4"/>
  </w:style>
  <w:style w:type="paragraph" w:customStyle="1" w:styleId="0986F98612BE4B00B0B1653AEC3874A5">
    <w:name w:val="0986F98612BE4B00B0B1653AEC3874A5"/>
    <w:rsid w:val="00E268E4"/>
  </w:style>
  <w:style w:type="paragraph" w:customStyle="1" w:styleId="22166B57043E4487A85EC0863A195C51">
    <w:name w:val="22166B57043E4487A85EC0863A195C51"/>
    <w:rsid w:val="00E268E4"/>
  </w:style>
  <w:style w:type="paragraph" w:customStyle="1" w:styleId="34F4A359BC464C84A4B624B08A49C94F">
    <w:name w:val="34F4A359BC464C84A4B624B08A49C94F"/>
    <w:rsid w:val="00E268E4"/>
  </w:style>
  <w:style w:type="paragraph" w:customStyle="1" w:styleId="F60CD44F39FD4A28A341849DF580F0DC">
    <w:name w:val="F60CD44F39FD4A28A341849DF580F0DC"/>
    <w:rsid w:val="00E268E4"/>
  </w:style>
  <w:style w:type="paragraph" w:customStyle="1" w:styleId="BF25B22425D847B29C15FA0D66164FF3">
    <w:name w:val="BF25B22425D847B29C15FA0D66164FF3"/>
    <w:rsid w:val="0031239F"/>
  </w:style>
  <w:style w:type="paragraph" w:customStyle="1" w:styleId="FD91707F555A4948983E25B4593BEE92">
    <w:name w:val="FD91707F555A4948983E25B4593BEE92"/>
    <w:rsid w:val="0031239F"/>
  </w:style>
  <w:style w:type="paragraph" w:customStyle="1" w:styleId="371E5D14BAF94478BF332DB3A29C2925">
    <w:name w:val="371E5D14BAF94478BF332DB3A29C2925"/>
    <w:rsid w:val="0031239F"/>
  </w:style>
  <w:style w:type="paragraph" w:customStyle="1" w:styleId="900F0769A3AC4382BBC3FD11F0A2BCEB">
    <w:name w:val="900F0769A3AC4382BBC3FD11F0A2BCEB"/>
    <w:rsid w:val="0031239F"/>
  </w:style>
  <w:style w:type="paragraph" w:customStyle="1" w:styleId="9F875C78568D4C25B196C56CDCFDDD3C">
    <w:name w:val="9F875C78568D4C25B196C56CDCFDDD3C"/>
    <w:rsid w:val="0031239F"/>
  </w:style>
  <w:style w:type="paragraph" w:customStyle="1" w:styleId="4E5421EAB62F4C3AAB2630C9EFE7F359">
    <w:name w:val="4E5421EAB62F4C3AAB2630C9EFE7F359"/>
    <w:rsid w:val="0031239F"/>
  </w:style>
  <w:style w:type="paragraph" w:customStyle="1" w:styleId="5D23517748B14FAAAAE6FF8C18720620">
    <w:name w:val="5D23517748B14FAAAAE6FF8C18720620"/>
    <w:rsid w:val="0031239F"/>
  </w:style>
  <w:style w:type="paragraph" w:customStyle="1" w:styleId="9418B499A4AB4FE7BB5DE5BB5458DC07">
    <w:name w:val="9418B499A4AB4FE7BB5DE5BB5458DC07"/>
    <w:rsid w:val="0031239F"/>
  </w:style>
  <w:style w:type="paragraph" w:customStyle="1" w:styleId="49DAB05211254813A009F7265A1F3F3F">
    <w:name w:val="49DAB05211254813A009F7265A1F3F3F"/>
    <w:rsid w:val="0031239F"/>
  </w:style>
  <w:style w:type="paragraph" w:customStyle="1" w:styleId="4783112708324174A8FCD64041738A7F">
    <w:name w:val="4783112708324174A8FCD64041738A7F"/>
    <w:rsid w:val="0031239F"/>
  </w:style>
  <w:style w:type="paragraph" w:customStyle="1" w:styleId="F07EC8CCB6ED40BA9AABE1324096C232">
    <w:name w:val="F07EC8CCB6ED40BA9AABE1324096C232"/>
    <w:rsid w:val="0031239F"/>
  </w:style>
  <w:style w:type="paragraph" w:customStyle="1" w:styleId="37F10CF881BA420CB7D111D389975765">
    <w:name w:val="37F10CF881BA420CB7D111D389975765"/>
    <w:rsid w:val="0031239F"/>
  </w:style>
  <w:style w:type="paragraph" w:customStyle="1" w:styleId="38898BC84F4C4A28BF9918746F9C46F0">
    <w:name w:val="38898BC84F4C4A28BF9918746F9C46F0"/>
    <w:rsid w:val="0031239F"/>
  </w:style>
  <w:style w:type="paragraph" w:customStyle="1" w:styleId="F5352F20CD794E50A976B1E7C8F64B4A">
    <w:name w:val="F5352F20CD794E50A976B1E7C8F64B4A"/>
    <w:rsid w:val="0031239F"/>
  </w:style>
  <w:style w:type="paragraph" w:customStyle="1" w:styleId="D8218D6B1D3A4B4D9C4C3D38FFA9B30F">
    <w:name w:val="D8218D6B1D3A4B4D9C4C3D38FFA9B30F"/>
    <w:rsid w:val="0031239F"/>
  </w:style>
  <w:style w:type="paragraph" w:customStyle="1" w:styleId="F8ABCB8E1FED44B0B226BF96D2CD01BA">
    <w:name w:val="F8ABCB8E1FED44B0B226BF96D2CD01BA"/>
    <w:rsid w:val="0031239F"/>
  </w:style>
  <w:style w:type="paragraph" w:customStyle="1" w:styleId="B71D94B00FC24C1E8C27CB0515113DCC">
    <w:name w:val="B71D94B00FC24C1E8C27CB0515113DCC"/>
    <w:rsid w:val="0031239F"/>
  </w:style>
  <w:style w:type="paragraph" w:customStyle="1" w:styleId="16AC8D71DCEF42348EBD591CF6230A7E">
    <w:name w:val="16AC8D71DCEF42348EBD591CF6230A7E"/>
    <w:rsid w:val="0031239F"/>
  </w:style>
  <w:style w:type="paragraph" w:customStyle="1" w:styleId="DC8026602A614B2B8F2D005D9C87F23C">
    <w:name w:val="DC8026602A614B2B8F2D005D9C87F23C"/>
    <w:rsid w:val="0031239F"/>
  </w:style>
  <w:style w:type="paragraph" w:customStyle="1" w:styleId="2F1827A38E614CE4868D1911BCE3DE44">
    <w:name w:val="2F1827A38E614CE4868D1911BCE3DE44"/>
    <w:rsid w:val="0031239F"/>
  </w:style>
  <w:style w:type="paragraph" w:customStyle="1" w:styleId="52F19CCF34A1437BACE4AA54667152B2">
    <w:name w:val="52F19CCF34A1437BACE4AA54667152B2"/>
    <w:rsid w:val="0031239F"/>
  </w:style>
  <w:style w:type="paragraph" w:customStyle="1" w:styleId="07EA95CA3A58402BBE456A88A7C97B0A">
    <w:name w:val="07EA95CA3A58402BBE456A88A7C97B0A"/>
    <w:rsid w:val="0031239F"/>
  </w:style>
  <w:style w:type="paragraph" w:customStyle="1" w:styleId="D5EFB06FC4EC4679BC9DBFD7A389C128">
    <w:name w:val="D5EFB06FC4EC4679BC9DBFD7A389C128"/>
    <w:rsid w:val="0031239F"/>
  </w:style>
  <w:style w:type="paragraph" w:customStyle="1" w:styleId="1ACC9B6F4AA6430D9BDD9CB753971D5E">
    <w:name w:val="1ACC9B6F4AA6430D9BDD9CB753971D5E"/>
    <w:rsid w:val="0031239F"/>
  </w:style>
  <w:style w:type="paragraph" w:customStyle="1" w:styleId="B3FC09A09F2D45EE850BBB44F3FDE583">
    <w:name w:val="B3FC09A09F2D45EE850BBB44F3FDE583"/>
    <w:rsid w:val="0031239F"/>
  </w:style>
  <w:style w:type="paragraph" w:customStyle="1" w:styleId="9ECD1F0FC0BA4797A454507FE6D208D5">
    <w:name w:val="9ECD1F0FC0BA4797A454507FE6D208D5"/>
    <w:rsid w:val="0031239F"/>
  </w:style>
  <w:style w:type="paragraph" w:customStyle="1" w:styleId="B982ED8EBBBA47CE825A6C97C75F1296">
    <w:name w:val="B982ED8EBBBA47CE825A6C97C75F1296"/>
    <w:rsid w:val="0031239F"/>
  </w:style>
  <w:style w:type="paragraph" w:customStyle="1" w:styleId="89B82CBB7DDF4B349AF2E00783B34507">
    <w:name w:val="89B82CBB7DDF4B349AF2E00783B34507"/>
    <w:rsid w:val="0031239F"/>
  </w:style>
  <w:style w:type="paragraph" w:customStyle="1" w:styleId="CF1BF9BFD16C4C7BB0C97CFA504BA379">
    <w:name w:val="CF1BF9BFD16C4C7BB0C97CFA504BA379"/>
    <w:rsid w:val="0031239F"/>
  </w:style>
  <w:style w:type="paragraph" w:customStyle="1" w:styleId="7A61ECC534F8426EBB2B227FC3C606B1">
    <w:name w:val="7A61ECC534F8426EBB2B227FC3C606B1"/>
    <w:rsid w:val="0031239F"/>
  </w:style>
  <w:style w:type="paragraph" w:customStyle="1" w:styleId="020AE08F5279485283FB4CA2D0C2C47E">
    <w:name w:val="020AE08F5279485283FB4CA2D0C2C47E"/>
    <w:rsid w:val="0031239F"/>
  </w:style>
  <w:style w:type="paragraph" w:customStyle="1" w:styleId="B3F40A4D2B644A97A457411B3A8D721B">
    <w:name w:val="B3F40A4D2B644A97A457411B3A8D721B"/>
    <w:rsid w:val="0031239F"/>
  </w:style>
  <w:style w:type="paragraph" w:customStyle="1" w:styleId="60911AF0D0D4429CA13EE86FD5023E2B">
    <w:name w:val="60911AF0D0D4429CA13EE86FD5023E2B"/>
    <w:rsid w:val="0031239F"/>
  </w:style>
  <w:style w:type="paragraph" w:customStyle="1" w:styleId="6BB71BDF31114788ACF397E0AE6B01A6">
    <w:name w:val="6BB71BDF31114788ACF397E0AE6B01A6"/>
    <w:rsid w:val="0031239F"/>
  </w:style>
  <w:style w:type="paragraph" w:customStyle="1" w:styleId="89B973ACA7934FF6BE6DC83A7116F5F1">
    <w:name w:val="89B973ACA7934FF6BE6DC83A7116F5F1"/>
    <w:rsid w:val="0031239F"/>
  </w:style>
  <w:style w:type="paragraph" w:customStyle="1" w:styleId="7A0396F8714D4FB3948BB167AB3F4F11">
    <w:name w:val="7A0396F8714D4FB3948BB167AB3F4F11"/>
    <w:rsid w:val="0031239F"/>
  </w:style>
  <w:style w:type="paragraph" w:customStyle="1" w:styleId="A8229BFB3D9F4815B03972D061C75C19">
    <w:name w:val="A8229BFB3D9F4815B03972D061C75C19"/>
    <w:rsid w:val="0031239F"/>
  </w:style>
  <w:style w:type="paragraph" w:customStyle="1" w:styleId="D1F248437E354D2C9EC386F654D867BA">
    <w:name w:val="D1F248437E354D2C9EC386F654D867BA"/>
    <w:rsid w:val="0031239F"/>
  </w:style>
  <w:style w:type="paragraph" w:customStyle="1" w:styleId="FAD534D3BB2F40CA9E942465AFE7FB47">
    <w:name w:val="FAD534D3BB2F40CA9E942465AFE7FB47"/>
    <w:rsid w:val="0031239F"/>
  </w:style>
  <w:style w:type="paragraph" w:customStyle="1" w:styleId="9975F05388A142E590BE163C5C6E8C44">
    <w:name w:val="9975F05388A142E590BE163C5C6E8C44"/>
    <w:rsid w:val="0031239F"/>
  </w:style>
  <w:style w:type="paragraph" w:customStyle="1" w:styleId="7675F41F27C048BCAA1BEE7F2E77AED9">
    <w:name w:val="7675F41F27C048BCAA1BEE7F2E77AED9"/>
    <w:rsid w:val="0031239F"/>
  </w:style>
  <w:style w:type="paragraph" w:customStyle="1" w:styleId="18711C805A9A4939BB530392F9F51988">
    <w:name w:val="18711C805A9A4939BB530392F9F51988"/>
    <w:rsid w:val="0031239F"/>
  </w:style>
  <w:style w:type="paragraph" w:customStyle="1" w:styleId="31357647213B40A0A9F88395B790E99A">
    <w:name w:val="31357647213B40A0A9F88395B790E99A"/>
    <w:rsid w:val="0031239F"/>
  </w:style>
  <w:style w:type="paragraph" w:customStyle="1" w:styleId="27A20DD846104F5AA10BB7584C42BAE9">
    <w:name w:val="27A20DD846104F5AA10BB7584C42BAE9"/>
    <w:rsid w:val="0031239F"/>
  </w:style>
  <w:style w:type="paragraph" w:customStyle="1" w:styleId="710F365CA9274AA594CFF232A83344CB">
    <w:name w:val="710F365CA9274AA594CFF232A83344CB"/>
    <w:rsid w:val="0031239F"/>
  </w:style>
  <w:style w:type="paragraph" w:customStyle="1" w:styleId="6059BF57161D42B2A2568F1E6490B545">
    <w:name w:val="6059BF57161D42B2A2568F1E6490B545"/>
    <w:rsid w:val="0031239F"/>
  </w:style>
  <w:style w:type="paragraph" w:customStyle="1" w:styleId="EA475524C3E841CBB000940A05AB5E69">
    <w:name w:val="EA475524C3E841CBB000940A05AB5E69"/>
    <w:rsid w:val="0031239F"/>
  </w:style>
  <w:style w:type="paragraph" w:customStyle="1" w:styleId="AE54F135AD944C878E5A4D70E66C63F9">
    <w:name w:val="AE54F135AD944C878E5A4D70E66C63F9"/>
    <w:rsid w:val="0031239F"/>
  </w:style>
  <w:style w:type="paragraph" w:customStyle="1" w:styleId="951C8DB7B4FA4D9EA61049F58E72754D">
    <w:name w:val="951C8DB7B4FA4D9EA61049F58E72754D"/>
    <w:rsid w:val="0031239F"/>
  </w:style>
  <w:style w:type="paragraph" w:customStyle="1" w:styleId="E495C052D11F455086CF1B5D837A7565">
    <w:name w:val="E495C052D11F455086CF1B5D837A7565"/>
    <w:rsid w:val="0031239F"/>
  </w:style>
  <w:style w:type="paragraph" w:customStyle="1" w:styleId="FC93E00B2428467EBED480B23BD771DA">
    <w:name w:val="FC93E00B2428467EBED480B23BD771DA"/>
    <w:rsid w:val="0031239F"/>
  </w:style>
  <w:style w:type="paragraph" w:customStyle="1" w:styleId="9DD478CA5DAC42F1986A8BE0C60C7F08">
    <w:name w:val="9DD478CA5DAC42F1986A8BE0C60C7F08"/>
    <w:rsid w:val="0031239F"/>
  </w:style>
  <w:style w:type="paragraph" w:customStyle="1" w:styleId="04CE46EA97384CBEA3AEC20F6D465C73">
    <w:name w:val="04CE46EA97384CBEA3AEC20F6D465C73"/>
    <w:rsid w:val="0031239F"/>
  </w:style>
  <w:style w:type="paragraph" w:customStyle="1" w:styleId="752C1F6EF79B49BEB7958C48CA5B3D4D">
    <w:name w:val="752C1F6EF79B49BEB7958C48CA5B3D4D"/>
    <w:rsid w:val="0031239F"/>
  </w:style>
  <w:style w:type="paragraph" w:customStyle="1" w:styleId="88A87F4EA0CF4F15836CBC3B647510ED">
    <w:name w:val="88A87F4EA0CF4F15836CBC3B647510ED"/>
    <w:rsid w:val="0031239F"/>
  </w:style>
  <w:style w:type="paragraph" w:customStyle="1" w:styleId="A81DD91BF19C45788482FEDC3B49D127">
    <w:name w:val="A81DD91BF19C45788482FEDC3B49D127"/>
    <w:rsid w:val="0031239F"/>
  </w:style>
  <w:style w:type="paragraph" w:customStyle="1" w:styleId="6CC1AB5A4CB9433FAA3FEBEB1821FB74">
    <w:name w:val="6CC1AB5A4CB9433FAA3FEBEB1821FB74"/>
    <w:rsid w:val="0031239F"/>
  </w:style>
  <w:style w:type="paragraph" w:customStyle="1" w:styleId="9F651E8DE74A4AA79C3308708C8460BB">
    <w:name w:val="9F651E8DE74A4AA79C3308708C8460BB"/>
    <w:rsid w:val="0031239F"/>
  </w:style>
  <w:style w:type="paragraph" w:customStyle="1" w:styleId="60D5B07EEA204BE49F9679BD81DE3E0B">
    <w:name w:val="60D5B07EEA204BE49F9679BD81DE3E0B"/>
    <w:rsid w:val="0031239F"/>
  </w:style>
  <w:style w:type="paragraph" w:customStyle="1" w:styleId="906557E3A1924AC4A107FFBD16B8956E">
    <w:name w:val="906557E3A1924AC4A107FFBD16B8956E"/>
    <w:rsid w:val="0031239F"/>
  </w:style>
  <w:style w:type="paragraph" w:customStyle="1" w:styleId="8806AFFA37BE4FEAB8EA957CB04D8710">
    <w:name w:val="8806AFFA37BE4FEAB8EA957CB04D8710"/>
    <w:rsid w:val="0031239F"/>
  </w:style>
  <w:style w:type="paragraph" w:customStyle="1" w:styleId="31995F09F15C455CB0989E7E4B47CBF7">
    <w:name w:val="31995F09F15C455CB0989E7E4B47CBF7"/>
    <w:rsid w:val="0031239F"/>
  </w:style>
  <w:style w:type="paragraph" w:customStyle="1" w:styleId="75BA87CF66A84ADE94D34F427065B86C">
    <w:name w:val="75BA87CF66A84ADE94D34F427065B86C"/>
    <w:rsid w:val="0031239F"/>
  </w:style>
  <w:style w:type="paragraph" w:customStyle="1" w:styleId="55022AB5C3214E39B410EA30D6D5C13C">
    <w:name w:val="55022AB5C3214E39B410EA30D6D5C13C"/>
    <w:rsid w:val="0031239F"/>
  </w:style>
  <w:style w:type="paragraph" w:customStyle="1" w:styleId="F4E32275B2EC48189E1F89DA3B40CC9C">
    <w:name w:val="F4E32275B2EC48189E1F89DA3B40CC9C"/>
    <w:rsid w:val="0031239F"/>
  </w:style>
  <w:style w:type="paragraph" w:customStyle="1" w:styleId="6787507E5EDC44FAB135FDBA11B511A8">
    <w:name w:val="6787507E5EDC44FAB135FDBA11B511A8"/>
    <w:rsid w:val="0031239F"/>
  </w:style>
  <w:style w:type="paragraph" w:customStyle="1" w:styleId="004A473831284C1B8C0A0D6CAFDA54FF">
    <w:name w:val="004A473831284C1B8C0A0D6CAFDA54FF"/>
    <w:rsid w:val="0031239F"/>
  </w:style>
  <w:style w:type="paragraph" w:customStyle="1" w:styleId="1749654A2610414888988531EB86309A">
    <w:name w:val="1749654A2610414888988531EB86309A"/>
    <w:rsid w:val="0031239F"/>
  </w:style>
  <w:style w:type="paragraph" w:customStyle="1" w:styleId="5F3C8CF46AEB4162BE648101D25F4EF3">
    <w:name w:val="5F3C8CF46AEB4162BE648101D25F4EF3"/>
    <w:rsid w:val="0031239F"/>
  </w:style>
  <w:style w:type="paragraph" w:customStyle="1" w:styleId="512E174DD8624DADA578DABE384D1770">
    <w:name w:val="512E174DD8624DADA578DABE384D1770"/>
    <w:rsid w:val="0031239F"/>
  </w:style>
  <w:style w:type="paragraph" w:customStyle="1" w:styleId="64E9933A46DE495886DAA6D6EA8E88E5">
    <w:name w:val="64E9933A46DE495886DAA6D6EA8E88E5"/>
    <w:rsid w:val="0031239F"/>
  </w:style>
  <w:style w:type="paragraph" w:customStyle="1" w:styleId="76DB5995DE5A427990F7D8BE133CB831">
    <w:name w:val="76DB5995DE5A427990F7D8BE133CB831"/>
    <w:rsid w:val="0031239F"/>
  </w:style>
  <w:style w:type="paragraph" w:customStyle="1" w:styleId="DEFB5E92A4FC4F82B617A81DEE06E04E">
    <w:name w:val="DEFB5E92A4FC4F82B617A81DEE06E04E"/>
    <w:rsid w:val="0031239F"/>
  </w:style>
  <w:style w:type="paragraph" w:customStyle="1" w:styleId="22B99EE8E12542879F466B8426CCECDE">
    <w:name w:val="22B99EE8E12542879F466B8426CCECDE"/>
    <w:rsid w:val="0031239F"/>
  </w:style>
  <w:style w:type="paragraph" w:customStyle="1" w:styleId="1EED99F425134527AD8CE3C65D7B8246">
    <w:name w:val="1EED99F425134527AD8CE3C65D7B8246"/>
    <w:rsid w:val="0031239F"/>
  </w:style>
  <w:style w:type="paragraph" w:customStyle="1" w:styleId="C3BA2CC6188142029A6D460618F2A09A">
    <w:name w:val="C3BA2CC6188142029A6D460618F2A09A"/>
    <w:rsid w:val="0031239F"/>
  </w:style>
  <w:style w:type="paragraph" w:customStyle="1" w:styleId="885DD48237444C108407AC05CD8CB842">
    <w:name w:val="885DD48237444C108407AC05CD8CB842"/>
    <w:rsid w:val="0031239F"/>
  </w:style>
  <w:style w:type="paragraph" w:customStyle="1" w:styleId="B421F418CF2B4012BC444B2D389AE69F">
    <w:name w:val="B421F418CF2B4012BC444B2D389AE69F"/>
    <w:rsid w:val="0031239F"/>
  </w:style>
  <w:style w:type="paragraph" w:customStyle="1" w:styleId="396231728AD540D68D7556B8EB77C055">
    <w:name w:val="396231728AD540D68D7556B8EB77C055"/>
    <w:rsid w:val="0031239F"/>
  </w:style>
  <w:style w:type="paragraph" w:customStyle="1" w:styleId="84D99BCAE61E4C4683A8E724CC979AD9">
    <w:name w:val="84D99BCAE61E4C4683A8E724CC979AD9"/>
    <w:rsid w:val="0031239F"/>
  </w:style>
  <w:style w:type="paragraph" w:customStyle="1" w:styleId="CE5BED12CCED4DD9A0B7E87DBF4A8904">
    <w:name w:val="CE5BED12CCED4DD9A0B7E87DBF4A8904"/>
    <w:rsid w:val="0031239F"/>
  </w:style>
  <w:style w:type="paragraph" w:customStyle="1" w:styleId="906FE6728FC84D3AAC70004268ECDCA3">
    <w:name w:val="906FE6728FC84D3AAC70004268ECDCA3"/>
    <w:rsid w:val="0031239F"/>
  </w:style>
  <w:style w:type="paragraph" w:customStyle="1" w:styleId="B300781A1C604950A696576B525F0A64">
    <w:name w:val="B300781A1C604950A696576B525F0A64"/>
    <w:rsid w:val="0031239F"/>
  </w:style>
  <w:style w:type="paragraph" w:customStyle="1" w:styleId="605B4CB2C10C4DDEA601BA6FD5A23694">
    <w:name w:val="605B4CB2C10C4DDEA601BA6FD5A23694"/>
    <w:rsid w:val="0031239F"/>
  </w:style>
  <w:style w:type="paragraph" w:customStyle="1" w:styleId="6A6451BCAFB14AE9A1A28C9215CFE56F">
    <w:name w:val="6A6451BCAFB14AE9A1A28C9215CFE56F"/>
    <w:rsid w:val="0031239F"/>
  </w:style>
  <w:style w:type="paragraph" w:customStyle="1" w:styleId="24252A3DDBE84F21B3A179C4FBCC9F3C">
    <w:name w:val="24252A3DDBE84F21B3A179C4FBCC9F3C"/>
    <w:rsid w:val="0031239F"/>
  </w:style>
  <w:style w:type="paragraph" w:customStyle="1" w:styleId="C98E821BC1874B1697D3987A1FFE4943">
    <w:name w:val="C98E821BC1874B1697D3987A1FFE4943"/>
    <w:rsid w:val="0031239F"/>
  </w:style>
  <w:style w:type="paragraph" w:customStyle="1" w:styleId="87242E8DCABE453CA2B0BDB4B1FA9580">
    <w:name w:val="87242E8DCABE453CA2B0BDB4B1FA9580"/>
    <w:rsid w:val="0031239F"/>
  </w:style>
  <w:style w:type="paragraph" w:customStyle="1" w:styleId="AD6051AD98F34259869A99F490416F2E">
    <w:name w:val="AD6051AD98F34259869A99F490416F2E"/>
    <w:rsid w:val="0031239F"/>
  </w:style>
  <w:style w:type="paragraph" w:customStyle="1" w:styleId="30CB8A376C5B403D84C2CB21CB9BC7E6">
    <w:name w:val="30CB8A376C5B403D84C2CB21CB9BC7E6"/>
    <w:rsid w:val="00A06143"/>
  </w:style>
  <w:style w:type="paragraph" w:customStyle="1" w:styleId="0C259A98A0CC47679635A94A577C75FF">
    <w:name w:val="0C259A98A0CC47679635A94A577C75FF"/>
    <w:rsid w:val="00A06143"/>
  </w:style>
  <w:style w:type="paragraph" w:customStyle="1" w:styleId="CCF435DE23BC44E2A96FA8D771766496">
    <w:name w:val="CCF435DE23BC44E2A96FA8D771766496"/>
    <w:rsid w:val="00A06143"/>
  </w:style>
  <w:style w:type="paragraph" w:customStyle="1" w:styleId="D7508FE69F874C938E26B1EACB834DC8">
    <w:name w:val="D7508FE69F874C938E26B1EACB834DC8"/>
    <w:rsid w:val="00A06143"/>
  </w:style>
  <w:style w:type="paragraph" w:customStyle="1" w:styleId="AA65F0F063DD41498408DBFD6010B162">
    <w:name w:val="AA65F0F063DD41498408DBFD6010B162"/>
    <w:rsid w:val="00A06143"/>
  </w:style>
  <w:style w:type="paragraph" w:customStyle="1" w:styleId="325184570A9944078B5837D4BB39A2F9">
    <w:name w:val="325184570A9944078B5837D4BB39A2F9"/>
    <w:rsid w:val="00A06143"/>
  </w:style>
  <w:style w:type="paragraph" w:customStyle="1" w:styleId="E07ABEF8F08D42EB836D636A16051829">
    <w:name w:val="E07ABEF8F08D42EB836D636A16051829"/>
    <w:rsid w:val="00A06143"/>
  </w:style>
  <w:style w:type="paragraph" w:customStyle="1" w:styleId="6B160A9EC9FC499BBD056723E67EB0A4">
    <w:name w:val="6B160A9EC9FC499BBD056723E67EB0A4"/>
    <w:rsid w:val="00A06143"/>
  </w:style>
  <w:style w:type="paragraph" w:customStyle="1" w:styleId="D9B77E57F2414D58A7FA437B6DB07C5F">
    <w:name w:val="D9B77E57F2414D58A7FA437B6DB07C5F"/>
    <w:rsid w:val="00A06143"/>
  </w:style>
  <w:style w:type="paragraph" w:customStyle="1" w:styleId="1C62FA1F47854FDCBAF27EB2F7E8D6D1">
    <w:name w:val="1C62FA1F47854FDCBAF27EB2F7E8D6D1"/>
    <w:rsid w:val="00A06143"/>
  </w:style>
  <w:style w:type="paragraph" w:customStyle="1" w:styleId="0B26E8A0FC364CF783150E59A1D54B25">
    <w:name w:val="0B26E8A0FC364CF783150E59A1D54B25"/>
    <w:rsid w:val="00A06143"/>
  </w:style>
  <w:style w:type="paragraph" w:customStyle="1" w:styleId="C5787C044E7546E7982A607045F53D92">
    <w:name w:val="C5787C044E7546E7982A607045F53D92"/>
    <w:rsid w:val="00A06143"/>
  </w:style>
  <w:style w:type="paragraph" w:customStyle="1" w:styleId="D87839EB35864E6E856DB8CA9DA1FAD2">
    <w:name w:val="D87839EB35864E6E856DB8CA9DA1FAD2"/>
    <w:rsid w:val="00A06143"/>
  </w:style>
  <w:style w:type="paragraph" w:customStyle="1" w:styleId="2754F7FA9D32489EA887CFCF87E30707">
    <w:name w:val="2754F7FA9D32489EA887CFCF87E30707"/>
    <w:rsid w:val="00A06143"/>
  </w:style>
  <w:style w:type="paragraph" w:customStyle="1" w:styleId="B7415ECA7D6A4592B38A83ACD7080173">
    <w:name w:val="B7415ECA7D6A4592B38A83ACD7080173"/>
    <w:rsid w:val="00A06143"/>
  </w:style>
  <w:style w:type="paragraph" w:customStyle="1" w:styleId="8839287FB3A74392ADE05B1462FE018A">
    <w:name w:val="8839287FB3A74392ADE05B1462FE018A"/>
    <w:rsid w:val="00A06143"/>
  </w:style>
  <w:style w:type="paragraph" w:customStyle="1" w:styleId="63CA8006B92441798F375C87EC2B0C5E">
    <w:name w:val="63CA8006B92441798F375C87EC2B0C5E"/>
    <w:rsid w:val="00A06143"/>
  </w:style>
  <w:style w:type="paragraph" w:customStyle="1" w:styleId="24083D7866114213AAB28216401BEF5E">
    <w:name w:val="24083D7866114213AAB28216401BEF5E"/>
    <w:rsid w:val="00A06143"/>
  </w:style>
  <w:style w:type="paragraph" w:customStyle="1" w:styleId="BCE0DD4F532A4BA98BBD69561D7638BC">
    <w:name w:val="BCE0DD4F532A4BA98BBD69561D7638BC"/>
    <w:rsid w:val="00A06143"/>
  </w:style>
  <w:style w:type="paragraph" w:customStyle="1" w:styleId="05CFEE52FB2E4C4482EE33BF31C6F717">
    <w:name w:val="05CFEE52FB2E4C4482EE33BF31C6F717"/>
    <w:rsid w:val="00A06143"/>
  </w:style>
  <w:style w:type="paragraph" w:customStyle="1" w:styleId="ADF98B4EAFC54CE4802C9C89584DC252">
    <w:name w:val="ADF98B4EAFC54CE4802C9C89584DC252"/>
    <w:rsid w:val="00A06143"/>
  </w:style>
  <w:style w:type="paragraph" w:customStyle="1" w:styleId="ED8A717BE2CE438F9C18CA9540AB8F6A">
    <w:name w:val="ED8A717BE2CE438F9C18CA9540AB8F6A"/>
    <w:rsid w:val="00A06143"/>
  </w:style>
  <w:style w:type="paragraph" w:customStyle="1" w:styleId="A8B619CC974246989A686F88E2C5645B">
    <w:name w:val="A8B619CC974246989A686F88E2C5645B"/>
    <w:rsid w:val="00A06143"/>
  </w:style>
  <w:style w:type="paragraph" w:customStyle="1" w:styleId="8F84444D283D4E14B29BDA2F80A0597E">
    <w:name w:val="8F84444D283D4E14B29BDA2F80A0597E"/>
    <w:rsid w:val="00A06143"/>
  </w:style>
  <w:style w:type="paragraph" w:customStyle="1" w:styleId="124FCD9E3AB6442B87EA470F177D4D6F">
    <w:name w:val="124FCD9E3AB6442B87EA470F177D4D6F"/>
    <w:rsid w:val="00A06143"/>
  </w:style>
  <w:style w:type="paragraph" w:customStyle="1" w:styleId="A923F3FD3E29426E82859BA774A32D43">
    <w:name w:val="A923F3FD3E29426E82859BA774A32D43"/>
    <w:rsid w:val="00A06143"/>
  </w:style>
  <w:style w:type="paragraph" w:customStyle="1" w:styleId="E52DCCCF451C4AB3A224963501C333B1">
    <w:name w:val="E52DCCCF451C4AB3A224963501C333B1"/>
    <w:rsid w:val="00A06143"/>
  </w:style>
  <w:style w:type="paragraph" w:customStyle="1" w:styleId="48D4B9766F0747EF98CE1138699BC9C9">
    <w:name w:val="48D4B9766F0747EF98CE1138699BC9C9"/>
    <w:rsid w:val="00A06143"/>
  </w:style>
  <w:style w:type="paragraph" w:customStyle="1" w:styleId="05AC68DB96584B31A9EAD8A9C114CDB3">
    <w:name w:val="05AC68DB96584B31A9EAD8A9C114CDB3"/>
    <w:rsid w:val="00A06143"/>
  </w:style>
  <w:style w:type="paragraph" w:customStyle="1" w:styleId="1ED6AAF144184E9BB3C7A33104CD5A09">
    <w:name w:val="1ED6AAF144184E9BB3C7A33104CD5A09"/>
    <w:rsid w:val="00A06143"/>
  </w:style>
  <w:style w:type="paragraph" w:customStyle="1" w:styleId="9087B4DFEE8444AC8502C3334F257BC6">
    <w:name w:val="9087B4DFEE8444AC8502C3334F257BC6"/>
    <w:rsid w:val="00A06143"/>
  </w:style>
  <w:style w:type="paragraph" w:customStyle="1" w:styleId="E61F30C8837D42A9A033543782B9D2DF">
    <w:name w:val="E61F30C8837D42A9A033543782B9D2DF"/>
    <w:rsid w:val="00A06143"/>
  </w:style>
  <w:style w:type="paragraph" w:customStyle="1" w:styleId="ED968E81475D47FA91B7F2A977703AE1">
    <w:name w:val="ED968E81475D47FA91B7F2A977703AE1"/>
    <w:rsid w:val="00A06143"/>
  </w:style>
  <w:style w:type="paragraph" w:customStyle="1" w:styleId="E6AA4285CB6142E19700E7B4E9173A0A">
    <w:name w:val="E6AA4285CB6142E19700E7B4E9173A0A"/>
    <w:rsid w:val="00A06143"/>
  </w:style>
  <w:style w:type="paragraph" w:customStyle="1" w:styleId="5C7AED4380D2494C87FD2D06D7E8759A">
    <w:name w:val="5C7AED4380D2494C87FD2D06D7E8759A"/>
    <w:rsid w:val="00A06143"/>
  </w:style>
  <w:style w:type="paragraph" w:customStyle="1" w:styleId="6814D967D1A345FCA65264A95C31D186">
    <w:name w:val="6814D967D1A345FCA65264A95C31D186"/>
    <w:rsid w:val="00A06143"/>
  </w:style>
  <w:style w:type="paragraph" w:customStyle="1" w:styleId="D2EAD1E5EE584FF78962BAE1657C1E4E">
    <w:name w:val="D2EAD1E5EE584FF78962BAE1657C1E4E"/>
    <w:rsid w:val="00A06143"/>
  </w:style>
  <w:style w:type="paragraph" w:customStyle="1" w:styleId="F880FF7494A8486CA5AE0E55A8B7F5D9">
    <w:name w:val="F880FF7494A8486CA5AE0E55A8B7F5D9"/>
    <w:rsid w:val="00A06143"/>
  </w:style>
  <w:style w:type="paragraph" w:customStyle="1" w:styleId="5E543ACD86A0491FAB957D2539E9D8AB">
    <w:name w:val="5E543ACD86A0491FAB957D2539E9D8AB"/>
    <w:rsid w:val="00A06143"/>
  </w:style>
  <w:style w:type="paragraph" w:customStyle="1" w:styleId="64546C7AA862410FA54A0BA2928AFA7D">
    <w:name w:val="64546C7AA862410FA54A0BA2928AFA7D"/>
    <w:rsid w:val="00A06143"/>
  </w:style>
  <w:style w:type="paragraph" w:customStyle="1" w:styleId="BD7E3AF0D9464CC7B4B0196CB839DA67">
    <w:name w:val="BD7E3AF0D9464CC7B4B0196CB839DA67"/>
    <w:rsid w:val="00A06143"/>
  </w:style>
  <w:style w:type="paragraph" w:customStyle="1" w:styleId="56A2794AEABF4139BB4381F5F72DF7B9">
    <w:name w:val="56A2794AEABF4139BB4381F5F72DF7B9"/>
    <w:rsid w:val="00A06143"/>
  </w:style>
  <w:style w:type="paragraph" w:customStyle="1" w:styleId="80757F8AFF0946E5B59061722DA2812E">
    <w:name w:val="80757F8AFF0946E5B59061722DA2812E"/>
    <w:rsid w:val="00A06143"/>
  </w:style>
  <w:style w:type="paragraph" w:customStyle="1" w:styleId="DEF2218E6D7946209B4B1E6A102EC595">
    <w:name w:val="DEF2218E6D7946209B4B1E6A102EC595"/>
    <w:rsid w:val="00A06143"/>
  </w:style>
  <w:style w:type="paragraph" w:customStyle="1" w:styleId="28EC9537D9674DDF997F512A4DD22E2E">
    <w:name w:val="28EC9537D9674DDF997F512A4DD22E2E"/>
    <w:rsid w:val="00A06143"/>
  </w:style>
  <w:style w:type="paragraph" w:customStyle="1" w:styleId="717AC6EB6B7C4AD6B27440CD38D96103">
    <w:name w:val="717AC6EB6B7C4AD6B27440CD38D96103"/>
    <w:rsid w:val="00A06143"/>
  </w:style>
  <w:style w:type="paragraph" w:customStyle="1" w:styleId="8DE39FEAAC7A4C929427FA8CCD058F65">
    <w:name w:val="8DE39FEAAC7A4C929427FA8CCD058F65"/>
    <w:rsid w:val="00A06143"/>
  </w:style>
  <w:style w:type="paragraph" w:customStyle="1" w:styleId="7A159487DF6F4E69967C703161C94092">
    <w:name w:val="7A159487DF6F4E69967C703161C94092"/>
    <w:rsid w:val="00A06143"/>
  </w:style>
  <w:style w:type="paragraph" w:customStyle="1" w:styleId="D8D09F524F154333A905502FD515C771">
    <w:name w:val="D8D09F524F154333A905502FD515C771"/>
    <w:rsid w:val="00A06143"/>
  </w:style>
  <w:style w:type="paragraph" w:customStyle="1" w:styleId="BBAB75231A5D446D9D83F6FEE9E4A319">
    <w:name w:val="BBAB75231A5D446D9D83F6FEE9E4A319"/>
    <w:rsid w:val="00A06143"/>
  </w:style>
  <w:style w:type="paragraph" w:customStyle="1" w:styleId="DC266ED92AD543FBA7A1F467705F64F3">
    <w:name w:val="DC266ED92AD543FBA7A1F467705F64F3"/>
    <w:rsid w:val="00A06143"/>
  </w:style>
  <w:style w:type="paragraph" w:customStyle="1" w:styleId="E75965CB26484874BFB8F94833FC733A">
    <w:name w:val="E75965CB26484874BFB8F94833FC733A"/>
    <w:rsid w:val="00A06143"/>
  </w:style>
  <w:style w:type="paragraph" w:customStyle="1" w:styleId="BD95B3B2916440599A699CE96D9E1EF8">
    <w:name w:val="BD95B3B2916440599A699CE96D9E1EF8"/>
    <w:rsid w:val="00A06143"/>
  </w:style>
  <w:style w:type="paragraph" w:customStyle="1" w:styleId="310FFB18AB4F4D5EA5E47849F208CDF1">
    <w:name w:val="310FFB18AB4F4D5EA5E47849F208CDF1"/>
    <w:rsid w:val="00A06143"/>
  </w:style>
  <w:style w:type="paragraph" w:customStyle="1" w:styleId="5CF115CC29914379BC452C1266A47995">
    <w:name w:val="5CF115CC29914379BC452C1266A47995"/>
    <w:rsid w:val="00A06143"/>
  </w:style>
  <w:style w:type="paragraph" w:customStyle="1" w:styleId="4ACDE5DC2E4143E99984353F844CF7F6">
    <w:name w:val="4ACDE5DC2E4143E99984353F844CF7F6"/>
    <w:rsid w:val="00A06143"/>
  </w:style>
  <w:style w:type="paragraph" w:customStyle="1" w:styleId="569D9B7634454920BE5794A08FDA6564">
    <w:name w:val="569D9B7634454920BE5794A08FDA6564"/>
    <w:rsid w:val="00A06143"/>
  </w:style>
  <w:style w:type="paragraph" w:customStyle="1" w:styleId="8ABE2FED49E14B1F8364CC7F7E49F28B">
    <w:name w:val="8ABE2FED49E14B1F8364CC7F7E49F28B"/>
    <w:rsid w:val="00A06143"/>
  </w:style>
  <w:style w:type="paragraph" w:customStyle="1" w:styleId="6D2D280EA0B34EC485D3FD9C85CF4C63">
    <w:name w:val="6D2D280EA0B34EC485D3FD9C85CF4C63"/>
    <w:rsid w:val="00A06143"/>
  </w:style>
  <w:style w:type="paragraph" w:customStyle="1" w:styleId="BD416103527047DC8C037517DCC9B767">
    <w:name w:val="BD416103527047DC8C037517DCC9B767"/>
    <w:rsid w:val="00A06143"/>
  </w:style>
  <w:style w:type="paragraph" w:customStyle="1" w:styleId="CD11F488009348A2A43162CDD958C927">
    <w:name w:val="CD11F488009348A2A43162CDD958C927"/>
    <w:rsid w:val="00A06143"/>
  </w:style>
  <w:style w:type="paragraph" w:customStyle="1" w:styleId="A975879FF4B04F9D864E1B8FDBD18204">
    <w:name w:val="A975879FF4B04F9D864E1B8FDBD18204"/>
    <w:rsid w:val="00A06143"/>
  </w:style>
  <w:style w:type="paragraph" w:customStyle="1" w:styleId="C8155B481A344D67BAD26596CED0FBEF">
    <w:name w:val="C8155B481A344D67BAD26596CED0FBEF"/>
    <w:rsid w:val="00A06143"/>
  </w:style>
  <w:style w:type="paragraph" w:customStyle="1" w:styleId="A98E79EE09A946D198D4DFFBCEFBF56D">
    <w:name w:val="A98E79EE09A946D198D4DFFBCEFBF56D"/>
    <w:rsid w:val="00A06143"/>
  </w:style>
  <w:style w:type="paragraph" w:customStyle="1" w:styleId="A61737E295BD40A89D161A37B4D6457A">
    <w:name w:val="A61737E295BD40A89D161A37B4D6457A"/>
    <w:rsid w:val="00A06143"/>
  </w:style>
  <w:style w:type="paragraph" w:customStyle="1" w:styleId="09B4FE81689C43F1982A2FF5966E0116">
    <w:name w:val="09B4FE81689C43F1982A2FF5966E0116"/>
    <w:rsid w:val="00A06143"/>
  </w:style>
  <w:style w:type="paragraph" w:customStyle="1" w:styleId="F032B77C27684943AE121F0D4067A5E6">
    <w:name w:val="F032B77C27684943AE121F0D4067A5E6"/>
    <w:rsid w:val="00A06143"/>
  </w:style>
  <w:style w:type="paragraph" w:customStyle="1" w:styleId="1EE0A877639D42C39F711F692CC36566">
    <w:name w:val="1EE0A877639D42C39F711F692CC36566"/>
    <w:rsid w:val="00A06143"/>
  </w:style>
  <w:style w:type="paragraph" w:customStyle="1" w:styleId="9BA6195B24DF41018F9238B24FFE889A">
    <w:name w:val="9BA6195B24DF41018F9238B24FFE889A"/>
    <w:rsid w:val="00A06143"/>
  </w:style>
  <w:style w:type="paragraph" w:customStyle="1" w:styleId="55B331CBB8E5466EBE55599DDF0C65A5">
    <w:name w:val="55B331CBB8E5466EBE55599DDF0C65A5"/>
    <w:rsid w:val="00A06143"/>
  </w:style>
  <w:style w:type="paragraph" w:customStyle="1" w:styleId="5D4F7ABC8E0B4CA590CE9BC7309E9734">
    <w:name w:val="5D4F7ABC8E0B4CA590CE9BC7309E9734"/>
    <w:rsid w:val="00A06143"/>
  </w:style>
  <w:style w:type="paragraph" w:customStyle="1" w:styleId="49CA898CCD4E499BBE68E43B2DEED071">
    <w:name w:val="49CA898CCD4E499BBE68E43B2DEED071"/>
    <w:rsid w:val="00A06143"/>
  </w:style>
  <w:style w:type="paragraph" w:customStyle="1" w:styleId="B0969EB192954D6385953474EC6CA53D">
    <w:name w:val="B0969EB192954D6385953474EC6CA53D"/>
    <w:rsid w:val="00A06143"/>
  </w:style>
  <w:style w:type="paragraph" w:customStyle="1" w:styleId="33804265FBB94659BE33170926C1F1A2">
    <w:name w:val="33804265FBB94659BE33170926C1F1A2"/>
    <w:rsid w:val="00A06143"/>
  </w:style>
  <w:style w:type="paragraph" w:customStyle="1" w:styleId="337C3047F1A24974986A66CE8505ECC3">
    <w:name w:val="337C3047F1A24974986A66CE8505ECC3"/>
    <w:rsid w:val="00A06143"/>
  </w:style>
  <w:style w:type="paragraph" w:customStyle="1" w:styleId="18587DC3F79E4D729C617DD9CD744C87">
    <w:name w:val="18587DC3F79E4D729C617DD9CD744C87"/>
    <w:rsid w:val="00A06143"/>
  </w:style>
  <w:style w:type="paragraph" w:customStyle="1" w:styleId="D6B44A24BA3041A7AB73D5E7099D8D06">
    <w:name w:val="D6B44A24BA3041A7AB73D5E7099D8D06"/>
    <w:rsid w:val="00A06143"/>
  </w:style>
  <w:style w:type="paragraph" w:customStyle="1" w:styleId="C0E53B62AC0241E8BC427D75D97C1F26">
    <w:name w:val="C0E53B62AC0241E8BC427D75D97C1F26"/>
    <w:rsid w:val="00A06143"/>
  </w:style>
  <w:style w:type="paragraph" w:customStyle="1" w:styleId="6AE04964E06E406797157B5ACFEED5D7">
    <w:name w:val="6AE04964E06E406797157B5ACFEED5D7"/>
    <w:rsid w:val="00A06143"/>
  </w:style>
  <w:style w:type="paragraph" w:customStyle="1" w:styleId="2090982EE62E4B3E919A447C5A5D1E70">
    <w:name w:val="2090982EE62E4B3E919A447C5A5D1E70"/>
    <w:rsid w:val="00A06143"/>
  </w:style>
  <w:style w:type="paragraph" w:customStyle="1" w:styleId="637337F4C34C4FE8B6B721BD20F4A124">
    <w:name w:val="637337F4C34C4FE8B6B721BD20F4A124"/>
    <w:rsid w:val="00A06143"/>
  </w:style>
  <w:style w:type="paragraph" w:customStyle="1" w:styleId="3206C44C9FD14C4E86E080F805AF2B06">
    <w:name w:val="3206C44C9FD14C4E86E080F805AF2B06"/>
    <w:rsid w:val="00A06143"/>
  </w:style>
  <w:style w:type="paragraph" w:customStyle="1" w:styleId="DFB46F4074274FDD83BFC7411EC7B177">
    <w:name w:val="DFB46F4074274FDD83BFC7411EC7B177"/>
    <w:rsid w:val="00A06143"/>
  </w:style>
  <w:style w:type="paragraph" w:customStyle="1" w:styleId="AEDE606CDD624689A704C2AEC5FAEBF0">
    <w:name w:val="AEDE606CDD624689A704C2AEC5FAEBF0"/>
    <w:rsid w:val="00A06143"/>
  </w:style>
  <w:style w:type="paragraph" w:customStyle="1" w:styleId="C98E4B7FB76E456699625F0F69629123">
    <w:name w:val="C98E4B7FB76E456699625F0F69629123"/>
    <w:rsid w:val="00A06143"/>
  </w:style>
  <w:style w:type="paragraph" w:customStyle="1" w:styleId="609E7D805B874F1ABAB9CB8A26C1D0DE">
    <w:name w:val="609E7D805B874F1ABAB9CB8A26C1D0DE"/>
    <w:rsid w:val="00A06143"/>
  </w:style>
  <w:style w:type="paragraph" w:customStyle="1" w:styleId="BE96D4B932BE4130A8D1D3B287AF19B3">
    <w:name w:val="BE96D4B932BE4130A8D1D3B287AF19B3"/>
    <w:rsid w:val="00A06143"/>
  </w:style>
  <w:style w:type="paragraph" w:customStyle="1" w:styleId="A1607EEFB2804723B137313BB88A222F">
    <w:name w:val="A1607EEFB2804723B137313BB88A222F"/>
    <w:rsid w:val="00A06143"/>
  </w:style>
  <w:style w:type="paragraph" w:customStyle="1" w:styleId="B9C4FFE30656417483A3B771DE6810E4">
    <w:name w:val="B9C4FFE30656417483A3B771DE6810E4"/>
    <w:rsid w:val="00A06143"/>
  </w:style>
  <w:style w:type="paragraph" w:customStyle="1" w:styleId="538916CD52C14296AFB894861B9E7D0A">
    <w:name w:val="538916CD52C14296AFB894861B9E7D0A"/>
    <w:rsid w:val="00A06143"/>
  </w:style>
  <w:style w:type="paragraph" w:customStyle="1" w:styleId="E15CECDCA3054032833E48EC1DEABFEF">
    <w:name w:val="E15CECDCA3054032833E48EC1DEABFEF"/>
    <w:rsid w:val="00A06143"/>
  </w:style>
  <w:style w:type="paragraph" w:customStyle="1" w:styleId="9B8E8BF4F9B1407FBE56B35121697214">
    <w:name w:val="9B8E8BF4F9B1407FBE56B35121697214"/>
    <w:rsid w:val="00A06143"/>
  </w:style>
  <w:style w:type="paragraph" w:customStyle="1" w:styleId="9BB813274D164F2186AC5007510A5367">
    <w:name w:val="9BB813274D164F2186AC5007510A5367"/>
    <w:rsid w:val="00A06143"/>
  </w:style>
  <w:style w:type="paragraph" w:customStyle="1" w:styleId="76C1A56166A3457E9BAE930A44868622">
    <w:name w:val="76C1A56166A3457E9BAE930A44868622"/>
    <w:rsid w:val="00A06143"/>
  </w:style>
  <w:style w:type="paragraph" w:customStyle="1" w:styleId="E24E1CC21A6A4FDC90D4E7288DD58986">
    <w:name w:val="E24E1CC21A6A4FDC90D4E7288DD58986"/>
    <w:rsid w:val="00A06143"/>
  </w:style>
  <w:style w:type="paragraph" w:customStyle="1" w:styleId="B6E6AF958DDE4A4C864B6011167D2ADA">
    <w:name w:val="B6E6AF958DDE4A4C864B6011167D2ADA"/>
    <w:rsid w:val="00A06143"/>
  </w:style>
  <w:style w:type="paragraph" w:customStyle="1" w:styleId="9B71F485DD9F4AD0B84FB87869AAD1B4">
    <w:name w:val="9B71F485DD9F4AD0B84FB87869AAD1B4"/>
    <w:rsid w:val="00A06143"/>
  </w:style>
  <w:style w:type="paragraph" w:customStyle="1" w:styleId="962B838DD638431DB1C47C11C94F631B">
    <w:name w:val="962B838DD638431DB1C47C11C94F631B"/>
    <w:rsid w:val="00A06143"/>
  </w:style>
  <w:style w:type="paragraph" w:customStyle="1" w:styleId="FAD142444A0E4F958095E4183648CF16">
    <w:name w:val="FAD142444A0E4F958095E4183648CF16"/>
    <w:rsid w:val="00A06143"/>
  </w:style>
  <w:style w:type="paragraph" w:customStyle="1" w:styleId="FBC5D0E6839B4245B6FD552DF0441F8A">
    <w:name w:val="FBC5D0E6839B4245B6FD552DF0441F8A"/>
    <w:rsid w:val="00A06143"/>
  </w:style>
  <w:style w:type="paragraph" w:customStyle="1" w:styleId="B5745DCADEE34AF181ABF9D50C8C223D">
    <w:name w:val="B5745DCADEE34AF181ABF9D50C8C223D"/>
    <w:rsid w:val="00A06143"/>
  </w:style>
  <w:style w:type="paragraph" w:customStyle="1" w:styleId="2007B9A0F78E41A1866629E741365DC1">
    <w:name w:val="2007B9A0F78E41A1866629E741365DC1"/>
    <w:rsid w:val="00A06143"/>
  </w:style>
  <w:style w:type="paragraph" w:customStyle="1" w:styleId="6E1AA53C1A104418897E7666FA66B762">
    <w:name w:val="6E1AA53C1A104418897E7666FA66B762"/>
    <w:rsid w:val="00A06143"/>
  </w:style>
  <w:style w:type="paragraph" w:customStyle="1" w:styleId="943ED7E4331747178AB23E9461A19A9D">
    <w:name w:val="943ED7E4331747178AB23E9461A19A9D"/>
    <w:rsid w:val="00A06143"/>
  </w:style>
  <w:style w:type="paragraph" w:customStyle="1" w:styleId="1D840A5BBC9147F8B3200A0A6E05C329">
    <w:name w:val="1D840A5BBC9147F8B3200A0A6E05C329"/>
    <w:rsid w:val="00A06143"/>
  </w:style>
  <w:style w:type="paragraph" w:customStyle="1" w:styleId="0D809FBC5822478FBDC4B4D7F8EBD0D7">
    <w:name w:val="0D809FBC5822478FBDC4B4D7F8EBD0D7"/>
    <w:rsid w:val="00A06143"/>
  </w:style>
  <w:style w:type="paragraph" w:customStyle="1" w:styleId="D928FA51B86143A2A2DADA2A56D5CCC9">
    <w:name w:val="D928FA51B86143A2A2DADA2A56D5CCC9"/>
    <w:rsid w:val="00A06143"/>
  </w:style>
  <w:style w:type="paragraph" w:customStyle="1" w:styleId="B1CC62D8EA8547AAB688D3D08765DCE7">
    <w:name w:val="B1CC62D8EA8547AAB688D3D08765DCE7"/>
    <w:rsid w:val="00A06143"/>
  </w:style>
  <w:style w:type="paragraph" w:customStyle="1" w:styleId="29AD39A74C334847BCA40D64E2C8297D">
    <w:name w:val="29AD39A74C334847BCA40D64E2C8297D"/>
    <w:rsid w:val="00A06143"/>
  </w:style>
  <w:style w:type="paragraph" w:customStyle="1" w:styleId="3A8815840A544F2A83EEF8A8CDEF72E8">
    <w:name w:val="3A8815840A544F2A83EEF8A8CDEF72E8"/>
    <w:rsid w:val="00A06143"/>
  </w:style>
  <w:style w:type="paragraph" w:customStyle="1" w:styleId="A01D3FC393104D78AF22C9D6D97E8C82">
    <w:name w:val="A01D3FC393104D78AF22C9D6D97E8C82"/>
    <w:rsid w:val="00A06143"/>
  </w:style>
  <w:style w:type="paragraph" w:customStyle="1" w:styleId="822DC15FB567418ABAF93136D86FF501">
    <w:name w:val="822DC15FB567418ABAF93136D86FF501"/>
    <w:rsid w:val="00A06143"/>
  </w:style>
  <w:style w:type="paragraph" w:customStyle="1" w:styleId="7DA1C3A515294361B167BF6C73841E6B">
    <w:name w:val="7DA1C3A515294361B167BF6C73841E6B"/>
    <w:rsid w:val="00A06143"/>
  </w:style>
  <w:style w:type="paragraph" w:customStyle="1" w:styleId="98C7B1C2E02C4F348BAED6D48C62886F">
    <w:name w:val="98C7B1C2E02C4F348BAED6D48C62886F"/>
    <w:rsid w:val="00A06143"/>
  </w:style>
  <w:style w:type="paragraph" w:customStyle="1" w:styleId="F677851269744820B2F66B308CE1DFD0">
    <w:name w:val="F677851269744820B2F66B308CE1DFD0"/>
    <w:rsid w:val="00A06143"/>
  </w:style>
  <w:style w:type="paragraph" w:customStyle="1" w:styleId="05EF73383738498BA6E1E07584C9188C">
    <w:name w:val="05EF73383738498BA6E1E07584C9188C"/>
    <w:rsid w:val="00A06143"/>
  </w:style>
  <w:style w:type="paragraph" w:customStyle="1" w:styleId="8A99019E84674CC6A9D3DF94174D88C1">
    <w:name w:val="8A99019E84674CC6A9D3DF94174D88C1"/>
    <w:rsid w:val="00A06143"/>
  </w:style>
  <w:style w:type="paragraph" w:customStyle="1" w:styleId="D7F829359A8849B5B69C1A83C2D34E88">
    <w:name w:val="D7F829359A8849B5B69C1A83C2D34E88"/>
    <w:rsid w:val="00A06143"/>
  </w:style>
  <w:style w:type="paragraph" w:customStyle="1" w:styleId="DFDE7C73B8A048289735C985EB0CA0EF">
    <w:name w:val="DFDE7C73B8A048289735C985EB0CA0EF"/>
    <w:rsid w:val="00A06143"/>
  </w:style>
  <w:style w:type="paragraph" w:customStyle="1" w:styleId="0408B2733AD84F4A9FDE2FD053D4CE03">
    <w:name w:val="0408B2733AD84F4A9FDE2FD053D4CE03"/>
    <w:rsid w:val="00A06143"/>
  </w:style>
  <w:style w:type="paragraph" w:customStyle="1" w:styleId="8E742CDB7A71431C84226379185F203D">
    <w:name w:val="8E742CDB7A71431C84226379185F203D"/>
    <w:rsid w:val="00A06143"/>
  </w:style>
  <w:style w:type="paragraph" w:customStyle="1" w:styleId="913437B667FA41E1809FD7B7BDA57AA3">
    <w:name w:val="913437B667FA41E1809FD7B7BDA57AA3"/>
    <w:rsid w:val="00A06143"/>
  </w:style>
  <w:style w:type="paragraph" w:customStyle="1" w:styleId="2CF48D336A5F4B059F198C9C6EC59B1C">
    <w:name w:val="2CF48D336A5F4B059F198C9C6EC59B1C"/>
    <w:rsid w:val="00A06143"/>
  </w:style>
  <w:style w:type="paragraph" w:customStyle="1" w:styleId="F4894C897CA04ECA824EA0EFBE8FE133">
    <w:name w:val="F4894C897CA04ECA824EA0EFBE8FE133"/>
    <w:rsid w:val="00A06143"/>
  </w:style>
  <w:style w:type="paragraph" w:customStyle="1" w:styleId="366D367666B443E1A0416EFD93F26E01">
    <w:name w:val="366D367666B443E1A0416EFD93F26E01"/>
    <w:rsid w:val="00A06143"/>
  </w:style>
  <w:style w:type="paragraph" w:customStyle="1" w:styleId="992AD974903B45E783E12C716AF3AFCF">
    <w:name w:val="992AD974903B45E783E12C716AF3AFCF"/>
    <w:rsid w:val="00A06143"/>
  </w:style>
  <w:style w:type="paragraph" w:customStyle="1" w:styleId="9D8A32C89BFE4033A9CA8CF3691572F9">
    <w:name w:val="9D8A32C89BFE4033A9CA8CF3691572F9"/>
    <w:rsid w:val="00A06143"/>
  </w:style>
  <w:style w:type="paragraph" w:customStyle="1" w:styleId="4250D74860CB4F4A984FD9B881686D65">
    <w:name w:val="4250D74860CB4F4A984FD9B881686D65"/>
    <w:rsid w:val="00A06143"/>
  </w:style>
  <w:style w:type="paragraph" w:customStyle="1" w:styleId="02F39545C0A043F9A5C9B3491020C39C">
    <w:name w:val="02F39545C0A043F9A5C9B3491020C39C"/>
    <w:rsid w:val="00A06143"/>
  </w:style>
  <w:style w:type="paragraph" w:customStyle="1" w:styleId="3E8B07C8416F4EDBA2C3AB554042D7C3">
    <w:name w:val="3E8B07C8416F4EDBA2C3AB554042D7C3"/>
    <w:rsid w:val="00A06143"/>
  </w:style>
  <w:style w:type="paragraph" w:customStyle="1" w:styleId="DC196AE23E47481D9322C43C1C7B3787">
    <w:name w:val="DC196AE23E47481D9322C43C1C7B3787"/>
    <w:rsid w:val="00A06143"/>
  </w:style>
  <w:style w:type="paragraph" w:customStyle="1" w:styleId="44FB6684424249289D4F8092C4986BF0">
    <w:name w:val="44FB6684424249289D4F8092C4986BF0"/>
    <w:rsid w:val="00A06143"/>
  </w:style>
  <w:style w:type="paragraph" w:customStyle="1" w:styleId="B237A29E68364D059EFAE1C6D9B216AB">
    <w:name w:val="B237A29E68364D059EFAE1C6D9B216AB"/>
    <w:rsid w:val="00A06143"/>
  </w:style>
  <w:style w:type="paragraph" w:customStyle="1" w:styleId="4D7E305140B54C529FB443E18DC1FAA7">
    <w:name w:val="4D7E305140B54C529FB443E18DC1FAA7"/>
    <w:rsid w:val="00C50122"/>
  </w:style>
  <w:style w:type="paragraph" w:customStyle="1" w:styleId="14FE3D0036D94747BCE7A33F3A381417">
    <w:name w:val="14FE3D0036D94747BCE7A33F3A381417"/>
    <w:rsid w:val="00C50122"/>
  </w:style>
  <w:style w:type="paragraph" w:customStyle="1" w:styleId="9E2FD5DC5CE94A818DDD9222D53C0E1A">
    <w:name w:val="9E2FD5DC5CE94A818DDD9222D53C0E1A"/>
    <w:rsid w:val="00C50122"/>
  </w:style>
  <w:style w:type="paragraph" w:customStyle="1" w:styleId="5A4321E3F980420D963673BC6A9D7682">
    <w:name w:val="5A4321E3F980420D963673BC6A9D7682"/>
    <w:rsid w:val="00C50122"/>
  </w:style>
  <w:style w:type="paragraph" w:customStyle="1" w:styleId="93888072D61F4A6D9694D0CF7F1F9602">
    <w:name w:val="93888072D61F4A6D9694D0CF7F1F9602"/>
    <w:rsid w:val="00C50122"/>
  </w:style>
  <w:style w:type="paragraph" w:customStyle="1" w:styleId="E4D14AC9C62E4B4D8B099904E4ADB052">
    <w:name w:val="E4D14AC9C62E4B4D8B099904E4ADB052"/>
    <w:rsid w:val="00C50122"/>
  </w:style>
  <w:style w:type="paragraph" w:customStyle="1" w:styleId="A3A8A562729D4FA28F3D9C42E5E98D0C">
    <w:name w:val="A3A8A562729D4FA28F3D9C42E5E98D0C"/>
    <w:rsid w:val="00C50122"/>
  </w:style>
  <w:style w:type="paragraph" w:customStyle="1" w:styleId="9CA204894FD74A0FA7F6AA6B1A3706DC">
    <w:name w:val="9CA204894FD74A0FA7F6AA6B1A3706DC"/>
    <w:rsid w:val="00C50122"/>
  </w:style>
  <w:style w:type="paragraph" w:customStyle="1" w:styleId="9B3CEA1C5C224AE49F5EBC5C06D31706">
    <w:name w:val="9B3CEA1C5C224AE49F5EBC5C06D31706"/>
    <w:rsid w:val="00C50122"/>
  </w:style>
  <w:style w:type="paragraph" w:customStyle="1" w:styleId="8E61925BECBD4FD5AA5DCDAAD8D2BD71">
    <w:name w:val="8E61925BECBD4FD5AA5DCDAAD8D2BD71"/>
    <w:rsid w:val="00C50122"/>
  </w:style>
  <w:style w:type="paragraph" w:customStyle="1" w:styleId="5FED68C4246443BD8FE9E4A4EFC12C1B">
    <w:name w:val="5FED68C4246443BD8FE9E4A4EFC12C1B"/>
    <w:rsid w:val="00C50122"/>
  </w:style>
  <w:style w:type="paragraph" w:customStyle="1" w:styleId="8C651055A3CD446B8BE3C3D541EB8C5F">
    <w:name w:val="8C651055A3CD446B8BE3C3D541EB8C5F"/>
    <w:rsid w:val="00C50122"/>
  </w:style>
  <w:style w:type="paragraph" w:customStyle="1" w:styleId="0B4E36D35C0F47659727F96F1E963FB4">
    <w:name w:val="0B4E36D35C0F47659727F96F1E963FB4"/>
    <w:rsid w:val="00C50122"/>
  </w:style>
  <w:style w:type="paragraph" w:customStyle="1" w:styleId="D5C0E7369E214CEDB672912102E2F994">
    <w:name w:val="D5C0E7369E214CEDB672912102E2F994"/>
    <w:rsid w:val="00C50122"/>
  </w:style>
  <w:style w:type="paragraph" w:customStyle="1" w:styleId="F204113C228C44C49A40430235A3DF02">
    <w:name w:val="F204113C228C44C49A40430235A3DF02"/>
    <w:rsid w:val="00C50122"/>
  </w:style>
  <w:style w:type="paragraph" w:customStyle="1" w:styleId="100EF4F95A4C41979932E3EEA2651DA5">
    <w:name w:val="100EF4F95A4C41979932E3EEA2651DA5"/>
    <w:rsid w:val="00C50122"/>
  </w:style>
  <w:style w:type="paragraph" w:customStyle="1" w:styleId="F4CE3E2920B9404DA4892C6C67241350">
    <w:name w:val="F4CE3E2920B9404DA4892C6C67241350"/>
    <w:rsid w:val="00C50122"/>
  </w:style>
  <w:style w:type="paragraph" w:customStyle="1" w:styleId="D2F7C4AFD9184CBCBA6993CCCAA1CD2A">
    <w:name w:val="D2F7C4AFD9184CBCBA6993CCCAA1CD2A"/>
    <w:rsid w:val="00C50122"/>
  </w:style>
  <w:style w:type="paragraph" w:customStyle="1" w:styleId="32420308DEE244ADADA060248398D71B">
    <w:name w:val="32420308DEE244ADADA060248398D71B"/>
    <w:rsid w:val="00C50122"/>
  </w:style>
  <w:style w:type="paragraph" w:customStyle="1" w:styleId="9C960A4C1BA848FEB87C09C5841790EC">
    <w:name w:val="9C960A4C1BA848FEB87C09C5841790EC"/>
    <w:rsid w:val="00C50122"/>
  </w:style>
  <w:style w:type="paragraph" w:customStyle="1" w:styleId="EB348D6E558C48D6856B45AF85494DC0">
    <w:name w:val="EB348D6E558C48D6856B45AF85494DC0"/>
    <w:rsid w:val="00C50122"/>
  </w:style>
  <w:style w:type="paragraph" w:customStyle="1" w:styleId="D2A0BD80FB2B41DE932D72359A613D59">
    <w:name w:val="D2A0BD80FB2B41DE932D72359A613D59"/>
    <w:rsid w:val="00C50122"/>
  </w:style>
  <w:style w:type="paragraph" w:customStyle="1" w:styleId="3C3BCF5C6B8F423892F4DCF0F051D8C9">
    <w:name w:val="3C3BCF5C6B8F423892F4DCF0F051D8C9"/>
    <w:rsid w:val="00C50122"/>
  </w:style>
  <w:style w:type="paragraph" w:customStyle="1" w:styleId="7D76FD018D2E4C91BA5B424398CED96A">
    <w:name w:val="7D76FD018D2E4C91BA5B424398CED96A"/>
    <w:rsid w:val="00C50122"/>
  </w:style>
  <w:style w:type="paragraph" w:customStyle="1" w:styleId="709153CD81374EDAB3AB6178D53592E5">
    <w:name w:val="709153CD81374EDAB3AB6178D53592E5"/>
    <w:rsid w:val="00C50122"/>
  </w:style>
  <w:style w:type="paragraph" w:customStyle="1" w:styleId="77AF2B5EB9E94D99B726BF617A9884C3">
    <w:name w:val="77AF2B5EB9E94D99B726BF617A9884C3"/>
    <w:rsid w:val="00C50122"/>
  </w:style>
  <w:style w:type="paragraph" w:customStyle="1" w:styleId="523EF4DC0A8F414AB452010B8D2874F5">
    <w:name w:val="523EF4DC0A8F414AB452010B8D2874F5"/>
    <w:rsid w:val="00C50122"/>
  </w:style>
  <w:style w:type="paragraph" w:customStyle="1" w:styleId="FA4162354BA84FA6A860224FE37B811F">
    <w:name w:val="FA4162354BA84FA6A860224FE37B811F"/>
    <w:rsid w:val="00C50122"/>
  </w:style>
  <w:style w:type="paragraph" w:customStyle="1" w:styleId="F6ED8E36B1B941089E4934F2F213A527">
    <w:name w:val="F6ED8E36B1B941089E4934F2F213A527"/>
    <w:rsid w:val="00C50122"/>
  </w:style>
  <w:style w:type="paragraph" w:customStyle="1" w:styleId="87EA33D29F384B949925036BEDF70F3C">
    <w:name w:val="87EA33D29F384B949925036BEDF70F3C"/>
    <w:rsid w:val="00C50122"/>
  </w:style>
  <w:style w:type="paragraph" w:customStyle="1" w:styleId="6C42C7A4DA6A4899BD85DA205197F02B">
    <w:name w:val="6C42C7A4DA6A4899BD85DA205197F02B"/>
    <w:rsid w:val="00C50122"/>
  </w:style>
  <w:style w:type="paragraph" w:customStyle="1" w:styleId="E2BBAC2283BF48589CAF2D94254B117E">
    <w:name w:val="E2BBAC2283BF48589CAF2D94254B117E"/>
    <w:rsid w:val="00C50122"/>
  </w:style>
  <w:style w:type="paragraph" w:customStyle="1" w:styleId="24D5BF4739E644498A1DCCD8342B26E9">
    <w:name w:val="24D5BF4739E644498A1DCCD8342B26E9"/>
    <w:rsid w:val="00C50122"/>
  </w:style>
  <w:style w:type="paragraph" w:customStyle="1" w:styleId="F09648B8C55747959E722AD1E8D4F94A">
    <w:name w:val="F09648B8C55747959E722AD1E8D4F94A"/>
    <w:rsid w:val="00C50122"/>
  </w:style>
  <w:style w:type="paragraph" w:customStyle="1" w:styleId="92BBB1C6904A40A6A2348D015EB0BAC5">
    <w:name w:val="92BBB1C6904A40A6A2348D015EB0BAC5"/>
    <w:rsid w:val="00C50122"/>
  </w:style>
  <w:style w:type="paragraph" w:customStyle="1" w:styleId="DE47794F58A2426D8EE744FBA1925FD2">
    <w:name w:val="DE47794F58A2426D8EE744FBA1925FD2"/>
    <w:rsid w:val="00C50122"/>
  </w:style>
  <w:style w:type="paragraph" w:customStyle="1" w:styleId="14653E0BFC8F47C39C0C8FDD04205347">
    <w:name w:val="14653E0BFC8F47C39C0C8FDD04205347"/>
    <w:rsid w:val="00C50122"/>
  </w:style>
  <w:style w:type="paragraph" w:customStyle="1" w:styleId="B9FCD1F909F340F0A0664C02FB0ABCB8">
    <w:name w:val="B9FCD1F909F340F0A0664C02FB0ABCB8"/>
    <w:rsid w:val="00C50122"/>
  </w:style>
  <w:style w:type="paragraph" w:customStyle="1" w:styleId="EB5CEB74D93E4AB69651326451303E17">
    <w:name w:val="EB5CEB74D93E4AB69651326451303E17"/>
    <w:rsid w:val="00C50122"/>
  </w:style>
  <w:style w:type="paragraph" w:customStyle="1" w:styleId="8B33287F99DC4BBAAC96E059A6F7E8AB">
    <w:name w:val="8B33287F99DC4BBAAC96E059A6F7E8AB"/>
    <w:rsid w:val="00C50122"/>
  </w:style>
  <w:style w:type="paragraph" w:customStyle="1" w:styleId="27F009854E4F465CB7AF1DEEF19DEC76">
    <w:name w:val="27F009854E4F465CB7AF1DEEF19DEC76"/>
    <w:rsid w:val="00C50122"/>
  </w:style>
  <w:style w:type="paragraph" w:customStyle="1" w:styleId="004DDECC36C745EF90E043C706DD93CE">
    <w:name w:val="004DDECC36C745EF90E043C706DD93CE"/>
    <w:rsid w:val="00C50122"/>
  </w:style>
  <w:style w:type="paragraph" w:customStyle="1" w:styleId="00295210B8C145F899E7CCB1F0D71632">
    <w:name w:val="00295210B8C145F899E7CCB1F0D71632"/>
    <w:rsid w:val="00C50122"/>
  </w:style>
  <w:style w:type="paragraph" w:customStyle="1" w:styleId="8C801757E26149C284FE8CC48B5B697C">
    <w:name w:val="8C801757E26149C284FE8CC48B5B697C"/>
    <w:rsid w:val="00C50122"/>
  </w:style>
  <w:style w:type="paragraph" w:customStyle="1" w:styleId="F9D733A7B8224382B2F9D27F6161A324">
    <w:name w:val="F9D733A7B8224382B2F9D27F6161A324"/>
    <w:rsid w:val="00C50122"/>
  </w:style>
  <w:style w:type="paragraph" w:customStyle="1" w:styleId="5B91C267AD3E4BCD9EE58A9021C91B7C">
    <w:name w:val="5B91C267AD3E4BCD9EE58A9021C91B7C"/>
    <w:rsid w:val="00C50122"/>
  </w:style>
  <w:style w:type="paragraph" w:customStyle="1" w:styleId="78C4D8927B694D3190A528BE0BA5E48A">
    <w:name w:val="78C4D8927B694D3190A528BE0BA5E48A"/>
    <w:rsid w:val="00C50122"/>
  </w:style>
  <w:style w:type="paragraph" w:customStyle="1" w:styleId="A08145889D734F69901A5D11EADFE9C4">
    <w:name w:val="A08145889D734F69901A5D11EADFE9C4"/>
    <w:rsid w:val="00C50122"/>
  </w:style>
  <w:style w:type="paragraph" w:customStyle="1" w:styleId="110C9DC5FC6342A4B70E74C966C6AF25">
    <w:name w:val="110C9DC5FC6342A4B70E74C966C6AF25"/>
    <w:rsid w:val="00C50122"/>
  </w:style>
  <w:style w:type="paragraph" w:customStyle="1" w:styleId="0C79884D42C442DB8E460453DBD451A3">
    <w:name w:val="0C79884D42C442DB8E460453DBD451A3"/>
    <w:rsid w:val="00C50122"/>
  </w:style>
  <w:style w:type="paragraph" w:customStyle="1" w:styleId="AFB3196796D540B595F00A7C84560B2C">
    <w:name w:val="AFB3196796D540B595F00A7C84560B2C"/>
    <w:rsid w:val="00C50122"/>
  </w:style>
  <w:style w:type="paragraph" w:customStyle="1" w:styleId="C609E354A0D14063AD2547A59C016317">
    <w:name w:val="C609E354A0D14063AD2547A59C016317"/>
    <w:rsid w:val="00C50122"/>
  </w:style>
  <w:style w:type="paragraph" w:customStyle="1" w:styleId="86B51F200A014725813E64E295E216ED">
    <w:name w:val="86B51F200A014725813E64E295E216ED"/>
    <w:rsid w:val="00C50122"/>
  </w:style>
  <w:style w:type="paragraph" w:customStyle="1" w:styleId="23E23A705A9A4FD8BB22CEB6F2640891">
    <w:name w:val="23E23A705A9A4FD8BB22CEB6F2640891"/>
    <w:rsid w:val="00C50122"/>
  </w:style>
  <w:style w:type="paragraph" w:customStyle="1" w:styleId="B059D4EC689640D78D28818DC73FD32F">
    <w:name w:val="B059D4EC689640D78D28818DC73FD32F"/>
    <w:rsid w:val="00C50122"/>
  </w:style>
  <w:style w:type="paragraph" w:customStyle="1" w:styleId="0848534AE20B4D32BD096A5FA5CC7200">
    <w:name w:val="0848534AE20B4D32BD096A5FA5CC7200"/>
    <w:rsid w:val="00C50122"/>
  </w:style>
  <w:style w:type="paragraph" w:customStyle="1" w:styleId="2D4D40F6AA014045856130EA389F5121">
    <w:name w:val="2D4D40F6AA014045856130EA389F5121"/>
    <w:rsid w:val="00C50122"/>
  </w:style>
  <w:style w:type="paragraph" w:customStyle="1" w:styleId="493EE0E6BFF5483E8ADB57F3619C4C0B">
    <w:name w:val="493EE0E6BFF5483E8ADB57F3619C4C0B"/>
    <w:rsid w:val="00C50122"/>
  </w:style>
  <w:style w:type="paragraph" w:customStyle="1" w:styleId="5EA0AD49CE8A4274834D8B6B0F5D4BF0">
    <w:name w:val="5EA0AD49CE8A4274834D8B6B0F5D4BF0"/>
    <w:rsid w:val="00C50122"/>
  </w:style>
  <w:style w:type="paragraph" w:customStyle="1" w:styleId="F65CE5E5FB144EEBB9CC7E127CAD1EFA">
    <w:name w:val="F65CE5E5FB144EEBB9CC7E127CAD1EFA"/>
    <w:rsid w:val="00C50122"/>
  </w:style>
  <w:style w:type="paragraph" w:customStyle="1" w:styleId="37165A5CEE7D44879A7556E442590910">
    <w:name w:val="37165A5CEE7D44879A7556E442590910"/>
    <w:rsid w:val="00C50122"/>
  </w:style>
  <w:style w:type="paragraph" w:customStyle="1" w:styleId="907D6DFB272C4387A9B547EB2B66A06A">
    <w:name w:val="907D6DFB272C4387A9B547EB2B66A06A"/>
    <w:rsid w:val="00C50122"/>
  </w:style>
  <w:style w:type="paragraph" w:customStyle="1" w:styleId="28FC7250EFB5490F98B5B8BC683ABD55">
    <w:name w:val="28FC7250EFB5490F98B5B8BC683ABD55"/>
    <w:rsid w:val="00C50122"/>
  </w:style>
  <w:style w:type="paragraph" w:customStyle="1" w:styleId="BD8CCA5551D34FCE91E6900C57456A29">
    <w:name w:val="BD8CCA5551D34FCE91E6900C57456A29"/>
    <w:rsid w:val="00C50122"/>
  </w:style>
  <w:style w:type="paragraph" w:customStyle="1" w:styleId="2120275CDD114D9AB40B57F9A8729A77">
    <w:name w:val="2120275CDD114D9AB40B57F9A8729A77"/>
    <w:rsid w:val="00C50122"/>
  </w:style>
  <w:style w:type="paragraph" w:customStyle="1" w:styleId="1CBB4A8C90384143B4543AC8D4376452">
    <w:name w:val="1CBB4A8C90384143B4543AC8D4376452"/>
    <w:rsid w:val="00C50122"/>
  </w:style>
  <w:style w:type="paragraph" w:customStyle="1" w:styleId="0FB61510D9154038B349500C8DFA86D9">
    <w:name w:val="0FB61510D9154038B349500C8DFA86D9"/>
    <w:rsid w:val="002C07B9"/>
  </w:style>
  <w:style w:type="paragraph" w:customStyle="1" w:styleId="FE9CB9CD55E54B689AE95BA91DF7F9BB">
    <w:name w:val="FE9CB9CD55E54B689AE95BA91DF7F9BB"/>
    <w:rsid w:val="002C07B9"/>
  </w:style>
  <w:style w:type="paragraph" w:customStyle="1" w:styleId="A30408A8BA07434D93CCED7646033B3E">
    <w:name w:val="A30408A8BA07434D93CCED7646033B3E"/>
    <w:rsid w:val="002C07B9"/>
  </w:style>
  <w:style w:type="paragraph" w:customStyle="1" w:styleId="1526312E67F94F20A0F8021D1BEBB4C0">
    <w:name w:val="1526312E67F94F20A0F8021D1BEBB4C0"/>
    <w:rsid w:val="002C07B9"/>
  </w:style>
  <w:style w:type="paragraph" w:customStyle="1" w:styleId="6492D83669224C12BA88446E5A216C02">
    <w:name w:val="6492D83669224C12BA88446E5A216C02"/>
    <w:rsid w:val="002C07B9"/>
  </w:style>
  <w:style w:type="paragraph" w:customStyle="1" w:styleId="915D4FA6D77140E89F40539C44F33109">
    <w:name w:val="915D4FA6D77140E89F40539C44F33109"/>
    <w:rsid w:val="002C07B9"/>
  </w:style>
  <w:style w:type="paragraph" w:customStyle="1" w:styleId="DF1DE4E517C04152A02CAA83AD8E9843">
    <w:name w:val="DF1DE4E517C04152A02CAA83AD8E9843"/>
    <w:rsid w:val="002C07B9"/>
  </w:style>
  <w:style w:type="paragraph" w:customStyle="1" w:styleId="7FBC8856CD8647B1B7C95A3D728B1497">
    <w:name w:val="7FBC8856CD8647B1B7C95A3D728B1497"/>
    <w:rsid w:val="002C07B9"/>
  </w:style>
  <w:style w:type="paragraph" w:customStyle="1" w:styleId="EB57AAB1F5CC4C30A43380BFB69368B7">
    <w:name w:val="EB57AAB1F5CC4C30A43380BFB69368B7"/>
    <w:rsid w:val="002C07B9"/>
  </w:style>
  <w:style w:type="paragraph" w:customStyle="1" w:styleId="7C4A70472B23490E9F1B9514600AEB2B">
    <w:name w:val="7C4A70472B23490E9F1B9514600AEB2B"/>
    <w:rsid w:val="002C07B9"/>
  </w:style>
  <w:style w:type="paragraph" w:customStyle="1" w:styleId="10705314D8844BCB879D3DFF47A59D31">
    <w:name w:val="10705314D8844BCB879D3DFF47A59D31"/>
    <w:rsid w:val="002C07B9"/>
  </w:style>
  <w:style w:type="paragraph" w:customStyle="1" w:styleId="4A144C6CC301417AB7F5784C9A4A274E">
    <w:name w:val="4A144C6CC301417AB7F5784C9A4A274E"/>
    <w:rsid w:val="002C07B9"/>
  </w:style>
  <w:style w:type="paragraph" w:customStyle="1" w:styleId="AFE2FF996F014E2DA6EA038671F25916">
    <w:name w:val="AFE2FF996F014E2DA6EA038671F25916"/>
    <w:rsid w:val="002C07B9"/>
  </w:style>
  <w:style w:type="paragraph" w:customStyle="1" w:styleId="F39CAF4D9E7C4F3CB87487B73E7EF2D7">
    <w:name w:val="F39CAF4D9E7C4F3CB87487B73E7EF2D7"/>
    <w:rsid w:val="002C07B9"/>
  </w:style>
  <w:style w:type="paragraph" w:customStyle="1" w:styleId="1C73C58B24554EA594395A4DD247B277">
    <w:name w:val="1C73C58B24554EA594395A4DD247B277"/>
    <w:rsid w:val="002C07B9"/>
  </w:style>
  <w:style w:type="paragraph" w:customStyle="1" w:styleId="E43C03F056C74D4180AE6CFE31412948">
    <w:name w:val="E43C03F056C74D4180AE6CFE31412948"/>
    <w:rsid w:val="002C07B9"/>
  </w:style>
  <w:style w:type="paragraph" w:customStyle="1" w:styleId="B5CA54A8988C49C0B19A62468BFE0630">
    <w:name w:val="B5CA54A8988C49C0B19A62468BFE0630"/>
    <w:rsid w:val="002C07B9"/>
  </w:style>
  <w:style w:type="paragraph" w:customStyle="1" w:styleId="F1680DD6FE924C28854FA06D34AB2587">
    <w:name w:val="F1680DD6FE924C28854FA06D34AB2587"/>
    <w:rsid w:val="002C07B9"/>
  </w:style>
  <w:style w:type="paragraph" w:customStyle="1" w:styleId="B0C222FA1AA644A3AB5502D18B2402F7">
    <w:name w:val="B0C222FA1AA644A3AB5502D18B2402F7"/>
    <w:rsid w:val="002C07B9"/>
  </w:style>
  <w:style w:type="paragraph" w:customStyle="1" w:styleId="694D8640B01449CBB243E6DC660F4C69">
    <w:name w:val="694D8640B01449CBB243E6DC660F4C69"/>
    <w:rsid w:val="002C07B9"/>
  </w:style>
  <w:style w:type="paragraph" w:customStyle="1" w:styleId="74AD14B609E842AAA8D535AD9C5313F0">
    <w:name w:val="74AD14B609E842AAA8D535AD9C5313F0"/>
    <w:rsid w:val="002C07B9"/>
  </w:style>
  <w:style w:type="paragraph" w:customStyle="1" w:styleId="FFD8A375B0DC4F4EA46A8643FC6F1733">
    <w:name w:val="FFD8A375B0DC4F4EA46A8643FC6F1733"/>
    <w:rsid w:val="002C07B9"/>
  </w:style>
  <w:style w:type="paragraph" w:customStyle="1" w:styleId="F31B6BF14B634D6CB9134A04CD815DD7">
    <w:name w:val="F31B6BF14B634D6CB9134A04CD815DD7"/>
    <w:rsid w:val="002C07B9"/>
  </w:style>
  <w:style w:type="paragraph" w:customStyle="1" w:styleId="CF44EAC8059149F78169B2B891E64F7C">
    <w:name w:val="CF44EAC8059149F78169B2B891E64F7C"/>
    <w:rsid w:val="002C07B9"/>
  </w:style>
  <w:style w:type="paragraph" w:customStyle="1" w:styleId="81D835E1C1E643B693E6DF33205D844E">
    <w:name w:val="81D835E1C1E643B693E6DF33205D844E"/>
    <w:rsid w:val="002C07B9"/>
  </w:style>
  <w:style w:type="paragraph" w:customStyle="1" w:styleId="96A4814A15D14C65BC4E9F63B8BD6574">
    <w:name w:val="96A4814A15D14C65BC4E9F63B8BD6574"/>
    <w:rsid w:val="002C07B9"/>
  </w:style>
  <w:style w:type="paragraph" w:customStyle="1" w:styleId="D444121AD1F148A28E0EF5AB1DE81E62">
    <w:name w:val="D444121AD1F148A28E0EF5AB1DE81E62"/>
    <w:rsid w:val="002C07B9"/>
  </w:style>
  <w:style w:type="paragraph" w:customStyle="1" w:styleId="3C827A1CC6964A1EBAD631490F4887D5">
    <w:name w:val="3C827A1CC6964A1EBAD631490F4887D5"/>
    <w:rsid w:val="002C07B9"/>
  </w:style>
  <w:style w:type="paragraph" w:customStyle="1" w:styleId="A4EBDCEA7387436C9C711BF9A23A1946">
    <w:name w:val="A4EBDCEA7387436C9C711BF9A23A1946"/>
    <w:rsid w:val="002C07B9"/>
  </w:style>
  <w:style w:type="paragraph" w:customStyle="1" w:styleId="284E7232F8FA4E5CB95C371B4FC79158">
    <w:name w:val="284E7232F8FA4E5CB95C371B4FC79158"/>
    <w:rsid w:val="002C07B9"/>
  </w:style>
  <w:style w:type="paragraph" w:customStyle="1" w:styleId="85CCDDFD148144758D9B20B5204C1DB5">
    <w:name w:val="85CCDDFD148144758D9B20B5204C1DB5"/>
    <w:rsid w:val="002C07B9"/>
  </w:style>
  <w:style w:type="paragraph" w:customStyle="1" w:styleId="DEEBD3A6B36F4C5E86E7253E14F4C6E1">
    <w:name w:val="DEEBD3A6B36F4C5E86E7253E14F4C6E1"/>
    <w:rsid w:val="002C07B9"/>
  </w:style>
  <w:style w:type="paragraph" w:customStyle="1" w:styleId="3BE1F53D86C142B4A83C50E5F089C913">
    <w:name w:val="3BE1F53D86C142B4A83C50E5F089C913"/>
    <w:rsid w:val="002C07B9"/>
  </w:style>
  <w:style w:type="paragraph" w:customStyle="1" w:styleId="38CD19BBC0D143B98BDFFAE6809AAAF0">
    <w:name w:val="38CD19BBC0D143B98BDFFAE6809AAAF0"/>
    <w:rsid w:val="002C07B9"/>
  </w:style>
  <w:style w:type="paragraph" w:customStyle="1" w:styleId="FDE93A0588AE448A9AC7BDF17440C8C6">
    <w:name w:val="FDE93A0588AE448A9AC7BDF17440C8C6"/>
    <w:rsid w:val="002C07B9"/>
  </w:style>
  <w:style w:type="paragraph" w:customStyle="1" w:styleId="88433065DA88421BB4F28CDD208B5301">
    <w:name w:val="88433065DA88421BB4F28CDD208B5301"/>
    <w:rsid w:val="002C07B9"/>
  </w:style>
  <w:style w:type="paragraph" w:customStyle="1" w:styleId="AA71B4D3EF7D437B9982C3FFEA677CBA">
    <w:name w:val="AA71B4D3EF7D437B9982C3FFEA677CBA"/>
    <w:rsid w:val="002C07B9"/>
  </w:style>
  <w:style w:type="paragraph" w:customStyle="1" w:styleId="3D4CB8119F2341C0995282AE3DF7E3A6">
    <w:name w:val="3D4CB8119F2341C0995282AE3DF7E3A6"/>
    <w:rsid w:val="002C07B9"/>
  </w:style>
  <w:style w:type="paragraph" w:customStyle="1" w:styleId="0366C13781A7402BBDC252E6D581AAC9">
    <w:name w:val="0366C13781A7402BBDC252E6D581AAC9"/>
    <w:rsid w:val="002C07B9"/>
  </w:style>
  <w:style w:type="paragraph" w:customStyle="1" w:styleId="B4874BF75E2847C6B3DE3CF33A3C0D0B">
    <w:name w:val="B4874BF75E2847C6B3DE3CF33A3C0D0B"/>
    <w:rsid w:val="002C07B9"/>
  </w:style>
  <w:style w:type="paragraph" w:customStyle="1" w:styleId="85177F49041646579586F774C8EF1628">
    <w:name w:val="85177F49041646579586F774C8EF1628"/>
    <w:rsid w:val="002C07B9"/>
  </w:style>
  <w:style w:type="paragraph" w:customStyle="1" w:styleId="7C7CF0FB5CC04F3A8B384B3C4DC0D59C">
    <w:name w:val="7C7CF0FB5CC04F3A8B384B3C4DC0D59C"/>
    <w:rsid w:val="002C07B9"/>
  </w:style>
  <w:style w:type="paragraph" w:customStyle="1" w:styleId="F2E364C6F397480393880647A30FC529">
    <w:name w:val="F2E364C6F397480393880647A30FC529"/>
    <w:rsid w:val="002C07B9"/>
  </w:style>
  <w:style w:type="paragraph" w:customStyle="1" w:styleId="D399F33E8F404D3F8E28461CD831FB6F">
    <w:name w:val="D399F33E8F404D3F8E28461CD831FB6F"/>
    <w:rsid w:val="002C07B9"/>
  </w:style>
  <w:style w:type="paragraph" w:customStyle="1" w:styleId="683E58E203384254AD68655546309333">
    <w:name w:val="683E58E203384254AD68655546309333"/>
    <w:rsid w:val="002C07B9"/>
  </w:style>
  <w:style w:type="paragraph" w:customStyle="1" w:styleId="DC7CD5C0254A4F58960DB38F05C5F60E">
    <w:name w:val="DC7CD5C0254A4F58960DB38F05C5F60E"/>
    <w:rsid w:val="002C07B9"/>
  </w:style>
  <w:style w:type="paragraph" w:customStyle="1" w:styleId="7C2294F51A954D6F92F493CD55A726A0">
    <w:name w:val="7C2294F51A954D6F92F493CD55A726A0"/>
    <w:rsid w:val="002C07B9"/>
  </w:style>
  <w:style w:type="paragraph" w:customStyle="1" w:styleId="44497F4B12414F0ABDE0C60C6ECF4907">
    <w:name w:val="44497F4B12414F0ABDE0C60C6ECF4907"/>
    <w:rsid w:val="002C07B9"/>
  </w:style>
  <w:style w:type="paragraph" w:customStyle="1" w:styleId="4FF6CE99832249419FE2DEF01E028DC9">
    <w:name w:val="4FF6CE99832249419FE2DEF01E028DC9"/>
    <w:rsid w:val="002C07B9"/>
  </w:style>
  <w:style w:type="paragraph" w:customStyle="1" w:styleId="9AEAEAC60EBA4117B5C7E194440F4382">
    <w:name w:val="9AEAEAC60EBA4117B5C7E194440F4382"/>
    <w:rsid w:val="002C07B9"/>
  </w:style>
  <w:style w:type="paragraph" w:customStyle="1" w:styleId="CAE90990167242E19B1EF71F8E2140C2">
    <w:name w:val="CAE90990167242E19B1EF71F8E2140C2"/>
    <w:rsid w:val="002C07B9"/>
  </w:style>
  <w:style w:type="paragraph" w:customStyle="1" w:styleId="5926210E26FB4FB19A3D39AA910C4044">
    <w:name w:val="5926210E26FB4FB19A3D39AA910C4044"/>
    <w:rsid w:val="002C07B9"/>
  </w:style>
  <w:style w:type="paragraph" w:customStyle="1" w:styleId="92720F0B313644A095AD106DC52EAF42">
    <w:name w:val="92720F0B313644A095AD106DC52EAF42"/>
    <w:rsid w:val="002C07B9"/>
  </w:style>
  <w:style w:type="paragraph" w:customStyle="1" w:styleId="249B6B5BBC2B42A78EDC072DDD28B31E">
    <w:name w:val="249B6B5BBC2B42A78EDC072DDD28B31E"/>
    <w:rsid w:val="002C07B9"/>
  </w:style>
  <w:style w:type="paragraph" w:customStyle="1" w:styleId="CEACB13ADA604604A16208AB3631FEE6">
    <w:name w:val="CEACB13ADA604604A16208AB3631FEE6"/>
    <w:rsid w:val="002C07B9"/>
  </w:style>
  <w:style w:type="paragraph" w:customStyle="1" w:styleId="509CFE951DDA45239712CC78C81D405C">
    <w:name w:val="509CFE951DDA45239712CC78C81D405C"/>
    <w:rsid w:val="002C07B9"/>
  </w:style>
  <w:style w:type="paragraph" w:customStyle="1" w:styleId="5EEEE5B685304A8FAF8B690213DCAE27">
    <w:name w:val="5EEEE5B685304A8FAF8B690213DCAE27"/>
    <w:rsid w:val="002C07B9"/>
  </w:style>
  <w:style w:type="paragraph" w:customStyle="1" w:styleId="17CD3B60CB104A2EB415B56E257853F8">
    <w:name w:val="17CD3B60CB104A2EB415B56E257853F8"/>
    <w:rsid w:val="002C07B9"/>
  </w:style>
  <w:style w:type="paragraph" w:customStyle="1" w:styleId="3B95598ECCDE49CCAD1ACFE296D52232">
    <w:name w:val="3B95598ECCDE49CCAD1ACFE296D52232"/>
    <w:rsid w:val="002C07B9"/>
  </w:style>
  <w:style w:type="paragraph" w:customStyle="1" w:styleId="F9A3DE45B0C74861904EA88495B0A2EB">
    <w:name w:val="F9A3DE45B0C74861904EA88495B0A2EB"/>
    <w:rsid w:val="002C07B9"/>
  </w:style>
  <w:style w:type="paragraph" w:customStyle="1" w:styleId="D6B6D172A28442708CB3A5024D7A4B9A">
    <w:name w:val="D6B6D172A28442708CB3A5024D7A4B9A"/>
    <w:rsid w:val="002C07B9"/>
  </w:style>
  <w:style w:type="paragraph" w:customStyle="1" w:styleId="34B15F2ED72E4CC6A7F1ADCCEC055C97">
    <w:name w:val="34B15F2ED72E4CC6A7F1ADCCEC055C97"/>
    <w:rsid w:val="002C07B9"/>
  </w:style>
  <w:style w:type="paragraph" w:customStyle="1" w:styleId="1E1825EC6D4C412FAE4F58E9D55FF576">
    <w:name w:val="1E1825EC6D4C412FAE4F58E9D55FF576"/>
    <w:rsid w:val="002C07B9"/>
  </w:style>
  <w:style w:type="paragraph" w:customStyle="1" w:styleId="3EE8ADA79E5C4F7A9EE5C5783A31C532">
    <w:name w:val="3EE8ADA79E5C4F7A9EE5C5783A31C532"/>
    <w:rsid w:val="002C07B9"/>
  </w:style>
  <w:style w:type="paragraph" w:customStyle="1" w:styleId="4F5DF5C2D6CF47769BFA0F6786E0D65A">
    <w:name w:val="4F5DF5C2D6CF47769BFA0F6786E0D65A"/>
    <w:rsid w:val="002C07B9"/>
  </w:style>
  <w:style w:type="paragraph" w:customStyle="1" w:styleId="7452EB0956B44F249548D3D44230E6AC">
    <w:name w:val="7452EB0956B44F249548D3D44230E6AC"/>
    <w:rsid w:val="00E42FA0"/>
  </w:style>
  <w:style w:type="paragraph" w:customStyle="1" w:styleId="C5A4FF43B9454524A8E7A79FECB0AB4D">
    <w:name w:val="C5A4FF43B9454524A8E7A79FECB0AB4D"/>
    <w:rsid w:val="00E42FA0"/>
  </w:style>
  <w:style w:type="paragraph" w:customStyle="1" w:styleId="86C779AE44D64369A4B0F29D8DB1F04B">
    <w:name w:val="86C779AE44D64369A4B0F29D8DB1F04B"/>
    <w:rsid w:val="00E42FA0"/>
  </w:style>
  <w:style w:type="paragraph" w:customStyle="1" w:styleId="C3ACAAABFE744E9E8391AE296816FD90">
    <w:name w:val="C3ACAAABFE744E9E8391AE296816FD90"/>
    <w:rsid w:val="00E42FA0"/>
  </w:style>
  <w:style w:type="paragraph" w:customStyle="1" w:styleId="B345F2CB846D43139FD9441ECA048FA1">
    <w:name w:val="B345F2CB846D43139FD9441ECA048FA1"/>
    <w:rsid w:val="00E42FA0"/>
  </w:style>
  <w:style w:type="paragraph" w:customStyle="1" w:styleId="A16769813BE24F58842D4FBB8878D70F">
    <w:name w:val="A16769813BE24F58842D4FBB8878D70F"/>
    <w:rsid w:val="00E42FA0"/>
  </w:style>
  <w:style w:type="paragraph" w:customStyle="1" w:styleId="A9A3859B310C401AA6C51579DD2C7E8B">
    <w:name w:val="A9A3859B310C401AA6C51579DD2C7E8B"/>
    <w:rsid w:val="00E42FA0"/>
  </w:style>
  <w:style w:type="paragraph" w:customStyle="1" w:styleId="4A8FE880EE53458B81C80CB865C7EBE3">
    <w:name w:val="4A8FE880EE53458B81C80CB865C7EBE3"/>
    <w:rsid w:val="00E42FA0"/>
  </w:style>
  <w:style w:type="paragraph" w:customStyle="1" w:styleId="2F17672137ED426BBFAC0F07579A3DED">
    <w:name w:val="2F17672137ED426BBFAC0F07579A3DED"/>
    <w:rsid w:val="00E42FA0"/>
  </w:style>
  <w:style w:type="paragraph" w:customStyle="1" w:styleId="9992BA24E86E4183933D1B77EEECAE05">
    <w:name w:val="9992BA24E86E4183933D1B77EEECAE05"/>
    <w:rsid w:val="00E42FA0"/>
  </w:style>
  <w:style w:type="paragraph" w:customStyle="1" w:styleId="5CDDC134C31B4B6799A0D391991A74CB">
    <w:name w:val="5CDDC134C31B4B6799A0D391991A74CB"/>
    <w:rsid w:val="00E42FA0"/>
  </w:style>
  <w:style w:type="paragraph" w:customStyle="1" w:styleId="B936BFEA3D8C405995FD74FB609063C1">
    <w:name w:val="B936BFEA3D8C405995FD74FB609063C1"/>
    <w:rsid w:val="00E42FA0"/>
  </w:style>
  <w:style w:type="paragraph" w:customStyle="1" w:styleId="F74714C1151C4988B222DB18AF3A97DE">
    <w:name w:val="F74714C1151C4988B222DB18AF3A97DE"/>
    <w:rsid w:val="00E42FA0"/>
  </w:style>
  <w:style w:type="paragraph" w:customStyle="1" w:styleId="54615D9B018841B4831FF49F144AE20A">
    <w:name w:val="54615D9B018841B4831FF49F144AE20A"/>
    <w:rsid w:val="00E42FA0"/>
  </w:style>
  <w:style w:type="paragraph" w:customStyle="1" w:styleId="23578BE1760640269AFF85AB7CD065F7">
    <w:name w:val="23578BE1760640269AFF85AB7CD065F7"/>
    <w:rsid w:val="00E42FA0"/>
  </w:style>
  <w:style w:type="paragraph" w:customStyle="1" w:styleId="9C4E2592F33C4411A5F07BA97214FB5D">
    <w:name w:val="9C4E2592F33C4411A5F07BA97214FB5D"/>
    <w:rsid w:val="00E42FA0"/>
  </w:style>
  <w:style w:type="paragraph" w:customStyle="1" w:styleId="E7128C5F28184CB3889DCC029583EC70">
    <w:name w:val="E7128C5F28184CB3889DCC029583EC70"/>
    <w:rsid w:val="00E42FA0"/>
  </w:style>
  <w:style w:type="paragraph" w:customStyle="1" w:styleId="AF88513FF2B143D89F0840DA6AF3D5C8">
    <w:name w:val="AF88513FF2B143D89F0840DA6AF3D5C8"/>
    <w:rsid w:val="00E42FA0"/>
  </w:style>
  <w:style w:type="paragraph" w:customStyle="1" w:styleId="B696D41329804BEC986CA7D261A07040">
    <w:name w:val="B696D41329804BEC986CA7D261A07040"/>
    <w:rsid w:val="00E42FA0"/>
  </w:style>
  <w:style w:type="paragraph" w:customStyle="1" w:styleId="F7BBA1AD0B5A4B24ADCD9B19ACC0B3CA">
    <w:name w:val="F7BBA1AD0B5A4B24ADCD9B19ACC0B3CA"/>
    <w:rsid w:val="00E42FA0"/>
  </w:style>
  <w:style w:type="paragraph" w:customStyle="1" w:styleId="91E857B9C27C4AA793E08CB8464F2A37">
    <w:name w:val="91E857B9C27C4AA793E08CB8464F2A37"/>
    <w:rsid w:val="00E42FA0"/>
  </w:style>
  <w:style w:type="paragraph" w:customStyle="1" w:styleId="582E5CE8E1564C769BFD5CC8FCF6C18D">
    <w:name w:val="582E5CE8E1564C769BFD5CC8FCF6C18D"/>
    <w:rsid w:val="00E42FA0"/>
  </w:style>
  <w:style w:type="paragraph" w:customStyle="1" w:styleId="66AB245AD5AC4F8286EA49F638AB295F">
    <w:name w:val="66AB245AD5AC4F8286EA49F638AB295F"/>
    <w:rsid w:val="00E42FA0"/>
  </w:style>
  <w:style w:type="paragraph" w:customStyle="1" w:styleId="A3DFAA48C8DF415C8F5E714B27C4858C">
    <w:name w:val="A3DFAA48C8DF415C8F5E714B27C4858C"/>
    <w:rsid w:val="00E42FA0"/>
  </w:style>
  <w:style w:type="paragraph" w:customStyle="1" w:styleId="AA5F8C7DB2834F81958FFE2F6D6BD86B">
    <w:name w:val="AA5F8C7DB2834F81958FFE2F6D6BD86B"/>
    <w:rsid w:val="00E42FA0"/>
  </w:style>
  <w:style w:type="paragraph" w:customStyle="1" w:styleId="5272CF9F1A7E47B5A19007ED511FDBC9">
    <w:name w:val="5272CF9F1A7E47B5A19007ED511FDBC9"/>
    <w:rsid w:val="00E42FA0"/>
  </w:style>
  <w:style w:type="paragraph" w:customStyle="1" w:styleId="BA9C1A3BE59C4BDA8974D4C7E2DBD8AA">
    <w:name w:val="BA9C1A3BE59C4BDA8974D4C7E2DBD8AA"/>
    <w:rsid w:val="00E42FA0"/>
  </w:style>
  <w:style w:type="paragraph" w:customStyle="1" w:styleId="69F8FE472845450788E4EF85069C83D0">
    <w:name w:val="69F8FE472845450788E4EF85069C83D0"/>
    <w:rsid w:val="00E42FA0"/>
  </w:style>
  <w:style w:type="paragraph" w:customStyle="1" w:styleId="A61CBF41C9184458BF88F4243B9F50E9">
    <w:name w:val="A61CBF41C9184458BF88F4243B9F50E9"/>
    <w:rsid w:val="00E42FA0"/>
  </w:style>
  <w:style w:type="paragraph" w:customStyle="1" w:styleId="319A2DFC74B149549DF4D66868AD0468">
    <w:name w:val="319A2DFC74B149549DF4D66868AD0468"/>
    <w:rsid w:val="00E42FA0"/>
  </w:style>
  <w:style w:type="paragraph" w:customStyle="1" w:styleId="687587AD68214AB18E61ED70555001DC">
    <w:name w:val="687587AD68214AB18E61ED70555001DC"/>
    <w:rsid w:val="00E42FA0"/>
  </w:style>
  <w:style w:type="paragraph" w:customStyle="1" w:styleId="FEC9EFEAB1BB4965B1AC4F25151EEA3A">
    <w:name w:val="FEC9EFEAB1BB4965B1AC4F25151EEA3A"/>
    <w:rsid w:val="00E42FA0"/>
  </w:style>
  <w:style w:type="paragraph" w:customStyle="1" w:styleId="C6EEE595E5B744A9B82EA00888A2A4AA">
    <w:name w:val="C6EEE595E5B744A9B82EA00888A2A4AA"/>
    <w:rsid w:val="00E42FA0"/>
  </w:style>
  <w:style w:type="paragraph" w:customStyle="1" w:styleId="38EB5A34CADA4B1396C3A11B49189DC3">
    <w:name w:val="38EB5A34CADA4B1396C3A11B49189DC3"/>
    <w:rsid w:val="00E42FA0"/>
  </w:style>
  <w:style w:type="paragraph" w:customStyle="1" w:styleId="E97E6A185FEA4B9B80ECB8BC504AEC09">
    <w:name w:val="E97E6A185FEA4B9B80ECB8BC504AEC09"/>
    <w:rsid w:val="00E42FA0"/>
  </w:style>
  <w:style w:type="paragraph" w:customStyle="1" w:styleId="EDAEE2720B8849FB9A4162463DD47D9B">
    <w:name w:val="EDAEE2720B8849FB9A4162463DD47D9B"/>
    <w:rsid w:val="00E42FA0"/>
  </w:style>
  <w:style w:type="paragraph" w:customStyle="1" w:styleId="5325D0C17C894DA59FBC9B9EDD6296C1">
    <w:name w:val="5325D0C17C894DA59FBC9B9EDD6296C1"/>
    <w:rsid w:val="00E42FA0"/>
  </w:style>
  <w:style w:type="paragraph" w:customStyle="1" w:styleId="5C9CF23CDFAD4CD6BEE06855BF69C564">
    <w:name w:val="5C9CF23CDFAD4CD6BEE06855BF69C564"/>
    <w:rsid w:val="00E42FA0"/>
  </w:style>
  <w:style w:type="paragraph" w:customStyle="1" w:styleId="19E5ED9C280D4790BC2F549A91D60ECC">
    <w:name w:val="19E5ED9C280D4790BC2F549A91D60ECC"/>
    <w:rsid w:val="00E42FA0"/>
  </w:style>
  <w:style w:type="paragraph" w:customStyle="1" w:styleId="8482A23CDE7A4309AAB2969A44AB0319">
    <w:name w:val="8482A23CDE7A4309AAB2969A44AB0319"/>
    <w:rsid w:val="00E42FA0"/>
  </w:style>
  <w:style w:type="paragraph" w:customStyle="1" w:styleId="30EA3268B3EA47A6B97C30324D14A93D">
    <w:name w:val="30EA3268B3EA47A6B97C30324D14A93D"/>
    <w:rsid w:val="00E42FA0"/>
  </w:style>
  <w:style w:type="paragraph" w:customStyle="1" w:styleId="56DA1980D7D04DCCB98ED886B588D20C">
    <w:name w:val="56DA1980D7D04DCCB98ED886B588D20C"/>
    <w:rsid w:val="00E42FA0"/>
  </w:style>
  <w:style w:type="paragraph" w:customStyle="1" w:styleId="0A8CA34087EA4400BDE105AE22DB43D6">
    <w:name w:val="0A8CA34087EA4400BDE105AE22DB43D6"/>
    <w:rsid w:val="00E42FA0"/>
  </w:style>
  <w:style w:type="paragraph" w:customStyle="1" w:styleId="4AC49F816FAB4A608B3BB30D522CEAC4">
    <w:name w:val="4AC49F816FAB4A608B3BB30D522CEAC4"/>
    <w:rsid w:val="00E42FA0"/>
  </w:style>
  <w:style w:type="paragraph" w:customStyle="1" w:styleId="BA0A95A2355C454FA868DE560D813E8B">
    <w:name w:val="BA0A95A2355C454FA868DE560D813E8B"/>
    <w:rsid w:val="00E42FA0"/>
  </w:style>
  <w:style w:type="paragraph" w:customStyle="1" w:styleId="122C54CBABAB4DE395EEE262DEBF4BE9">
    <w:name w:val="122C54CBABAB4DE395EEE262DEBF4BE9"/>
    <w:rsid w:val="00E42FA0"/>
  </w:style>
  <w:style w:type="paragraph" w:customStyle="1" w:styleId="0F91EF430C6D489A8CB4D05A2659CDF6">
    <w:name w:val="0F91EF430C6D489A8CB4D05A2659CDF6"/>
    <w:rsid w:val="00E42FA0"/>
  </w:style>
  <w:style w:type="paragraph" w:customStyle="1" w:styleId="8D81A4009C814EF183F417CC2E2DC894">
    <w:name w:val="8D81A4009C814EF183F417CC2E2DC894"/>
    <w:rsid w:val="00E42FA0"/>
  </w:style>
  <w:style w:type="paragraph" w:customStyle="1" w:styleId="479BF866F6DD433F9B4779FC9ED7B2D1">
    <w:name w:val="479BF866F6DD433F9B4779FC9ED7B2D1"/>
    <w:rsid w:val="00E42FA0"/>
  </w:style>
  <w:style w:type="paragraph" w:customStyle="1" w:styleId="3C4F53B61AAA43DDB11AEC843A4BDBB1">
    <w:name w:val="3C4F53B61AAA43DDB11AEC843A4BDBB1"/>
    <w:rsid w:val="00E42FA0"/>
  </w:style>
  <w:style w:type="paragraph" w:customStyle="1" w:styleId="32F2E07848C64E75BEF6C6C346D5CD23">
    <w:name w:val="32F2E07848C64E75BEF6C6C346D5CD23"/>
    <w:rsid w:val="00E42FA0"/>
  </w:style>
  <w:style w:type="paragraph" w:customStyle="1" w:styleId="4440B0035FB74EBC84FB30DEB2DABBC3">
    <w:name w:val="4440B0035FB74EBC84FB30DEB2DABBC3"/>
    <w:rsid w:val="00E42FA0"/>
  </w:style>
  <w:style w:type="paragraph" w:customStyle="1" w:styleId="14BC5798073C40B5BB3ED6EE7119A5AB">
    <w:name w:val="14BC5798073C40B5BB3ED6EE7119A5AB"/>
    <w:rsid w:val="00E42FA0"/>
  </w:style>
  <w:style w:type="paragraph" w:customStyle="1" w:styleId="33F48A3906FB4B61B838534AFEC58A8A">
    <w:name w:val="33F48A3906FB4B61B838534AFEC58A8A"/>
    <w:rsid w:val="00E42FA0"/>
  </w:style>
  <w:style w:type="paragraph" w:customStyle="1" w:styleId="67F8CB3691024A5FB535E6E34A7F03A8">
    <w:name w:val="67F8CB3691024A5FB535E6E34A7F03A8"/>
    <w:rsid w:val="00E42FA0"/>
  </w:style>
  <w:style w:type="paragraph" w:customStyle="1" w:styleId="651E576E17394767A1C9DC81A78FD473">
    <w:name w:val="651E576E17394767A1C9DC81A78FD473"/>
    <w:rsid w:val="00E42FA0"/>
  </w:style>
  <w:style w:type="paragraph" w:customStyle="1" w:styleId="93448E8A4F094E9AA7199E215CD78592">
    <w:name w:val="93448E8A4F094E9AA7199E215CD78592"/>
    <w:rsid w:val="00E42FA0"/>
  </w:style>
  <w:style w:type="paragraph" w:customStyle="1" w:styleId="42D242326E534AD8A1F437CC9291E625">
    <w:name w:val="42D242326E534AD8A1F437CC9291E625"/>
    <w:rsid w:val="00E42FA0"/>
  </w:style>
  <w:style w:type="paragraph" w:customStyle="1" w:styleId="5CA1B68D46894B91BAB7B4CBA6697946">
    <w:name w:val="5CA1B68D46894B91BAB7B4CBA6697946"/>
    <w:rsid w:val="00E42FA0"/>
  </w:style>
  <w:style w:type="paragraph" w:customStyle="1" w:styleId="36FFE613E01E411C971ACCD40F6302C5">
    <w:name w:val="36FFE613E01E411C971ACCD40F6302C5"/>
    <w:rsid w:val="00E42FA0"/>
  </w:style>
  <w:style w:type="paragraph" w:customStyle="1" w:styleId="80390F5DC1694964BAD9930F5FEEE260">
    <w:name w:val="80390F5DC1694964BAD9930F5FEEE260"/>
    <w:rsid w:val="00E42FA0"/>
  </w:style>
  <w:style w:type="paragraph" w:customStyle="1" w:styleId="3B218BDD55B1489AB1FAD829891D53F1">
    <w:name w:val="3B218BDD55B1489AB1FAD829891D53F1"/>
    <w:rsid w:val="00E42FA0"/>
  </w:style>
  <w:style w:type="paragraph" w:customStyle="1" w:styleId="A5F21F86B849404EA06A7C490F4DDD9B">
    <w:name w:val="A5F21F86B849404EA06A7C490F4DDD9B"/>
    <w:rsid w:val="00E42FA0"/>
  </w:style>
  <w:style w:type="paragraph" w:customStyle="1" w:styleId="11D2EB9A4E69432E87E05C1CF13C6DAE">
    <w:name w:val="11D2EB9A4E69432E87E05C1CF13C6DAE"/>
    <w:rsid w:val="00E42FA0"/>
  </w:style>
  <w:style w:type="paragraph" w:customStyle="1" w:styleId="2F189382422744F5BA3746EF18D38412">
    <w:name w:val="2F189382422744F5BA3746EF18D38412"/>
    <w:rsid w:val="00E42FA0"/>
  </w:style>
  <w:style w:type="paragraph" w:customStyle="1" w:styleId="DC36A6EECD6E4B508AA8AF241D9CDCA7">
    <w:name w:val="DC36A6EECD6E4B508AA8AF241D9CDCA7"/>
    <w:rsid w:val="00E06E7A"/>
  </w:style>
  <w:style w:type="paragraph" w:customStyle="1" w:styleId="25B6B646A2944C9BBE7417632CFD38CE">
    <w:name w:val="25B6B646A2944C9BBE7417632CFD38CE"/>
    <w:rsid w:val="00E06E7A"/>
  </w:style>
  <w:style w:type="paragraph" w:customStyle="1" w:styleId="A1F4E097E223428EB92008CCB518C859">
    <w:name w:val="A1F4E097E223428EB92008CCB518C859"/>
    <w:rsid w:val="00E06E7A"/>
  </w:style>
  <w:style w:type="paragraph" w:customStyle="1" w:styleId="04CE4B49D8E24193A5731039AECACE73">
    <w:name w:val="04CE4B49D8E24193A5731039AECACE73"/>
    <w:rsid w:val="00E06E7A"/>
  </w:style>
  <w:style w:type="paragraph" w:customStyle="1" w:styleId="7F4B851C63464437ABC2DF8B0AAED3A9">
    <w:name w:val="7F4B851C63464437ABC2DF8B0AAED3A9"/>
    <w:rsid w:val="00E06E7A"/>
  </w:style>
  <w:style w:type="paragraph" w:customStyle="1" w:styleId="E0425FAD4CA74E7A99F35324CBC9B3AC">
    <w:name w:val="E0425FAD4CA74E7A99F35324CBC9B3AC"/>
    <w:rsid w:val="00E06E7A"/>
  </w:style>
  <w:style w:type="paragraph" w:customStyle="1" w:styleId="CA8CD53C80BA451CB55B94620BC1D3BB">
    <w:name w:val="CA8CD53C80BA451CB55B94620BC1D3BB"/>
    <w:rsid w:val="00E06E7A"/>
  </w:style>
  <w:style w:type="paragraph" w:customStyle="1" w:styleId="EA662D384EBA4A70A3F81123862C4CAD">
    <w:name w:val="EA662D384EBA4A70A3F81123862C4CAD"/>
    <w:rsid w:val="00E06E7A"/>
  </w:style>
  <w:style w:type="paragraph" w:customStyle="1" w:styleId="2225E0589BC442A68FE6E798CA333665">
    <w:name w:val="2225E0589BC442A68FE6E798CA333665"/>
    <w:rsid w:val="00E06E7A"/>
  </w:style>
  <w:style w:type="paragraph" w:customStyle="1" w:styleId="10D6E330D21D42F0B4BA99DE3C899EC9">
    <w:name w:val="10D6E330D21D42F0B4BA99DE3C899EC9"/>
    <w:rsid w:val="00E06E7A"/>
  </w:style>
  <w:style w:type="paragraph" w:customStyle="1" w:styleId="6459E031BCCE4969B56D8185B0426CC0">
    <w:name w:val="6459E031BCCE4969B56D8185B0426CC0"/>
    <w:rsid w:val="00E06E7A"/>
  </w:style>
  <w:style w:type="paragraph" w:customStyle="1" w:styleId="BE7113BB695B4CA89DECB912924FA468">
    <w:name w:val="BE7113BB695B4CA89DECB912924FA468"/>
    <w:rsid w:val="00E06E7A"/>
  </w:style>
  <w:style w:type="paragraph" w:customStyle="1" w:styleId="317A9998EBF6437E872FD801273D53EA">
    <w:name w:val="317A9998EBF6437E872FD801273D53EA"/>
    <w:rsid w:val="00E06E7A"/>
  </w:style>
  <w:style w:type="paragraph" w:customStyle="1" w:styleId="321566FCBDF74848B8405DB171A18D62">
    <w:name w:val="321566FCBDF74848B8405DB171A18D62"/>
    <w:rsid w:val="00E06E7A"/>
  </w:style>
  <w:style w:type="paragraph" w:customStyle="1" w:styleId="FF17BFC2486F4ABCB31B3E7A24CAFE0F">
    <w:name w:val="FF17BFC2486F4ABCB31B3E7A24CAFE0F"/>
    <w:rsid w:val="00E06E7A"/>
  </w:style>
  <w:style w:type="paragraph" w:customStyle="1" w:styleId="C7A56B9CC7264C4B9345AB7B5030D228">
    <w:name w:val="C7A56B9CC7264C4B9345AB7B5030D228"/>
    <w:rsid w:val="00E06E7A"/>
  </w:style>
  <w:style w:type="paragraph" w:customStyle="1" w:styleId="DE9C2E61FA3B4379A3D87917AD77D38A">
    <w:name w:val="DE9C2E61FA3B4379A3D87917AD77D38A"/>
    <w:rsid w:val="00E06E7A"/>
  </w:style>
  <w:style w:type="paragraph" w:customStyle="1" w:styleId="1D82EEE157DD45BA81780537D1C39B70">
    <w:name w:val="1D82EEE157DD45BA81780537D1C39B70"/>
    <w:rsid w:val="00E06E7A"/>
  </w:style>
  <w:style w:type="paragraph" w:customStyle="1" w:styleId="60003F8BE1424AC69712645F058FCEC3">
    <w:name w:val="60003F8BE1424AC69712645F058FCEC3"/>
    <w:rsid w:val="00E06E7A"/>
  </w:style>
  <w:style w:type="paragraph" w:customStyle="1" w:styleId="47415033FE5B4E4BAED6F1D7AD2A670B">
    <w:name w:val="47415033FE5B4E4BAED6F1D7AD2A670B"/>
    <w:rsid w:val="00E06E7A"/>
  </w:style>
  <w:style w:type="paragraph" w:customStyle="1" w:styleId="0480E403725B4B35BC5AFDB273197B32">
    <w:name w:val="0480E403725B4B35BC5AFDB273197B32"/>
    <w:rsid w:val="00E06E7A"/>
  </w:style>
  <w:style w:type="paragraph" w:customStyle="1" w:styleId="33C230BB3F3D41D5948732B4EA77DDC7">
    <w:name w:val="33C230BB3F3D41D5948732B4EA77DDC7"/>
    <w:rsid w:val="00E06E7A"/>
  </w:style>
  <w:style w:type="paragraph" w:customStyle="1" w:styleId="E858A58A9E824D8BB4D4E3A9A4B01AF3">
    <w:name w:val="E858A58A9E824D8BB4D4E3A9A4B01AF3"/>
    <w:rsid w:val="00E06E7A"/>
  </w:style>
  <w:style w:type="paragraph" w:customStyle="1" w:styleId="F71835E6F39645C7A0711A8A0E7051A5">
    <w:name w:val="F71835E6F39645C7A0711A8A0E7051A5"/>
    <w:rsid w:val="00E06E7A"/>
  </w:style>
  <w:style w:type="paragraph" w:customStyle="1" w:styleId="CB681C6061C44323B46FAC085DDFCDEB">
    <w:name w:val="CB681C6061C44323B46FAC085DDFCDEB"/>
    <w:rsid w:val="00E06E7A"/>
  </w:style>
  <w:style w:type="paragraph" w:customStyle="1" w:styleId="51D0BDDCEB6949DAB788D45527051512">
    <w:name w:val="51D0BDDCEB6949DAB788D45527051512"/>
    <w:rsid w:val="00E06E7A"/>
  </w:style>
  <w:style w:type="paragraph" w:customStyle="1" w:styleId="36D1C2ED6803414DBA601640E4D5D898">
    <w:name w:val="36D1C2ED6803414DBA601640E4D5D898"/>
    <w:rsid w:val="00E06E7A"/>
  </w:style>
  <w:style w:type="paragraph" w:customStyle="1" w:styleId="DAB68BCB9F7D45868E4F3EBFC35D5740">
    <w:name w:val="DAB68BCB9F7D45868E4F3EBFC35D5740"/>
    <w:rsid w:val="00E06E7A"/>
  </w:style>
  <w:style w:type="paragraph" w:customStyle="1" w:styleId="7F020896142846578E291189D7B5BEA6">
    <w:name w:val="7F020896142846578E291189D7B5BEA6"/>
    <w:rsid w:val="00E06E7A"/>
  </w:style>
  <w:style w:type="paragraph" w:customStyle="1" w:styleId="72956069449A4006B18738D4E7AC78A2">
    <w:name w:val="72956069449A4006B18738D4E7AC78A2"/>
    <w:rsid w:val="00E06E7A"/>
  </w:style>
  <w:style w:type="paragraph" w:customStyle="1" w:styleId="F137AF862FFD41319DA776121B9DFCD7">
    <w:name w:val="F137AF862FFD41319DA776121B9DFCD7"/>
    <w:rsid w:val="00E06E7A"/>
  </w:style>
  <w:style w:type="paragraph" w:customStyle="1" w:styleId="194F7D435DDF46A19AC0D85CA07BE465">
    <w:name w:val="194F7D435DDF46A19AC0D85CA07BE465"/>
    <w:rsid w:val="00E06E7A"/>
  </w:style>
  <w:style w:type="paragraph" w:customStyle="1" w:styleId="B937383F10C34F28885E6E98D22BB1C0">
    <w:name w:val="B937383F10C34F28885E6E98D22BB1C0"/>
    <w:rsid w:val="00E06E7A"/>
  </w:style>
  <w:style w:type="paragraph" w:customStyle="1" w:styleId="01BB585EE3B44D188F9538A2C5D92611">
    <w:name w:val="01BB585EE3B44D188F9538A2C5D92611"/>
    <w:rsid w:val="00E06E7A"/>
  </w:style>
  <w:style w:type="paragraph" w:customStyle="1" w:styleId="EB80B9A59A8F4FF18F067E63F432D62D">
    <w:name w:val="EB80B9A59A8F4FF18F067E63F432D62D"/>
    <w:rsid w:val="00E06E7A"/>
  </w:style>
  <w:style w:type="paragraph" w:customStyle="1" w:styleId="A4CADCC9163E4DBF8F750DFA02BA6954">
    <w:name w:val="A4CADCC9163E4DBF8F750DFA02BA6954"/>
    <w:rsid w:val="00E06E7A"/>
  </w:style>
  <w:style w:type="paragraph" w:customStyle="1" w:styleId="BB9D4D5FF876470B98FC462905F2AFE4">
    <w:name w:val="BB9D4D5FF876470B98FC462905F2AFE4"/>
    <w:rsid w:val="00E06E7A"/>
  </w:style>
  <w:style w:type="paragraph" w:customStyle="1" w:styleId="7A5744D58C8C40C4ABA75BA3A9F601D9">
    <w:name w:val="7A5744D58C8C40C4ABA75BA3A9F601D9"/>
    <w:rsid w:val="00E06E7A"/>
  </w:style>
  <w:style w:type="paragraph" w:customStyle="1" w:styleId="A0A064F6EF5E42BF84DB16C09EC9D6B6">
    <w:name w:val="A0A064F6EF5E42BF84DB16C09EC9D6B6"/>
    <w:rsid w:val="00E06E7A"/>
  </w:style>
  <w:style w:type="paragraph" w:customStyle="1" w:styleId="8DABC7CB94C243FEA469F55EB22CA2CE">
    <w:name w:val="8DABC7CB94C243FEA469F55EB22CA2CE"/>
    <w:rsid w:val="00E06E7A"/>
  </w:style>
  <w:style w:type="paragraph" w:customStyle="1" w:styleId="CB8E37D003D74FFC8072BA41E934DFF6">
    <w:name w:val="CB8E37D003D74FFC8072BA41E934DFF6"/>
    <w:rsid w:val="00E06E7A"/>
  </w:style>
  <w:style w:type="paragraph" w:customStyle="1" w:styleId="D771F001BE7B4D27A56B58844C571386">
    <w:name w:val="D771F001BE7B4D27A56B58844C571386"/>
    <w:rsid w:val="00E06E7A"/>
  </w:style>
  <w:style w:type="paragraph" w:customStyle="1" w:styleId="4269DECBF06942F583B17C195B1ABC71">
    <w:name w:val="4269DECBF06942F583B17C195B1ABC71"/>
    <w:rsid w:val="00E06E7A"/>
  </w:style>
  <w:style w:type="paragraph" w:customStyle="1" w:styleId="370657F714D24606B1CF239F2E41885F">
    <w:name w:val="370657F714D24606B1CF239F2E41885F"/>
    <w:rsid w:val="00E06E7A"/>
  </w:style>
  <w:style w:type="paragraph" w:customStyle="1" w:styleId="F50A2D1E6B124D7D9B3BC8657DF86357">
    <w:name w:val="F50A2D1E6B124D7D9B3BC8657DF86357"/>
    <w:rsid w:val="00E06E7A"/>
  </w:style>
  <w:style w:type="paragraph" w:customStyle="1" w:styleId="4BD54B75A45A4D0AAFB6511021068234">
    <w:name w:val="4BD54B75A45A4D0AAFB6511021068234"/>
    <w:rsid w:val="00E06E7A"/>
  </w:style>
  <w:style w:type="paragraph" w:customStyle="1" w:styleId="27E2AA5800804E04AC0B11828FABF1CE">
    <w:name w:val="27E2AA5800804E04AC0B11828FABF1CE"/>
    <w:rsid w:val="00E06E7A"/>
  </w:style>
  <w:style w:type="paragraph" w:customStyle="1" w:styleId="668B0DA0452B482FAC697FF78926BB4B">
    <w:name w:val="668B0DA0452B482FAC697FF78926BB4B"/>
    <w:rsid w:val="00E06E7A"/>
  </w:style>
  <w:style w:type="paragraph" w:customStyle="1" w:styleId="867DF66F0CBD4EE2807989B259111969">
    <w:name w:val="867DF66F0CBD4EE2807989B259111969"/>
    <w:rsid w:val="00E06E7A"/>
  </w:style>
  <w:style w:type="paragraph" w:customStyle="1" w:styleId="16620452289A4494978A4398C648DF9D">
    <w:name w:val="16620452289A4494978A4398C648DF9D"/>
    <w:rsid w:val="00E06E7A"/>
  </w:style>
  <w:style w:type="paragraph" w:customStyle="1" w:styleId="4AF330E9708D49BCB0161A020F139658">
    <w:name w:val="4AF330E9708D49BCB0161A020F139658"/>
    <w:rsid w:val="00E06E7A"/>
  </w:style>
  <w:style w:type="paragraph" w:customStyle="1" w:styleId="2F40FC533D544EA78A291232AC46683F">
    <w:name w:val="2F40FC533D544EA78A291232AC46683F"/>
    <w:rsid w:val="00E06E7A"/>
  </w:style>
  <w:style w:type="paragraph" w:customStyle="1" w:styleId="446815B187184759874BD0860B1F0CC9">
    <w:name w:val="446815B187184759874BD0860B1F0CC9"/>
    <w:rsid w:val="00E06E7A"/>
  </w:style>
  <w:style w:type="paragraph" w:customStyle="1" w:styleId="DCE1CF15CCD54B36945EE96F0450A110">
    <w:name w:val="DCE1CF15CCD54B36945EE96F0450A110"/>
    <w:rsid w:val="00E06E7A"/>
  </w:style>
  <w:style w:type="paragraph" w:customStyle="1" w:styleId="CA588EAD16A440C6AD1D65C77451CFAA">
    <w:name w:val="CA588EAD16A440C6AD1D65C77451CFAA"/>
    <w:rsid w:val="00E06E7A"/>
  </w:style>
  <w:style w:type="paragraph" w:customStyle="1" w:styleId="E2AA4D8F8FA444A8856F9F17011097D6">
    <w:name w:val="E2AA4D8F8FA444A8856F9F17011097D6"/>
    <w:rsid w:val="00E06E7A"/>
  </w:style>
  <w:style w:type="paragraph" w:customStyle="1" w:styleId="F873A6FA5F904032BC3FB34CDC1FBF6A">
    <w:name w:val="F873A6FA5F904032BC3FB34CDC1FBF6A"/>
    <w:rsid w:val="00E06E7A"/>
  </w:style>
  <w:style w:type="paragraph" w:customStyle="1" w:styleId="9E9E1E9267184325855C1832791503C8">
    <w:name w:val="9E9E1E9267184325855C1832791503C8"/>
    <w:rsid w:val="00E06E7A"/>
  </w:style>
  <w:style w:type="paragraph" w:customStyle="1" w:styleId="E57AA7303E7345B7B72D7250B92CDDFA">
    <w:name w:val="E57AA7303E7345B7B72D7250B92CDDFA"/>
    <w:rsid w:val="00E06E7A"/>
  </w:style>
  <w:style w:type="paragraph" w:customStyle="1" w:styleId="BBACBCEB60B24C8688A9DA2F295EA65C">
    <w:name w:val="BBACBCEB60B24C8688A9DA2F295EA65C"/>
    <w:rsid w:val="00E06E7A"/>
  </w:style>
  <w:style w:type="paragraph" w:customStyle="1" w:styleId="6E5D6870F7DE4AA4910D7F260FFA4143">
    <w:name w:val="6E5D6870F7DE4AA4910D7F260FFA4143"/>
    <w:rsid w:val="00E06E7A"/>
  </w:style>
  <w:style w:type="paragraph" w:customStyle="1" w:styleId="6417FA9D9D294544A3A0CBE278418A59">
    <w:name w:val="6417FA9D9D294544A3A0CBE278418A59"/>
    <w:rsid w:val="00E06E7A"/>
  </w:style>
  <w:style w:type="paragraph" w:customStyle="1" w:styleId="A85227884BEC4300912845106B2EB6B1">
    <w:name w:val="A85227884BEC4300912845106B2EB6B1"/>
    <w:rsid w:val="00E06E7A"/>
  </w:style>
  <w:style w:type="paragraph" w:customStyle="1" w:styleId="7D462416925A4D1D824645682938A8A7">
    <w:name w:val="7D462416925A4D1D824645682938A8A7"/>
    <w:rsid w:val="00E06E7A"/>
  </w:style>
  <w:style w:type="paragraph" w:customStyle="1" w:styleId="30DBE27F251140C3987BE350F2D079AA">
    <w:name w:val="30DBE27F251140C3987BE350F2D079AA"/>
    <w:rsid w:val="00E06E7A"/>
  </w:style>
  <w:style w:type="paragraph" w:customStyle="1" w:styleId="0365D38E1096431F96398CAB0A686C4A">
    <w:name w:val="0365D38E1096431F96398CAB0A686C4A"/>
    <w:rsid w:val="00E06E7A"/>
  </w:style>
  <w:style w:type="paragraph" w:customStyle="1" w:styleId="FC6CC7A0B0584FA19C315CE269A1F799">
    <w:name w:val="FC6CC7A0B0584FA19C315CE269A1F799"/>
    <w:rsid w:val="00E06E7A"/>
  </w:style>
  <w:style w:type="paragraph" w:customStyle="1" w:styleId="74CD581EDADD4455AC75B78487844831">
    <w:name w:val="74CD581EDADD4455AC75B78487844831"/>
    <w:rsid w:val="00E06E7A"/>
  </w:style>
  <w:style w:type="paragraph" w:customStyle="1" w:styleId="0B2DEA4F03064F16A7CDDE496FDF7017">
    <w:name w:val="0B2DEA4F03064F16A7CDDE496FDF7017"/>
    <w:rsid w:val="00E06E7A"/>
  </w:style>
  <w:style w:type="paragraph" w:customStyle="1" w:styleId="FDBD5F7BB722419CA9EC13250F58CD6C">
    <w:name w:val="FDBD5F7BB722419CA9EC13250F58CD6C"/>
    <w:rsid w:val="00E06E7A"/>
  </w:style>
  <w:style w:type="paragraph" w:customStyle="1" w:styleId="633AB92B47EA4A0A9E08204B360D8DBD">
    <w:name w:val="633AB92B47EA4A0A9E08204B360D8DBD"/>
    <w:rsid w:val="00E06E7A"/>
  </w:style>
  <w:style w:type="paragraph" w:customStyle="1" w:styleId="CC9167BFAA914C3DBDFEC08F0F2A746A">
    <w:name w:val="CC9167BFAA914C3DBDFEC08F0F2A746A"/>
    <w:rsid w:val="00E06E7A"/>
  </w:style>
  <w:style w:type="paragraph" w:customStyle="1" w:styleId="5F4B63EDFB044447A6D86A1FF9C2CA9B">
    <w:name w:val="5F4B63EDFB044447A6D86A1FF9C2CA9B"/>
    <w:rsid w:val="00E06E7A"/>
  </w:style>
  <w:style w:type="paragraph" w:customStyle="1" w:styleId="9F7469DBE11F4C2D8E6AABD9426E876A">
    <w:name w:val="9F7469DBE11F4C2D8E6AABD9426E876A"/>
    <w:rsid w:val="00E06E7A"/>
  </w:style>
  <w:style w:type="paragraph" w:customStyle="1" w:styleId="F8C0129C6EA64759B8436217380443AD">
    <w:name w:val="F8C0129C6EA64759B8436217380443AD"/>
    <w:rsid w:val="00E06E7A"/>
  </w:style>
  <w:style w:type="paragraph" w:customStyle="1" w:styleId="94FB8095D1844E63B4AC6AAA2E8446A0">
    <w:name w:val="94FB8095D1844E63B4AC6AAA2E8446A0"/>
    <w:rsid w:val="00E06E7A"/>
  </w:style>
  <w:style w:type="paragraph" w:customStyle="1" w:styleId="B9F439E8684F4C79BE3549D26B4FF88A">
    <w:name w:val="B9F439E8684F4C79BE3549D26B4FF88A"/>
    <w:rsid w:val="00E06E7A"/>
  </w:style>
  <w:style w:type="paragraph" w:customStyle="1" w:styleId="2DCC69EDE605478EBBE11E8A26EC5F69">
    <w:name w:val="2DCC69EDE605478EBBE11E8A26EC5F69"/>
    <w:rsid w:val="00E06E7A"/>
  </w:style>
  <w:style w:type="paragraph" w:customStyle="1" w:styleId="BC3CF25EF64242DD95632EB2F7A8E72F">
    <w:name w:val="BC3CF25EF64242DD95632EB2F7A8E72F"/>
    <w:rsid w:val="00E06E7A"/>
  </w:style>
  <w:style w:type="paragraph" w:customStyle="1" w:styleId="D4E2D6D815374922B5CD3BB5A6F32374">
    <w:name w:val="D4E2D6D815374922B5CD3BB5A6F32374"/>
    <w:rsid w:val="00E06E7A"/>
  </w:style>
  <w:style w:type="paragraph" w:customStyle="1" w:styleId="CA56EF12898A483289203EE1000958A3">
    <w:name w:val="CA56EF12898A483289203EE1000958A3"/>
    <w:rsid w:val="00E06E7A"/>
  </w:style>
  <w:style w:type="paragraph" w:customStyle="1" w:styleId="71963D83BD884F85A5E91B9C592F2313">
    <w:name w:val="71963D83BD884F85A5E91B9C592F2313"/>
    <w:rsid w:val="00E06E7A"/>
  </w:style>
  <w:style w:type="paragraph" w:customStyle="1" w:styleId="F913CF2F0963423EA5A61D6ABC65EF9A">
    <w:name w:val="F913CF2F0963423EA5A61D6ABC65EF9A"/>
    <w:rsid w:val="00E06E7A"/>
  </w:style>
  <w:style w:type="paragraph" w:customStyle="1" w:styleId="4709A3A040C148F1A8CE1628BB4ED9CA">
    <w:name w:val="4709A3A040C148F1A8CE1628BB4ED9CA"/>
    <w:rsid w:val="00E06E7A"/>
  </w:style>
  <w:style w:type="paragraph" w:customStyle="1" w:styleId="4966DAEAE2FD403CB5BAF3F937C5AD1D">
    <w:name w:val="4966DAEAE2FD403CB5BAF3F937C5AD1D"/>
    <w:rsid w:val="00E06E7A"/>
  </w:style>
  <w:style w:type="paragraph" w:customStyle="1" w:styleId="6ACDE28F622E4FB4A26F556B3F9B0563">
    <w:name w:val="6ACDE28F622E4FB4A26F556B3F9B0563"/>
    <w:rsid w:val="00E06E7A"/>
  </w:style>
  <w:style w:type="paragraph" w:customStyle="1" w:styleId="DE593262EC6443C59FD877327D7B171F">
    <w:name w:val="DE593262EC6443C59FD877327D7B171F"/>
    <w:rsid w:val="00E06E7A"/>
  </w:style>
  <w:style w:type="paragraph" w:customStyle="1" w:styleId="0967FBC3B539484DA8F2F3A3AB2F0C04">
    <w:name w:val="0967FBC3B539484DA8F2F3A3AB2F0C04"/>
    <w:rsid w:val="00E06E7A"/>
  </w:style>
  <w:style w:type="paragraph" w:customStyle="1" w:styleId="086548743640458ABFAA5E75DD46B939">
    <w:name w:val="086548743640458ABFAA5E75DD46B939"/>
    <w:rsid w:val="00E06E7A"/>
  </w:style>
  <w:style w:type="paragraph" w:customStyle="1" w:styleId="2309D3D9941C4DEA8B2E7862B3FC23EF">
    <w:name w:val="2309D3D9941C4DEA8B2E7862B3FC23EF"/>
    <w:rsid w:val="00E06E7A"/>
  </w:style>
  <w:style w:type="paragraph" w:customStyle="1" w:styleId="D75F0B1683C7461B81FFF19D8A78438C">
    <w:name w:val="D75F0B1683C7461B81FFF19D8A78438C"/>
    <w:rsid w:val="00E06E7A"/>
  </w:style>
  <w:style w:type="paragraph" w:customStyle="1" w:styleId="52B8A49874F64EB7A0A4E3FB2B51631C">
    <w:name w:val="52B8A49874F64EB7A0A4E3FB2B51631C"/>
    <w:rsid w:val="00E06E7A"/>
  </w:style>
  <w:style w:type="paragraph" w:customStyle="1" w:styleId="729EF26052844E77866CA10760270716">
    <w:name w:val="729EF26052844E77866CA10760270716"/>
    <w:rsid w:val="00E06E7A"/>
  </w:style>
  <w:style w:type="paragraph" w:customStyle="1" w:styleId="A2EB23C411C44A318897C8FA529BA1EC">
    <w:name w:val="A2EB23C411C44A318897C8FA529BA1EC"/>
    <w:rsid w:val="00E06E7A"/>
  </w:style>
  <w:style w:type="paragraph" w:customStyle="1" w:styleId="D6856EACDF4F4C3C87320DD57AF3C9EC">
    <w:name w:val="D6856EACDF4F4C3C87320DD57AF3C9EC"/>
    <w:rsid w:val="00E06E7A"/>
  </w:style>
  <w:style w:type="paragraph" w:customStyle="1" w:styleId="67F44720EBB5457A9517FE70B7161D55">
    <w:name w:val="67F44720EBB5457A9517FE70B7161D55"/>
    <w:rsid w:val="00E06E7A"/>
  </w:style>
  <w:style w:type="paragraph" w:customStyle="1" w:styleId="2D8BDD9E01444D2192C80C59A32C21C4">
    <w:name w:val="2D8BDD9E01444D2192C80C59A32C21C4"/>
    <w:rsid w:val="00E06E7A"/>
  </w:style>
  <w:style w:type="paragraph" w:customStyle="1" w:styleId="E64FE0F139AF4159852DFC0EBB1D8881">
    <w:name w:val="E64FE0F139AF4159852DFC0EBB1D8881"/>
    <w:rsid w:val="00E06E7A"/>
  </w:style>
  <w:style w:type="paragraph" w:customStyle="1" w:styleId="FF738270C17C4EEB8C825105BFE85313">
    <w:name w:val="FF738270C17C4EEB8C825105BFE85313"/>
    <w:rsid w:val="00E06E7A"/>
  </w:style>
  <w:style w:type="paragraph" w:customStyle="1" w:styleId="430A0D3BA9B342E4A39FD479E489F5C1">
    <w:name w:val="430A0D3BA9B342E4A39FD479E489F5C1"/>
    <w:rsid w:val="00E06E7A"/>
  </w:style>
  <w:style w:type="paragraph" w:customStyle="1" w:styleId="66D064F8935E4FBA87B186152F4D1A7E">
    <w:name w:val="66D064F8935E4FBA87B186152F4D1A7E"/>
    <w:rsid w:val="00E06E7A"/>
  </w:style>
  <w:style w:type="paragraph" w:customStyle="1" w:styleId="EEEFC8AB0824442FB5078D1CBE9A2C0C">
    <w:name w:val="EEEFC8AB0824442FB5078D1CBE9A2C0C"/>
    <w:rsid w:val="00E06E7A"/>
  </w:style>
  <w:style w:type="paragraph" w:customStyle="1" w:styleId="9305AFE558844D7EB38489C992729E58">
    <w:name w:val="9305AFE558844D7EB38489C992729E58"/>
    <w:rsid w:val="00E06E7A"/>
  </w:style>
  <w:style w:type="paragraph" w:customStyle="1" w:styleId="BDC8C3EA297F4CEEAD7B5D59E7ACDE8D">
    <w:name w:val="BDC8C3EA297F4CEEAD7B5D59E7ACDE8D"/>
    <w:rsid w:val="00E06E7A"/>
  </w:style>
  <w:style w:type="paragraph" w:customStyle="1" w:styleId="64BB7953DAC3424B8F744ABAB9372C87">
    <w:name w:val="64BB7953DAC3424B8F744ABAB9372C87"/>
    <w:rsid w:val="00E06E7A"/>
  </w:style>
  <w:style w:type="paragraph" w:customStyle="1" w:styleId="CAEC9A41B1AB44DB84D5817E44EF5D37">
    <w:name w:val="CAEC9A41B1AB44DB84D5817E44EF5D37"/>
    <w:rsid w:val="00E06E7A"/>
  </w:style>
  <w:style w:type="paragraph" w:customStyle="1" w:styleId="046BCD319D674B99875959902FA1E8A6">
    <w:name w:val="046BCD319D674B99875959902FA1E8A6"/>
    <w:rsid w:val="00E06E7A"/>
  </w:style>
  <w:style w:type="paragraph" w:customStyle="1" w:styleId="AA7C72968D054E989FE08F3FBDD90C47">
    <w:name w:val="AA7C72968D054E989FE08F3FBDD90C47"/>
    <w:rsid w:val="00E06E7A"/>
  </w:style>
  <w:style w:type="paragraph" w:customStyle="1" w:styleId="B420D053EC8748988E4D3F131A088F58">
    <w:name w:val="B420D053EC8748988E4D3F131A088F58"/>
    <w:rsid w:val="00E06E7A"/>
  </w:style>
  <w:style w:type="paragraph" w:customStyle="1" w:styleId="01B87DFBF508460AB2054B489FA01FD5">
    <w:name w:val="01B87DFBF508460AB2054B489FA01FD5"/>
    <w:rsid w:val="00E06E7A"/>
  </w:style>
  <w:style w:type="paragraph" w:customStyle="1" w:styleId="8F22BFB6618D4C28A3D73DC497A701EE">
    <w:name w:val="8F22BFB6618D4C28A3D73DC497A701EE"/>
    <w:rsid w:val="00E06E7A"/>
  </w:style>
  <w:style w:type="paragraph" w:customStyle="1" w:styleId="38BBB674768640388EF20DFB52BA5D8B">
    <w:name w:val="38BBB674768640388EF20DFB52BA5D8B"/>
    <w:rsid w:val="00E06E7A"/>
  </w:style>
  <w:style w:type="paragraph" w:customStyle="1" w:styleId="C75C5172D93D42568A4E91F3AF763FF4">
    <w:name w:val="C75C5172D93D42568A4E91F3AF763FF4"/>
    <w:rsid w:val="00E06E7A"/>
  </w:style>
  <w:style w:type="paragraph" w:customStyle="1" w:styleId="08D678E630C043C4866F5EB6F5FCF219">
    <w:name w:val="08D678E630C043C4866F5EB6F5FCF219"/>
    <w:rsid w:val="00E06E7A"/>
  </w:style>
  <w:style w:type="paragraph" w:customStyle="1" w:styleId="7B607FFEF29842B8BABA0277B29BC742">
    <w:name w:val="7B607FFEF29842B8BABA0277B29BC742"/>
    <w:rsid w:val="00E06E7A"/>
  </w:style>
  <w:style w:type="paragraph" w:customStyle="1" w:styleId="EE171CEC807A4444A96C18C11D792BD7">
    <w:name w:val="EE171CEC807A4444A96C18C11D792BD7"/>
    <w:rsid w:val="00E06E7A"/>
  </w:style>
  <w:style w:type="paragraph" w:customStyle="1" w:styleId="128781A9808E41FFB561E939A971FC00">
    <w:name w:val="128781A9808E41FFB561E939A971FC00"/>
    <w:rsid w:val="00E06E7A"/>
  </w:style>
  <w:style w:type="paragraph" w:customStyle="1" w:styleId="CA1163F6685A48D79E2DF7F14E1A597D">
    <w:name w:val="CA1163F6685A48D79E2DF7F14E1A597D"/>
    <w:rsid w:val="00E06E7A"/>
  </w:style>
  <w:style w:type="paragraph" w:customStyle="1" w:styleId="30322F1E30D44C1CAA33898BEAE516C2">
    <w:name w:val="30322F1E30D44C1CAA33898BEAE516C2"/>
    <w:rsid w:val="00E06E7A"/>
  </w:style>
  <w:style w:type="paragraph" w:customStyle="1" w:styleId="3BB3B96FCA9E4C2AA6E34AB61CF82E9A">
    <w:name w:val="3BB3B96FCA9E4C2AA6E34AB61CF82E9A"/>
    <w:rsid w:val="00E06E7A"/>
  </w:style>
  <w:style w:type="paragraph" w:customStyle="1" w:styleId="E4FA16EF57D04A41B9C8EBCB352F46A5">
    <w:name w:val="E4FA16EF57D04A41B9C8EBCB352F46A5"/>
    <w:rsid w:val="00E06E7A"/>
  </w:style>
  <w:style w:type="paragraph" w:customStyle="1" w:styleId="F47ACDE6EF584EF29917375C9EB0B445">
    <w:name w:val="F47ACDE6EF584EF29917375C9EB0B445"/>
    <w:rsid w:val="00E06E7A"/>
  </w:style>
  <w:style w:type="paragraph" w:customStyle="1" w:styleId="572E1F6751D1472AAEC532321CA192E2">
    <w:name w:val="572E1F6751D1472AAEC532321CA192E2"/>
    <w:rsid w:val="00E06E7A"/>
  </w:style>
  <w:style w:type="paragraph" w:customStyle="1" w:styleId="10B8D638F18C42F9B44EEFD0ECD0BD65">
    <w:name w:val="10B8D638F18C42F9B44EEFD0ECD0BD65"/>
    <w:rsid w:val="00E06E7A"/>
  </w:style>
  <w:style w:type="paragraph" w:customStyle="1" w:styleId="4272AEEBE7FD43CFBF0EC481B3F5129F">
    <w:name w:val="4272AEEBE7FD43CFBF0EC481B3F5129F"/>
    <w:rsid w:val="00E06E7A"/>
  </w:style>
  <w:style w:type="paragraph" w:customStyle="1" w:styleId="506D5342348C41758A559FEC14DC1AA9">
    <w:name w:val="506D5342348C41758A559FEC14DC1AA9"/>
    <w:rsid w:val="00E06E7A"/>
  </w:style>
  <w:style w:type="paragraph" w:customStyle="1" w:styleId="A9ECDF2B5E6844018CFF49DF8D109685">
    <w:name w:val="A9ECDF2B5E6844018CFF49DF8D109685"/>
    <w:rsid w:val="00E06E7A"/>
  </w:style>
  <w:style w:type="paragraph" w:customStyle="1" w:styleId="AB9F3238E76149F3B0058FAE820FA9CB">
    <w:name w:val="AB9F3238E76149F3B0058FAE820FA9CB"/>
    <w:rsid w:val="00E06E7A"/>
  </w:style>
  <w:style w:type="paragraph" w:customStyle="1" w:styleId="FE21F4B1A4604391A203AFED3C836395">
    <w:name w:val="FE21F4B1A4604391A203AFED3C836395"/>
    <w:rsid w:val="00E06E7A"/>
  </w:style>
  <w:style w:type="paragraph" w:customStyle="1" w:styleId="C5232C1B582744F5A6909B8C4F344D56">
    <w:name w:val="C5232C1B582744F5A6909B8C4F344D56"/>
    <w:rsid w:val="00E06E7A"/>
  </w:style>
  <w:style w:type="paragraph" w:customStyle="1" w:styleId="929AF78C887941E8AB92C9B956BE97DB">
    <w:name w:val="929AF78C887941E8AB92C9B956BE97DB"/>
    <w:rsid w:val="00E06E7A"/>
  </w:style>
  <w:style w:type="paragraph" w:customStyle="1" w:styleId="49C2327E8BDE467B8E12416196DA7FD4">
    <w:name w:val="49C2327E8BDE467B8E12416196DA7FD4"/>
    <w:rsid w:val="00E06E7A"/>
  </w:style>
  <w:style w:type="paragraph" w:customStyle="1" w:styleId="9A9249F80D1C411DA4966799784F910A">
    <w:name w:val="9A9249F80D1C411DA4966799784F910A"/>
    <w:rsid w:val="00E06E7A"/>
  </w:style>
  <w:style w:type="paragraph" w:customStyle="1" w:styleId="088FD4EEBACF4465A167991755CBA129">
    <w:name w:val="088FD4EEBACF4465A167991755CBA129"/>
    <w:rsid w:val="00E06E7A"/>
  </w:style>
  <w:style w:type="paragraph" w:customStyle="1" w:styleId="D030446B14784805928B140D1962B256">
    <w:name w:val="D030446B14784805928B140D1962B256"/>
    <w:rsid w:val="00E06E7A"/>
  </w:style>
  <w:style w:type="paragraph" w:customStyle="1" w:styleId="B96D23F57DA542FFBB4964EDE93502E6">
    <w:name w:val="B96D23F57DA542FFBB4964EDE93502E6"/>
    <w:rsid w:val="00E06E7A"/>
  </w:style>
  <w:style w:type="paragraph" w:customStyle="1" w:styleId="DE81E1054AEA4B9ABCC797761AC1F2D5">
    <w:name w:val="DE81E1054AEA4B9ABCC797761AC1F2D5"/>
    <w:rsid w:val="00E06E7A"/>
  </w:style>
  <w:style w:type="paragraph" w:customStyle="1" w:styleId="5965ECDEC6EB46D287CBF16AE87B6216">
    <w:name w:val="5965ECDEC6EB46D287CBF16AE87B6216"/>
    <w:rsid w:val="00E06E7A"/>
  </w:style>
  <w:style w:type="paragraph" w:customStyle="1" w:styleId="B7BC61944134407A9EA3CCC5E1138D2E">
    <w:name w:val="B7BC61944134407A9EA3CCC5E1138D2E"/>
    <w:rsid w:val="00E06E7A"/>
  </w:style>
  <w:style w:type="paragraph" w:customStyle="1" w:styleId="2E04F30DFAB843788EBBCBB4E916DCA7">
    <w:name w:val="2E04F30DFAB843788EBBCBB4E916DCA7"/>
    <w:rsid w:val="00E06E7A"/>
  </w:style>
  <w:style w:type="paragraph" w:customStyle="1" w:styleId="E826B9AF1FA240E1BCF578AC3D7BC823">
    <w:name w:val="E826B9AF1FA240E1BCF578AC3D7BC823"/>
    <w:rsid w:val="00E06E7A"/>
  </w:style>
  <w:style w:type="paragraph" w:customStyle="1" w:styleId="309AF5D272A042CD92E63AA47A8608D6">
    <w:name w:val="309AF5D272A042CD92E63AA47A8608D6"/>
    <w:rsid w:val="00E06E7A"/>
  </w:style>
  <w:style w:type="paragraph" w:customStyle="1" w:styleId="DAC723794D024BCB9A0D3D0A9DB040EF">
    <w:name w:val="DAC723794D024BCB9A0D3D0A9DB040EF"/>
    <w:rsid w:val="00E06E7A"/>
  </w:style>
  <w:style w:type="paragraph" w:customStyle="1" w:styleId="F5B46B5C663C4038A1BD46B3E520FBB7">
    <w:name w:val="F5B46B5C663C4038A1BD46B3E520FBB7"/>
    <w:rsid w:val="00E06E7A"/>
  </w:style>
  <w:style w:type="paragraph" w:customStyle="1" w:styleId="DFAE16F5F4164B55821205750B828977">
    <w:name w:val="DFAE16F5F4164B55821205750B828977"/>
    <w:rsid w:val="00E06E7A"/>
  </w:style>
  <w:style w:type="paragraph" w:customStyle="1" w:styleId="E8E6B2C5B6364C3A94B66E69B5822457">
    <w:name w:val="E8E6B2C5B6364C3A94B66E69B5822457"/>
    <w:rsid w:val="00E06E7A"/>
  </w:style>
  <w:style w:type="paragraph" w:customStyle="1" w:styleId="3B7CF3B2333E4E2F8B562C4C914CBB55">
    <w:name w:val="3B7CF3B2333E4E2F8B562C4C914CBB55"/>
    <w:rsid w:val="00E06E7A"/>
  </w:style>
  <w:style w:type="paragraph" w:customStyle="1" w:styleId="95CDE691FFB44AB395EE8DFB2219D439">
    <w:name w:val="95CDE691FFB44AB395EE8DFB2219D439"/>
    <w:rsid w:val="00E06E7A"/>
  </w:style>
  <w:style w:type="paragraph" w:customStyle="1" w:styleId="04E08DF3DDA944E8B119505ED7EEBC8E">
    <w:name w:val="04E08DF3DDA944E8B119505ED7EEBC8E"/>
    <w:rsid w:val="00E06E7A"/>
  </w:style>
  <w:style w:type="paragraph" w:customStyle="1" w:styleId="FDECBDD75D2B40FDAB485BC002E6E56B">
    <w:name w:val="FDECBDD75D2B40FDAB485BC002E6E56B"/>
    <w:rsid w:val="00E06E7A"/>
  </w:style>
  <w:style w:type="paragraph" w:customStyle="1" w:styleId="42ECD56D704149DD91D77EB33C576CE3">
    <w:name w:val="42ECD56D704149DD91D77EB33C576CE3"/>
    <w:rsid w:val="00E06E7A"/>
  </w:style>
  <w:style w:type="paragraph" w:customStyle="1" w:styleId="1E2AF5ADF58449298BB4F967D9B90A17">
    <w:name w:val="1E2AF5ADF58449298BB4F967D9B90A17"/>
    <w:rsid w:val="00E06E7A"/>
  </w:style>
  <w:style w:type="paragraph" w:customStyle="1" w:styleId="99DED37C1D314C7896B0BDC39EBD6802">
    <w:name w:val="99DED37C1D314C7896B0BDC39EBD6802"/>
    <w:rsid w:val="00E06E7A"/>
  </w:style>
  <w:style w:type="paragraph" w:customStyle="1" w:styleId="B71B42C7F8664120B435BBEED8085167">
    <w:name w:val="B71B42C7F8664120B435BBEED8085167"/>
    <w:rsid w:val="00E06E7A"/>
  </w:style>
  <w:style w:type="paragraph" w:customStyle="1" w:styleId="DDE2E4B46DA8440A8C868A240489ED85">
    <w:name w:val="DDE2E4B46DA8440A8C868A240489ED85"/>
    <w:rsid w:val="00E06E7A"/>
  </w:style>
  <w:style w:type="paragraph" w:customStyle="1" w:styleId="1AE7317961C449F099452222F782DDB2">
    <w:name w:val="1AE7317961C449F099452222F782DDB2"/>
    <w:rsid w:val="00E06E7A"/>
  </w:style>
  <w:style w:type="paragraph" w:customStyle="1" w:styleId="7A211D4C480148C687E0DAD6556559F8">
    <w:name w:val="7A211D4C480148C687E0DAD6556559F8"/>
    <w:rsid w:val="00E06E7A"/>
  </w:style>
  <w:style w:type="paragraph" w:customStyle="1" w:styleId="5B5C5F431AA14653832DCCAB3E5C69B5">
    <w:name w:val="5B5C5F431AA14653832DCCAB3E5C69B5"/>
    <w:rsid w:val="00E06E7A"/>
  </w:style>
  <w:style w:type="paragraph" w:customStyle="1" w:styleId="9646C33577334A729872B690335228A8">
    <w:name w:val="9646C33577334A729872B690335228A8"/>
    <w:rsid w:val="00E06E7A"/>
  </w:style>
  <w:style w:type="paragraph" w:customStyle="1" w:styleId="5CCB5D26BAD54513BED5EC5653372A16">
    <w:name w:val="5CCB5D26BAD54513BED5EC5653372A16"/>
    <w:rsid w:val="00E06E7A"/>
  </w:style>
  <w:style w:type="paragraph" w:customStyle="1" w:styleId="3B4EFF936C02412385239B8CEB179BBF">
    <w:name w:val="3B4EFF936C02412385239B8CEB179BBF"/>
    <w:rsid w:val="00E06E7A"/>
  </w:style>
  <w:style w:type="paragraph" w:customStyle="1" w:styleId="7FADC9DCB12C4EA8BEBF3B90D203F0D3">
    <w:name w:val="7FADC9DCB12C4EA8BEBF3B90D203F0D3"/>
    <w:rsid w:val="00E06E7A"/>
  </w:style>
  <w:style w:type="paragraph" w:customStyle="1" w:styleId="013911AB2E3249C29682ECA4D04309AE">
    <w:name w:val="013911AB2E3249C29682ECA4D04309AE"/>
    <w:rsid w:val="00E06E7A"/>
  </w:style>
  <w:style w:type="paragraph" w:customStyle="1" w:styleId="0B3AECFEBFE74E60BFE6EEFC7A068CA4">
    <w:name w:val="0B3AECFEBFE74E60BFE6EEFC7A068CA4"/>
    <w:rsid w:val="00E06E7A"/>
  </w:style>
  <w:style w:type="paragraph" w:customStyle="1" w:styleId="A4EA9B6BAAC0479E84D89D9E49641488">
    <w:name w:val="A4EA9B6BAAC0479E84D89D9E49641488"/>
    <w:rsid w:val="00E06E7A"/>
  </w:style>
  <w:style w:type="paragraph" w:customStyle="1" w:styleId="A5A9C665968748AC9A4F1B5009C8CCEC">
    <w:name w:val="A5A9C665968748AC9A4F1B5009C8CCEC"/>
    <w:rsid w:val="00E06E7A"/>
  </w:style>
  <w:style w:type="paragraph" w:customStyle="1" w:styleId="FD35F9696DF8419A83B31B644D095456">
    <w:name w:val="FD35F9696DF8419A83B31B644D095456"/>
    <w:rsid w:val="00E06E7A"/>
  </w:style>
  <w:style w:type="paragraph" w:customStyle="1" w:styleId="B7380261AF7C4B25ADCE6C27CC31EC12">
    <w:name w:val="B7380261AF7C4B25ADCE6C27CC31EC12"/>
    <w:rsid w:val="00E06E7A"/>
  </w:style>
  <w:style w:type="paragraph" w:customStyle="1" w:styleId="EE574F0BA8824919B6F780C9A6E0118F">
    <w:name w:val="EE574F0BA8824919B6F780C9A6E0118F"/>
    <w:rsid w:val="00E06E7A"/>
  </w:style>
  <w:style w:type="paragraph" w:customStyle="1" w:styleId="91A5835B7D074FEA93EAC97D2D4E9712">
    <w:name w:val="91A5835B7D074FEA93EAC97D2D4E9712"/>
    <w:rsid w:val="00E06E7A"/>
  </w:style>
  <w:style w:type="paragraph" w:customStyle="1" w:styleId="9B721178F9D045268788DC4B9AD3232E">
    <w:name w:val="9B721178F9D045268788DC4B9AD3232E"/>
    <w:rsid w:val="00E06E7A"/>
  </w:style>
  <w:style w:type="paragraph" w:customStyle="1" w:styleId="924F9B3727BB447FB070818FA503359D">
    <w:name w:val="924F9B3727BB447FB070818FA503359D"/>
    <w:rsid w:val="00E06E7A"/>
  </w:style>
  <w:style w:type="paragraph" w:customStyle="1" w:styleId="8643D96E1185453DB2B246E2EED1BF47">
    <w:name w:val="8643D96E1185453DB2B246E2EED1BF47"/>
    <w:rsid w:val="00E06E7A"/>
  </w:style>
  <w:style w:type="paragraph" w:customStyle="1" w:styleId="05D1930762E140AD98851213E9C08B3A">
    <w:name w:val="05D1930762E140AD98851213E9C08B3A"/>
    <w:rsid w:val="00E06E7A"/>
  </w:style>
  <w:style w:type="paragraph" w:customStyle="1" w:styleId="9952396A2B404880BF03520023D88661">
    <w:name w:val="9952396A2B404880BF03520023D88661"/>
    <w:rsid w:val="00E06E7A"/>
  </w:style>
  <w:style w:type="paragraph" w:customStyle="1" w:styleId="364E370A921C4620882E5F3ADA2F9D70">
    <w:name w:val="364E370A921C4620882E5F3ADA2F9D70"/>
    <w:rsid w:val="00E06E7A"/>
  </w:style>
  <w:style w:type="paragraph" w:customStyle="1" w:styleId="015550ADF0FD48ABB52219E21C5612A9">
    <w:name w:val="015550ADF0FD48ABB52219E21C5612A9"/>
    <w:rsid w:val="00E06E7A"/>
  </w:style>
  <w:style w:type="paragraph" w:customStyle="1" w:styleId="C7FA9807AC184BD2BF6ACA75756A6546">
    <w:name w:val="C7FA9807AC184BD2BF6ACA75756A6546"/>
    <w:rsid w:val="00E06E7A"/>
  </w:style>
  <w:style w:type="paragraph" w:customStyle="1" w:styleId="4363D80799AC4EB880B45263291008BB">
    <w:name w:val="4363D80799AC4EB880B45263291008BB"/>
    <w:rsid w:val="00E06E7A"/>
  </w:style>
  <w:style w:type="paragraph" w:customStyle="1" w:styleId="13D1F85022CD4B8491570AB24D48EC95">
    <w:name w:val="13D1F85022CD4B8491570AB24D48EC95"/>
    <w:rsid w:val="00E06E7A"/>
  </w:style>
  <w:style w:type="paragraph" w:customStyle="1" w:styleId="E692DB7ED28E4857825FCE3DDFD1BCB6">
    <w:name w:val="E692DB7ED28E4857825FCE3DDFD1BCB6"/>
    <w:rsid w:val="00E06E7A"/>
  </w:style>
  <w:style w:type="paragraph" w:customStyle="1" w:styleId="BEA3CC8100F24D6389460410DBBE427F">
    <w:name w:val="BEA3CC8100F24D6389460410DBBE427F"/>
    <w:rsid w:val="00E06E7A"/>
  </w:style>
  <w:style w:type="paragraph" w:customStyle="1" w:styleId="310FF35D0B2748D3BCFDE323D994B880">
    <w:name w:val="310FF35D0B2748D3BCFDE323D994B880"/>
    <w:rsid w:val="00E06E7A"/>
  </w:style>
  <w:style w:type="paragraph" w:customStyle="1" w:styleId="132054F0AC0A4111B675626930E1D6C1">
    <w:name w:val="132054F0AC0A4111B675626930E1D6C1"/>
    <w:rsid w:val="00E06E7A"/>
  </w:style>
  <w:style w:type="paragraph" w:customStyle="1" w:styleId="AE627524176B47A4AF3FFE5F4390B56B">
    <w:name w:val="AE627524176B47A4AF3FFE5F4390B56B"/>
    <w:rsid w:val="00E06E7A"/>
  </w:style>
  <w:style w:type="paragraph" w:customStyle="1" w:styleId="EC6058DBA7C145B2B68D9832F271B4AF">
    <w:name w:val="EC6058DBA7C145B2B68D9832F271B4AF"/>
    <w:rsid w:val="00E06E7A"/>
  </w:style>
  <w:style w:type="paragraph" w:customStyle="1" w:styleId="F95F16B13DF64C24A0124DFBC656A4C8">
    <w:name w:val="F95F16B13DF64C24A0124DFBC656A4C8"/>
    <w:rsid w:val="00E06E7A"/>
  </w:style>
  <w:style w:type="paragraph" w:customStyle="1" w:styleId="D4A6640BC746453DAC18611AA6C68E2A">
    <w:name w:val="D4A6640BC746453DAC18611AA6C68E2A"/>
    <w:rsid w:val="00E06E7A"/>
  </w:style>
  <w:style w:type="paragraph" w:customStyle="1" w:styleId="AA91372E571F4C46B9907497503A9472">
    <w:name w:val="AA91372E571F4C46B9907497503A9472"/>
    <w:rsid w:val="00E06E7A"/>
  </w:style>
  <w:style w:type="paragraph" w:customStyle="1" w:styleId="3B609CABC309401C927666CB48669133">
    <w:name w:val="3B609CABC309401C927666CB48669133"/>
    <w:rsid w:val="00622476"/>
  </w:style>
  <w:style w:type="paragraph" w:customStyle="1" w:styleId="F6C06900837149A4A94E70FCCB7AA6EC">
    <w:name w:val="F6C06900837149A4A94E70FCCB7AA6EC"/>
    <w:rsid w:val="00622476"/>
  </w:style>
  <w:style w:type="paragraph" w:customStyle="1" w:styleId="91D3430CC9E940AD9257C5427640BFB3">
    <w:name w:val="91D3430CC9E940AD9257C5427640BFB3"/>
    <w:rsid w:val="00622476"/>
  </w:style>
  <w:style w:type="paragraph" w:customStyle="1" w:styleId="16DACFEE48A640E38900DCA90F2E99E9">
    <w:name w:val="16DACFEE48A640E38900DCA90F2E99E9"/>
    <w:rsid w:val="00622476"/>
  </w:style>
  <w:style w:type="paragraph" w:customStyle="1" w:styleId="76D0C653A720401692FD047B91AEF5AC">
    <w:name w:val="76D0C653A720401692FD047B91AEF5AC"/>
    <w:rsid w:val="00622476"/>
  </w:style>
  <w:style w:type="paragraph" w:customStyle="1" w:styleId="A5AF604093424BBBA6A5D0EA609EF627">
    <w:name w:val="A5AF604093424BBBA6A5D0EA609EF627"/>
    <w:rsid w:val="00622476"/>
  </w:style>
  <w:style w:type="paragraph" w:customStyle="1" w:styleId="09AC37FB690C4B4D81E23AD17AA6207D">
    <w:name w:val="09AC37FB690C4B4D81E23AD17AA6207D"/>
    <w:rsid w:val="00622476"/>
  </w:style>
  <w:style w:type="paragraph" w:customStyle="1" w:styleId="CD8C860F21FF49F2BB0A40548FA0F529">
    <w:name w:val="CD8C860F21FF49F2BB0A40548FA0F529"/>
    <w:rsid w:val="00622476"/>
  </w:style>
  <w:style w:type="paragraph" w:customStyle="1" w:styleId="EEA3BD83A45E4F709F4C667ABFB8F4D2">
    <w:name w:val="EEA3BD83A45E4F709F4C667ABFB8F4D2"/>
    <w:rsid w:val="00622476"/>
  </w:style>
  <w:style w:type="paragraph" w:customStyle="1" w:styleId="EAF40BC03B434141A042FE4B3E8F3259">
    <w:name w:val="EAF40BC03B434141A042FE4B3E8F3259"/>
    <w:rsid w:val="00622476"/>
  </w:style>
  <w:style w:type="paragraph" w:customStyle="1" w:styleId="01970B93BD1042E0BF56E0A9F708496E">
    <w:name w:val="01970B93BD1042E0BF56E0A9F708496E"/>
    <w:rsid w:val="00622476"/>
  </w:style>
  <w:style w:type="paragraph" w:customStyle="1" w:styleId="7F831CA0F6C047D7B6506E992CB30712">
    <w:name w:val="7F831CA0F6C047D7B6506E992CB30712"/>
    <w:rsid w:val="00622476"/>
  </w:style>
  <w:style w:type="paragraph" w:customStyle="1" w:styleId="D8C6278AC0D2478FBCF7DB7211E40FA9">
    <w:name w:val="D8C6278AC0D2478FBCF7DB7211E40FA9"/>
    <w:rsid w:val="00622476"/>
  </w:style>
  <w:style w:type="paragraph" w:customStyle="1" w:styleId="AD23C4772F784944A2CF96084D48A109">
    <w:name w:val="AD23C4772F784944A2CF96084D48A109"/>
    <w:rsid w:val="00622476"/>
  </w:style>
  <w:style w:type="paragraph" w:customStyle="1" w:styleId="C5DE82E984AE4351A6D2EE23BA101979">
    <w:name w:val="C5DE82E984AE4351A6D2EE23BA101979"/>
    <w:rsid w:val="00622476"/>
  </w:style>
  <w:style w:type="paragraph" w:customStyle="1" w:styleId="281ABFC30CBA401FAC4F6768D63C7AD7">
    <w:name w:val="281ABFC30CBA401FAC4F6768D63C7AD7"/>
    <w:rsid w:val="00622476"/>
  </w:style>
  <w:style w:type="paragraph" w:customStyle="1" w:styleId="48BC57D7C21E421F886F7D2C067A069E">
    <w:name w:val="48BC57D7C21E421F886F7D2C067A069E"/>
    <w:rsid w:val="00E14C05"/>
  </w:style>
  <w:style w:type="paragraph" w:customStyle="1" w:styleId="8F5D9B029157499C98C9E5BE06D56FD6">
    <w:name w:val="8F5D9B029157499C98C9E5BE06D56FD6"/>
    <w:rsid w:val="003B7C41"/>
  </w:style>
  <w:style w:type="paragraph" w:customStyle="1" w:styleId="F61012B9F0F446538166D4417F3135B3">
    <w:name w:val="F61012B9F0F446538166D4417F3135B3"/>
    <w:rsid w:val="003B7C41"/>
  </w:style>
  <w:style w:type="paragraph" w:customStyle="1" w:styleId="7DBC2881B64B42ABBE7ADD8CF455C255">
    <w:name w:val="7DBC2881B64B42ABBE7ADD8CF455C255"/>
    <w:rsid w:val="003B7C41"/>
  </w:style>
  <w:style w:type="paragraph" w:customStyle="1" w:styleId="99D8BA175AA84F80BA69B6090C9978F9">
    <w:name w:val="99D8BA175AA84F80BA69B6090C9978F9"/>
    <w:rsid w:val="003B7C41"/>
  </w:style>
  <w:style w:type="paragraph" w:customStyle="1" w:styleId="740B801C92574187B32ABF467A112C0B">
    <w:name w:val="740B801C92574187B32ABF467A112C0B"/>
    <w:rsid w:val="003B7C41"/>
  </w:style>
  <w:style w:type="paragraph" w:customStyle="1" w:styleId="81B6A712EB8C45909B2FD859A3477E64">
    <w:name w:val="81B6A712EB8C45909B2FD859A3477E64"/>
    <w:rsid w:val="003B7C41"/>
  </w:style>
  <w:style w:type="paragraph" w:customStyle="1" w:styleId="39FA843C4B1040228ECC8DFC4BFD1435">
    <w:name w:val="39FA843C4B1040228ECC8DFC4BFD1435"/>
    <w:rsid w:val="003B7C41"/>
  </w:style>
  <w:style w:type="paragraph" w:customStyle="1" w:styleId="1D667B13BAD24DAB9425B862D38CDFD4">
    <w:name w:val="1D667B13BAD24DAB9425B862D38CDFD4"/>
    <w:rsid w:val="003B7C41"/>
  </w:style>
  <w:style w:type="paragraph" w:customStyle="1" w:styleId="4DA523C90354467284BC3B985EAC6FD6">
    <w:name w:val="4DA523C90354467284BC3B985EAC6FD6"/>
    <w:rsid w:val="003B7C41"/>
  </w:style>
  <w:style w:type="paragraph" w:customStyle="1" w:styleId="5395C9A8911F41E79E57E21446002B64">
    <w:name w:val="5395C9A8911F41E79E57E21446002B64"/>
    <w:rsid w:val="003B7C41"/>
  </w:style>
  <w:style w:type="paragraph" w:customStyle="1" w:styleId="D5B2FD287B68406C83560E60F93C2FF4">
    <w:name w:val="D5B2FD287B68406C83560E60F93C2FF4"/>
    <w:rsid w:val="00302EA6"/>
  </w:style>
  <w:style w:type="paragraph" w:customStyle="1" w:styleId="B2315E6F65D74FBBADA00EBED173DFDC">
    <w:name w:val="B2315E6F65D74FBBADA00EBED173DFDC"/>
    <w:rsid w:val="00302EA6"/>
  </w:style>
  <w:style w:type="paragraph" w:customStyle="1" w:styleId="B93190B597FA4B9A9B49AFB53C5D3E45">
    <w:name w:val="B93190B597FA4B9A9B49AFB53C5D3E45"/>
    <w:rsid w:val="00801697"/>
  </w:style>
  <w:style w:type="paragraph" w:customStyle="1" w:styleId="6AB4641E01D948E79D2D8DC1D933CD69">
    <w:name w:val="6AB4641E01D948E79D2D8DC1D933CD69"/>
    <w:rsid w:val="00801697"/>
  </w:style>
  <w:style w:type="paragraph" w:customStyle="1" w:styleId="2E2F31FAA5E3469B98DCD748163FD882">
    <w:name w:val="2E2F31FAA5E3469B98DCD748163FD882"/>
    <w:rsid w:val="000F4D85"/>
  </w:style>
  <w:style w:type="paragraph" w:customStyle="1" w:styleId="3A8CCE7D3161490499491153CFE7BD40">
    <w:name w:val="3A8CCE7D3161490499491153CFE7BD40"/>
    <w:rsid w:val="000F4D85"/>
  </w:style>
  <w:style w:type="paragraph" w:customStyle="1" w:styleId="219CE305D2F342AAB75B855251E52886">
    <w:name w:val="219CE305D2F342AAB75B855251E52886"/>
    <w:rsid w:val="000F4D85"/>
  </w:style>
  <w:style w:type="paragraph" w:customStyle="1" w:styleId="36B477B38242418FAEE6323D3432C674">
    <w:name w:val="36B477B38242418FAEE6323D3432C674"/>
    <w:rsid w:val="000F4D85"/>
  </w:style>
  <w:style w:type="paragraph" w:customStyle="1" w:styleId="C94B784A0DD14535A640B472F7D4BDDB">
    <w:name w:val="C94B784A0DD14535A640B472F7D4BDDB"/>
    <w:rsid w:val="000F4D85"/>
  </w:style>
  <w:style w:type="paragraph" w:customStyle="1" w:styleId="C250B4F1FC2F4127979CC134DBDCDF17">
    <w:name w:val="C250B4F1FC2F4127979CC134DBDCDF17"/>
    <w:rsid w:val="000F4D85"/>
  </w:style>
  <w:style w:type="paragraph" w:customStyle="1" w:styleId="3FC56D8916F54386AC19CB9A81798850">
    <w:name w:val="3FC56D8916F54386AC19CB9A81798850"/>
    <w:rsid w:val="000F4D85"/>
  </w:style>
  <w:style w:type="paragraph" w:customStyle="1" w:styleId="812E80B3FCC7404E8D79F8014860C2FA">
    <w:name w:val="812E80B3FCC7404E8D79F8014860C2FA"/>
    <w:rsid w:val="000F4D85"/>
  </w:style>
  <w:style w:type="paragraph" w:customStyle="1" w:styleId="7756253E3AAC40DF94F69A1E55E346F0">
    <w:name w:val="7756253E3AAC40DF94F69A1E55E346F0"/>
    <w:rsid w:val="000F4D85"/>
  </w:style>
  <w:style w:type="paragraph" w:customStyle="1" w:styleId="71DC2F355A3A463CBF07EEA1A7A33401">
    <w:name w:val="71DC2F355A3A463CBF07EEA1A7A33401"/>
    <w:rsid w:val="00CA3BED"/>
  </w:style>
  <w:style w:type="paragraph" w:customStyle="1" w:styleId="194F413DA0EA491D818F8814F5BEC897">
    <w:name w:val="194F413DA0EA491D818F8814F5BEC897"/>
    <w:rsid w:val="00CA3BED"/>
  </w:style>
  <w:style w:type="paragraph" w:customStyle="1" w:styleId="8E251A4BC33D4771BB81D6F62CFA9593">
    <w:name w:val="8E251A4BC33D4771BB81D6F62CFA9593"/>
    <w:rsid w:val="00CA3BED"/>
  </w:style>
  <w:style w:type="paragraph" w:customStyle="1" w:styleId="D42F16BB37D94F66B3EE114D3CA9ABF2">
    <w:name w:val="D42F16BB37D94F66B3EE114D3CA9ABF2"/>
    <w:rsid w:val="00CA3BED"/>
  </w:style>
  <w:style w:type="paragraph" w:customStyle="1" w:styleId="896D63E4A77F42848887AC36E7741910">
    <w:name w:val="896D63E4A77F42848887AC36E7741910"/>
    <w:rsid w:val="00CA3BED"/>
  </w:style>
  <w:style w:type="paragraph" w:customStyle="1" w:styleId="2635314F7A3941D8962076D497FA117C">
    <w:name w:val="2635314F7A3941D8962076D497FA117C"/>
    <w:rsid w:val="00CA3BED"/>
  </w:style>
  <w:style w:type="paragraph" w:customStyle="1" w:styleId="C3E29A1C0F3B40BDAA210F2DCA73D96B">
    <w:name w:val="C3E29A1C0F3B40BDAA210F2DCA73D96B"/>
    <w:rsid w:val="00CA3BED"/>
  </w:style>
  <w:style w:type="paragraph" w:customStyle="1" w:styleId="0B40F08A4B1E404F9B4FA02D0863EC39">
    <w:name w:val="0B40F08A4B1E404F9B4FA02D0863EC39"/>
    <w:rsid w:val="00CA3BED"/>
  </w:style>
  <w:style w:type="paragraph" w:customStyle="1" w:styleId="F284854FF0854ADFA1FB110C9B623E15">
    <w:name w:val="F284854FF0854ADFA1FB110C9B623E15"/>
    <w:rsid w:val="00CA3BED"/>
  </w:style>
  <w:style w:type="paragraph" w:customStyle="1" w:styleId="6D6603020E4D46C1973D4A9FED76C844">
    <w:name w:val="6D6603020E4D46C1973D4A9FED76C844"/>
    <w:rsid w:val="00BD4535"/>
  </w:style>
  <w:style w:type="paragraph" w:customStyle="1" w:styleId="B8E016B677284BF396CCC9587D296323">
    <w:name w:val="B8E016B677284BF396CCC9587D296323"/>
    <w:rsid w:val="00BD4535"/>
  </w:style>
  <w:style w:type="paragraph" w:customStyle="1" w:styleId="943C523C246E48B3960B2AC55F87E15C">
    <w:name w:val="943C523C246E48B3960B2AC55F87E15C"/>
    <w:rsid w:val="00BD4535"/>
  </w:style>
  <w:style w:type="paragraph" w:customStyle="1" w:styleId="C2EE64947E144EBE906F2AB44BB0EBC1">
    <w:name w:val="C2EE64947E144EBE906F2AB44BB0EBC1"/>
    <w:rsid w:val="00BD4535"/>
  </w:style>
  <w:style w:type="paragraph" w:customStyle="1" w:styleId="FF3CF13305854FB3B3702AC060A37112">
    <w:name w:val="FF3CF13305854FB3B3702AC060A37112"/>
    <w:rsid w:val="00BD4535"/>
  </w:style>
  <w:style w:type="paragraph" w:customStyle="1" w:styleId="7D92E96A2FE7434A8CA07BC283B7D95F">
    <w:name w:val="7D92E96A2FE7434A8CA07BC283B7D95F"/>
    <w:rsid w:val="00BD4535"/>
  </w:style>
  <w:style w:type="paragraph" w:customStyle="1" w:styleId="5BC73CB9E1584C73AF3668A64E0253D1">
    <w:name w:val="5BC73CB9E1584C73AF3668A64E0253D1"/>
    <w:rsid w:val="00BD4535"/>
  </w:style>
  <w:style w:type="paragraph" w:customStyle="1" w:styleId="1F168ADC17494521A0E864F3BFDCF757">
    <w:name w:val="1F168ADC17494521A0E864F3BFDCF757"/>
    <w:rsid w:val="00BD4535"/>
  </w:style>
  <w:style w:type="paragraph" w:customStyle="1" w:styleId="245C0EC6743B4DDA81C138A59AF761B5">
    <w:name w:val="245C0EC6743B4DDA81C138A59AF761B5"/>
    <w:rsid w:val="00BD4535"/>
  </w:style>
  <w:style w:type="paragraph" w:customStyle="1" w:styleId="B755105C5FA64F7180911D3FBF3B7BB0">
    <w:name w:val="B755105C5FA64F7180911D3FBF3B7BB0"/>
    <w:rsid w:val="00BD4535"/>
  </w:style>
  <w:style w:type="paragraph" w:customStyle="1" w:styleId="AC2556646B1F4234AD17FE17465F5BB5">
    <w:name w:val="AC2556646B1F4234AD17FE17465F5BB5"/>
    <w:rsid w:val="00BD4535"/>
  </w:style>
  <w:style w:type="paragraph" w:customStyle="1" w:styleId="AE956D018A974441B22E551D87623B3B">
    <w:name w:val="AE956D018A974441B22E551D87623B3B"/>
    <w:rsid w:val="00BD4535"/>
  </w:style>
  <w:style w:type="paragraph" w:customStyle="1" w:styleId="CC8025BD96D349AE95476CD6B6B3CFE6">
    <w:name w:val="CC8025BD96D349AE95476CD6B6B3CFE6"/>
    <w:rsid w:val="00BD4535"/>
  </w:style>
  <w:style w:type="paragraph" w:customStyle="1" w:styleId="7E016B535B574F76A95BBC15E3738B17">
    <w:name w:val="7E016B535B574F76A95BBC15E3738B17"/>
    <w:rsid w:val="00BD4535"/>
  </w:style>
  <w:style w:type="paragraph" w:customStyle="1" w:styleId="284361A1FDA5411080FF890693970986">
    <w:name w:val="284361A1FDA5411080FF890693970986"/>
    <w:rsid w:val="00BD4535"/>
  </w:style>
  <w:style w:type="paragraph" w:customStyle="1" w:styleId="4F7705D25B8E473DA0784874CD6DE7D6">
    <w:name w:val="4F7705D25B8E473DA0784874CD6DE7D6"/>
    <w:rsid w:val="00BD4535"/>
  </w:style>
  <w:style w:type="paragraph" w:customStyle="1" w:styleId="99C6FE841DC84971861BE9E77F2E819C">
    <w:name w:val="99C6FE841DC84971861BE9E77F2E819C"/>
    <w:rsid w:val="00BD4535"/>
  </w:style>
  <w:style w:type="paragraph" w:customStyle="1" w:styleId="D83F6AFC2D554617844E9074EC78859D">
    <w:name w:val="D83F6AFC2D554617844E9074EC78859D"/>
    <w:rsid w:val="00BD4535"/>
  </w:style>
  <w:style w:type="paragraph" w:customStyle="1" w:styleId="36379AE1A0D749E0A48150041213B33E">
    <w:name w:val="36379AE1A0D749E0A48150041213B33E"/>
    <w:rsid w:val="00BD4535"/>
  </w:style>
  <w:style w:type="paragraph" w:customStyle="1" w:styleId="729BEC49E1574874B5A36E0ECD17C8A9">
    <w:name w:val="729BEC49E1574874B5A36E0ECD17C8A9"/>
    <w:rsid w:val="00BD4535"/>
  </w:style>
  <w:style w:type="paragraph" w:customStyle="1" w:styleId="F731FF0B0F014821B2D042BDDCE3C0D6">
    <w:name w:val="F731FF0B0F014821B2D042BDDCE3C0D6"/>
    <w:rsid w:val="00BD4535"/>
  </w:style>
  <w:style w:type="paragraph" w:customStyle="1" w:styleId="F231704C84664E8E96F2A31BEB61E5E8">
    <w:name w:val="F231704C84664E8E96F2A31BEB61E5E8"/>
    <w:rsid w:val="00BD4535"/>
  </w:style>
  <w:style w:type="paragraph" w:customStyle="1" w:styleId="E921FB633A81469B937E6512375563CC">
    <w:name w:val="E921FB633A81469B937E6512375563CC"/>
    <w:rsid w:val="00BD4535"/>
  </w:style>
  <w:style w:type="paragraph" w:customStyle="1" w:styleId="446A5D8A0874436D829395DC6900F322">
    <w:name w:val="446A5D8A0874436D829395DC6900F322"/>
    <w:rsid w:val="00BD4535"/>
  </w:style>
  <w:style w:type="paragraph" w:customStyle="1" w:styleId="646996107A4F488DA0D0FEC9C69FB3B4">
    <w:name w:val="646996107A4F488DA0D0FEC9C69FB3B4"/>
    <w:rsid w:val="00BD4535"/>
  </w:style>
  <w:style w:type="paragraph" w:customStyle="1" w:styleId="E4B229CF367948F8B4F3F7CEFB900C3D">
    <w:name w:val="E4B229CF367948F8B4F3F7CEFB900C3D"/>
    <w:rsid w:val="00BD4535"/>
  </w:style>
  <w:style w:type="paragraph" w:customStyle="1" w:styleId="DE889DD4ECAC42E99738E8BF18669B26">
    <w:name w:val="DE889DD4ECAC42E99738E8BF18669B26"/>
    <w:rsid w:val="00BD4535"/>
  </w:style>
  <w:style w:type="paragraph" w:customStyle="1" w:styleId="2A60ECDAB25942FCAB6ACB64EB2AEA6E">
    <w:name w:val="2A60ECDAB25942FCAB6ACB64EB2AEA6E"/>
    <w:rsid w:val="00BD4535"/>
  </w:style>
  <w:style w:type="paragraph" w:customStyle="1" w:styleId="5FF38A5C8EA3414F8D513CD0C812E3DC">
    <w:name w:val="5FF38A5C8EA3414F8D513CD0C812E3DC"/>
    <w:rsid w:val="00BD4535"/>
  </w:style>
  <w:style w:type="paragraph" w:customStyle="1" w:styleId="8C903BF638F24019AE51CA574CD4FADE">
    <w:name w:val="8C903BF638F24019AE51CA574CD4FADE"/>
    <w:rsid w:val="00BD4535"/>
  </w:style>
  <w:style w:type="paragraph" w:customStyle="1" w:styleId="8D67E7C66D784EE7888D26F1D4492373">
    <w:name w:val="8D67E7C66D784EE7888D26F1D4492373"/>
    <w:rsid w:val="00BD4535"/>
  </w:style>
  <w:style w:type="paragraph" w:customStyle="1" w:styleId="8D0CFEE277374EA48DC6A6709E2CFC38">
    <w:name w:val="8D0CFEE277374EA48DC6A6709E2CFC38"/>
    <w:rsid w:val="00BD4535"/>
  </w:style>
  <w:style w:type="paragraph" w:customStyle="1" w:styleId="2DF49FD7750A48F7A82C0A03E50A6031">
    <w:name w:val="2DF49FD7750A48F7A82C0A03E50A6031"/>
    <w:rsid w:val="00BD4535"/>
  </w:style>
  <w:style w:type="paragraph" w:customStyle="1" w:styleId="A6F6E0D79E0049E78B241FC067599750">
    <w:name w:val="A6F6E0D79E0049E78B241FC067599750"/>
    <w:rsid w:val="00BD4535"/>
  </w:style>
  <w:style w:type="paragraph" w:customStyle="1" w:styleId="8975EB1E87FB4903A6E42DFC6280221B">
    <w:name w:val="8975EB1E87FB4903A6E42DFC6280221B"/>
    <w:rsid w:val="00BD4535"/>
  </w:style>
  <w:style w:type="paragraph" w:customStyle="1" w:styleId="56BCEB9FE7534C78925643FC5E96E95F">
    <w:name w:val="56BCEB9FE7534C78925643FC5E96E95F"/>
    <w:rsid w:val="00BD4535"/>
  </w:style>
  <w:style w:type="paragraph" w:customStyle="1" w:styleId="2622321A90BD41459519F7224A7A59A8">
    <w:name w:val="2622321A90BD41459519F7224A7A59A8"/>
    <w:rsid w:val="00BD4535"/>
  </w:style>
  <w:style w:type="paragraph" w:customStyle="1" w:styleId="0C6C093827DB461DAC3AD7A630C6EF91">
    <w:name w:val="0C6C093827DB461DAC3AD7A630C6EF91"/>
    <w:rsid w:val="00BD4535"/>
  </w:style>
  <w:style w:type="paragraph" w:customStyle="1" w:styleId="DBAA439F48D444699C71E76ED38FB486">
    <w:name w:val="DBAA439F48D444699C71E76ED38FB486"/>
    <w:rsid w:val="00BD4535"/>
  </w:style>
  <w:style w:type="paragraph" w:customStyle="1" w:styleId="5E1473C542C048F4A9930C9D39D0B065">
    <w:name w:val="5E1473C542C048F4A9930C9D39D0B065"/>
    <w:rsid w:val="00BD4535"/>
  </w:style>
  <w:style w:type="paragraph" w:customStyle="1" w:styleId="B2069DB9B33D436F9A583028610FC229">
    <w:name w:val="B2069DB9B33D436F9A583028610FC229"/>
    <w:rsid w:val="00BD4535"/>
  </w:style>
  <w:style w:type="paragraph" w:customStyle="1" w:styleId="A3C448EFEA9F4373825B2411AF481193">
    <w:name w:val="A3C448EFEA9F4373825B2411AF481193"/>
    <w:rsid w:val="00BD4535"/>
  </w:style>
  <w:style w:type="paragraph" w:customStyle="1" w:styleId="C171A1D18B544121B771925EEA1CC88A">
    <w:name w:val="C171A1D18B544121B771925EEA1CC88A"/>
    <w:rsid w:val="00BD4535"/>
  </w:style>
  <w:style w:type="paragraph" w:customStyle="1" w:styleId="D41FCC9D6F2C457FA78BBB82C3D21A40">
    <w:name w:val="D41FCC9D6F2C457FA78BBB82C3D21A40"/>
    <w:rsid w:val="00BD4535"/>
  </w:style>
  <w:style w:type="paragraph" w:customStyle="1" w:styleId="91032A83ED414483B316C6E6C3C9CCB3">
    <w:name w:val="91032A83ED414483B316C6E6C3C9CCB3"/>
    <w:rsid w:val="00BD4535"/>
  </w:style>
  <w:style w:type="paragraph" w:customStyle="1" w:styleId="19E0A2DF477844D396382E70CF21E358">
    <w:name w:val="19E0A2DF477844D396382E70CF21E358"/>
    <w:rsid w:val="00BD4535"/>
  </w:style>
  <w:style w:type="paragraph" w:customStyle="1" w:styleId="18C31ECBBD5D457CA0D9663691A0A38A">
    <w:name w:val="18C31ECBBD5D457CA0D9663691A0A38A"/>
    <w:rsid w:val="00BD4535"/>
  </w:style>
  <w:style w:type="paragraph" w:customStyle="1" w:styleId="3F819939483344FAABE7A302D9107FBA">
    <w:name w:val="3F819939483344FAABE7A302D9107FBA"/>
    <w:rsid w:val="00BD4535"/>
  </w:style>
  <w:style w:type="paragraph" w:customStyle="1" w:styleId="1F4228C4EBEE48A88A6E8B921C2260DC">
    <w:name w:val="1F4228C4EBEE48A88A6E8B921C2260DC"/>
    <w:rsid w:val="00BD4535"/>
  </w:style>
  <w:style w:type="paragraph" w:customStyle="1" w:styleId="497F2A01FE9C40A59292F35F67B96444">
    <w:name w:val="497F2A01FE9C40A59292F35F67B96444"/>
    <w:rsid w:val="00BD4535"/>
  </w:style>
  <w:style w:type="paragraph" w:customStyle="1" w:styleId="FB6DD0C058254A989DAB77ABEF8EFEDB">
    <w:name w:val="FB6DD0C058254A989DAB77ABEF8EFEDB"/>
    <w:rsid w:val="00BD4535"/>
  </w:style>
  <w:style w:type="paragraph" w:customStyle="1" w:styleId="B0A86431B1ED4EF2B1E4F14C0B343AAA">
    <w:name w:val="B0A86431B1ED4EF2B1E4F14C0B343AAA"/>
    <w:rsid w:val="00BD4535"/>
  </w:style>
  <w:style w:type="paragraph" w:customStyle="1" w:styleId="D9901AF434D0467FA9C4CC68F6EF576A">
    <w:name w:val="D9901AF434D0467FA9C4CC68F6EF576A"/>
    <w:rsid w:val="00BD4535"/>
  </w:style>
  <w:style w:type="paragraph" w:customStyle="1" w:styleId="04320C8E2A0F4AA2B2553ABF2818A0B0">
    <w:name w:val="04320C8E2A0F4AA2B2553ABF2818A0B0"/>
    <w:rsid w:val="00BD4535"/>
  </w:style>
  <w:style w:type="paragraph" w:customStyle="1" w:styleId="027D265C65F24E2A883962F7FD81B841">
    <w:name w:val="027D265C65F24E2A883962F7FD81B841"/>
    <w:rsid w:val="00BD4535"/>
  </w:style>
  <w:style w:type="paragraph" w:customStyle="1" w:styleId="E6B41103C2BB4CD3867B1BD961EBD2B2">
    <w:name w:val="E6B41103C2BB4CD3867B1BD961EBD2B2"/>
    <w:rsid w:val="00BD4535"/>
  </w:style>
  <w:style w:type="paragraph" w:customStyle="1" w:styleId="16110160814F4FBDB7C7E46F7BE52329">
    <w:name w:val="16110160814F4FBDB7C7E46F7BE52329"/>
    <w:rsid w:val="00BD4535"/>
  </w:style>
  <w:style w:type="paragraph" w:customStyle="1" w:styleId="B855D717AB4F42FF9C81AB0B74331CE8">
    <w:name w:val="B855D717AB4F42FF9C81AB0B74331CE8"/>
    <w:rsid w:val="00BD4535"/>
  </w:style>
  <w:style w:type="paragraph" w:customStyle="1" w:styleId="0520B5FEBBBB4925A4C277B96D60154A">
    <w:name w:val="0520B5FEBBBB4925A4C277B96D60154A"/>
    <w:rsid w:val="00BD4535"/>
  </w:style>
  <w:style w:type="paragraph" w:customStyle="1" w:styleId="12D7D0156C85471A902D438E6309A3AC">
    <w:name w:val="12D7D0156C85471A902D438E6309A3AC"/>
    <w:rsid w:val="00BD4535"/>
  </w:style>
  <w:style w:type="paragraph" w:customStyle="1" w:styleId="1EA7966096844AF59BFDF68D436C03CA">
    <w:name w:val="1EA7966096844AF59BFDF68D436C03CA"/>
    <w:rsid w:val="00BD4535"/>
  </w:style>
  <w:style w:type="paragraph" w:customStyle="1" w:styleId="725B8167EFCF4AE586133AA40CDE7832">
    <w:name w:val="725B8167EFCF4AE586133AA40CDE7832"/>
    <w:rsid w:val="00BD4535"/>
  </w:style>
  <w:style w:type="paragraph" w:customStyle="1" w:styleId="DCF4A1189EA14B6295039B20035806E1">
    <w:name w:val="DCF4A1189EA14B6295039B20035806E1"/>
    <w:rsid w:val="00BD4535"/>
  </w:style>
  <w:style w:type="paragraph" w:customStyle="1" w:styleId="52E6F83778234C178742E33E4C52E6BC">
    <w:name w:val="52E6F83778234C178742E33E4C52E6BC"/>
    <w:rsid w:val="00BD4535"/>
  </w:style>
  <w:style w:type="paragraph" w:customStyle="1" w:styleId="4236C46F244C4E3789E52B6A5174DA14">
    <w:name w:val="4236C46F244C4E3789E52B6A5174DA14"/>
    <w:rsid w:val="00BD4535"/>
  </w:style>
  <w:style w:type="paragraph" w:customStyle="1" w:styleId="83E76803EEA04855BE9C11DC166511B8">
    <w:name w:val="83E76803EEA04855BE9C11DC166511B8"/>
    <w:rsid w:val="00BD4535"/>
  </w:style>
  <w:style w:type="paragraph" w:customStyle="1" w:styleId="3D0F15A8942A49BCB0A3A90E02E83DD4">
    <w:name w:val="3D0F15A8942A49BCB0A3A90E02E83DD4"/>
    <w:rsid w:val="00BD4535"/>
  </w:style>
  <w:style w:type="paragraph" w:customStyle="1" w:styleId="8D32BB3089B74C4AB02C1A522FD0BAB2">
    <w:name w:val="8D32BB3089B74C4AB02C1A522FD0BAB2"/>
    <w:rsid w:val="00BD4535"/>
  </w:style>
  <w:style w:type="paragraph" w:customStyle="1" w:styleId="A89623DD47C24D6BB670D41351BAFAB1">
    <w:name w:val="A89623DD47C24D6BB670D41351BAFAB1"/>
    <w:rsid w:val="00BD4535"/>
  </w:style>
  <w:style w:type="paragraph" w:customStyle="1" w:styleId="2E3BDD775F784FE595E54BFEB286374B">
    <w:name w:val="2E3BDD775F784FE595E54BFEB286374B"/>
    <w:rsid w:val="00BD4535"/>
  </w:style>
  <w:style w:type="paragraph" w:customStyle="1" w:styleId="B02D3D4F20D349549491A74816D11929">
    <w:name w:val="B02D3D4F20D349549491A74816D11929"/>
    <w:rsid w:val="00BD4535"/>
  </w:style>
  <w:style w:type="paragraph" w:customStyle="1" w:styleId="946296EB346C4BDEA6C1C5E1856CF1F1">
    <w:name w:val="946296EB346C4BDEA6C1C5E1856CF1F1"/>
    <w:rsid w:val="00BD4535"/>
  </w:style>
  <w:style w:type="paragraph" w:customStyle="1" w:styleId="692953721CF54F18B23BA8F1112E1F46">
    <w:name w:val="692953721CF54F18B23BA8F1112E1F46"/>
    <w:rsid w:val="00BD4535"/>
  </w:style>
  <w:style w:type="paragraph" w:customStyle="1" w:styleId="45D00A8D1EBF42DEBBBEF42B4FE40BAB">
    <w:name w:val="45D00A8D1EBF42DEBBBEF42B4FE40BAB"/>
    <w:rsid w:val="00BD4535"/>
  </w:style>
  <w:style w:type="paragraph" w:customStyle="1" w:styleId="6A364839DAC144A7BB089457BE72D306">
    <w:name w:val="6A364839DAC144A7BB089457BE72D306"/>
    <w:rsid w:val="00BD4535"/>
  </w:style>
  <w:style w:type="paragraph" w:customStyle="1" w:styleId="AA468F0DB64044F7BBB1937099FB5D96">
    <w:name w:val="AA468F0DB64044F7BBB1937099FB5D96"/>
    <w:rsid w:val="00BD4535"/>
  </w:style>
  <w:style w:type="paragraph" w:customStyle="1" w:styleId="5E381C80BC954F75ABC150AC6F79F0A8">
    <w:name w:val="5E381C80BC954F75ABC150AC6F79F0A8"/>
    <w:rsid w:val="00BD4535"/>
  </w:style>
  <w:style w:type="paragraph" w:customStyle="1" w:styleId="7F65712BE938425698408B62070CFA69">
    <w:name w:val="7F65712BE938425698408B62070CFA69"/>
    <w:rsid w:val="00BD4535"/>
  </w:style>
  <w:style w:type="paragraph" w:customStyle="1" w:styleId="5D386F86A920481487A48E00E2AF8894">
    <w:name w:val="5D386F86A920481487A48E00E2AF8894"/>
    <w:rsid w:val="00BD4535"/>
  </w:style>
  <w:style w:type="paragraph" w:customStyle="1" w:styleId="8891A73160C647D0BB2E4668DBD4EEB6">
    <w:name w:val="8891A73160C647D0BB2E4668DBD4EEB6"/>
    <w:rsid w:val="00BD4535"/>
  </w:style>
  <w:style w:type="paragraph" w:customStyle="1" w:styleId="3167DD93BEEE446D8359B755DB7C429D">
    <w:name w:val="3167DD93BEEE446D8359B755DB7C429D"/>
    <w:rsid w:val="00BD4535"/>
  </w:style>
  <w:style w:type="paragraph" w:customStyle="1" w:styleId="E46CA3465F024DAB8540B9F3DE9B05C9">
    <w:name w:val="E46CA3465F024DAB8540B9F3DE9B05C9"/>
    <w:rsid w:val="00BD4535"/>
  </w:style>
  <w:style w:type="paragraph" w:customStyle="1" w:styleId="BC0F2BF3F5CC491C98A668DAAA74966D">
    <w:name w:val="BC0F2BF3F5CC491C98A668DAAA74966D"/>
    <w:rsid w:val="00BD4535"/>
  </w:style>
  <w:style w:type="paragraph" w:customStyle="1" w:styleId="6AF5C41039CF4D858F01183CCCA026AA">
    <w:name w:val="6AF5C41039CF4D858F01183CCCA026AA"/>
    <w:rsid w:val="00BD4535"/>
  </w:style>
  <w:style w:type="paragraph" w:customStyle="1" w:styleId="6C5860AD4B68465BA6B2C0F98378F2B6">
    <w:name w:val="6C5860AD4B68465BA6B2C0F98378F2B6"/>
    <w:rsid w:val="00BD4535"/>
  </w:style>
  <w:style w:type="paragraph" w:customStyle="1" w:styleId="E7EBDA7FC5444DB1A2DADD10B13303D5">
    <w:name w:val="E7EBDA7FC5444DB1A2DADD10B13303D5"/>
    <w:rsid w:val="00BD4535"/>
  </w:style>
  <w:style w:type="paragraph" w:customStyle="1" w:styleId="119036CFCA1D449FA95EFB5720D30D3C">
    <w:name w:val="119036CFCA1D449FA95EFB5720D30D3C"/>
    <w:rsid w:val="00BD4535"/>
  </w:style>
  <w:style w:type="paragraph" w:customStyle="1" w:styleId="C554B4FEC48A4E9E8C1DA0C1E6D831AA">
    <w:name w:val="C554B4FEC48A4E9E8C1DA0C1E6D831AA"/>
    <w:rsid w:val="00BD4535"/>
  </w:style>
  <w:style w:type="paragraph" w:customStyle="1" w:styleId="EAFD806A97AE486E88B3A594FD9780A4">
    <w:name w:val="EAFD806A97AE486E88B3A594FD9780A4"/>
    <w:rsid w:val="00BD4535"/>
  </w:style>
  <w:style w:type="paragraph" w:customStyle="1" w:styleId="0C895ECC3F72466DA315361BF3B3F965">
    <w:name w:val="0C895ECC3F72466DA315361BF3B3F965"/>
    <w:rsid w:val="00BD4535"/>
  </w:style>
  <w:style w:type="paragraph" w:customStyle="1" w:styleId="3A1E9FB1FF2843A1804616D5B2EA268F">
    <w:name w:val="3A1E9FB1FF2843A1804616D5B2EA268F"/>
    <w:rsid w:val="00BD4535"/>
  </w:style>
  <w:style w:type="paragraph" w:customStyle="1" w:styleId="6127CABBBB5A49C1AF15D91EF6BCA2CA">
    <w:name w:val="6127CABBBB5A49C1AF15D91EF6BCA2CA"/>
    <w:rsid w:val="00BD4535"/>
  </w:style>
  <w:style w:type="paragraph" w:customStyle="1" w:styleId="E7E0EBE083884D5F9AF442D7CF7D1350">
    <w:name w:val="E7E0EBE083884D5F9AF442D7CF7D1350"/>
    <w:rsid w:val="00BD4535"/>
  </w:style>
  <w:style w:type="paragraph" w:customStyle="1" w:styleId="5227B93428474F0DBD15A79C8A2E604B">
    <w:name w:val="5227B93428474F0DBD15A79C8A2E604B"/>
    <w:rsid w:val="00BD4535"/>
  </w:style>
  <w:style w:type="paragraph" w:customStyle="1" w:styleId="40C3EA6F758E43D8939FC14E1DAB4FF0">
    <w:name w:val="40C3EA6F758E43D8939FC14E1DAB4FF0"/>
    <w:rsid w:val="00BD4535"/>
  </w:style>
  <w:style w:type="paragraph" w:customStyle="1" w:styleId="4EBD194BC6544E12B0E4F271CBAC725D">
    <w:name w:val="4EBD194BC6544E12B0E4F271CBAC725D"/>
    <w:rsid w:val="00BD4535"/>
  </w:style>
  <w:style w:type="paragraph" w:customStyle="1" w:styleId="CE8EE028C1D047E497C8E5CE486E1717">
    <w:name w:val="CE8EE028C1D047E497C8E5CE486E1717"/>
    <w:rsid w:val="00BD4535"/>
  </w:style>
  <w:style w:type="paragraph" w:customStyle="1" w:styleId="048376F8251E4388B428F4FBB3BCFFA5">
    <w:name w:val="048376F8251E4388B428F4FBB3BCFFA5"/>
    <w:rsid w:val="00BD4535"/>
  </w:style>
  <w:style w:type="paragraph" w:customStyle="1" w:styleId="928583168D2548C69144335B0E5D2FED">
    <w:name w:val="928583168D2548C69144335B0E5D2FED"/>
    <w:rsid w:val="00BD4535"/>
  </w:style>
  <w:style w:type="paragraph" w:customStyle="1" w:styleId="A55A88C180C24FCF90EE7504626758DB">
    <w:name w:val="A55A88C180C24FCF90EE7504626758DB"/>
    <w:rsid w:val="00BD4535"/>
  </w:style>
  <w:style w:type="paragraph" w:customStyle="1" w:styleId="CF2955B1088245128C159B6960041005">
    <w:name w:val="CF2955B1088245128C159B6960041005"/>
    <w:rsid w:val="00BD4535"/>
  </w:style>
  <w:style w:type="paragraph" w:customStyle="1" w:styleId="13E9368D149045068BFF76A699A23634">
    <w:name w:val="13E9368D149045068BFF76A699A23634"/>
    <w:rsid w:val="00BD4535"/>
  </w:style>
  <w:style w:type="paragraph" w:customStyle="1" w:styleId="CCB2061DC06B48E18E5ED05C15920762">
    <w:name w:val="CCB2061DC06B48E18E5ED05C15920762"/>
    <w:rsid w:val="00BD4535"/>
  </w:style>
  <w:style w:type="paragraph" w:customStyle="1" w:styleId="CE3D37D0D0334CE59FB94DDA81F81AE5">
    <w:name w:val="CE3D37D0D0334CE59FB94DDA81F81AE5"/>
    <w:rsid w:val="00BD4535"/>
  </w:style>
  <w:style w:type="paragraph" w:customStyle="1" w:styleId="D28B52E7485945C68215B33F1FFC71C1">
    <w:name w:val="D28B52E7485945C68215B33F1FFC71C1"/>
    <w:rsid w:val="00BD4535"/>
  </w:style>
  <w:style w:type="paragraph" w:customStyle="1" w:styleId="82EEFAE3D7474CE7A100CF3D6027EC0D">
    <w:name w:val="82EEFAE3D7474CE7A100CF3D6027EC0D"/>
    <w:rsid w:val="00BD4535"/>
  </w:style>
  <w:style w:type="paragraph" w:customStyle="1" w:styleId="3D1E205DEAE94CE1A7155752CC9C13C0">
    <w:name w:val="3D1E205DEAE94CE1A7155752CC9C13C0"/>
    <w:rsid w:val="00BD4535"/>
  </w:style>
  <w:style w:type="paragraph" w:customStyle="1" w:styleId="972951A362D849CF9EC51C5D7A9069B9">
    <w:name w:val="972951A362D849CF9EC51C5D7A9069B9"/>
    <w:rsid w:val="00BD4535"/>
  </w:style>
  <w:style w:type="paragraph" w:customStyle="1" w:styleId="97E3DF472955460E99619C0061AA929A">
    <w:name w:val="97E3DF472955460E99619C0061AA929A"/>
    <w:rsid w:val="00BD4535"/>
  </w:style>
  <w:style w:type="paragraph" w:customStyle="1" w:styleId="EA103B8BA0D84DDE8AF71A5F3C19F6DE">
    <w:name w:val="EA103B8BA0D84DDE8AF71A5F3C19F6DE"/>
    <w:rsid w:val="00BD4535"/>
  </w:style>
  <w:style w:type="paragraph" w:customStyle="1" w:styleId="0D330E7B592F461CBD84DFED282CAB47">
    <w:name w:val="0D330E7B592F461CBD84DFED282CAB47"/>
    <w:rsid w:val="00BD4535"/>
  </w:style>
  <w:style w:type="paragraph" w:customStyle="1" w:styleId="7F4D45AB341649F098F0E04AA6938691">
    <w:name w:val="7F4D45AB341649F098F0E04AA6938691"/>
    <w:rsid w:val="00BD4535"/>
  </w:style>
  <w:style w:type="paragraph" w:customStyle="1" w:styleId="F6199DD848F748B3A340AEF6A26CFFF4">
    <w:name w:val="F6199DD848F748B3A340AEF6A26CFFF4"/>
    <w:rsid w:val="00BD4535"/>
  </w:style>
  <w:style w:type="paragraph" w:customStyle="1" w:styleId="2BE96362FBAB44C18E1D6971A13A8589">
    <w:name w:val="2BE96362FBAB44C18E1D6971A13A8589"/>
    <w:rsid w:val="00BD4535"/>
  </w:style>
  <w:style w:type="paragraph" w:customStyle="1" w:styleId="6E8663D20ADA4B20A5152FBB7F7C0E61">
    <w:name w:val="6E8663D20ADA4B20A5152FBB7F7C0E61"/>
    <w:rsid w:val="00BD4535"/>
  </w:style>
  <w:style w:type="paragraph" w:customStyle="1" w:styleId="6AFF35AB181A42C78C176D9ABBD364AB">
    <w:name w:val="6AFF35AB181A42C78C176D9ABBD364AB"/>
    <w:rsid w:val="00BD4535"/>
  </w:style>
  <w:style w:type="paragraph" w:customStyle="1" w:styleId="C1580A197B5542A79485EB2ABD300113">
    <w:name w:val="C1580A197B5542A79485EB2ABD300113"/>
    <w:rsid w:val="00BD4535"/>
  </w:style>
  <w:style w:type="paragraph" w:customStyle="1" w:styleId="8CEA0665D75E46C59A6937B247B89C3D">
    <w:name w:val="8CEA0665D75E46C59A6937B247B89C3D"/>
    <w:rsid w:val="00BD4535"/>
  </w:style>
  <w:style w:type="paragraph" w:customStyle="1" w:styleId="BCDA9795F14640BDB27CBC25C6FBB0C1">
    <w:name w:val="BCDA9795F14640BDB27CBC25C6FBB0C1"/>
    <w:rsid w:val="00BD4535"/>
  </w:style>
  <w:style w:type="paragraph" w:customStyle="1" w:styleId="A08F722281A648A3A4AB368042268E08">
    <w:name w:val="A08F722281A648A3A4AB368042268E08"/>
    <w:rsid w:val="00BD4535"/>
  </w:style>
  <w:style w:type="paragraph" w:customStyle="1" w:styleId="5BBE040C805E457EAEE9C75BBF7AC95B">
    <w:name w:val="5BBE040C805E457EAEE9C75BBF7AC95B"/>
    <w:rsid w:val="00BD4535"/>
  </w:style>
  <w:style w:type="paragraph" w:customStyle="1" w:styleId="49BF118F37714560A2467F7F4F60A3AE">
    <w:name w:val="49BF118F37714560A2467F7F4F60A3AE"/>
    <w:rsid w:val="00BD4535"/>
  </w:style>
  <w:style w:type="paragraph" w:customStyle="1" w:styleId="8BE9EDEDAB9F44BD97FDA64185593FCF">
    <w:name w:val="8BE9EDEDAB9F44BD97FDA64185593FCF"/>
    <w:rsid w:val="00BD4535"/>
  </w:style>
  <w:style w:type="paragraph" w:customStyle="1" w:styleId="10991E7D2DEF4D5880B805E930A33DC9">
    <w:name w:val="10991E7D2DEF4D5880B805E930A33DC9"/>
    <w:rsid w:val="00BD4535"/>
  </w:style>
  <w:style w:type="paragraph" w:customStyle="1" w:styleId="7DD4DE9377DD487A945ABD57DBB36D69">
    <w:name w:val="7DD4DE9377DD487A945ABD57DBB36D69"/>
    <w:rsid w:val="00BD4535"/>
  </w:style>
  <w:style w:type="paragraph" w:customStyle="1" w:styleId="15F303CD470E4DC4947E475C5B00E7F4">
    <w:name w:val="15F303CD470E4DC4947E475C5B00E7F4"/>
    <w:rsid w:val="00BD4535"/>
  </w:style>
  <w:style w:type="paragraph" w:customStyle="1" w:styleId="29AD26902F344DA5B220CBFDBC9BABBB">
    <w:name w:val="29AD26902F344DA5B220CBFDBC9BABBB"/>
    <w:rsid w:val="00BD4535"/>
  </w:style>
  <w:style w:type="paragraph" w:customStyle="1" w:styleId="954D808606DF42529AB3DE1B89A77A71">
    <w:name w:val="954D808606DF42529AB3DE1B89A77A71"/>
    <w:rsid w:val="00BD4535"/>
  </w:style>
  <w:style w:type="paragraph" w:customStyle="1" w:styleId="85FAE027467B4957A0C303E66540D8F0">
    <w:name w:val="85FAE027467B4957A0C303E66540D8F0"/>
    <w:rsid w:val="00BD4535"/>
  </w:style>
  <w:style w:type="paragraph" w:customStyle="1" w:styleId="DF098612481540458D02EB5D95B8EF2B">
    <w:name w:val="DF098612481540458D02EB5D95B8EF2B"/>
    <w:rsid w:val="00BD4535"/>
  </w:style>
  <w:style w:type="paragraph" w:customStyle="1" w:styleId="47F0217B64BE49779DB43928ACCC9AE3">
    <w:name w:val="47F0217B64BE49779DB43928ACCC9AE3"/>
    <w:rsid w:val="00BD4535"/>
  </w:style>
  <w:style w:type="paragraph" w:customStyle="1" w:styleId="7582867451EC4D4994FAAD8BE9E28CEE">
    <w:name w:val="7582867451EC4D4994FAAD8BE9E28CEE"/>
    <w:rsid w:val="00BD4535"/>
  </w:style>
  <w:style w:type="paragraph" w:customStyle="1" w:styleId="793E9C8E1507453EBB30DF2C7CB214FE">
    <w:name w:val="793E9C8E1507453EBB30DF2C7CB214FE"/>
    <w:rsid w:val="00BD4535"/>
  </w:style>
  <w:style w:type="paragraph" w:customStyle="1" w:styleId="1C1E945A318E41DB9C69FE8C37176FDF">
    <w:name w:val="1C1E945A318E41DB9C69FE8C37176FDF"/>
    <w:rsid w:val="00BD4535"/>
  </w:style>
  <w:style w:type="paragraph" w:customStyle="1" w:styleId="8CA0236819A141D190E9E24FD17E3F02">
    <w:name w:val="8CA0236819A141D190E9E24FD17E3F02"/>
    <w:rsid w:val="00BD4535"/>
  </w:style>
  <w:style w:type="paragraph" w:customStyle="1" w:styleId="3744516959114BADA52E49DACD870BA7">
    <w:name w:val="3744516959114BADA52E49DACD870BA7"/>
    <w:rsid w:val="00BD4535"/>
  </w:style>
  <w:style w:type="paragraph" w:customStyle="1" w:styleId="77D6FCEBE78F49849FD6813A68F3C8E1">
    <w:name w:val="77D6FCEBE78F49849FD6813A68F3C8E1"/>
    <w:rsid w:val="00BD4535"/>
  </w:style>
  <w:style w:type="paragraph" w:customStyle="1" w:styleId="FB5EBE27A36C4243919114C80D9AA948">
    <w:name w:val="FB5EBE27A36C4243919114C80D9AA948"/>
    <w:rsid w:val="00BD4535"/>
  </w:style>
  <w:style w:type="paragraph" w:customStyle="1" w:styleId="0356B0446614450BBF61319523C685A9">
    <w:name w:val="0356B0446614450BBF61319523C685A9"/>
    <w:rsid w:val="000F6184"/>
  </w:style>
  <w:style w:type="paragraph" w:customStyle="1" w:styleId="4B8E2B9ACB49481FBFD1332C0A346610">
    <w:name w:val="4B8E2B9ACB49481FBFD1332C0A346610"/>
    <w:rsid w:val="000F6184"/>
  </w:style>
  <w:style w:type="paragraph" w:customStyle="1" w:styleId="29F076A4071C4324AA45A4DFAF24A16A">
    <w:name w:val="29F076A4071C4324AA45A4DFAF24A16A"/>
    <w:rsid w:val="000F6184"/>
  </w:style>
  <w:style w:type="paragraph" w:customStyle="1" w:styleId="68197B344D074C6ABB884C6C10486FA0">
    <w:name w:val="68197B344D074C6ABB884C6C10486FA0"/>
    <w:rsid w:val="000F6184"/>
  </w:style>
  <w:style w:type="paragraph" w:customStyle="1" w:styleId="4A89C4EA1A864E0BB49543C7E42CE130">
    <w:name w:val="4A89C4EA1A864E0BB49543C7E42CE130"/>
    <w:rsid w:val="000F6184"/>
  </w:style>
  <w:style w:type="paragraph" w:customStyle="1" w:styleId="60F7CC22F0BB43B0B65E4AC0D39C6946">
    <w:name w:val="60F7CC22F0BB43B0B65E4AC0D39C6946"/>
    <w:rsid w:val="000F6184"/>
  </w:style>
  <w:style w:type="paragraph" w:customStyle="1" w:styleId="7C0E94E1BBC242CAA21610A2DDEF1D7D">
    <w:name w:val="7C0E94E1BBC242CAA21610A2DDEF1D7D"/>
    <w:rsid w:val="000F6184"/>
  </w:style>
  <w:style w:type="paragraph" w:customStyle="1" w:styleId="8F4D8BF85FC840D9BF33F21C5F853C25">
    <w:name w:val="8F4D8BF85FC840D9BF33F21C5F853C25"/>
    <w:rsid w:val="000F6184"/>
  </w:style>
  <w:style w:type="paragraph" w:customStyle="1" w:styleId="792CEB990AE2433B8A8CFE1E48EBD0B7">
    <w:name w:val="792CEB990AE2433B8A8CFE1E48EBD0B7"/>
    <w:rsid w:val="000F6184"/>
  </w:style>
  <w:style w:type="paragraph" w:customStyle="1" w:styleId="0704CFFDE63F43479E4647698718F1A4">
    <w:name w:val="0704CFFDE63F43479E4647698718F1A4"/>
    <w:rsid w:val="000F6184"/>
  </w:style>
  <w:style w:type="paragraph" w:customStyle="1" w:styleId="93416D01DCCB4031800DF5C8683EF5EE">
    <w:name w:val="93416D01DCCB4031800DF5C8683EF5EE"/>
    <w:rsid w:val="000F6184"/>
  </w:style>
  <w:style w:type="paragraph" w:customStyle="1" w:styleId="61C0F96EE0B84C81A4E1BD0BDF6D123D">
    <w:name w:val="61C0F96EE0B84C81A4E1BD0BDF6D123D"/>
    <w:rsid w:val="000F6184"/>
  </w:style>
  <w:style w:type="paragraph" w:customStyle="1" w:styleId="8FE78931DEE9429397FF710591E870C5">
    <w:name w:val="8FE78931DEE9429397FF710591E870C5"/>
    <w:rsid w:val="000F6184"/>
  </w:style>
  <w:style w:type="paragraph" w:customStyle="1" w:styleId="3D7E3757FD08429B83E9E1388DF93C71">
    <w:name w:val="3D7E3757FD08429B83E9E1388DF93C71"/>
    <w:rsid w:val="000F6184"/>
  </w:style>
  <w:style w:type="paragraph" w:customStyle="1" w:styleId="CC03C1DF2FFE441D9420F1D8DC3EDA7C">
    <w:name w:val="CC03C1DF2FFE441D9420F1D8DC3EDA7C"/>
    <w:rsid w:val="000F6184"/>
  </w:style>
  <w:style w:type="paragraph" w:customStyle="1" w:styleId="1D7D7DDF3CF149439CCDEBB805A3DB3A">
    <w:name w:val="1D7D7DDF3CF149439CCDEBB805A3DB3A"/>
    <w:rsid w:val="000F6184"/>
  </w:style>
  <w:style w:type="paragraph" w:customStyle="1" w:styleId="39B9FBC41AF44EEC9399E15753B8C2EB">
    <w:name w:val="39B9FBC41AF44EEC9399E15753B8C2EB"/>
    <w:rsid w:val="000F6184"/>
  </w:style>
  <w:style w:type="paragraph" w:customStyle="1" w:styleId="A5CF186589E346DDA451420E5041B5E2">
    <w:name w:val="A5CF186589E346DDA451420E5041B5E2"/>
    <w:rsid w:val="000F6184"/>
  </w:style>
  <w:style w:type="paragraph" w:customStyle="1" w:styleId="AEA65AFBA5C741C1BC24B44E67762262">
    <w:name w:val="AEA65AFBA5C741C1BC24B44E67762262"/>
    <w:rsid w:val="000F6184"/>
  </w:style>
  <w:style w:type="paragraph" w:customStyle="1" w:styleId="D78D04304416488EA3D32BF49E0B0F9B">
    <w:name w:val="D78D04304416488EA3D32BF49E0B0F9B"/>
    <w:rsid w:val="000F6184"/>
  </w:style>
  <w:style w:type="paragraph" w:customStyle="1" w:styleId="1C1683ED3A0941699FCE77365FFEB35C">
    <w:name w:val="1C1683ED3A0941699FCE77365FFEB35C"/>
    <w:rsid w:val="000F6184"/>
  </w:style>
  <w:style w:type="paragraph" w:customStyle="1" w:styleId="CC172494B03C4552AB1FAC9A4E2A44A9">
    <w:name w:val="CC172494B03C4552AB1FAC9A4E2A44A9"/>
    <w:rsid w:val="000F6184"/>
  </w:style>
  <w:style w:type="paragraph" w:customStyle="1" w:styleId="174EA28B11BE495DB591800A92D0D673">
    <w:name w:val="174EA28B11BE495DB591800A92D0D673"/>
    <w:rsid w:val="000F6184"/>
  </w:style>
  <w:style w:type="paragraph" w:customStyle="1" w:styleId="A719D425D0334BD487E64CC386AE9D67">
    <w:name w:val="A719D425D0334BD487E64CC386AE9D67"/>
    <w:rsid w:val="000F6184"/>
  </w:style>
  <w:style w:type="paragraph" w:customStyle="1" w:styleId="9E275B72727F4776AF09F439FD48ECC7">
    <w:name w:val="9E275B72727F4776AF09F439FD48ECC7"/>
    <w:rsid w:val="000F6184"/>
  </w:style>
  <w:style w:type="paragraph" w:customStyle="1" w:styleId="82B4EC5B32DE41A098966577F93638DD">
    <w:name w:val="82B4EC5B32DE41A098966577F93638DD"/>
    <w:rsid w:val="000F6184"/>
  </w:style>
  <w:style w:type="paragraph" w:customStyle="1" w:styleId="A3A90AD59C32420D954844007214FF47">
    <w:name w:val="A3A90AD59C32420D954844007214FF47"/>
    <w:rsid w:val="000F6184"/>
  </w:style>
  <w:style w:type="paragraph" w:customStyle="1" w:styleId="4BD808C308CF4AAABE5AF749B7390E87">
    <w:name w:val="4BD808C308CF4AAABE5AF749B7390E87"/>
    <w:rsid w:val="000F6184"/>
  </w:style>
  <w:style w:type="paragraph" w:customStyle="1" w:styleId="59FF0ACAA70E4519A4E7157BE75B8989">
    <w:name w:val="59FF0ACAA70E4519A4E7157BE75B8989"/>
    <w:rsid w:val="000F6184"/>
  </w:style>
  <w:style w:type="paragraph" w:customStyle="1" w:styleId="DD41FE82B542490D8F9D7B528E979404">
    <w:name w:val="DD41FE82B542490D8F9D7B528E979404"/>
    <w:rsid w:val="000F6184"/>
  </w:style>
  <w:style w:type="paragraph" w:customStyle="1" w:styleId="88317F5F219649939129FE2C2783A71A">
    <w:name w:val="88317F5F219649939129FE2C2783A71A"/>
    <w:rsid w:val="000F6184"/>
  </w:style>
  <w:style w:type="paragraph" w:customStyle="1" w:styleId="6DA3BAD0538A437DBFC66ACB24EEE150">
    <w:name w:val="6DA3BAD0538A437DBFC66ACB24EEE150"/>
    <w:rsid w:val="000F6184"/>
  </w:style>
  <w:style w:type="paragraph" w:customStyle="1" w:styleId="DEA8E2BE4D67489F935BF83886812119">
    <w:name w:val="DEA8E2BE4D67489F935BF83886812119"/>
    <w:rsid w:val="000F6184"/>
  </w:style>
  <w:style w:type="paragraph" w:customStyle="1" w:styleId="47FB3783E19746D195C93DD2AA65FEC9">
    <w:name w:val="47FB3783E19746D195C93DD2AA65FEC9"/>
    <w:rsid w:val="000F6184"/>
  </w:style>
  <w:style w:type="paragraph" w:customStyle="1" w:styleId="1009C7B12E5743BAA0E07C9663BC41CF">
    <w:name w:val="1009C7B12E5743BAA0E07C9663BC41CF"/>
    <w:rsid w:val="000F6184"/>
  </w:style>
  <w:style w:type="paragraph" w:customStyle="1" w:styleId="562225B97BDD42309096EC21CF8928A9">
    <w:name w:val="562225B97BDD42309096EC21CF8928A9"/>
    <w:rsid w:val="000F6184"/>
  </w:style>
  <w:style w:type="paragraph" w:customStyle="1" w:styleId="C8DA9CEC2294424281B0301854B0A2CD">
    <w:name w:val="C8DA9CEC2294424281B0301854B0A2CD"/>
    <w:rsid w:val="000F6184"/>
  </w:style>
  <w:style w:type="paragraph" w:customStyle="1" w:styleId="070691A7AEB8404F9CC32EAE1C512854">
    <w:name w:val="070691A7AEB8404F9CC32EAE1C512854"/>
    <w:rsid w:val="000F6184"/>
  </w:style>
  <w:style w:type="paragraph" w:customStyle="1" w:styleId="DC5C1BFF13B74337B1FC1C47664CA54F">
    <w:name w:val="DC5C1BFF13B74337B1FC1C47664CA54F"/>
    <w:rsid w:val="000F6184"/>
  </w:style>
  <w:style w:type="paragraph" w:customStyle="1" w:styleId="F5DC28913C364D909F666962062F965B">
    <w:name w:val="F5DC28913C364D909F666962062F965B"/>
    <w:rsid w:val="000F6184"/>
  </w:style>
  <w:style w:type="paragraph" w:customStyle="1" w:styleId="6B519ED7AEE747F782E98132885DA125">
    <w:name w:val="6B519ED7AEE747F782E98132885DA125"/>
    <w:rsid w:val="000F6184"/>
  </w:style>
  <w:style w:type="paragraph" w:customStyle="1" w:styleId="A313BE0037904E19A4FC365725FA2263">
    <w:name w:val="A313BE0037904E19A4FC365725FA2263"/>
    <w:rsid w:val="000F6184"/>
  </w:style>
  <w:style w:type="paragraph" w:customStyle="1" w:styleId="DE04A4C438884092A22684F8F64F7F53">
    <w:name w:val="DE04A4C438884092A22684F8F64F7F53"/>
    <w:rsid w:val="000F6184"/>
  </w:style>
  <w:style w:type="paragraph" w:customStyle="1" w:styleId="8967F670D2A24A1C9D8710CAE6825387">
    <w:name w:val="8967F670D2A24A1C9D8710CAE6825387"/>
    <w:rsid w:val="000F6184"/>
  </w:style>
  <w:style w:type="paragraph" w:customStyle="1" w:styleId="6C922DC9A56E4C0E92B9EAC4CBEFD141">
    <w:name w:val="6C922DC9A56E4C0E92B9EAC4CBEFD141"/>
    <w:rsid w:val="000F6184"/>
  </w:style>
  <w:style w:type="paragraph" w:customStyle="1" w:styleId="6C0CF851A57142C8B391BA3C0C775253">
    <w:name w:val="6C0CF851A57142C8B391BA3C0C775253"/>
    <w:rsid w:val="000F6184"/>
  </w:style>
  <w:style w:type="paragraph" w:customStyle="1" w:styleId="846F6368448F4A3BA6B494D5F243497A">
    <w:name w:val="846F6368448F4A3BA6B494D5F243497A"/>
    <w:rsid w:val="000F6184"/>
  </w:style>
  <w:style w:type="paragraph" w:customStyle="1" w:styleId="F82A31D17D5C4F4495FAA73A2ADEC85C">
    <w:name w:val="F82A31D17D5C4F4495FAA73A2ADEC85C"/>
    <w:rsid w:val="000F6184"/>
  </w:style>
  <w:style w:type="paragraph" w:customStyle="1" w:styleId="B1A67490D4DB4466BAF388EA9D11387E">
    <w:name w:val="B1A67490D4DB4466BAF388EA9D11387E"/>
    <w:rsid w:val="000F6184"/>
  </w:style>
  <w:style w:type="paragraph" w:customStyle="1" w:styleId="59CF0EE82DE24DA0A26ABF05E46A7BFD">
    <w:name w:val="59CF0EE82DE24DA0A26ABF05E46A7BFD"/>
    <w:rsid w:val="000F6184"/>
  </w:style>
  <w:style w:type="paragraph" w:customStyle="1" w:styleId="6EF91DEEE9A1426CAB7A3CA756F39227">
    <w:name w:val="6EF91DEEE9A1426CAB7A3CA756F39227"/>
    <w:rsid w:val="000F6184"/>
  </w:style>
  <w:style w:type="paragraph" w:customStyle="1" w:styleId="171393EF56374304A792101AA8AF41CE">
    <w:name w:val="171393EF56374304A792101AA8AF41CE"/>
    <w:rsid w:val="000F6184"/>
  </w:style>
  <w:style w:type="paragraph" w:customStyle="1" w:styleId="27FFE13F557E4F48936548C4EF9EF630">
    <w:name w:val="27FFE13F557E4F48936548C4EF9EF630"/>
    <w:rsid w:val="000F6184"/>
  </w:style>
  <w:style w:type="paragraph" w:customStyle="1" w:styleId="6E524D805254430BA225B187AC453C2C">
    <w:name w:val="6E524D805254430BA225B187AC453C2C"/>
    <w:rsid w:val="000F6184"/>
  </w:style>
  <w:style w:type="paragraph" w:customStyle="1" w:styleId="5F39B1DDB87741DD911B95DBBBB73791">
    <w:name w:val="5F39B1DDB87741DD911B95DBBBB73791"/>
    <w:rsid w:val="000F6184"/>
  </w:style>
  <w:style w:type="paragraph" w:customStyle="1" w:styleId="409DE7E2C2F44FE79A5FF6D032D4220F">
    <w:name w:val="409DE7E2C2F44FE79A5FF6D032D4220F"/>
    <w:rsid w:val="000F6184"/>
  </w:style>
  <w:style w:type="paragraph" w:customStyle="1" w:styleId="3CAB24F02A5A4A75A8553EF4957C5885">
    <w:name w:val="3CAB24F02A5A4A75A8553EF4957C5885"/>
    <w:rsid w:val="000F6184"/>
  </w:style>
  <w:style w:type="paragraph" w:customStyle="1" w:styleId="06E426D7D4E14F53BAFF0DE3B8776171">
    <w:name w:val="06E426D7D4E14F53BAFF0DE3B8776171"/>
    <w:rsid w:val="000F6184"/>
  </w:style>
  <w:style w:type="paragraph" w:customStyle="1" w:styleId="A4C71E04093A469C81FC1971E0D0A9C3">
    <w:name w:val="A4C71E04093A469C81FC1971E0D0A9C3"/>
    <w:rsid w:val="000F6184"/>
  </w:style>
  <w:style w:type="paragraph" w:customStyle="1" w:styleId="BA1A4847803345128F3B200A01874D32">
    <w:name w:val="BA1A4847803345128F3B200A01874D32"/>
    <w:rsid w:val="000F6184"/>
  </w:style>
  <w:style w:type="paragraph" w:customStyle="1" w:styleId="A237C44D85534AD891D88708C5123168">
    <w:name w:val="A237C44D85534AD891D88708C5123168"/>
    <w:rsid w:val="000F6184"/>
  </w:style>
  <w:style w:type="paragraph" w:customStyle="1" w:styleId="99F2368E41F54FE3923E118616C17B2E">
    <w:name w:val="99F2368E41F54FE3923E118616C17B2E"/>
    <w:rsid w:val="000F6184"/>
  </w:style>
  <w:style w:type="paragraph" w:customStyle="1" w:styleId="38E5D1DAB18B41788F2C2DFABDEDB61C">
    <w:name w:val="38E5D1DAB18B41788F2C2DFABDEDB61C"/>
    <w:rsid w:val="000F6184"/>
  </w:style>
  <w:style w:type="paragraph" w:customStyle="1" w:styleId="DECA4EEF201940F8AC69D42C81F12DB1">
    <w:name w:val="DECA4EEF201940F8AC69D42C81F12DB1"/>
    <w:rsid w:val="000F6184"/>
  </w:style>
  <w:style w:type="paragraph" w:customStyle="1" w:styleId="A7A9EBDB093745EB8A89814A21882D09">
    <w:name w:val="A7A9EBDB093745EB8A89814A21882D09"/>
    <w:rsid w:val="000F6184"/>
  </w:style>
  <w:style w:type="paragraph" w:customStyle="1" w:styleId="86F62CC1FA77478BA27507C6A055DC2B">
    <w:name w:val="86F62CC1FA77478BA27507C6A055DC2B"/>
    <w:rsid w:val="000F6184"/>
  </w:style>
  <w:style w:type="paragraph" w:customStyle="1" w:styleId="79CC83BE78144E7AB3ECEFC64A2E0A90">
    <w:name w:val="79CC83BE78144E7AB3ECEFC64A2E0A90"/>
    <w:rsid w:val="000F6184"/>
  </w:style>
  <w:style w:type="paragraph" w:customStyle="1" w:styleId="E3D219B2489845F5969139D5C571CE11">
    <w:name w:val="E3D219B2489845F5969139D5C571CE11"/>
    <w:rsid w:val="000F6184"/>
  </w:style>
  <w:style w:type="paragraph" w:customStyle="1" w:styleId="EC14F59D6958464884409E52A7431570">
    <w:name w:val="EC14F59D6958464884409E52A7431570"/>
    <w:rsid w:val="000F6184"/>
  </w:style>
  <w:style w:type="paragraph" w:customStyle="1" w:styleId="8274196894B143A39F8E5B9FEF1472DE">
    <w:name w:val="8274196894B143A39F8E5B9FEF1472DE"/>
    <w:rsid w:val="000F6184"/>
  </w:style>
  <w:style w:type="paragraph" w:customStyle="1" w:styleId="5EB8661D0CA04F63ADF4CF7C3FA631F6">
    <w:name w:val="5EB8661D0CA04F63ADF4CF7C3FA631F6"/>
    <w:rsid w:val="000F6184"/>
  </w:style>
  <w:style w:type="paragraph" w:customStyle="1" w:styleId="C637230C8E754B0596F425322D009C32">
    <w:name w:val="C637230C8E754B0596F425322D009C32"/>
    <w:rsid w:val="000F6184"/>
  </w:style>
  <w:style w:type="paragraph" w:customStyle="1" w:styleId="95710AD2652E41F4A277E81339786EE8">
    <w:name w:val="95710AD2652E41F4A277E81339786EE8"/>
    <w:rsid w:val="000F6184"/>
  </w:style>
  <w:style w:type="paragraph" w:customStyle="1" w:styleId="3A26E7E3B6C44331A7A6D417F4081FC1">
    <w:name w:val="3A26E7E3B6C44331A7A6D417F4081FC1"/>
    <w:rsid w:val="000F6184"/>
  </w:style>
  <w:style w:type="paragraph" w:customStyle="1" w:styleId="7CEF47C72EA44907866BBEA7D6414CC8">
    <w:name w:val="7CEF47C72EA44907866BBEA7D6414CC8"/>
    <w:rsid w:val="000F6184"/>
  </w:style>
  <w:style w:type="paragraph" w:customStyle="1" w:styleId="26E41D9B3FD5450394E3E9D010B53A5E">
    <w:name w:val="26E41D9B3FD5450394E3E9D010B53A5E"/>
    <w:rsid w:val="000F6184"/>
  </w:style>
  <w:style w:type="paragraph" w:customStyle="1" w:styleId="4056723B7B8A4163B95BAEF1D716AEA3">
    <w:name w:val="4056723B7B8A4163B95BAEF1D716AEA3"/>
    <w:rsid w:val="000F6184"/>
  </w:style>
  <w:style w:type="paragraph" w:customStyle="1" w:styleId="AFC0EFF340F64F1BB039145647FFEAD9">
    <w:name w:val="AFC0EFF340F64F1BB039145647FFEAD9"/>
    <w:rsid w:val="000F6184"/>
  </w:style>
  <w:style w:type="paragraph" w:customStyle="1" w:styleId="B3EB62C8C2BF43E38ADCDA7584E91017">
    <w:name w:val="B3EB62C8C2BF43E38ADCDA7584E91017"/>
    <w:rsid w:val="000F6184"/>
  </w:style>
  <w:style w:type="paragraph" w:customStyle="1" w:styleId="CDF48588D14146228B47A45B83AA3B37">
    <w:name w:val="CDF48588D14146228B47A45B83AA3B37"/>
    <w:rsid w:val="000F6184"/>
  </w:style>
  <w:style w:type="paragraph" w:customStyle="1" w:styleId="92F24746070746DB8A67EA25FE0F56C7">
    <w:name w:val="92F24746070746DB8A67EA25FE0F56C7"/>
    <w:rsid w:val="000F6184"/>
  </w:style>
  <w:style w:type="paragraph" w:customStyle="1" w:styleId="73DB5D3BF6F6402C9E0A92147FA314DC">
    <w:name w:val="73DB5D3BF6F6402C9E0A92147FA314DC"/>
    <w:rsid w:val="000F6184"/>
  </w:style>
  <w:style w:type="paragraph" w:customStyle="1" w:styleId="422FE02549814E63B0E7EC2787751750">
    <w:name w:val="422FE02549814E63B0E7EC2787751750"/>
    <w:rsid w:val="000F6184"/>
  </w:style>
  <w:style w:type="paragraph" w:customStyle="1" w:styleId="09DF4E24D316447EA5E31DC871215AC2">
    <w:name w:val="09DF4E24D316447EA5E31DC871215AC2"/>
    <w:rsid w:val="000F6184"/>
  </w:style>
  <w:style w:type="paragraph" w:customStyle="1" w:styleId="BA1CCA0B16A34626AD38FA2CA5DB489A">
    <w:name w:val="BA1CCA0B16A34626AD38FA2CA5DB489A"/>
    <w:rsid w:val="000F6184"/>
  </w:style>
  <w:style w:type="paragraph" w:customStyle="1" w:styleId="D75A8E932CF54DD1BEB691F6AE1401BC">
    <w:name w:val="D75A8E932CF54DD1BEB691F6AE1401BC"/>
    <w:rsid w:val="000F6184"/>
  </w:style>
  <w:style w:type="paragraph" w:customStyle="1" w:styleId="D53FD6376E3549658CFBECFB00B8467B">
    <w:name w:val="D53FD6376E3549658CFBECFB00B8467B"/>
    <w:rsid w:val="00CD481E"/>
  </w:style>
  <w:style w:type="paragraph" w:customStyle="1" w:styleId="550B45CC163C4568BBD3855143A6717B">
    <w:name w:val="550B45CC163C4568BBD3855143A6717B"/>
    <w:rsid w:val="00CD481E"/>
  </w:style>
  <w:style w:type="paragraph" w:customStyle="1" w:styleId="0A62A5FBCB4B491AA3154D3F0B6AF3D1">
    <w:name w:val="0A62A5FBCB4B491AA3154D3F0B6AF3D1"/>
    <w:rsid w:val="00CD481E"/>
  </w:style>
  <w:style w:type="paragraph" w:customStyle="1" w:styleId="52DC5FFD11714E4EBDB0A452066858ED">
    <w:name w:val="52DC5FFD11714E4EBDB0A452066858ED"/>
    <w:rsid w:val="00CD481E"/>
  </w:style>
  <w:style w:type="paragraph" w:customStyle="1" w:styleId="B285F74075A1482C95A15E8028309892">
    <w:name w:val="B285F74075A1482C95A15E8028309892"/>
    <w:rsid w:val="00CD481E"/>
  </w:style>
  <w:style w:type="paragraph" w:customStyle="1" w:styleId="9C3F42325CE2441C8A1DE5D4DF07F477">
    <w:name w:val="9C3F42325CE2441C8A1DE5D4DF07F477"/>
    <w:rsid w:val="00CD481E"/>
  </w:style>
  <w:style w:type="paragraph" w:customStyle="1" w:styleId="F32C61E435014B6D8BECFC7325534A67">
    <w:name w:val="F32C61E435014B6D8BECFC7325534A67"/>
    <w:rsid w:val="00CD481E"/>
  </w:style>
  <w:style w:type="paragraph" w:customStyle="1" w:styleId="BA1308F6A8A14B60A6CE02428A380FF3">
    <w:name w:val="BA1308F6A8A14B60A6CE02428A380FF3"/>
    <w:rsid w:val="00CD481E"/>
  </w:style>
  <w:style w:type="paragraph" w:customStyle="1" w:styleId="8308B7AA38F642C28C5FEC4C3A6A4925">
    <w:name w:val="8308B7AA38F642C28C5FEC4C3A6A4925"/>
    <w:rsid w:val="00CD481E"/>
  </w:style>
  <w:style w:type="paragraph" w:customStyle="1" w:styleId="D0925FECC8C347D39C0BE8CED87B6D15">
    <w:name w:val="D0925FECC8C347D39C0BE8CED87B6D15"/>
    <w:rsid w:val="00CD481E"/>
  </w:style>
  <w:style w:type="paragraph" w:customStyle="1" w:styleId="3145D9D9D06E436C936B278297D3F15D">
    <w:name w:val="3145D9D9D06E436C936B278297D3F15D"/>
    <w:rsid w:val="00CD481E"/>
  </w:style>
  <w:style w:type="paragraph" w:customStyle="1" w:styleId="D7E178DB259E44CC9461A735A60D7BF3">
    <w:name w:val="D7E178DB259E44CC9461A735A60D7BF3"/>
    <w:rsid w:val="00CD481E"/>
  </w:style>
  <w:style w:type="paragraph" w:customStyle="1" w:styleId="BE9ED627E287447DB44DDAA44B37A51B">
    <w:name w:val="BE9ED627E287447DB44DDAA44B37A51B"/>
    <w:rsid w:val="00CD481E"/>
  </w:style>
  <w:style w:type="paragraph" w:customStyle="1" w:styleId="0F9B938584544797A55672E73F7AD0E4">
    <w:name w:val="0F9B938584544797A55672E73F7AD0E4"/>
    <w:rsid w:val="00CD481E"/>
  </w:style>
  <w:style w:type="paragraph" w:customStyle="1" w:styleId="0AA337D6A184452B825FB25AC314746F">
    <w:name w:val="0AA337D6A184452B825FB25AC314746F"/>
    <w:rsid w:val="00CD481E"/>
  </w:style>
  <w:style w:type="paragraph" w:customStyle="1" w:styleId="758250BF307F4DF0972205AE77C05B8E">
    <w:name w:val="758250BF307F4DF0972205AE77C05B8E"/>
    <w:rsid w:val="00CD481E"/>
  </w:style>
  <w:style w:type="paragraph" w:customStyle="1" w:styleId="774869549D4B4873B77A75E5480FC6D0">
    <w:name w:val="774869549D4B4873B77A75E5480FC6D0"/>
    <w:rsid w:val="00CD481E"/>
  </w:style>
  <w:style w:type="paragraph" w:customStyle="1" w:styleId="22AAFE19712D4C2D94CC64B933B7CFF3">
    <w:name w:val="22AAFE19712D4C2D94CC64B933B7CFF3"/>
    <w:rsid w:val="00CD481E"/>
  </w:style>
  <w:style w:type="paragraph" w:customStyle="1" w:styleId="223C02B0624943A686CB4CCD17E24A79">
    <w:name w:val="223C02B0624943A686CB4CCD17E24A79"/>
    <w:rsid w:val="00CD481E"/>
  </w:style>
  <w:style w:type="paragraph" w:customStyle="1" w:styleId="FF57A94EF5734054B983E001A1F7A041">
    <w:name w:val="FF57A94EF5734054B983E001A1F7A041"/>
    <w:rsid w:val="00CD481E"/>
  </w:style>
  <w:style w:type="paragraph" w:customStyle="1" w:styleId="ED4B3FB9F17C4A8799F535686D82270D">
    <w:name w:val="ED4B3FB9F17C4A8799F535686D82270D"/>
    <w:rsid w:val="00CD481E"/>
  </w:style>
  <w:style w:type="paragraph" w:customStyle="1" w:styleId="B48B6A4619BB45BEB3F44AB0564BC983">
    <w:name w:val="B48B6A4619BB45BEB3F44AB0564BC983"/>
    <w:rsid w:val="00CD481E"/>
  </w:style>
  <w:style w:type="paragraph" w:customStyle="1" w:styleId="903D3E7F5EBD4579AED920B3E313B0AC">
    <w:name w:val="903D3E7F5EBD4579AED920B3E313B0AC"/>
    <w:rsid w:val="00CD481E"/>
  </w:style>
  <w:style w:type="paragraph" w:customStyle="1" w:styleId="72146E723C7A431BA94BDE7910DC002C">
    <w:name w:val="72146E723C7A431BA94BDE7910DC002C"/>
    <w:rsid w:val="00CD481E"/>
  </w:style>
  <w:style w:type="paragraph" w:customStyle="1" w:styleId="0D0E6A80B7584010B7E76575BA150526">
    <w:name w:val="0D0E6A80B7584010B7E76575BA150526"/>
    <w:rsid w:val="00CD481E"/>
  </w:style>
  <w:style w:type="paragraph" w:customStyle="1" w:styleId="71D3E8A3ACD144DEBDA463E6B507DFF0">
    <w:name w:val="71D3E8A3ACD144DEBDA463E6B507DFF0"/>
    <w:rsid w:val="00CD481E"/>
  </w:style>
  <w:style w:type="paragraph" w:customStyle="1" w:styleId="C026ADDEEF564C0BB0316BADD4DB6B61">
    <w:name w:val="C026ADDEEF564C0BB0316BADD4DB6B61"/>
    <w:rsid w:val="00CD481E"/>
  </w:style>
  <w:style w:type="paragraph" w:customStyle="1" w:styleId="A92C0C01E1A24E678A4E980C1C0F622C">
    <w:name w:val="A92C0C01E1A24E678A4E980C1C0F622C"/>
    <w:rsid w:val="00CD481E"/>
  </w:style>
  <w:style w:type="paragraph" w:customStyle="1" w:styleId="F4D5AFE28F6E44578555BEC38C3879A6">
    <w:name w:val="F4D5AFE28F6E44578555BEC38C3879A6"/>
    <w:rsid w:val="00CD481E"/>
  </w:style>
  <w:style w:type="paragraph" w:customStyle="1" w:styleId="454BB324D47E49698463877F67F1A761">
    <w:name w:val="454BB324D47E49698463877F67F1A761"/>
    <w:rsid w:val="00CD481E"/>
  </w:style>
  <w:style w:type="paragraph" w:customStyle="1" w:styleId="3224F4A06CE249B882E08673412962F5">
    <w:name w:val="3224F4A06CE249B882E08673412962F5"/>
    <w:rsid w:val="00CD481E"/>
  </w:style>
  <w:style w:type="paragraph" w:customStyle="1" w:styleId="59066B5264D74270B55C5E4A7BCA2930">
    <w:name w:val="59066B5264D74270B55C5E4A7BCA2930"/>
    <w:rsid w:val="00CD481E"/>
  </w:style>
  <w:style w:type="paragraph" w:customStyle="1" w:styleId="B5289C1466604E488C3D38295628BFEA">
    <w:name w:val="B5289C1466604E488C3D38295628BFEA"/>
    <w:rsid w:val="00CD481E"/>
  </w:style>
  <w:style w:type="paragraph" w:customStyle="1" w:styleId="32ACD79D5A7647AABEFB9DD7858FD4B9">
    <w:name w:val="32ACD79D5A7647AABEFB9DD7858FD4B9"/>
    <w:rsid w:val="00CD481E"/>
  </w:style>
  <w:style w:type="paragraph" w:customStyle="1" w:styleId="240C8952C29045F68F05D2DD1653B038">
    <w:name w:val="240C8952C29045F68F05D2DD1653B038"/>
    <w:rsid w:val="00CD481E"/>
  </w:style>
  <w:style w:type="paragraph" w:customStyle="1" w:styleId="0AB97DA89F9148DA9B30E1BF05FD9FE6">
    <w:name w:val="0AB97DA89F9148DA9B30E1BF05FD9FE6"/>
    <w:rsid w:val="00CD481E"/>
  </w:style>
  <w:style w:type="paragraph" w:customStyle="1" w:styleId="0D866479AB3E47AB8A50CC7AC5D25C62">
    <w:name w:val="0D866479AB3E47AB8A50CC7AC5D25C62"/>
    <w:rsid w:val="00CD481E"/>
  </w:style>
  <w:style w:type="paragraph" w:customStyle="1" w:styleId="AAB599CA727349E9A2BC2BA781A6EBA3">
    <w:name w:val="AAB599CA727349E9A2BC2BA781A6EBA3"/>
    <w:rsid w:val="00CD481E"/>
  </w:style>
  <w:style w:type="paragraph" w:customStyle="1" w:styleId="E09F3B60466F4561A218C400F20F4847">
    <w:name w:val="E09F3B60466F4561A218C400F20F4847"/>
    <w:rsid w:val="00CD481E"/>
  </w:style>
  <w:style w:type="paragraph" w:customStyle="1" w:styleId="7C75E15DEE9840BFBCB7BB8772423737">
    <w:name w:val="7C75E15DEE9840BFBCB7BB8772423737"/>
    <w:rsid w:val="00CD481E"/>
  </w:style>
  <w:style w:type="paragraph" w:customStyle="1" w:styleId="FA0AB7632AB740D79E32601A54F23459">
    <w:name w:val="FA0AB7632AB740D79E32601A54F23459"/>
    <w:rsid w:val="00CD481E"/>
  </w:style>
  <w:style w:type="paragraph" w:customStyle="1" w:styleId="0D76909B992242848FFF44CA65396421">
    <w:name w:val="0D76909B992242848FFF44CA65396421"/>
    <w:rsid w:val="00CD481E"/>
  </w:style>
  <w:style w:type="paragraph" w:customStyle="1" w:styleId="3AB27878DCC64607AE9CF55324E03C1D">
    <w:name w:val="3AB27878DCC64607AE9CF55324E03C1D"/>
    <w:rsid w:val="00CD481E"/>
  </w:style>
  <w:style w:type="paragraph" w:customStyle="1" w:styleId="FBBA52A994CD4E6ABB3D7119909410C1">
    <w:name w:val="FBBA52A994CD4E6ABB3D7119909410C1"/>
    <w:rsid w:val="00CD481E"/>
  </w:style>
  <w:style w:type="paragraph" w:customStyle="1" w:styleId="EECA5A8D63F54DCE94A7725ACABB613B">
    <w:name w:val="EECA5A8D63F54DCE94A7725ACABB613B"/>
    <w:rsid w:val="00CD481E"/>
  </w:style>
  <w:style w:type="paragraph" w:customStyle="1" w:styleId="B566A1F8CC094267A5707A8B4636BFC1">
    <w:name w:val="B566A1F8CC094267A5707A8B4636BFC1"/>
    <w:rsid w:val="00CD481E"/>
  </w:style>
  <w:style w:type="paragraph" w:customStyle="1" w:styleId="30C60D12D4E64BD6A74599F7552E5EA5">
    <w:name w:val="30C60D12D4E64BD6A74599F7552E5EA5"/>
    <w:rsid w:val="00CD481E"/>
  </w:style>
  <w:style w:type="paragraph" w:customStyle="1" w:styleId="B86477261660478195073A5BBD591F99">
    <w:name w:val="B86477261660478195073A5BBD591F99"/>
    <w:rsid w:val="00CD481E"/>
  </w:style>
  <w:style w:type="paragraph" w:customStyle="1" w:styleId="EE0DAD8EA3F443698BAFED46404EB25B">
    <w:name w:val="EE0DAD8EA3F443698BAFED46404EB25B"/>
    <w:rsid w:val="00CD481E"/>
  </w:style>
  <w:style w:type="paragraph" w:customStyle="1" w:styleId="1B9BCAFB76A4449998EFC90D5F330FBD">
    <w:name w:val="1B9BCAFB76A4449998EFC90D5F330FBD"/>
    <w:rsid w:val="00CD481E"/>
  </w:style>
  <w:style w:type="paragraph" w:customStyle="1" w:styleId="A5BB75970464496B843A9CC7DABEB02B">
    <w:name w:val="A5BB75970464496B843A9CC7DABEB02B"/>
    <w:rsid w:val="00CD481E"/>
  </w:style>
  <w:style w:type="paragraph" w:customStyle="1" w:styleId="881949F3F5C04A50BA6C442CA010185B">
    <w:name w:val="881949F3F5C04A50BA6C442CA010185B"/>
    <w:rsid w:val="00CD481E"/>
  </w:style>
  <w:style w:type="paragraph" w:customStyle="1" w:styleId="B116EF033A954946AD550B03288E73FA">
    <w:name w:val="B116EF033A954946AD550B03288E73FA"/>
    <w:rsid w:val="00CD481E"/>
  </w:style>
  <w:style w:type="paragraph" w:customStyle="1" w:styleId="7ACC7362A7EE4A18BA6725782EA74080">
    <w:name w:val="7ACC7362A7EE4A18BA6725782EA74080"/>
    <w:rsid w:val="00CD481E"/>
  </w:style>
  <w:style w:type="paragraph" w:customStyle="1" w:styleId="88103835678B47ACBB3FC198E90EFF39">
    <w:name w:val="88103835678B47ACBB3FC198E90EFF39"/>
    <w:rsid w:val="00CD481E"/>
  </w:style>
  <w:style w:type="paragraph" w:customStyle="1" w:styleId="91803C6D61184F389118D72C20ED3F1D">
    <w:name w:val="91803C6D61184F389118D72C20ED3F1D"/>
    <w:rsid w:val="00CD481E"/>
  </w:style>
  <w:style w:type="paragraph" w:customStyle="1" w:styleId="A79ED846DA7F461AB305062F93F07A50">
    <w:name w:val="A79ED846DA7F461AB305062F93F07A50"/>
    <w:rsid w:val="00CD481E"/>
  </w:style>
  <w:style w:type="paragraph" w:customStyle="1" w:styleId="F4ADD2D486FF4594A80D4AE2AF978376">
    <w:name w:val="F4ADD2D486FF4594A80D4AE2AF978376"/>
    <w:rsid w:val="00CD481E"/>
  </w:style>
  <w:style w:type="paragraph" w:customStyle="1" w:styleId="EE9DC75B94834D5FB92799D931A42598">
    <w:name w:val="EE9DC75B94834D5FB92799D931A42598"/>
    <w:rsid w:val="00CD481E"/>
  </w:style>
  <w:style w:type="paragraph" w:customStyle="1" w:styleId="77A0EB1FD66848A487306E648A2E53CE">
    <w:name w:val="77A0EB1FD66848A487306E648A2E53CE"/>
    <w:rsid w:val="00CD481E"/>
  </w:style>
  <w:style w:type="paragraph" w:customStyle="1" w:styleId="E24498D85DDC4F2B974D1A52A219BB6B">
    <w:name w:val="E24498D85DDC4F2B974D1A52A219BB6B"/>
    <w:rsid w:val="00CD481E"/>
  </w:style>
  <w:style w:type="paragraph" w:customStyle="1" w:styleId="32D2350E818B4875848531416C9FFCAF">
    <w:name w:val="32D2350E818B4875848531416C9FFCAF"/>
    <w:rsid w:val="00CD481E"/>
  </w:style>
  <w:style w:type="paragraph" w:customStyle="1" w:styleId="56AD574087794EE78FA8359CC183527F">
    <w:name w:val="56AD574087794EE78FA8359CC183527F"/>
    <w:rsid w:val="00CD481E"/>
  </w:style>
  <w:style w:type="paragraph" w:customStyle="1" w:styleId="2F946A107EEC4CF09D855FA411EC2089">
    <w:name w:val="2F946A107EEC4CF09D855FA411EC2089"/>
    <w:rsid w:val="00CD481E"/>
  </w:style>
  <w:style w:type="paragraph" w:customStyle="1" w:styleId="904B96DF654148BB8E2F6208B4B01AFE">
    <w:name w:val="904B96DF654148BB8E2F6208B4B01AFE"/>
    <w:rsid w:val="00CD481E"/>
  </w:style>
  <w:style w:type="paragraph" w:customStyle="1" w:styleId="252A1E4C6C6741BF9A08A51BF01AAA4A">
    <w:name w:val="252A1E4C6C6741BF9A08A51BF01AAA4A"/>
    <w:rsid w:val="00CD481E"/>
  </w:style>
  <w:style w:type="paragraph" w:customStyle="1" w:styleId="1D5A572FA8EB4F8DB7F91ED3900D3D07">
    <w:name w:val="1D5A572FA8EB4F8DB7F91ED3900D3D07"/>
    <w:rsid w:val="00CD481E"/>
  </w:style>
  <w:style w:type="paragraph" w:customStyle="1" w:styleId="6EFEF6F24A7A411D9C1021446CF1CE63">
    <w:name w:val="6EFEF6F24A7A411D9C1021446CF1CE63"/>
    <w:rsid w:val="00CD481E"/>
  </w:style>
  <w:style w:type="paragraph" w:customStyle="1" w:styleId="A825BE57C48F40088F1057529871360F">
    <w:name w:val="A825BE57C48F40088F1057529871360F"/>
    <w:rsid w:val="00CD481E"/>
  </w:style>
  <w:style w:type="paragraph" w:customStyle="1" w:styleId="54CFBC94818F4863AF023EB800668E88">
    <w:name w:val="54CFBC94818F4863AF023EB800668E88"/>
    <w:rsid w:val="00CD481E"/>
  </w:style>
  <w:style w:type="paragraph" w:customStyle="1" w:styleId="1BCEBE98DEC048C2BCF83ACF734E22D9">
    <w:name w:val="1BCEBE98DEC048C2BCF83ACF734E22D9"/>
    <w:rsid w:val="00CD481E"/>
  </w:style>
  <w:style w:type="paragraph" w:customStyle="1" w:styleId="00CCA711AA0E45C7ACA124956A2BCA1F">
    <w:name w:val="00CCA711AA0E45C7ACA124956A2BCA1F"/>
    <w:rsid w:val="00CD481E"/>
  </w:style>
  <w:style w:type="paragraph" w:customStyle="1" w:styleId="05C8D4707A9F4B2DB6A61AFEBD1BF906">
    <w:name w:val="05C8D4707A9F4B2DB6A61AFEBD1BF906"/>
    <w:rsid w:val="00CD481E"/>
  </w:style>
  <w:style w:type="paragraph" w:customStyle="1" w:styleId="A4EABEE649AD4ACD8777B7F1F6437B01">
    <w:name w:val="A4EABEE649AD4ACD8777B7F1F6437B01"/>
    <w:rsid w:val="00CD481E"/>
  </w:style>
  <w:style w:type="paragraph" w:customStyle="1" w:styleId="326224E822DE4D328C86A35B9DF18C98">
    <w:name w:val="326224E822DE4D328C86A35B9DF18C98"/>
    <w:rsid w:val="00CD481E"/>
  </w:style>
  <w:style w:type="paragraph" w:customStyle="1" w:styleId="71D083FF68A64C2786E7980B54480667">
    <w:name w:val="71D083FF68A64C2786E7980B54480667"/>
    <w:rsid w:val="00CD481E"/>
  </w:style>
  <w:style w:type="paragraph" w:customStyle="1" w:styleId="2DBFB09CC1694513883465A20F77916E">
    <w:name w:val="2DBFB09CC1694513883465A20F77916E"/>
    <w:rsid w:val="00CD481E"/>
  </w:style>
  <w:style w:type="paragraph" w:customStyle="1" w:styleId="BEF462A1E2C84B19B7E449DE02FAF3FE">
    <w:name w:val="BEF462A1E2C84B19B7E449DE02FAF3FE"/>
    <w:rsid w:val="00CD481E"/>
  </w:style>
  <w:style w:type="paragraph" w:customStyle="1" w:styleId="6662453F482742D9B4465E32433F79F4">
    <w:name w:val="6662453F482742D9B4465E32433F79F4"/>
    <w:rsid w:val="00CD481E"/>
  </w:style>
  <w:style w:type="paragraph" w:customStyle="1" w:styleId="46575F2CF7BE45DEADD008FE04714D68">
    <w:name w:val="46575F2CF7BE45DEADD008FE04714D68"/>
    <w:rsid w:val="00CD481E"/>
  </w:style>
  <w:style w:type="paragraph" w:customStyle="1" w:styleId="E002B7CF141141188054F5A96614920B">
    <w:name w:val="E002B7CF141141188054F5A96614920B"/>
    <w:rsid w:val="00CD481E"/>
  </w:style>
  <w:style w:type="paragraph" w:customStyle="1" w:styleId="9781EC54ECA144269E46CE8AFFCADDB1">
    <w:name w:val="9781EC54ECA144269E46CE8AFFCADDB1"/>
    <w:rsid w:val="00CD481E"/>
  </w:style>
  <w:style w:type="paragraph" w:customStyle="1" w:styleId="734EC0986E51435ABBC00B03D48E580D">
    <w:name w:val="734EC0986E51435ABBC00B03D48E580D"/>
    <w:rsid w:val="00284DDB"/>
  </w:style>
  <w:style w:type="paragraph" w:customStyle="1" w:styleId="011264A16B694911B82888C47D28DCBB">
    <w:name w:val="011264A16B694911B82888C47D28DCBB"/>
    <w:rsid w:val="00284DDB"/>
  </w:style>
  <w:style w:type="paragraph" w:customStyle="1" w:styleId="BE65961B2C624C6EA0029B132C4F7076">
    <w:name w:val="BE65961B2C624C6EA0029B132C4F7076"/>
    <w:rsid w:val="00011F8C"/>
  </w:style>
  <w:style w:type="paragraph" w:customStyle="1" w:styleId="729039F279644B5FB473E3872C5C1D13">
    <w:name w:val="729039F279644B5FB473E3872C5C1D13"/>
    <w:rsid w:val="00011F8C"/>
  </w:style>
  <w:style w:type="paragraph" w:customStyle="1" w:styleId="D865D74453DB484B88DD972365B90D5B">
    <w:name w:val="D865D74453DB484B88DD972365B90D5B"/>
    <w:rsid w:val="00011F8C"/>
  </w:style>
  <w:style w:type="paragraph" w:customStyle="1" w:styleId="00D70962688542A7AC2CF45D6005249F">
    <w:name w:val="00D70962688542A7AC2CF45D6005249F"/>
    <w:rsid w:val="00011F8C"/>
  </w:style>
  <w:style w:type="paragraph" w:customStyle="1" w:styleId="5DEAAD352F4449F39BF2E3D5DFEA3C0B">
    <w:name w:val="5DEAAD352F4449F39BF2E3D5DFEA3C0B"/>
    <w:rsid w:val="00011F8C"/>
  </w:style>
  <w:style w:type="paragraph" w:customStyle="1" w:styleId="3C55D11E838E4005A67D89544278816F">
    <w:name w:val="3C55D11E838E4005A67D89544278816F"/>
    <w:rsid w:val="00011F8C"/>
  </w:style>
  <w:style w:type="paragraph" w:customStyle="1" w:styleId="2EB533AA7FED49629B9953F45090C6D5">
    <w:name w:val="2EB533AA7FED49629B9953F45090C6D5"/>
    <w:rsid w:val="00011F8C"/>
  </w:style>
  <w:style w:type="paragraph" w:customStyle="1" w:styleId="1310546DE283446CB6522A0446BB753F">
    <w:name w:val="1310546DE283446CB6522A0446BB753F"/>
    <w:rsid w:val="00011F8C"/>
  </w:style>
  <w:style w:type="paragraph" w:customStyle="1" w:styleId="F42C35AA360443348298279FDBB3A063">
    <w:name w:val="F42C35AA360443348298279FDBB3A063"/>
    <w:rsid w:val="00011F8C"/>
  </w:style>
  <w:style w:type="paragraph" w:customStyle="1" w:styleId="D4BA03AAD3BC4FF1976B877F8B366191">
    <w:name w:val="D4BA03AAD3BC4FF1976B877F8B366191"/>
    <w:rsid w:val="00011F8C"/>
  </w:style>
  <w:style w:type="paragraph" w:customStyle="1" w:styleId="238CAE4EBA03439FA1F3461E5EB8DAB4">
    <w:name w:val="238CAE4EBA03439FA1F3461E5EB8DAB4"/>
    <w:rsid w:val="00011F8C"/>
  </w:style>
  <w:style w:type="paragraph" w:customStyle="1" w:styleId="93F787F7BEF04708B4A5ABBE6E0A87D1">
    <w:name w:val="93F787F7BEF04708B4A5ABBE6E0A87D1"/>
    <w:rsid w:val="00011F8C"/>
  </w:style>
  <w:style w:type="paragraph" w:customStyle="1" w:styleId="08D851DE2D8B4AE9971946355CD63D53">
    <w:name w:val="08D851DE2D8B4AE9971946355CD63D53"/>
    <w:rsid w:val="00011F8C"/>
  </w:style>
  <w:style w:type="paragraph" w:customStyle="1" w:styleId="EB287E612B694A3393A69218A590BAB7">
    <w:name w:val="EB287E612B694A3393A69218A590BAB7"/>
    <w:rsid w:val="00011F8C"/>
  </w:style>
  <w:style w:type="paragraph" w:customStyle="1" w:styleId="F13AF4E37BFA446DA09AD8F128D12EFB">
    <w:name w:val="F13AF4E37BFA446DA09AD8F128D12EFB"/>
    <w:rsid w:val="00011F8C"/>
  </w:style>
  <w:style w:type="paragraph" w:customStyle="1" w:styleId="EF37175397A54321A2773860CDE46303">
    <w:name w:val="EF37175397A54321A2773860CDE46303"/>
    <w:rsid w:val="00011F8C"/>
  </w:style>
  <w:style w:type="paragraph" w:customStyle="1" w:styleId="39BF15CCCAF04CD692A898C1C7D9467E">
    <w:name w:val="39BF15CCCAF04CD692A898C1C7D9467E"/>
    <w:rsid w:val="00011F8C"/>
  </w:style>
  <w:style w:type="paragraph" w:customStyle="1" w:styleId="2BFA38C77C0B4EA7876F82C5A35F2EEB">
    <w:name w:val="2BFA38C77C0B4EA7876F82C5A35F2EEB"/>
    <w:rsid w:val="00011F8C"/>
  </w:style>
  <w:style w:type="paragraph" w:customStyle="1" w:styleId="40C2C737945A45E59A8904C809CE27F3">
    <w:name w:val="40C2C737945A45E59A8904C809CE27F3"/>
    <w:rsid w:val="00011F8C"/>
  </w:style>
  <w:style w:type="paragraph" w:customStyle="1" w:styleId="F78A92C96F5D4BACA74110D52A0975A0">
    <w:name w:val="F78A92C96F5D4BACA74110D52A0975A0"/>
    <w:rsid w:val="00011F8C"/>
  </w:style>
  <w:style w:type="paragraph" w:customStyle="1" w:styleId="B1BB4E5D71894C4FAC622397648C6A0F">
    <w:name w:val="B1BB4E5D71894C4FAC622397648C6A0F"/>
    <w:rsid w:val="00011F8C"/>
  </w:style>
  <w:style w:type="paragraph" w:customStyle="1" w:styleId="1ADF912411884F3BB31EB5954BE1948F">
    <w:name w:val="1ADF912411884F3BB31EB5954BE1948F"/>
    <w:rsid w:val="00011F8C"/>
  </w:style>
  <w:style w:type="paragraph" w:customStyle="1" w:styleId="CD98C76236E143EBA86C7A5F8A157456">
    <w:name w:val="CD98C76236E143EBA86C7A5F8A157456"/>
    <w:rsid w:val="00011F8C"/>
  </w:style>
  <w:style w:type="paragraph" w:customStyle="1" w:styleId="76A8F921E9454EAF8C12E28F8E8DB0C3">
    <w:name w:val="76A8F921E9454EAF8C12E28F8E8DB0C3"/>
    <w:rsid w:val="00011F8C"/>
  </w:style>
  <w:style w:type="paragraph" w:customStyle="1" w:styleId="A81D2213D94C4037ABF4EBA78C82EEBD">
    <w:name w:val="A81D2213D94C4037ABF4EBA78C82EEBD"/>
    <w:rsid w:val="00011F8C"/>
  </w:style>
  <w:style w:type="paragraph" w:customStyle="1" w:styleId="3A489A629A9446B1A32099BD30501721">
    <w:name w:val="3A489A629A9446B1A32099BD30501721"/>
    <w:rsid w:val="00011F8C"/>
  </w:style>
  <w:style w:type="paragraph" w:customStyle="1" w:styleId="382BEBA828AF4A14908FB7ECFEB8FA44">
    <w:name w:val="382BEBA828AF4A14908FB7ECFEB8FA44"/>
    <w:rsid w:val="00011F8C"/>
  </w:style>
  <w:style w:type="paragraph" w:customStyle="1" w:styleId="19A11F29466F410D8531AB54EB7C4E09">
    <w:name w:val="19A11F29466F410D8531AB54EB7C4E09"/>
    <w:rsid w:val="00011F8C"/>
  </w:style>
  <w:style w:type="paragraph" w:customStyle="1" w:styleId="CD26A29B38ED4A03AA5F023305F4B27C">
    <w:name w:val="CD26A29B38ED4A03AA5F023305F4B27C"/>
    <w:rsid w:val="00011F8C"/>
  </w:style>
  <w:style w:type="paragraph" w:customStyle="1" w:styleId="D03C70BB4F9942D9BB05C6DEA8C0BCE0">
    <w:name w:val="D03C70BB4F9942D9BB05C6DEA8C0BCE0"/>
    <w:rsid w:val="00011F8C"/>
  </w:style>
  <w:style w:type="paragraph" w:customStyle="1" w:styleId="9E319946F1614C06A4E1D65E5CB7C2C1">
    <w:name w:val="9E319946F1614C06A4E1D65E5CB7C2C1"/>
    <w:rsid w:val="00011F8C"/>
  </w:style>
  <w:style w:type="paragraph" w:customStyle="1" w:styleId="D67386EEB306410690B8876F8C5DBFAE">
    <w:name w:val="D67386EEB306410690B8876F8C5DBFAE"/>
    <w:rsid w:val="00011F8C"/>
  </w:style>
  <w:style w:type="paragraph" w:customStyle="1" w:styleId="CFC2D7F8868D43309EAEC141137DA20E">
    <w:name w:val="CFC2D7F8868D43309EAEC141137DA20E"/>
    <w:rsid w:val="00011F8C"/>
  </w:style>
  <w:style w:type="paragraph" w:customStyle="1" w:styleId="C3EA35E5153A408091954795F566A52E">
    <w:name w:val="C3EA35E5153A408091954795F566A52E"/>
    <w:rsid w:val="00011F8C"/>
  </w:style>
  <w:style w:type="paragraph" w:customStyle="1" w:styleId="DFA219F31EA04A398BC32944FF9609F1">
    <w:name w:val="DFA219F31EA04A398BC32944FF9609F1"/>
    <w:rsid w:val="00011F8C"/>
  </w:style>
  <w:style w:type="paragraph" w:customStyle="1" w:styleId="58A2051A10534E6B87F3CF70FCBE85F6">
    <w:name w:val="58A2051A10534E6B87F3CF70FCBE85F6"/>
    <w:rsid w:val="00011F8C"/>
  </w:style>
  <w:style w:type="paragraph" w:customStyle="1" w:styleId="B3C706501B0B4A0BA12B058882090056">
    <w:name w:val="B3C706501B0B4A0BA12B058882090056"/>
    <w:rsid w:val="00011F8C"/>
  </w:style>
  <w:style w:type="paragraph" w:customStyle="1" w:styleId="AD72736A9F134177B68DDEC37C31EBC2">
    <w:name w:val="AD72736A9F134177B68DDEC37C31EBC2"/>
    <w:rsid w:val="00011F8C"/>
  </w:style>
  <w:style w:type="paragraph" w:customStyle="1" w:styleId="3BBAE2A259DB432F8B06DFBC769237F4">
    <w:name w:val="3BBAE2A259DB432F8B06DFBC769237F4"/>
    <w:rsid w:val="00011F8C"/>
  </w:style>
  <w:style w:type="paragraph" w:customStyle="1" w:styleId="4FE3DC00001B486889DB8F6591CE0FA6">
    <w:name w:val="4FE3DC00001B486889DB8F6591CE0FA6"/>
    <w:rsid w:val="00011F8C"/>
  </w:style>
  <w:style w:type="paragraph" w:customStyle="1" w:styleId="68F6C9D311464FE09EA231FB277A506F">
    <w:name w:val="68F6C9D311464FE09EA231FB277A506F"/>
    <w:rsid w:val="00011F8C"/>
  </w:style>
  <w:style w:type="paragraph" w:customStyle="1" w:styleId="40F8C30DCBF244BE8A7F7EFEE605EF93">
    <w:name w:val="40F8C30DCBF244BE8A7F7EFEE605EF93"/>
    <w:rsid w:val="00011F8C"/>
  </w:style>
  <w:style w:type="paragraph" w:customStyle="1" w:styleId="2E60A55782124F20976657992DC9F9C4">
    <w:name w:val="2E60A55782124F20976657992DC9F9C4"/>
    <w:rsid w:val="00011F8C"/>
  </w:style>
  <w:style w:type="paragraph" w:customStyle="1" w:styleId="468F2DB0B08E4848A31BBD5AA302F979">
    <w:name w:val="468F2DB0B08E4848A31BBD5AA302F979"/>
    <w:rsid w:val="00011F8C"/>
  </w:style>
  <w:style w:type="paragraph" w:customStyle="1" w:styleId="AEF51039823E4A5D91FA169B8F50C6B0">
    <w:name w:val="AEF51039823E4A5D91FA169B8F50C6B0"/>
    <w:rsid w:val="00011F8C"/>
  </w:style>
  <w:style w:type="paragraph" w:customStyle="1" w:styleId="9534824BD71F47AE9D405FA6247AFCB2">
    <w:name w:val="9534824BD71F47AE9D405FA6247AFCB2"/>
    <w:rsid w:val="00011F8C"/>
  </w:style>
  <w:style w:type="paragraph" w:customStyle="1" w:styleId="5693318C7697428B813423419F3B49CF">
    <w:name w:val="5693318C7697428B813423419F3B49CF"/>
    <w:rsid w:val="00011F8C"/>
  </w:style>
  <w:style w:type="paragraph" w:customStyle="1" w:styleId="8FF48BECFF3743F8B0B4976506CCC2A4">
    <w:name w:val="8FF48BECFF3743F8B0B4976506CCC2A4"/>
    <w:rsid w:val="00011F8C"/>
  </w:style>
  <w:style w:type="paragraph" w:customStyle="1" w:styleId="CDB12547152549FF8EA1382824C29EA3">
    <w:name w:val="CDB12547152549FF8EA1382824C29EA3"/>
    <w:rsid w:val="00011F8C"/>
  </w:style>
  <w:style w:type="paragraph" w:customStyle="1" w:styleId="39B422FE67C04C29A39F4A83A3C49312">
    <w:name w:val="39B422FE67C04C29A39F4A83A3C49312"/>
    <w:rsid w:val="00011F8C"/>
  </w:style>
  <w:style w:type="paragraph" w:customStyle="1" w:styleId="A75F6CD7F078463294EA77AF72096560">
    <w:name w:val="A75F6CD7F078463294EA77AF72096560"/>
    <w:rsid w:val="00011F8C"/>
  </w:style>
  <w:style w:type="paragraph" w:customStyle="1" w:styleId="4681B1EC37AF4AEEB928022F91529A9F">
    <w:name w:val="4681B1EC37AF4AEEB928022F91529A9F"/>
    <w:rsid w:val="00011F8C"/>
  </w:style>
  <w:style w:type="paragraph" w:customStyle="1" w:styleId="23E8D31615134FE591C3D5CBCDDD5EA6">
    <w:name w:val="23E8D31615134FE591C3D5CBCDDD5EA6"/>
    <w:rsid w:val="00011F8C"/>
  </w:style>
  <w:style w:type="paragraph" w:customStyle="1" w:styleId="7FF1DF72BE7A46CFA4D464A4C5C04E93">
    <w:name w:val="7FF1DF72BE7A46CFA4D464A4C5C04E93"/>
    <w:rsid w:val="00011F8C"/>
  </w:style>
  <w:style w:type="paragraph" w:customStyle="1" w:styleId="8FCEFCAF91C14268B9C7F93B1C692CF2">
    <w:name w:val="8FCEFCAF91C14268B9C7F93B1C692CF2"/>
    <w:rsid w:val="00011F8C"/>
  </w:style>
  <w:style w:type="paragraph" w:customStyle="1" w:styleId="057E03632547448E94D17F26588EAFC1">
    <w:name w:val="057E03632547448E94D17F26588EAFC1"/>
    <w:rsid w:val="00011F8C"/>
  </w:style>
  <w:style w:type="paragraph" w:customStyle="1" w:styleId="3E9D3124EA8D40558270153CE3D2A5FD">
    <w:name w:val="3E9D3124EA8D40558270153CE3D2A5FD"/>
    <w:rsid w:val="00011F8C"/>
  </w:style>
  <w:style w:type="paragraph" w:customStyle="1" w:styleId="286F1117FC7E4B43B7ABBD85ABAD0976">
    <w:name w:val="286F1117FC7E4B43B7ABBD85ABAD0976"/>
    <w:rsid w:val="00011F8C"/>
  </w:style>
  <w:style w:type="paragraph" w:customStyle="1" w:styleId="06175F537A0642F3BC9F6D6320F169E3">
    <w:name w:val="06175F537A0642F3BC9F6D6320F169E3"/>
    <w:rsid w:val="00011F8C"/>
  </w:style>
  <w:style w:type="paragraph" w:customStyle="1" w:styleId="17975CD6D58F4475AAAADAEA6EF5AC25">
    <w:name w:val="17975CD6D58F4475AAAADAEA6EF5AC25"/>
    <w:rsid w:val="00011F8C"/>
  </w:style>
  <w:style w:type="paragraph" w:customStyle="1" w:styleId="F1A6F535057A414282268B9C7DDCFCDF">
    <w:name w:val="F1A6F535057A414282268B9C7DDCFCDF"/>
    <w:rsid w:val="00011F8C"/>
  </w:style>
  <w:style w:type="paragraph" w:customStyle="1" w:styleId="7ABFDC5FA16D47D98127425F871235F5">
    <w:name w:val="7ABFDC5FA16D47D98127425F871235F5"/>
    <w:rsid w:val="00011F8C"/>
  </w:style>
  <w:style w:type="paragraph" w:customStyle="1" w:styleId="C595C867A5C040718FAD8A8ED6A3BAC3">
    <w:name w:val="C595C867A5C040718FAD8A8ED6A3BAC3"/>
    <w:rsid w:val="00011F8C"/>
  </w:style>
  <w:style w:type="paragraph" w:customStyle="1" w:styleId="5F65358E7E0F47358E398F43EE2E96A4">
    <w:name w:val="5F65358E7E0F47358E398F43EE2E96A4"/>
    <w:rsid w:val="00011F8C"/>
  </w:style>
  <w:style w:type="paragraph" w:customStyle="1" w:styleId="4442A8E567D443C382FE87385F9380C6">
    <w:name w:val="4442A8E567D443C382FE87385F9380C6"/>
    <w:rsid w:val="00011F8C"/>
  </w:style>
  <w:style w:type="paragraph" w:customStyle="1" w:styleId="87517B376C454D0CBFCCA7EAB15A5514">
    <w:name w:val="87517B376C454D0CBFCCA7EAB15A5514"/>
    <w:rsid w:val="00011F8C"/>
  </w:style>
  <w:style w:type="paragraph" w:customStyle="1" w:styleId="2CA6AA7347044D0B8BA632CA73B94309">
    <w:name w:val="2CA6AA7347044D0B8BA632CA73B94309"/>
    <w:rsid w:val="00011F8C"/>
  </w:style>
  <w:style w:type="paragraph" w:customStyle="1" w:styleId="B81CBD5F50E647EBAD7388E4F8C4D7F0">
    <w:name w:val="B81CBD5F50E647EBAD7388E4F8C4D7F0"/>
    <w:rsid w:val="00011F8C"/>
  </w:style>
  <w:style w:type="paragraph" w:customStyle="1" w:styleId="08D1B1E1D7A54BF5B1E6055E9A092CA2">
    <w:name w:val="08D1B1E1D7A54BF5B1E6055E9A092CA2"/>
    <w:rsid w:val="00011F8C"/>
  </w:style>
  <w:style w:type="paragraph" w:customStyle="1" w:styleId="87F16FBDFAB34367BB352CBE1601E0A0">
    <w:name w:val="87F16FBDFAB34367BB352CBE1601E0A0"/>
    <w:rsid w:val="00011F8C"/>
  </w:style>
  <w:style w:type="paragraph" w:customStyle="1" w:styleId="15F8932378454AED8B8C2AA732C94DC0">
    <w:name w:val="15F8932378454AED8B8C2AA732C94DC0"/>
    <w:rsid w:val="00011F8C"/>
  </w:style>
  <w:style w:type="paragraph" w:customStyle="1" w:styleId="D227121B69E8400E8339D044D7628FAA">
    <w:name w:val="D227121B69E8400E8339D044D7628FAA"/>
    <w:rsid w:val="00011F8C"/>
  </w:style>
  <w:style w:type="paragraph" w:customStyle="1" w:styleId="6F69232C1CFA4BC58C870215A40FD908">
    <w:name w:val="6F69232C1CFA4BC58C870215A40FD908"/>
    <w:rsid w:val="00011F8C"/>
  </w:style>
  <w:style w:type="paragraph" w:customStyle="1" w:styleId="571EE771AE7542D9A7CD6156A6EFF431">
    <w:name w:val="571EE771AE7542D9A7CD6156A6EFF431"/>
    <w:rsid w:val="00011F8C"/>
  </w:style>
  <w:style w:type="paragraph" w:customStyle="1" w:styleId="92594B3D4C0D4DAD9D199B6A366645A2">
    <w:name w:val="92594B3D4C0D4DAD9D199B6A366645A2"/>
    <w:rsid w:val="00011F8C"/>
  </w:style>
  <w:style w:type="paragraph" w:customStyle="1" w:styleId="59C89A4051A84CAEA41D9B9FB7818F54">
    <w:name w:val="59C89A4051A84CAEA41D9B9FB7818F54"/>
    <w:rsid w:val="00011F8C"/>
  </w:style>
  <w:style w:type="paragraph" w:customStyle="1" w:styleId="8B7CEB0D456046EF977969051450935D">
    <w:name w:val="8B7CEB0D456046EF977969051450935D"/>
    <w:rsid w:val="00011F8C"/>
  </w:style>
  <w:style w:type="paragraph" w:customStyle="1" w:styleId="8F583B8636864D2DAF3647E5C5F814B7">
    <w:name w:val="8F583B8636864D2DAF3647E5C5F814B7"/>
    <w:rsid w:val="00011F8C"/>
  </w:style>
  <w:style w:type="paragraph" w:customStyle="1" w:styleId="6D10B60990A3450BB782353264807B37">
    <w:name w:val="6D10B60990A3450BB782353264807B37"/>
    <w:rsid w:val="00011F8C"/>
  </w:style>
  <w:style w:type="paragraph" w:customStyle="1" w:styleId="B8F79035B6774581A183EA097B9345A3">
    <w:name w:val="B8F79035B6774581A183EA097B9345A3"/>
    <w:rsid w:val="00011F8C"/>
  </w:style>
  <w:style w:type="paragraph" w:customStyle="1" w:styleId="9F386355E9014B4EA2B69ED8C8ABF2D2">
    <w:name w:val="9F386355E9014B4EA2B69ED8C8ABF2D2"/>
    <w:rsid w:val="00011F8C"/>
  </w:style>
  <w:style w:type="paragraph" w:customStyle="1" w:styleId="097BA99F639F450BA60221FAE1280D8D">
    <w:name w:val="097BA99F639F450BA60221FAE1280D8D"/>
    <w:rsid w:val="00011F8C"/>
  </w:style>
  <w:style w:type="paragraph" w:customStyle="1" w:styleId="19762DA3ECA5458BA3EA15DE48C5E08C">
    <w:name w:val="19762DA3ECA5458BA3EA15DE48C5E08C"/>
    <w:rsid w:val="00011F8C"/>
  </w:style>
  <w:style w:type="paragraph" w:customStyle="1" w:styleId="24F8911ABFB24DEFA55C7F2A0315F80E">
    <w:name w:val="24F8911ABFB24DEFA55C7F2A0315F80E"/>
    <w:rsid w:val="00011F8C"/>
  </w:style>
  <w:style w:type="paragraph" w:customStyle="1" w:styleId="744A0E4A08914B9BA54443C97BB5A163">
    <w:name w:val="744A0E4A08914B9BA54443C97BB5A163"/>
    <w:rsid w:val="00011F8C"/>
  </w:style>
  <w:style w:type="paragraph" w:customStyle="1" w:styleId="1A3C066B15774DD28B7F4B41E875A077">
    <w:name w:val="1A3C066B15774DD28B7F4B41E875A077"/>
    <w:rsid w:val="00011F8C"/>
  </w:style>
  <w:style w:type="paragraph" w:customStyle="1" w:styleId="9586DED3A24A4FE8AF4731AF2068AD90">
    <w:name w:val="9586DED3A24A4FE8AF4731AF2068AD90"/>
    <w:rsid w:val="00011F8C"/>
  </w:style>
  <w:style w:type="paragraph" w:customStyle="1" w:styleId="73750A8FCB1548A18B15FBF587745A1B">
    <w:name w:val="73750A8FCB1548A18B15FBF587745A1B"/>
    <w:rsid w:val="00011F8C"/>
  </w:style>
  <w:style w:type="paragraph" w:customStyle="1" w:styleId="6A0359477B9E4302B2979580AFF464C2">
    <w:name w:val="6A0359477B9E4302B2979580AFF464C2"/>
    <w:rsid w:val="00011F8C"/>
  </w:style>
  <w:style w:type="paragraph" w:customStyle="1" w:styleId="5F81C5514FEC4CBEA65D758AA08C34A2">
    <w:name w:val="5F81C5514FEC4CBEA65D758AA08C34A2"/>
    <w:rsid w:val="00011F8C"/>
  </w:style>
  <w:style w:type="paragraph" w:customStyle="1" w:styleId="026361B17DFE4DE9997CCEF4C1E2396A">
    <w:name w:val="026361B17DFE4DE9997CCEF4C1E2396A"/>
    <w:rsid w:val="00011F8C"/>
  </w:style>
  <w:style w:type="paragraph" w:customStyle="1" w:styleId="121B6312F426481188851E961D7CEE87">
    <w:name w:val="121B6312F426481188851E961D7CEE87"/>
    <w:rsid w:val="00011F8C"/>
  </w:style>
  <w:style w:type="paragraph" w:customStyle="1" w:styleId="08EF7977B8B24F10ACAFC625AD1086D5">
    <w:name w:val="08EF7977B8B24F10ACAFC625AD1086D5"/>
    <w:rsid w:val="00011F8C"/>
  </w:style>
  <w:style w:type="paragraph" w:customStyle="1" w:styleId="1A6E12CB6ACC46898F288391AB829AB0">
    <w:name w:val="1A6E12CB6ACC46898F288391AB829AB0"/>
    <w:rsid w:val="00011F8C"/>
  </w:style>
  <w:style w:type="paragraph" w:customStyle="1" w:styleId="EED907B313D0488C9AC684AFD6E00500">
    <w:name w:val="EED907B313D0488C9AC684AFD6E00500"/>
    <w:rsid w:val="00011F8C"/>
  </w:style>
  <w:style w:type="paragraph" w:customStyle="1" w:styleId="47EB66F6A0EF4110BF9DB5B51CB435C6">
    <w:name w:val="47EB66F6A0EF4110BF9DB5B51CB435C6"/>
    <w:rsid w:val="00011F8C"/>
  </w:style>
  <w:style w:type="paragraph" w:customStyle="1" w:styleId="9B866568915A4647982C4A01C1152664">
    <w:name w:val="9B866568915A4647982C4A01C1152664"/>
    <w:rsid w:val="00011F8C"/>
  </w:style>
  <w:style w:type="paragraph" w:customStyle="1" w:styleId="86A0332899F44ED19ECDAECAF85EDDBB">
    <w:name w:val="86A0332899F44ED19ECDAECAF85EDDBB"/>
    <w:rsid w:val="00011F8C"/>
  </w:style>
  <w:style w:type="paragraph" w:customStyle="1" w:styleId="040631B547CA4AAB9A083612E0687AE3">
    <w:name w:val="040631B547CA4AAB9A083612E0687AE3"/>
    <w:rsid w:val="00011F8C"/>
  </w:style>
  <w:style w:type="paragraph" w:customStyle="1" w:styleId="3677A420FD5D455888BB6B1B41710B2E">
    <w:name w:val="3677A420FD5D455888BB6B1B41710B2E"/>
    <w:rsid w:val="00011F8C"/>
  </w:style>
  <w:style w:type="paragraph" w:customStyle="1" w:styleId="2ED8DDF785624C1C838DC2D259105805">
    <w:name w:val="2ED8DDF785624C1C838DC2D259105805"/>
    <w:rsid w:val="00F2052C"/>
  </w:style>
  <w:style w:type="paragraph" w:customStyle="1" w:styleId="A8807A6C75384421837C8910B64D123B">
    <w:name w:val="A8807A6C75384421837C8910B64D123B"/>
    <w:rsid w:val="00F2052C"/>
  </w:style>
  <w:style w:type="paragraph" w:customStyle="1" w:styleId="5F8078717A6A42DCB619EC255E6093A6">
    <w:name w:val="5F8078717A6A42DCB619EC255E6093A6"/>
    <w:rsid w:val="00F2052C"/>
  </w:style>
  <w:style w:type="paragraph" w:customStyle="1" w:styleId="276E728A30DE42E2BC4D1824C6E20EBD">
    <w:name w:val="276E728A30DE42E2BC4D1824C6E20EBD"/>
    <w:rsid w:val="00F2052C"/>
  </w:style>
  <w:style w:type="paragraph" w:customStyle="1" w:styleId="A4F9F284243F4709909D853FF9511256">
    <w:name w:val="A4F9F284243F4709909D853FF9511256"/>
    <w:rsid w:val="00F2052C"/>
  </w:style>
  <w:style w:type="paragraph" w:customStyle="1" w:styleId="C4D5323791964B1B8D49687FD8FDAB3D">
    <w:name w:val="C4D5323791964B1B8D49687FD8FDAB3D"/>
    <w:rsid w:val="00F2052C"/>
  </w:style>
  <w:style w:type="paragraph" w:customStyle="1" w:styleId="3665C938DAEF40B3836CDA2B564CB97E">
    <w:name w:val="3665C938DAEF40B3836CDA2B564CB97E"/>
    <w:rsid w:val="00F2052C"/>
  </w:style>
  <w:style w:type="paragraph" w:customStyle="1" w:styleId="8AA590DBAAA04051BFCCF1AE16ECB23B">
    <w:name w:val="8AA590DBAAA04051BFCCF1AE16ECB23B"/>
    <w:rsid w:val="00F2052C"/>
  </w:style>
  <w:style w:type="paragraph" w:customStyle="1" w:styleId="475183B5893C4AE7935E23BDD0BAC19F">
    <w:name w:val="475183B5893C4AE7935E23BDD0BAC19F"/>
    <w:rsid w:val="00F2052C"/>
  </w:style>
  <w:style w:type="paragraph" w:customStyle="1" w:styleId="F75B0D3A3E0F41D4AB3D64512D804605">
    <w:name w:val="F75B0D3A3E0F41D4AB3D64512D804605"/>
    <w:rsid w:val="00F2052C"/>
  </w:style>
  <w:style w:type="paragraph" w:customStyle="1" w:styleId="B5444423AFEB49E6885BFDDFB61F2098">
    <w:name w:val="B5444423AFEB49E6885BFDDFB61F2098"/>
    <w:rsid w:val="00F2052C"/>
  </w:style>
  <w:style w:type="paragraph" w:customStyle="1" w:styleId="9BF862507B084AC988BA3F8BACB6E618">
    <w:name w:val="9BF862507B084AC988BA3F8BACB6E618"/>
    <w:rsid w:val="00F2052C"/>
  </w:style>
  <w:style w:type="paragraph" w:customStyle="1" w:styleId="090559BBC3FD4E91A6D4DD73133C2D70">
    <w:name w:val="090559BBC3FD4E91A6D4DD73133C2D70"/>
    <w:rsid w:val="00F2052C"/>
  </w:style>
  <w:style w:type="paragraph" w:customStyle="1" w:styleId="C329A35BEABD4A63ADE18856404DEA0A">
    <w:name w:val="C329A35BEABD4A63ADE18856404DEA0A"/>
    <w:rsid w:val="00F2052C"/>
  </w:style>
  <w:style w:type="paragraph" w:customStyle="1" w:styleId="888C80DA38BF4403971DBCBB114A8B2D">
    <w:name w:val="888C80DA38BF4403971DBCBB114A8B2D"/>
    <w:rsid w:val="00F2052C"/>
  </w:style>
  <w:style w:type="paragraph" w:customStyle="1" w:styleId="89BC91D734304680BA7C77BF4E280382">
    <w:name w:val="89BC91D734304680BA7C77BF4E280382"/>
    <w:rsid w:val="00F2052C"/>
  </w:style>
  <w:style w:type="paragraph" w:customStyle="1" w:styleId="A697073B72AB49338990768FBD936B38">
    <w:name w:val="A697073B72AB49338990768FBD936B38"/>
    <w:rsid w:val="00F2052C"/>
  </w:style>
  <w:style w:type="paragraph" w:customStyle="1" w:styleId="64880B747FDB419EA30D46D9AE99A1E4">
    <w:name w:val="64880B747FDB419EA30D46D9AE99A1E4"/>
    <w:rsid w:val="00F2052C"/>
  </w:style>
  <w:style w:type="paragraph" w:customStyle="1" w:styleId="953947189B724D78AEA2EB47BD1F08D8">
    <w:name w:val="953947189B724D78AEA2EB47BD1F08D8"/>
    <w:rsid w:val="00F2052C"/>
  </w:style>
  <w:style w:type="paragraph" w:customStyle="1" w:styleId="4C71B7BDF40242E99788046892353BBA">
    <w:name w:val="4C71B7BDF40242E99788046892353BBA"/>
    <w:rsid w:val="00F2052C"/>
  </w:style>
  <w:style w:type="paragraph" w:customStyle="1" w:styleId="806A27E230FA43C2AE6F39E98923EC99">
    <w:name w:val="806A27E230FA43C2AE6F39E98923EC99"/>
    <w:rsid w:val="00F2052C"/>
  </w:style>
  <w:style w:type="paragraph" w:customStyle="1" w:styleId="B47F934A3F6641458FE2464ECAA45258">
    <w:name w:val="B47F934A3F6641458FE2464ECAA45258"/>
    <w:rsid w:val="00F2052C"/>
  </w:style>
  <w:style w:type="paragraph" w:customStyle="1" w:styleId="A03F4C7641554486A6DE3E60E35920BC">
    <w:name w:val="A03F4C7641554486A6DE3E60E35920BC"/>
    <w:rsid w:val="00F2052C"/>
  </w:style>
  <w:style w:type="paragraph" w:customStyle="1" w:styleId="04FED684642344DFA150E2F84DE3218E">
    <w:name w:val="04FED684642344DFA150E2F84DE3218E"/>
    <w:rsid w:val="00F2052C"/>
  </w:style>
  <w:style w:type="paragraph" w:customStyle="1" w:styleId="3282749C9AAC4AC4A232178C9D59E0F8">
    <w:name w:val="3282749C9AAC4AC4A232178C9D59E0F8"/>
    <w:rsid w:val="00F2052C"/>
  </w:style>
  <w:style w:type="paragraph" w:customStyle="1" w:styleId="A646EED8D2284DCBB8C0D752D2B875C2">
    <w:name w:val="A646EED8D2284DCBB8C0D752D2B875C2"/>
    <w:rsid w:val="00F2052C"/>
  </w:style>
  <w:style w:type="paragraph" w:customStyle="1" w:styleId="4DAA64DB91AD424EBA6778FC1B707A02">
    <w:name w:val="4DAA64DB91AD424EBA6778FC1B707A02"/>
    <w:rsid w:val="00F2052C"/>
  </w:style>
  <w:style w:type="paragraph" w:customStyle="1" w:styleId="B9B668216692419EBCE49947C64974B4">
    <w:name w:val="B9B668216692419EBCE49947C64974B4"/>
    <w:rsid w:val="00F2052C"/>
  </w:style>
  <w:style w:type="paragraph" w:customStyle="1" w:styleId="C55DC16F142B4BE0B00AD6081A361C4F">
    <w:name w:val="C55DC16F142B4BE0B00AD6081A361C4F"/>
    <w:rsid w:val="00F2052C"/>
  </w:style>
  <w:style w:type="paragraph" w:customStyle="1" w:styleId="1022001B171E4564A8506DCA24DAEEED">
    <w:name w:val="1022001B171E4564A8506DCA24DAEEED"/>
    <w:rsid w:val="00F2052C"/>
  </w:style>
  <w:style w:type="paragraph" w:customStyle="1" w:styleId="F596A15A54C54F1EB4930B6617E5F161">
    <w:name w:val="F596A15A54C54F1EB4930B6617E5F161"/>
    <w:rsid w:val="00F2052C"/>
  </w:style>
  <w:style w:type="paragraph" w:customStyle="1" w:styleId="BE01546227334B7FB80307D2109ED359">
    <w:name w:val="BE01546227334B7FB80307D2109ED359"/>
    <w:rsid w:val="00F2052C"/>
  </w:style>
  <w:style w:type="paragraph" w:customStyle="1" w:styleId="8105F6740CE644C09330E2E6DA999E29">
    <w:name w:val="8105F6740CE644C09330E2E6DA999E29"/>
    <w:rsid w:val="00F2052C"/>
  </w:style>
  <w:style w:type="paragraph" w:customStyle="1" w:styleId="2BBD75771D1F4011A4CA1EFE50A42D4B">
    <w:name w:val="2BBD75771D1F4011A4CA1EFE50A42D4B"/>
    <w:rsid w:val="00F2052C"/>
  </w:style>
  <w:style w:type="paragraph" w:customStyle="1" w:styleId="B7C43E30750B46D0BE92ECFB34F6D2A6">
    <w:name w:val="B7C43E30750B46D0BE92ECFB34F6D2A6"/>
    <w:rsid w:val="00F2052C"/>
  </w:style>
  <w:style w:type="paragraph" w:customStyle="1" w:styleId="D47D5DA39FE544219E6DF32695723986">
    <w:name w:val="D47D5DA39FE544219E6DF32695723986"/>
    <w:rsid w:val="00F2052C"/>
  </w:style>
  <w:style w:type="paragraph" w:customStyle="1" w:styleId="74FE50DD501F43BBB5A9C561056DDBA1">
    <w:name w:val="74FE50DD501F43BBB5A9C561056DDBA1"/>
    <w:rsid w:val="00F2052C"/>
  </w:style>
  <w:style w:type="paragraph" w:customStyle="1" w:styleId="6BEC0FBA195B4FA6A48244C4AC1B093E">
    <w:name w:val="6BEC0FBA195B4FA6A48244C4AC1B093E"/>
    <w:rsid w:val="00F2052C"/>
  </w:style>
  <w:style w:type="paragraph" w:customStyle="1" w:styleId="7CD86568B1F44B72A7C895FD3C542975">
    <w:name w:val="7CD86568B1F44B72A7C895FD3C542975"/>
    <w:rsid w:val="00F2052C"/>
  </w:style>
  <w:style w:type="paragraph" w:customStyle="1" w:styleId="01B76DDF5927478691C28BF4F0845EAC">
    <w:name w:val="01B76DDF5927478691C28BF4F0845EAC"/>
    <w:rsid w:val="00F2052C"/>
  </w:style>
  <w:style w:type="paragraph" w:customStyle="1" w:styleId="667C1F83B8494207A5DD114666817627">
    <w:name w:val="667C1F83B8494207A5DD114666817627"/>
    <w:rsid w:val="00F2052C"/>
  </w:style>
  <w:style w:type="paragraph" w:customStyle="1" w:styleId="752AAD67F6A64901A0CC348595E39074">
    <w:name w:val="752AAD67F6A64901A0CC348595E39074"/>
    <w:rsid w:val="00F2052C"/>
  </w:style>
  <w:style w:type="paragraph" w:customStyle="1" w:styleId="A3B1BBC345D94EBEBA3F3AC05F9FCAD3">
    <w:name w:val="A3B1BBC345D94EBEBA3F3AC05F9FCAD3"/>
    <w:rsid w:val="00F2052C"/>
  </w:style>
  <w:style w:type="paragraph" w:customStyle="1" w:styleId="37937FE8F538440E82C059C34DCBEC4F">
    <w:name w:val="37937FE8F538440E82C059C34DCBEC4F"/>
    <w:rsid w:val="00F2052C"/>
  </w:style>
  <w:style w:type="paragraph" w:customStyle="1" w:styleId="23D2C763C4E448698B679461E113F546">
    <w:name w:val="23D2C763C4E448698B679461E113F546"/>
    <w:rsid w:val="00F2052C"/>
  </w:style>
  <w:style w:type="paragraph" w:customStyle="1" w:styleId="FBFE3F3EB4F949099F5FDEEA7D212D78">
    <w:name w:val="FBFE3F3EB4F949099F5FDEEA7D212D78"/>
    <w:rsid w:val="00F2052C"/>
  </w:style>
  <w:style w:type="paragraph" w:customStyle="1" w:styleId="0114247AA7724C34B8DCFDECE3606BC0">
    <w:name w:val="0114247AA7724C34B8DCFDECE3606BC0"/>
    <w:rsid w:val="00F2052C"/>
  </w:style>
  <w:style w:type="paragraph" w:customStyle="1" w:styleId="024B0EBD9B27461E8E89C8D8B04E6384">
    <w:name w:val="024B0EBD9B27461E8E89C8D8B04E6384"/>
    <w:rsid w:val="00F2052C"/>
  </w:style>
  <w:style w:type="paragraph" w:customStyle="1" w:styleId="3B0645BBDF9F4ACC864CCDA473A0AEC3">
    <w:name w:val="3B0645BBDF9F4ACC864CCDA473A0AEC3"/>
    <w:rsid w:val="00F2052C"/>
  </w:style>
  <w:style w:type="paragraph" w:customStyle="1" w:styleId="B990FBC4CB404FF38F3EF6A8B8DBD8F7">
    <w:name w:val="B990FBC4CB404FF38F3EF6A8B8DBD8F7"/>
    <w:rsid w:val="00F2052C"/>
  </w:style>
  <w:style w:type="paragraph" w:customStyle="1" w:styleId="E7D885AA6992407DB7600FFEC1B1BE17">
    <w:name w:val="E7D885AA6992407DB7600FFEC1B1BE17"/>
    <w:rsid w:val="00F2052C"/>
  </w:style>
  <w:style w:type="paragraph" w:customStyle="1" w:styleId="AC114A8131DD4D928ED7F684DC7967BB">
    <w:name w:val="AC114A8131DD4D928ED7F684DC7967BB"/>
    <w:rsid w:val="00F2052C"/>
  </w:style>
  <w:style w:type="paragraph" w:customStyle="1" w:styleId="E9B0DD3BD2BC4234BE14FDF50261A1FD">
    <w:name w:val="E9B0DD3BD2BC4234BE14FDF50261A1FD"/>
    <w:rsid w:val="00F2052C"/>
  </w:style>
  <w:style w:type="paragraph" w:customStyle="1" w:styleId="2F0325CCB20945AF9A9816FD929ABD82">
    <w:name w:val="2F0325CCB20945AF9A9816FD929ABD82"/>
    <w:rsid w:val="00F2052C"/>
  </w:style>
  <w:style w:type="paragraph" w:customStyle="1" w:styleId="2134B56321954B2385DA82A871AF8609">
    <w:name w:val="2134B56321954B2385DA82A871AF8609"/>
    <w:rsid w:val="00F2052C"/>
  </w:style>
  <w:style w:type="paragraph" w:customStyle="1" w:styleId="A4888AA9448B4072845B254467A81EEC">
    <w:name w:val="A4888AA9448B4072845B254467A81EEC"/>
    <w:rsid w:val="00F2052C"/>
  </w:style>
  <w:style w:type="paragraph" w:customStyle="1" w:styleId="A15E360C11364ECC9E8D55FC8EFE0EAA">
    <w:name w:val="A15E360C11364ECC9E8D55FC8EFE0EAA"/>
    <w:rsid w:val="00F2052C"/>
  </w:style>
  <w:style w:type="paragraph" w:customStyle="1" w:styleId="E6C597BE5C114B299D18AE3B12CD33F8">
    <w:name w:val="E6C597BE5C114B299D18AE3B12CD33F8"/>
    <w:rsid w:val="00F2052C"/>
  </w:style>
  <w:style w:type="paragraph" w:customStyle="1" w:styleId="CF3D357A3E4A42B2B79D4D4A0D8D2895">
    <w:name w:val="CF3D357A3E4A42B2B79D4D4A0D8D2895"/>
    <w:rsid w:val="00F2052C"/>
  </w:style>
  <w:style w:type="paragraph" w:customStyle="1" w:styleId="A0F11DC6CC564AA9A06F0561F75E5889">
    <w:name w:val="A0F11DC6CC564AA9A06F0561F75E5889"/>
    <w:rsid w:val="00F2052C"/>
  </w:style>
  <w:style w:type="paragraph" w:customStyle="1" w:styleId="3377105C2B6641D09AE3293A041C4A57">
    <w:name w:val="3377105C2B6641D09AE3293A041C4A57"/>
    <w:rsid w:val="00F2052C"/>
  </w:style>
  <w:style w:type="paragraph" w:customStyle="1" w:styleId="4DD63CDA58CE4E42A225F01282F598BD">
    <w:name w:val="4DD63CDA58CE4E42A225F01282F598BD"/>
    <w:rsid w:val="00F2052C"/>
  </w:style>
  <w:style w:type="paragraph" w:customStyle="1" w:styleId="2DFC37C22DD54935B310BE2DA494E33F">
    <w:name w:val="2DFC37C22DD54935B310BE2DA494E33F"/>
    <w:rsid w:val="00F2052C"/>
  </w:style>
  <w:style w:type="paragraph" w:customStyle="1" w:styleId="0E9F70CCFE1046DEBE3586C3AAA95184">
    <w:name w:val="0E9F70CCFE1046DEBE3586C3AAA95184"/>
    <w:rsid w:val="00F2052C"/>
  </w:style>
  <w:style w:type="paragraph" w:customStyle="1" w:styleId="63BB19F0C5F845A29617A73D39BB25E6">
    <w:name w:val="63BB19F0C5F845A29617A73D39BB25E6"/>
    <w:rsid w:val="00F2052C"/>
  </w:style>
  <w:style w:type="paragraph" w:customStyle="1" w:styleId="28F79A835D87439F92BC7E19902D589C">
    <w:name w:val="28F79A835D87439F92BC7E19902D589C"/>
    <w:rsid w:val="00F2052C"/>
  </w:style>
  <w:style w:type="paragraph" w:customStyle="1" w:styleId="8CFC6AA9FAD044488145BA0D959E40F2">
    <w:name w:val="8CFC6AA9FAD044488145BA0D959E40F2"/>
    <w:rsid w:val="00F2052C"/>
  </w:style>
  <w:style w:type="paragraph" w:customStyle="1" w:styleId="8522154757C44CBF8B1EE40F1CEABF8A">
    <w:name w:val="8522154757C44CBF8B1EE40F1CEABF8A"/>
    <w:rsid w:val="00F2052C"/>
  </w:style>
  <w:style w:type="paragraph" w:customStyle="1" w:styleId="FCC87F8EFFCC403186425D2D0D89A38D">
    <w:name w:val="FCC87F8EFFCC403186425D2D0D89A38D"/>
    <w:rsid w:val="00F2052C"/>
  </w:style>
  <w:style w:type="paragraph" w:customStyle="1" w:styleId="0CF3E1C3EF3E42DAA43E339E7F3663F7">
    <w:name w:val="0CF3E1C3EF3E42DAA43E339E7F3663F7"/>
    <w:rsid w:val="00F2052C"/>
  </w:style>
  <w:style w:type="paragraph" w:customStyle="1" w:styleId="758DDAD8A4ED4E3E808A5F482E8AC860">
    <w:name w:val="758DDAD8A4ED4E3E808A5F482E8AC860"/>
    <w:rsid w:val="00F2052C"/>
  </w:style>
  <w:style w:type="paragraph" w:customStyle="1" w:styleId="6A3E46CF659F446F9E979B802D5A686D">
    <w:name w:val="6A3E46CF659F446F9E979B802D5A686D"/>
    <w:rsid w:val="00F2052C"/>
  </w:style>
  <w:style w:type="paragraph" w:customStyle="1" w:styleId="A4E4BDA318274AC5A17F9721D0694CC8">
    <w:name w:val="A4E4BDA318274AC5A17F9721D0694CC8"/>
    <w:rsid w:val="00F2052C"/>
  </w:style>
  <w:style w:type="paragraph" w:customStyle="1" w:styleId="A54C560209574C6380B6D2C64B879E80">
    <w:name w:val="A54C560209574C6380B6D2C64B879E80"/>
    <w:rsid w:val="00F2052C"/>
  </w:style>
  <w:style w:type="paragraph" w:customStyle="1" w:styleId="CB0BD889F55D4565A24CFF557286DDF8">
    <w:name w:val="CB0BD889F55D4565A24CFF557286DDF8"/>
    <w:rsid w:val="00F2052C"/>
  </w:style>
  <w:style w:type="paragraph" w:customStyle="1" w:styleId="D36C08A8D05F4312AB785048FF9EEC1F">
    <w:name w:val="D36C08A8D05F4312AB785048FF9EEC1F"/>
    <w:rsid w:val="00F2052C"/>
  </w:style>
  <w:style w:type="paragraph" w:customStyle="1" w:styleId="36345B3A0EBA4B01B1BA32D41DD4B3FC">
    <w:name w:val="36345B3A0EBA4B01B1BA32D41DD4B3FC"/>
    <w:rsid w:val="00F2052C"/>
  </w:style>
  <w:style w:type="paragraph" w:customStyle="1" w:styleId="1B0685BFED3644F3972D28C3311232EF">
    <w:name w:val="1B0685BFED3644F3972D28C3311232EF"/>
    <w:rsid w:val="00F2052C"/>
  </w:style>
  <w:style w:type="paragraph" w:customStyle="1" w:styleId="8F1F43D221BD42F5AC26B47F9B32EB1B">
    <w:name w:val="8F1F43D221BD42F5AC26B47F9B32EB1B"/>
    <w:rsid w:val="00F2052C"/>
  </w:style>
  <w:style w:type="paragraph" w:customStyle="1" w:styleId="B2F59ED440CD47E5A2A5694351A59020">
    <w:name w:val="B2F59ED440CD47E5A2A5694351A59020"/>
    <w:rsid w:val="00F2052C"/>
  </w:style>
  <w:style w:type="paragraph" w:customStyle="1" w:styleId="23AA28835247467C8D1C53837B53E8BC">
    <w:name w:val="23AA28835247467C8D1C53837B53E8BC"/>
    <w:rsid w:val="00F2052C"/>
  </w:style>
  <w:style w:type="paragraph" w:customStyle="1" w:styleId="B170C19F82364CFA846D27FEE75DE596">
    <w:name w:val="B170C19F82364CFA846D27FEE75DE596"/>
    <w:rsid w:val="00F2052C"/>
  </w:style>
  <w:style w:type="paragraph" w:customStyle="1" w:styleId="AD54BA45611B441DB955B58DDBD53849">
    <w:name w:val="AD54BA45611B441DB955B58DDBD53849"/>
    <w:rsid w:val="00F2052C"/>
  </w:style>
  <w:style w:type="paragraph" w:customStyle="1" w:styleId="4C4D2209AC56415CB8A8ECF114ADBFB3">
    <w:name w:val="4C4D2209AC56415CB8A8ECF114ADBFB3"/>
    <w:rsid w:val="00F2052C"/>
  </w:style>
  <w:style w:type="paragraph" w:customStyle="1" w:styleId="2CD0696454824E0090E5C78F2813C18A">
    <w:name w:val="2CD0696454824E0090E5C78F2813C18A"/>
    <w:rsid w:val="00F2052C"/>
  </w:style>
  <w:style w:type="paragraph" w:customStyle="1" w:styleId="6645B925F90144AC9462958DDBB60A5A">
    <w:name w:val="6645B925F90144AC9462958DDBB60A5A"/>
    <w:rsid w:val="00F2052C"/>
  </w:style>
  <w:style w:type="paragraph" w:customStyle="1" w:styleId="8C3381A529684EAA85E11EB3884CA5F1">
    <w:name w:val="8C3381A529684EAA85E11EB3884CA5F1"/>
    <w:rsid w:val="00F2052C"/>
  </w:style>
  <w:style w:type="paragraph" w:customStyle="1" w:styleId="24CBD57C9321421B98D94016DF2FE45A">
    <w:name w:val="24CBD57C9321421B98D94016DF2FE45A"/>
    <w:rsid w:val="00F2052C"/>
  </w:style>
  <w:style w:type="paragraph" w:customStyle="1" w:styleId="13F1D4B97B514755B5B9DCDCE85DC944">
    <w:name w:val="13F1D4B97B514755B5B9DCDCE85DC944"/>
    <w:rsid w:val="00F2052C"/>
  </w:style>
  <w:style w:type="paragraph" w:customStyle="1" w:styleId="9F1BBF7A827744CAB062A279F7E04FAB">
    <w:name w:val="9F1BBF7A827744CAB062A279F7E04FAB"/>
    <w:rsid w:val="00D56A02"/>
  </w:style>
  <w:style w:type="paragraph" w:customStyle="1" w:styleId="E66208E4C3764F148C6D9C7FD41DA5B5">
    <w:name w:val="E66208E4C3764F148C6D9C7FD41DA5B5"/>
    <w:rsid w:val="00D56A02"/>
  </w:style>
  <w:style w:type="paragraph" w:customStyle="1" w:styleId="119583B356F0469BB59D8E6B5BC19E02">
    <w:name w:val="119583B356F0469BB59D8E6B5BC19E02"/>
    <w:rsid w:val="00066D9C"/>
  </w:style>
  <w:style w:type="paragraph" w:customStyle="1" w:styleId="D718E16E466143ECB03CB3F5D8A6DFBC">
    <w:name w:val="D718E16E466143ECB03CB3F5D8A6DFBC"/>
    <w:rsid w:val="00A856F0"/>
  </w:style>
  <w:style w:type="paragraph" w:customStyle="1" w:styleId="28914D1AB8DE4E25B8E02716E39F2E8A">
    <w:name w:val="28914D1AB8DE4E25B8E02716E39F2E8A"/>
    <w:rsid w:val="00A856F0"/>
  </w:style>
  <w:style w:type="paragraph" w:customStyle="1" w:styleId="924C97F8C2D44D4E9DBABBCA5FF40F04">
    <w:name w:val="924C97F8C2D44D4E9DBABBCA5FF40F04"/>
    <w:rsid w:val="00A856F0"/>
  </w:style>
  <w:style w:type="paragraph" w:customStyle="1" w:styleId="CA19BEC52DAF44C1A6D52D21C8537FD5">
    <w:name w:val="CA19BEC52DAF44C1A6D52D21C8537FD5"/>
    <w:rsid w:val="00A856F0"/>
  </w:style>
  <w:style w:type="paragraph" w:customStyle="1" w:styleId="74A98769FCCA4601BF251EE9865D0FA4">
    <w:name w:val="74A98769FCCA4601BF251EE9865D0FA4"/>
    <w:rsid w:val="00A856F0"/>
  </w:style>
  <w:style w:type="paragraph" w:customStyle="1" w:styleId="B2DC72AA9EA0477CA0E365E8F90CABC2">
    <w:name w:val="B2DC72AA9EA0477CA0E365E8F90CABC2"/>
    <w:rsid w:val="00BA2ACC"/>
  </w:style>
  <w:style w:type="paragraph" w:customStyle="1" w:styleId="D9E4E6026A5D4E0CB1C9D4BACFB8E2F2">
    <w:name w:val="D9E4E6026A5D4E0CB1C9D4BACFB8E2F2"/>
    <w:rsid w:val="00BA2ACC"/>
  </w:style>
  <w:style w:type="paragraph" w:customStyle="1" w:styleId="00A1047605644695ABADB72DDD7172CD">
    <w:name w:val="00A1047605644695ABADB72DDD7172CD"/>
    <w:rsid w:val="00BA2ACC"/>
  </w:style>
  <w:style w:type="paragraph" w:customStyle="1" w:styleId="4DF8C65AF509419F9117292C52170D92">
    <w:name w:val="4DF8C65AF509419F9117292C52170D92"/>
    <w:rsid w:val="00BA2ACC"/>
  </w:style>
  <w:style w:type="paragraph" w:customStyle="1" w:styleId="6F04264169274EDD96B6AA4208555DBA">
    <w:name w:val="6F04264169274EDD96B6AA4208555DBA"/>
    <w:rsid w:val="00BA2ACC"/>
  </w:style>
  <w:style w:type="paragraph" w:customStyle="1" w:styleId="0CD4F7B2F1264BF881AA33357C6F77FB">
    <w:name w:val="0CD4F7B2F1264BF881AA33357C6F77FB"/>
    <w:rsid w:val="00BA2ACC"/>
  </w:style>
  <w:style w:type="paragraph" w:customStyle="1" w:styleId="7D0B38BA90B24DFD86A383C32B904212">
    <w:name w:val="7D0B38BA90B24DFD86A383C32B904212"/>
    <w:rsid w:val="00BA2ACC"/>
  </w:style>
  <w:style w:type="paragraph" w:customStyle="1" w:styleId="9B58689E0ED94E78B56A10ADB0AD9217">
    <w:name w:val="9B58689E0ED94E78B56A10ADB0AD9217"/>
    <w:rsid w:val="00BA2ACC"/>
  </w:style>
  <w:style w:type="paragraph" w:customStyle="1" w:styleId="70085E6838E7481D9AA3640EFD61C309">
    <w:name w:val="70085E6838E7481D9AA3640EFD61C309"/>
    <w:rsid w:val="00BA2ACC"/>
  </w:style>
  <w:style w:type="paragraph" w:customStyle="1" w:styleId="58D461767A95420CB1FB39BBCAA21C82">
    <w:name w:val="58D461767A95420CB1FB39BBCAA21C82"/>
    <w:rsid w:val="00BA2ACC"/>
  </w:style>
  <w:style w:type="paragraph" w:customStyle="1" w:styleId="0BC0F3F78A134CB2B6A6E4D71CE722FA">
    <w:name w:val="0BC0F3F78A134CB2B6A6E4D71CE722FA"/>
    <w:rsid w:val="00A9455F"/>
  </w:style>
  <w:style w:type="paragraph" w:customStyle="1" w:styleId="65D8397BAB07407E89395F4990EAAEA5">
    <w:name w:val="65D8397BAB07407E89395F4990EAAEA5"/>
    <w:rsid w:val="00A9455F"/>
  </w:style>
  <w:style w:type="paragraph" w:customStyle="1" w:styleId="F594F6EEF3DD4C27AA10F067238177F6">
    <w:name w:val="F594F6EEF3DD4C27AA10F067238177F6"/>
    <w:rsid w:val="00A9455F"/>
  </w:style>
  <w:style w:type="paragraph" w:customStyle="1" w:styleId="6ACA4A4B2F924555B1A7960FFA1F7C8A">
    <w:name w:val="6ACA4A4B2F924555B1A7960FFA1F7C8A"/>
    <w:rsid w:val="00A9455F"/>
  </w:style>
  <w:style w:type="paragraph" w:customStyle="1" w:styleId="E90A86C5658B4ABDB2B7F7125B4E1372">
    <w:name w:val="E90A86C5658B4ABDB2B7F7125B4E1372"/>
    <w:rsid w:val="00A9455F"/>
  </w:style>
  <w:style w:type="paragraph" w:customStyle="1" w:styleId="A441042A96AF4D0CA898299BD6CE951C">
    <w:name w:val="A441042A96AF4D0CA898299BD6CE951C"/>
    <w:rsid w:val="00A9455F"/>
  </w:style>
  <w:style w:type="paragraph" w:customStyle="1" w:styleId="09B4722FBFD44772BAC367A1AC2DABC5">
    <w:name w:val="09B4722FBFD44772BAC367A1AC2DABC5"/>
    <w:rsid w:val="00A9455F"/>
  </w:style>
  <w:style w:type="paragraph" w:customStyle="1" w:styleId="FD64633E65674B1980DD8A98B31B4D93">
    <w:name w:val="FD64633E65674B1980DD8A98B31B4D93"/>
    <w:rsid w:val="00A9455F"/>
  </w:style>
  <w:style w:type="paragraph" w:customStyle="1" w:styleId="35C6ED0B9C9A4336BBF3381F654D422C">
    <w:name w:val="35C6ED0B9C9A4336BBF3381F654D422C"/>
    <w:rsid w:val="00A9455F"/>
  </w:style>
  <w:style w:type="paragraph" w:customStyle="1" w:styleId="F64C6665AECD474A8D6D456903C92C62">
    <w:name w:val="F64C6665AECD474A8D6D456903C92C62"/>
    <w:rsid w:val="00A9455F"/>
  </w:style>
  <w:style w:type="paragraph" w:customStyle="1" w:styleId="F327A9AB35DB44EABAE9C121D6D4A759">
    <w:name w:val="F327A9AB35DB44EABAE9C121D6D4A759"/>
    <w:rsid w:val="00A9455F"/>
  </w:style>
  <w:style w:type="paragraph" w:customStyle="1" w:styleId="4DD6D7769EBE45B58B86B753B239D0F4">
    <w:name w:val="4DD6D7769EBE45B58B86B753B239D0F4"/>
    <w:rsid w:val="00A9455F"/>
  </w:style>
  <w:style w:type="paragraph" w:customStyle="1" w:styleId="6AD80A68C8C342B38732FD5E3548D93E">
    <w:name w:val="6AD80A68C8C342B38732FD5E3548D93E"/>
    <w:rsid w:val="00A9455F"/>
  </w:style>
  <w:style w:type="paragraph" w:customStyle="1" w:styleId="C98371622A5F4AFBBED20752035BAF58">
    <w:name w:val="C98371622A5F4AFBBED20752035BAF58"/>
    <w:rsid w:val="00A9455F"/>
  </w:style>
  <w:style w:type="paragraph" w:customStyle="1" w:styleId="88E4181F17B24BDC84D34484959307E5">
    <w:name w:val="88E4181F17B24BDC84D34484959307E5"/>
    <w:rsid w:val="00A9455F"/>
  </w:style>
  <w:style w:type="paragraph" w:customStyle="1" w:styleId="68855591841E47CD80CDC91557D52ED4">
    <w:name w:val="68855591841E47CD80CDC91557D52ED4"/>
    <w:rsid w:val="00A9455F"/>
  </w:style>
  <w:style w:type="paragraph" w:customStyle="1" w:styleId="C50BAC393E264B0198C1804898345B08">
    <w:name w:val="C50BAC393E264B0198C1804898345B08"/>
    <w:rsid w:val="00A9455F"/>
  </w:style>
  <w:style w:type="paragraph" w:customStyle="1" w:styleId="DCEACF5BA0DE4744890B3110B397BB7C">
    <w:name w:val="DCEACF5BA0DE4744890B3110B397BB7C"/>
    <w:rsid w:val="00A9455F"/>
  </w:style>
  <w:style w:type="paragraph" w:customStyle="1" w:styleId="85C5CB1377414C2DAF9526F22AA9C413">
    <w:name w:val="85C5CB1377414C2DAF9526F22AA9C413"/>
    <w:rsid w:val="00A9455F"/>
  </w:style>
  <w:style w:type="paragraph" w:customStyle="1" w:styleId="EB064BDB5E0B4EF2979492ED708FFE34">
    <w:name w:val="EB064BDB5E0B4EF2979492ED708FFE34"/>
    <w:rsid w:val="00A9455F"/>
  </w:style>
  <w:style w:type="paragraph" w:customStyle="1" w:styleId="1F7E909C524D492181EB4A0ED5A61AF1">
    <w:name w:val="1F7E909C524D492181EB4A0ED5A61AF1"/>
    <w:rsid w:val="00A9455F"/>
  </w:style>
  <w:style w:type="paragraph" w:customStyle="1" w:styleId="D14BFAF199664DCC81F93F83CF617FBA">
    <w:name w:val="D14BFAF199664DCC81F93F83CF617FBA"/>
    <w:rsid w:val="00A9455F"/>
  </w:style>
  <w:style w:type="paragraph" w:customStyle="1" w:styleId="3C9C9C926CEA48D5B2C1A6E9A4965395">
    <w:name w:val="3C9C9C926CEA48D5B2C1A6E9A4965395"/>
    <w:rsid w:val="00A9455F"/>
  </w:style>
  <w:style w:type="paragraph" w:customStyle="1" w:styleId="E7F27FC75A6E4859B72C79C190C9CA34">
    <w:name w:val="E7F27FC75A6E4859B72C79C190C9CA34"/>
    <w:rsid w:val="00A9455F"/>
  </w:style>
  <w:style w:type="paragraph" w:customStyle="1" w:styleId="1841DA40DC58422AAFA606320454A374">
    <w:name w:val="1841DA40DC58422AAFA606320454A374"/>
    <w:rsid w:val="00A9455F"/>
  </w:style>
  <w:style w:type="paragraph" w:customStyle="1" w:styleId="3616DC3D85DF44DDA3DCCB16FA364FB5">
    <w:name w:val="3616DC3D85DF44DDA3DCCB16FA364FB5"/>
    <w:rsid w:val="00A9455F"/>
  </w:style>
  <w:style w:type="paragraph" w:customStyle="1" w:styleId="51DCD9D7030040608C4DD8FF3F434D22">
    <w:name w:val="51DCD9D7030040608C4DD8FF3F434D22"/>
    <w:rsid w:val="00A9455F"/>
  </w:style>
  <w:style w:type="paragraph" w:customStyle="1" w:styleId="49A64CF4C5224B4EA92E3172D8B5E291">
    <w:name w:val="49A64CF4C5224B4EA92E3172D8B5E291"/>
    <w:rsid w:val="00A9455F"/>
  </w:style>
  <w:style w:type="paragraph" w:customStyle="1" w:styleId="2D86B3D19BF14949AD7B276EF3691F47">
    <w:name w:val="2D86B3D19BF14949AD7B276EF3691F47"/>
    <w:rsid w:val="00A9455F"/>
  </w:style>
  <w:style w:type="paragraph" w:customStyle="1" w:styleId="2EEBB3120B2D48ADB56AD9AB7D84E0F1">
    <w:name w:val="2EEBB3120B2D48ADB56AD9AB7D84E0F1"/>
    <w:rsid w:val="00A9455F"/>
  </w:style>
  <w:style w:type="paragraph" w:customStyle="1" w:styleId="62CE7B46C02D4CF68BFF99344B13C861">
    <w:name w:val="62CE7B46C02D4CF68BFF99344B13C861"/>
    <w:rsid w:val="00A9455F"/>
  </w:style>
  <w:style w:type="paragraph" w:customStyle="1" w:styleId="624E84C66CA944CCA5E1FC396BAB2420">
    <w:name w:val="624E84C66CA944CCA5E1FC396BAB2420"/>
    <w:rsid w:val="00A9455F"/>
  </w:style>
  <w:style w:type="paragraph" w:customStyle="1" w:styleId="6516A09E83F0447EAF3979A62F6F8F3B">
    <w:name w:val="6516A09E83F0447EAF3979A62F6F8F3B"/>
    <w:rsid w:val="00A9455F"/>
  </w:style>
  <w:style w:type="paragraph" w:customStyle="1" w:styleId="7C104934F126426585EC632BB223424D">
    <w:name w:val="7C104934F126426585EC632BB223424D"/>
    <w:rsid w:val="00A9455F"/>
  </w:style>
  <w:style w:type="paragraph" w:customStyle="1" w:styleId="68A587268A8849A5AAB6D1171EC2A57F">
    <w:name w:val="68A587268A8849A5AAB6D1171EC2A57F"/>
    <w:rsid w:val="00A9455F"/>
  </w:style>
  <w:style w:type="paragraph" w:customStyle="1" w:styleId="56030A9B6B474DD587EAE84A64893EC3">
    <w:name w:val="56030A9B6B474DD587EAE84A64893EC3"/>
    <w:rsid w:val="00A9455F"/>
  </w:style>
  <w:style w:type="paragraph" w:customStyle="1" w:styleId="1081CD37FC314A91B9AD9339429044A3">
    <w:name w:val="1081CD37FC314A91B9AD9339429044A3"/>
    <w:rsid w:val="00A9455F"/>
  </w:style>
  <w:style w:type="paragraph" w:customStyle="1" w:styleId="F47B031D92D24265B66EF20FB207F9A8">
    <w:name w:val="F47B031D92D24265B66EF20FB207F9A8"/>
    <w:rsid w:val="00A9455F"/>
  </w:style>
  <w:style w:type="paragraph" w:customStyle="1" w:styleId="6DABF4DD1D62496181D68E212137A551">
    <w:name w:val="6DABF4DD1D62496181D68E212137A551"/>
    <w:rsid w:val="00A9455F"/>
  </w:style>
  <w:style w:type="paragraph" w:customStyle="1" w:styleId="C6EB26F1BB444363BB489B3F1D291DB2">
    <w:name w:val="C6EB26F1BB444363BB489B3F1D291DB2"/>
    <w:rsid w:val="00A9455F"/>
  </w:style>
  <w:style w:type="paragraph" w:customStyle="1" w:styleId="BA94D953415C40DF90D35C6415F8DCA1">
    <w:name w:val="BA94D953415C40DF90D35C6415F8DCA1"/>
    <w:rsid w:val="00A9455F"/>
  </w:style>
  <w:style w:type="paragraph" w:customStyle="1" w:styleId="3A90B51C15814CDCB7D9D08786F97368">
    <w:name w:val="3A90B51C15814CDCB7D9D08786F97368"/>
    <w:rsid w:val="00A9455F"/>
  </w:style>
  <w:style w:type="paragraph" w:customStyle="1" w:styleId="22C4467EB6174CBDAF85054D76E42979">
    <w:name w:val="22C4467EB6174CBDAF85054D76E42979"/>
    <w:rsid w:val="00A9455F"/>
  </w:style>
  <w:style w:type="paragraph" w:customStyle="1" w:styleId="B3646CDD21D1489A822B1452E0CF4EF3">
    <w:name w:val="B3646CDD21D1489A822B1452E0CF4EF3"/>
    <w:rsid w:val="00A9455F"/>
  </w:style>
  <w:style w:type="paragraph" w:customStyle="1" w:styleId="E01A5EF13C04485B86E5FD8DA1867358">
    <w:name w:val="E01A5EF13C04485B86E5FD8DA1867358"/>
    <w:rsid w:val="00A9455F"/>
  </w:style>
  <w:style w:type="paragraph" w:customStyle="1" w:styleId="946DDAFC24C94C64B1DB18B453F3592C">
    <w:name w:val="946DDAFC24C94C64B1DB18B453F3592C"/>
    <w:rsid w:val="00A9455F"/>
  </w:style>
  <w:style w:type="paragraph" w:customStyle="1" w:styleId="15C41D807EFC4157BD99AAAB52A2C489">
    <w:name w:val="15C41D807EFC4157BD99AAAB52A2C489"/>
    <w:rsid w:val="00A9455F"/>
  </w:style>
  <w:style w:type="paragraph" w:customStyle="1" w:styleId="DDD1E7EBFC5E44C89622F390089745B6">
    <w:name w:val="DDD1E7EBFC5E44C89622F390089745B6"/>
    <w:rsid w:val="00A9455F"/>
  </w:style>
  <w:style w:type="paragraph" w:customStyle="1" w:styleId="72DC56798EC246359F9C7FE2C9985A0F">
    <w:name w:val="72DC56798EC246359F9C7FE2C9985A0F"/>
    <w:rsid w:val="00A9455F"/>
  </w:style>
  <w:style w:type="paragraph" w:customStyle="1" w:styleId="B2A79B21BCF249D5AC7EFE6FE0FDA01C">
    <w:name w:val="B2A79B21BCF249D5AC7EFE6FE0FDA01C"/>
    <w:rsid w:val="00A9455F"/>
  </w:style>
  <w:style w:type="paragraph" w:customStyle="1" w:styleId="4465E7A11C1A427A83A173AA386897DF">
    <w:name w:val="4465E7A11C1A427A83A173AA386897DF"/>
    <w:rsid w:val="00A9455F"/>
  </w:style>
  <w:style w:type="paragraph" w:customStyle="1" w:styleId="601132EA7D3F46428A6A0424D41E7783">
    <w:name w:val="601132EA7D3F46428A6A0424D41E7783"/>
    <w:rsid w:val="00A9455F"/>
  </w:style>
  <w:style w:type="paragraph" w:customStyle="1" w:styleId="B7D8F59BDC6244C39DEEB6E349D01E0A">
    <w:name w:val="B7D8F59BDC6244C39DEEB6E349D01E0A"/>
    <w:rsid w:val="00A9455F"/>
  </w:style>
  <w:style w:type="paragraph" w:customStyle="1" w:styleId="811D0249382A49F4825075FC0FC28DA7">
    <w:name w:val="811D0249382A49F4825075FC0FC28DA7"/>
    <w:rsid w:val="00A9455F"/>
  </w:style>
  <w:style w:type="paragraph" w:customStyle="1" w:styleId="87168BAA665C415D955A41B22A2D45AF">
    <w:name w:val="87168BAA665C415D955A41B22A2D45AF"/>
    <w:rsid w:val="00A9455F"/>
  </w:style>
  <w:style w:type="paragraph" w:customStyle="1" w:styleId="8EA88CD27D854ECEBCBB378FFE1F303C">
    <w:name w:val="8EA88CD27D854ECEBCBB378FFE1F303C"/>
    <w:rsid w:val="00A9455F"/>
  </w:style>
  <w:style w:type="paragraph" w:customStyle="1" w:styleId="6A0BBD4523C04296B5BD6A6761E9330C">
    <w:name w:val="6A0BBD4523C04296B5BD6A6761E9330C"/>
    <w:rsid w:val="00A9455F"/>
  </w:style>
  <w:style w:type="paragraph" w:customStyle="1" w:styleId="635D32755FEF4060B4D12750F803D9E0">
    <w:name w:val="635D32755FEF4060B4D12750F803D9E0"/>
    <w:rsid w:val="00A9455F"/>
  </w:style>
  <w:style w:type="paragraph" w:customStyle="1" w:styleId="14858A167D9B4A0D97E2EFFDA0E8300D">
    <w:name w:val="14858A167D9B4A0D97E2EFFDA0E8300D"/>
    <w:rsid w:val="00A9455F"/>
  </w:style>
  <w:style w:type="paragraph" w:customStyle="1" w:styleId="1635BACF426C4EFC8FA69FDD485BC9B7">
    <w:name w:val="1635BACF426C4EFC8FA69FDD485BC9B7"/>
    <w:rsid w:val="00A9455F"/>
  </w:style>
  <w:style w:type="paragraph" w:customStyle="1" w:styleId="560F060D69BF4BB2A586800273477304">
    <w:name w:val="560F060D69BF4BB2A586800273477304"/>
    <w:rsid w:val="00A9455F"/>
  </w:style>
  <w:style w:type="paragraph" w:customStyle="1" w:styleId="61396F789CA045A38F71041487C4656D">
    <w:name w:val="61396F789CA045A38F71041487C4656D"/>
    <w:rsid w:val="00A9455F"/>
  </w:style>
  <w:style w:type="paragraph" w:customStyle="1" w:styleId="CF7D9A4355744BC0B20C78A79674635C">
    <w:name w:val="CF7D9A4355744BC0B20C78A79674635C"/>
    <w:rsid w:val="00A9455F"/>
  </w:style>
  <w:style w:type="paragraph" w:customStyle="1" w:styleId="110FFAA857454F7698B1A28AE4BE744E">
    <w:name w:val="110FFAA857454F7698B1A28AE4BE744E"/>
    <w:rsid w:val="00A9455F"/>
  </w:style>
  <w:style w:type="paragraph" w:customStyle="1" w:styleId="DA18DAF62E684B60B5A0E379B03BCEAE">
    <w:name w:val="DA18DAF62E684B60B5A0E379B03BCEAE"/>
    <w:rsid w:val="00A9455F"/>
  </w:style>
  <w:style w:type="paragraph" w:customStyle="1" w:styleId="3A899D3EDA9F4B15820067C5D53635A4">
    <w:name w:val="3A899D3EDA9F4B15820067C5D53635A4"/>
    <w:rsid w:val="00A9455F"/>
  </w:style>
  <w:style w:type="paragraph" w:customStyle="1" w:styleId="7E8CB2724B894758871CB1EC155B623D">
    <w:name w:val="7E8CB2724B894758871CB1EC155B623D"/>
    <w:rsid w:val="00A9455F"/>
  </w:style>
  <w:style w:type="paragraph" w:customStyle="1" w:styleId="F3C8F90738244F80BE5B2E1B1B7F6921">
    <w:name w:val="F3C8F90738244F80BE5B2E1B1B7F6921"/>
    <w:rsid w:val="00A9455F"/>
  </w:style>
  <w:style w:type="paragraph" w:customStyle="1" w:styleId="BC2DE0420F0746B28B08D66E550CCB40">
    <w:name w:val="BC2DE0420F0746B28B08D66E550CCB40"/>
    <w:rsid w:val="00A9455F"/>
  </w:style>
  <w:style w:type="paragraph" w:customStyle="1" w:styleId="97438FFDCFD24AD584FEB3489A448AD5">
    <w:name w:val="97438FFDCFD24AD584FEB3489A448AD5"/>
    <w:rsid w:val="00A9455F"/>
  </w:style>
  <w:style w:type="paragraph" w:customStyle="1" w:styleId="DACFD85B1DA8426C8596AB766A1162D3">
    <w:name w:val="DACFD85B1DA8426C8596AB766A1162D3"/>
    <w:rsid w:val="00A9455F"/>
  </w:style>
  <w:style w:type="paragraph" w:customStyle="1" w:styleId="81428E563AA941E58E6D42C3A70B21F8">
    <w:name w:val="81428E563AA941E58E6D42C3A70B21F8"/>
    <w:rsid w:val="00A9455F"/>
  </w:style>
  <w:style w:type="paragraph" w:customStyle="1" w:styleId="E45A5B9A20FB478EAD278B6BF7B855C6">
    <w:name w:val="E45A5B9A20FB478EAD278B6BF7B855C6"/>
    <w:rsid w:val="00A9455F"/>
  </w:style>
  <w:style w:type="paragraph" w:customStyle="1" w:styleId="CFDD3CC19EFE49C7A7902D645F8CFF5D">
    <w:name w:val="CFDD3CC19EFE49C7A7902D645F8CFF5D"/>
    <w:rsid w:val="00A9455F"/>
  </w:style>
  <w:style w:type="paragraph" w:customStyle="1" w:styleId="DFBF1DF121CB4A5FB9D026125B4227B5">
    <w:name w:val="DFBF1DF121CB4A5FB9D026125B4227B5"/>
    <w:rsid w:val="00A9455F"/>
  </w:style>
  <w:style w:type="paragraph" w:customStyle="1" w:styleId="A7F2CAF6B95646FF8275AE61996069BD">
    <w:name w:val="A7F2CAF6B95646FF8275AE61996069BD"/>
    <w:rsid w:val="00A9455F"/>
  </w:style>
  <w:style w:type="paragraph" w:customStyle="1" w:styleId="BBA094A4DA0E4F2FAC702331D16D3B23">
    <w:name w:val="BBA094A4DA0E4F2FAC702331D16D3B23"/>
    <w:rsid w:val="00A9455F"/>
  </w:style>
  <w:style w:type="paragraph" w:customStyle="1" w:styleId="1B9E1317D8FA431F98818593CD7144CB">
    <w:name w:val="1B9E1317D8FA431F98818593CD7144CB"/>
    <w:rsid w:val="00A9455F"/>
  </w:style>
  <w:style w:type="paragraph" w:customStyle="1" w:styleId="D74D4D06C59C4D798E162141DAAB79EB">
    <w:name w:val="D74D4D06C59C4D798E162141DAAB79EB"/>
    <w:rsid w:val="00A9455F"/>
  </w:style>
  <w:style w:type="paragraph" w:customStyle="1" w:styleId="C045AE565A054E5C876448FACBFCB922">
    <w:name w:val="C045AE565A054E5C876448FACBFCB922"/>
    <w:rsid w:val="00A9455F"/>
  </w:style>
  <w:style w:type="paragraph" w:customStyle="1" w:styleId="94187C2CBBFB4A92AA65D2E9D769DC16">
    <w:name w:val="94187C2CBBFB4A92AA65D2E9D769DC16"/>
    <w:rsid w:val="00A9455F"/>
  </w:style>
  <w:style w:type="paragraph" w:customStyle="1" w:styleId="CB57919BD53F4AB883E17840263C76C6">
    <w:name w:val="CB57919BD53F4AB883E17840263C76C6"/>
    <w:rsid w:val="00A9455F"/>
  </w:style>
  <w:style w:type="paragraph" w:customStyle="1" w:styleId="1F927A11F69B49B28EEA3A7675011323">
    <w:name w:val="1F927A11F69B49B28EEA3A7675011323"/>
    <w:rsid w:val="00A9455F"/>
  </w:style>
  <w:style w:type="paragraph" w:customStyle="1" w:styleId="D643656D30234B2F879FC5E8752B5644">
    <w:name w:val="D643656D30234B2F879FC5E8752B5644"/>
    <w:rsid w:val="00A9455F"/>
  </w:style>
  <w:style w:type="paragraph" w:customStyle="1" w:styleId="D17A13D13F3148EFADBAB4AB214E943C">
    <w:name w:val="D17A13D13F3148EFADBAB4AB214E943C"/>
    <w:rsid w:val="00A9455F"/>
  </w:style>
  <w:style w:type="paragraph" w:customStyle="1" w:styleId="8F61555C9604484FA63E713ADDF656BE">
    <w:name w:val="8F61555C9604484FA63E713ADDF656BE"/>
    <w:rsid w:val="00A9455F"/>
  </w:style>
  <w:style w:type="paragraph" w:customStyle="1" w:styleId="F6969FB84EE94D1B90ED2DAEC6E8A411">
    <w:name w:val="F6969FB84EE94D1B90ED2DAEC6E8A411"/>
    <w:rsid w:val="00A9455F"/>
  </w:style>
  <w:style w:type="paragraph" w:customStyle="1" w:styleId="7B4032B5EA8447DB96220DA097B0E4B7">
    <w:name w:val="7B4032B5EA8447DB96220DA097B0E4B7"/>
    <w:rsid w:val="00A9455F"/>
  </w:style>
  <w:style w:type="paragraph" w:customStyle="1" w:styleId="37E654F798CC48D6B223D021410A5380">
    <w:name w:val="37E654F798CC48D6B223D021410A5380"/>
    <w:rsid w:val="00A9455F"/>
  </w:style>
  <w:style w:type="paragraph" w:customStyle="1" w:styleId="114F6F07D8A14D9F85D002D4566D2E8A">
    <w:name w:val="114F6F07D8A14D9F85D002D4566D2E8A"/>
    <w:rsid w:val="00A9455F"/>
  </w:style>
  <w:style w:type="paragraph" w:customStyle="1" w:styleId="B01DEBF517D84A74B8F57EBFA11ACBB5">
    <w:name w:val="B01DEBF517D84A74B8F57EBFA11ACBB5"/>
    <w:rsid w:val="00A9455F"/>
  </w:style>
  <w:style w:type="paragraph" w:customStyle="1" w:styleId="D968ED6976F94D8AA41E305E71ABB41A">
    <w:name w:val="D968ED6976F94D8AA41E305E71ABB41A"/>
    <w:rsid w:val="00A9455F"/>
  </w:style>
  <w:style w:type="paragraph" w:customStyle="1" w:styleId="3E4BFC65643B4EFFB18694BCBBC56683">
    <w:name w:val="3E4BFC65643B4EFFB18694BCBBC56683"/>
    <w:rsid w:val="00A9455F"/>
  </w:style>
  <w:style w:type="paragraph" w:customStyle="1" w:styleId="47DAD6703E194AA292BFAA2CDB1C43E2">
    <w:name w:val="47DAD6703E194AA292BFAA2CDB1C43E2"/>
    <w:rsid w:val="00A9455F"/>
  </w:style>
  <w:style w:type="paragraph" w:customStyle="1" w:styleId="B6D18E85C1C04C78BA36B1FE07626540">
    <w:name w:val="B6D18E85C1C04C78BA36B1FE07626540"/>
    <w:rsid w:val="00A9455F"/>
  </w:style>
  <w:style w:type="paragraph" w:customStyle="1" w:styleId="729B206668A240CCA5803238DC37CC54">
    <w:name w:val="729B206668A240CCA5803238DC37CC54"/>
    <w:rsid w:val="00A9455F"/>
  </w:style>
  <w:style w:type="paragraph" w:customStyle="1" w:styleId="FEFBDF5676B14AAD88904290C7D0AF18">
    <w:name w:val="FEFBDF5676B14AAD88904290C7D0AF18"/>
    <w:rsid w:val="00A9455F"/>
  </w:style>
  <w:style w:type="paragraph" w:customStyle="1" w:styleId="A6DBCA2278504B26B3718B9EE7239120">
    <w:name w:val="A6DBCA2278504B26B3718B9EE7239120"/>
    <w:rsid w:val="00A9455F"/>
  </w:style>
  <w:style w:type="paragraph" w:customStyle="1" w:styleId="9C357F4EB68E4EAE8356B5FBCE50682D">
    <w:name w:val="9C357F4EB68E4EAE8356B5FBCE50682D"/>
    <w:rsid w:val="00A9455F"/>
  </w:style>
  <w:style w:type="paragraph" w:customStyle="1" w:styleId="0541ECA2A9FA43108880D81F2487A560">
    <w:name w:val="0541ECA2A9FA43108880D81F2487A560"/>
    <w:rsid w:val="00A9455F"/>
  </w:style>
  <w:style w:type="paragraph" w:customStyle="1" w:styleId="E82136A3D3344594B0DCDA5A926BA530">
    <w:name w:val="E82136A3D3344594B0DCDA5A926BA530"/>
    <w:rsid w:val="00A9455F"/>
  </w:style>
  <w:style w:type="paragraph" w:customStyle="1" w:styleId="5BD60DE55E4749509A7AE4FEA1E0DFDD">
    <w:name w:val="5BD60DE55E4749509A7AE4FEA1E0DFDD"/>
    <w:rsid w:val="00A9455F"/>
  </w:style>
  <w:style w:type="paragraph" w:customStyle="1" w:styleId="7EDBEC456BDB405087DAA5F991C65736">
    <w:name w:val="7EDBEC456BDB405087DAA5F991C65736"/>
    <w:rsid w:val="00A9455F"/>
  </w:style>
  <w:style w:type="paragraph" w:customStyle="1" w:styleId="90B546181B7241B28C4891C3AFFB111B">
    <w:name w:val="90B546181B7241B28C4891C3AFFB111B"/>
    <w:rsid w:val="00A9455F"/>
  </w:style>
  <w:style w:type="paragraph" w:customStyle="1" w:styleId="37D6FBB2FEF048D385AB6FD5DA31C3ED">
    <w:name w:val="37D6FBB2FEF048D385AB6FD5DA31C3ED"/>
    <w:rsid w:val="00A9455F"/>
  </w:style>
  <w:style w:type="paragraph" w:customStyle="1" w:styleId="25943FF0DFF4412FA2E71909A55CA1B2">
    <w:name w:val="25943FF0DFF4412FA2E71909A55CA1B2"/>
    <w:rsid w:val="00A9455F"/>
  </w:style>
  <w:style w:type="paragraph" w:customStyle="1" w:styleId="34408BE1D2154057938B4421EFF5EF13">
    <w:name w:val="34408BE1D2154057938B4421EFF5EF13"/>
    <w:rsid w:val="00A9455F"/>
  </w:style>
  <w:style w:type="paragraph" w:customStyle="1" w:styleId="4AAA7A39DA0D4441A4A99BF1E17BD348">
    <w:name w:val="4AAA7A39DA0D4441A4A99BF1E17BD348"/>
    <w:rsid w:val="00A9455F"/>
  </w:style>
  <w:style w:type="paragraph" w:customStyle="1" w:styleId="537BE685C4E54DF8B10BCF4605EECBFB">
    <w:name w:val="537BE685C4E54DF8B10BCF4605EECBFB"/>
    <w:rsid w:val="00A9455F"/>
  </w:style>
  <w:style w:type="paragraph" w:customStyle="1" w:styleId="6C56A9EFA53C46D088D8707247D26609">
    <w:name w:val="6C56A9EFA53C46D088D8707247D26609"/>
    <w:rsid w:val="00A9455F"/>
  </w:style>
  <w:style w:type="paragraph" w:customStyle="1" w:styleId="B0D4659792D04F32B37A71A33AD9E007">
    <w:name w:val="B0D4659792D04F32B37A71A33AD9E007"/>
    <w:rsid w:val="00A9455F"/>
  </w:style>
  <w:style w:type="paragraph" w:customStyle="1" w:styleId="5BAC57CE027E4D05BC07E2E73285ABCE">
    <w:name w:val="5BAC57CE027E4D05BC07E2E73285ABCE"/>
    <w:rsid w:val="00A9455F"/>
  </w:style>
  <w:style w:type="paragraph" w:customStyle="1" w:styleId="2709E11182D5432DB623332757F82F24">
    <w:name w:val="2709E11182D5432DB623332757F82F24"/>
    <w:rsid w:val="00A9455F"/>
  </w:style>
  <w:style w:type="paragraph" w:customStyle="1" w:styleId="F7C92F0ED9F44F40B8F93CD0B97E5180">
    <w:name w:val="F7C92F0ED9F44F40B8F93CD0B97E5180"/>
    <w:rsid w:val="00A9455F"/>
  </w:style>
  <w:style w:type="paragraph" w:customStyle="1" w:styleId="B3034816FAA5461F99D6802909539C89">
    <w:name w:val="B3034816FAA5461F99D6802909539C89"/>
    <w:rsid w:val="00A9455F"/>
  </w:style>
  <w:style w:type="paragraph" w:customStyle="1" w:styleId="999117BD393347C8A58190AC706ABC6B">
    <w:name w:val="999117BD393347C8A58190AC706ABC6B"/>
    <w:rsid w:val="00A9455F"/>
  </w:style>
  <w:style w:type="paragraph" w:customStyle="1" w:styleId="5C4EF70321A2460498239D7AC19481CA">
    <w:name w:val="5C4EF70321A2460498239D7AC19481CA"/>
    <w:rsid w:val="00A9455F"/>
  </w:style>
  <w:style w:type="paragraph" w:customStyle="1" w:styleId="BF7E1C8969634513BDAE7FE30509168E">
    <w:name w:val="BF7E1C8969634513BDAE7FE30509168E"/>
    <w:rsid w:val="00A9455F"/>
  </w:style>
  <w:style w:type="paragraph" w:customStyle="1" w:styleId="BDA2584393EE43CAA0A7B725541BAFAC">
    <w:name w:val="BDA2584393EE43CAA0A7B725541BAFAC"/>
    <w:rsid w:val="00A9455F"/>
  </w:style>
  <w:style w:type="paragraph" w:customStyle="1" w:styleId="B54E99DAE36A4EE9B4913841864BF175">
    <w:name w:val="B54E99DAE36A4EE9B4913841864BF175"/>
    <w:rsid w:val="00A9455F"/>
  </w:style>
  <w:style w:type="paragraph" w:customStyle="1" w:styleId="E895B064FC3444CD8C2630D19B29B372">
    <w:name w:val="E895B064FC3444CD8C2630D19B29B372"/>
    <w:rsid w:val="00A9455F"/>
  </w:style>
  <w:style w:type="paragraph" w:customStyle="1" w:styleId="D40FFC3FC09B4D6E81AD4EBC6BA305AA">
    <w:name w:val="D40FFC3FC09B4D6E81AD4EBC6BA305AA"/>
    <w:rsid w:val="00A9455F"/>
  </w:style>
  <w:style w:type="paragraph" w:customStyle="1" w:styleId="A734A8AD6079452F873D5488EA8D6DB6">
    <w:name w:val="A734A8AD6079452F873D5488EA8D6DB6"/>
    <w:rsid w:val="00A9455F"/>
  </w:style>
  <w:style w:type="paragraph" w:customStyle="1" w:styleId="57100EDD44974CD28CCBC582D4083A41">
    <w:name w:val="57100EDD44974CD28CCBC582D4083A41"/>
    <w:rsid w:val="00A9455F"/>
  </w:style>
  <w:style w:type="paragraph" w:customStyle="1" w:styleId="572C6BBFAD724E81A838029FF4B54E86">
    <w:name w:val="572C6BBFAD724E81A838029FF4B54E86"/>
    <w:rsid w:val="00A9455F"/>
  </w:style>
  <w:style w:type="paragraph" w:customStyle="1" w:styleId="EFF23A49CB2F43D68B0DBFBA51B70B87">
    <w:name w:val="EFF23A49CB2F43D68B0DBFBA51B70B87"/>
    <w:rsid w:val="00A9455F"/>
  </w:style>
  <w:style w:type="paragraph" w:customStyle="1" w:styleId="56734F16CFD9412786756C6BDD140BF6">
    <w:name w:val="56734F16CFD9412786756C6BDD140BF6"/>
    <w:rsid w:val="00A9455F"/>
  </w:style>
  <w:style w:type="paragraph" w:customStyle="1" w:styleId="D6FA4FBA50D3456395D21DCA6358999E">
    <w:name w:val="D6FA4FBA50D3456395D21DCA6358999E"/>
    <w:rsid w:val="00A9455F"/>
  </w:style>
  <w:style w:type="paragraph" w:customStyle="1" w:styleId="6CAE95F54A96412EB77EA8BFF45B37B7">
    <w:name w:val="6CAE95F54A96412EB77EA8BFF45B37B7"/>
    <w:rsid w:val="00A9455F"/>
  </w:style>
  <w:style w:type="paragraph" w:customStyle="1" w:styleId="881D3763E1514599A478A68162BA6437">
    <w:name w:val="881D3763E1514599A478A68162BA6437"/>
    <w:rsid w:val="00A9455F"/>
  </w:style>
  <w:style w:type="paragraph" w:customStyle="1" w:styleId="95092365D6D04D73939DB955B538DDFC">
    <w:name w:val="95092365D6D04D73939DB955B538DDFC"/>
    <w:rsid w:val="00A9455F"/>
  </w:style>
  <w:style w:type="paragraph" w:customStyle="1" w:styleId="ECED63077DF74A80BEB3B75B31D5F84D">
    <w:name w:val="ECED63077DF74A80BEB3B75B31D5F84D"/>
    <w:rsid w:val="00A9455F"/>
  </w:style>
  <w:style w:type="paragraph" w:customStyle="1" w:styleId="269DD5DC99E14706B6090926751D007D">
    <w:name w:val="269DD5DC99E14706B6090926751D007D"/>
    <w:rsid w:val="00A9455F"/>
  </w:style>
  <w:style w:type="paragraph" w:customStyle="1" w:styleId="873806D051FA42EDAF8F96FA5E269950">
    <w:name w:val="873806D051FA42EDAF8F96FA5E269950"/>
    <w:rsid w:val="00A9455F"/>
  </w:style>
  <w:style w:type="paragraph" w:customStyle="1" w:styleId="4BFA6E50BBF8427CAD5D8A553A162FBA">
    <w:name w:val="4BFA6E50BBF8427CAD5D8A553A162FBA"/>
    <w:rsid w:val="00A9455F"/>
  </w:style>
  <w:style w:type="paragraph" w:customStyle="1" w:styleId="C00911F009424FCAA44A6C1A16457CA3">
    <w:name w:val="C00911F009424FCAA44A6C1A16457CA3"/>
    <w:rsid w:val="00A9455F"/>
  </w:style>
  <w:style w:type="paragraph" w:customStyle="1" w:styleId="3809CBD3FAAA44B2BF1AE8F812644F3D">
    <w:name w:val="3809CBD3FAAA44B2BF1AE8F812644F3D"/>
    <w:rsid w:val="00A9455F"/>
  </w:style>
  <w:style w:type="paragraph" w:customStyle="1" w:styleId="F1FCAA8AB8594688B938FCEBDD941ACC">
    <w:name w:val="F1FCAA8AB8594688B938FCEBDD941ACC"/>
    <w:rsid w:val="00A9455F"/>
  </w:style>
  <w:style w:type="paragraph" w:customStyle="1" w:styleId="7C392F0BE9694F4282A619CD0F8B5FB1">
    <w:name w:val="7C392F0BE9694F4282A619CD0F8B5FB1"/>
    <w:rsid w:val="00A9455F"/>
  </w:style>
  <w:style w:type="paragraph" w:customStyle="1" w:styleId="1547152A62A04A33BECAACC3260495EB">
    <w:name w:val="1547152A62A04A33BECAACC3260495EB"/>
    <w:rsid w:val="00A9455F"/>
  </w:style>
  <w:style w:type="paragraph" w:customStyle="1" w:styleId="395AE732F53B4799B2E29ADBBA30A935">
    <w:name w:val="395AE732F53B4799B2E29ADBBA30A935"/>
    <w:rsid w:val="00A9455F"/>
  </w:style>
  <w:style w:type="paragraph" w:customStyle="1" w:styleId="19419B847B894FF9841ACF77EE6C307C">
    <w:name w:val="19419B847B894FF9841ACF77EE6C307C"/>
    <w:rsid w:val="00A9455F"/>
  </w:style>
  <w:style w:type="paragraph" w:customStyle="1" w:styleId="F2F30BF0127945E38126FD79465C4C07">
    <w:name w:val="F2F30BF0127945E38126FD79465C4C07"/>
    <w:rsid w:val="00A9455F"/>
  </w:style>
  <w:style w:type="paragraph" w:customStyle="1" w:styleId="858C53B3A4F34A92BBD45F4BE5E47EB8">
    <w:name w:val="858C53B3A4F34A92BBD45F4BE5E47EB8"/>
    <w:rsid w:val="00A9455F"/>
  </w:style>
  <w:style w:type="paragraph" w:customStyle="1" w:styleId="9E5923BE05F64538A51B35DDCEE7B88C">
    <w:name w:val="9E5923BE05F64538A51B35DDCEE7B88C"/>
    <w:rsid w:val="00A9455F"/>
  </w:style>
  <w:style w:type="paragraph" w:customStyle="1" w:styleId="85992206484F4388AD4BD1D20379D105">
    <w:name w:val="85992206484F4388AD4BD1D20379D105"/>
    <w:rsid w:val="00A9455F"/>
  </w:style>
  <w:style w:type="paragraph" w:customStyle="1" w:styleId="AB3B21F172804350AD92D7702A795E6E">
    <w:name w:val="AB3B21F172804350AD92D7702A795E6E"/>
    <w:rsid w:val="00A9455F"/>
  </w:style>
  <w:style w:type="paragraph" w:customStyle="1" w:styleId="0945811BE9E64A7AB2773CAE180E9D3A">
    <w:name w:val="0945811BE9E64A7AB2773CAE180E9D3A"/>
    <w:rsid w:val="00A9455F"/>
  </w:style>
  <w:style w:type="paragraph" w:customStyle="1" w:styleId="3369F461A0F74620A78198CDDBC754ED">
    <w:name w:val="3369F461A0F74620A78198CDDBC754ED"/>
    <w:rsid w:val="00A9455F"/>
  </w:style>
  <w:style w:type="paragraph" w:customStyle="1" w:styleId="F7E08571013A439CA4BBB445AAF80B90">
    <w:name w:val="F7E08571013A439CA4BBB445AAF80B90"/>
    <w:rsid w:val="00A9455F"/>
  </w:style>
  <w:style w:type="paragraph" w:customStyle="1" w:styleId="CC49F83E153942DA82661AEBC90F08A0">
    <w:name w:val="CC49F83E153942DA82661AEBC90F08A0"/>
    <w:rsid w:val="00A9455F"/>
  </w:style>
  <w:style w:type="paragraph" w:customStyle="1" w:styleId="47AF21ABD14D4A3C9ACB76B322739D12">
    <w:name w:val="47AF21ABD14D4A3C9ACB76B322739D12"/>
    <w:rsid w:val="00A9455F"/>
  </w:style>
  <w:style w:type="paragraph" w:customStyle="1" w:styleId="24202BD7CFE34E0CA5234936A8F81C3D">
    <w:name w:val="24202BD7CFE34E0CA5234936A8F81C3D"/>
    <w:rsid w:val="00A9455F"/>
  </w:style>
  <w:style w:type="paragraph" w:customStyle="1" w:styleId="452DED4C604943C383778A2275ECFDC2">
    <w:name w:val="452DED4C604943C383778A2275ECFDC2"/>
    <w:rsid w:val="00A9455F"/>
  </w:style>
  <w:style w:type="paragraph" w:customStyle="1" w:styleId="D47951DDB43144F9BF4A903AC5A0ACC2">
    <w:name w:val="D47951DDB43144F9BF4A903AC5A0ACC2"/>
    <w:rsid w:val="00A9455F"/>
  </w:style>
  <w:style w:type="paragraph" w:customStyle="1" w:styleId="C807D7FB2BC44D6397B79D93F6F4979D">
    <w:name w:val="C807D7FB2BC44D6397B79D93F6F4979D"/>
    <w:rsid w:val="00A9455F"/>
  </w:style>
  <w:style w:type="paragraph" w:customStyle="1" w:styleId="A81BFC5F55454324A31CF67B62F0482A">
    <w:name w:val="A81BFC5F55454324A31CF67B62F0482A"/>
    <w:rsid w:val="00A9455F"/>
  </w:style>
  <w:style w:type="paragraph" w:customStyle="1" w:styleId="F5A1E5F21577494ABAB7B6FCC7BF6955">
    <w:name w:val="F5A1E5F21577494ABAB7B6FCC7BF6955"/>
    <w:rsid w:val="00A9455F"/>
  </w:style>
  <w:style w:type="paragraph" w:customStyle="1" w:styleId="D5DB9089E278483F80C9F85ACA7A1970">
    <w:name w:val="D5DB9089E278483F80C9F85ACA7A1970"/>
    <w:rsid w:val="00A9455F"/>
  </w:style>
  <w:style w:type="paragraph" w:customStyle="1" w:styleId="929A252BB19D474A92025FBAE6C04C4D">
    <w:name w:val="929A252BB19D474A92025FBAE6C04C4D"/>
    <w:rsid w:val="00A9455F"/>
  </w:style>
  <w:style w:type="paragraph" w:customStyle="1" w:styleId="F97E788C7EE54DD492A3DD344A0A07FB">
    <w:name w:val="F97E788C7EE54DD492A3DD344A0A07FB"/>
    <w:rsid w:val="00A9455F"/>
  </w:style>
  <w:style w:type="paragraph" w:customStyle="1" w:styleId="FF7F2D7B48054CFCB24A7D47EFE63D4D">
    <w:name w:val="FF7F2D7B48054CFCB24A7D47EFE63D4D"/>
    <w:rsid w:val="00A9455F"/>
  </w:style>
  <w:style w:type="paragraph" w:customStyle="1" w:styleId="60B8F2D784E64FA8A9B913532DEF95E1">
    <w:name w:val="60B8F2D784E64FA8A9B913532DEF95E1"/>
    <w:rsid w:val="00A9455F"/>
  </w:style>
  <w:style w:type="paragraph" w:customStyle="1" w:styleId="B26BA9BC5905416B949B200A18594E20">
    <w:name w:val="B26BA9BC5905416B949B200A18594E20"/>
    <w:rsid w:val="00A9455F"/>
  </w:style>
  <w:style w:type="paragraph" w:customStyle="1" w:styleId="20E8D88CA52E4DEE9103D0A401CB7A7F">
    <w:name w:val="20E8D88CA52E4DEE9103D0A401CB7A7F"/>
    <w:rsid w:val="00A9455F"/>
  </w:style>
  <w:style w:type="paragraph" w:customStyle="1" w:styleId="A82247653EB84A0FA54374F571751E3D">
    <w:name w:val="A82247653EB84A0FA54374F571751E3D"/>
    <w:rsid w:val="00A9455F"/>
  </w:style>
  <w:style w:type="paragraph" w:customStyle="1" w:styleId="7230DC12B52E407B951F067815A7E268">
    <w:name w:val="7230DC12B52E407B951F067815A7E268"/>
    <w:rsid w:val="00A9455F"/>
  </w:style>
  <w:style w:type="paragraph" w:customStyle="1" w:styleId="D4500D7F9C6B4B5B8321CECA1CE8F908">
    <w:name w:val="D4500D7F9C6B4B5B8321CECA1CE8F908"/>
    <w:rsid w:val="00A9455F"/>
  </w:style>
  <w:style w:type="paragraph" w:customStyle="1" w:styleId="069BCD91827843538283D93DBA7B29AD">
    <w:name w:val="069BCD91827843538283D93DBA7B29AD"/>
    <w:rsid w:val="00A9455F"/>
  </w:style>
  <w:style w:type="paragraph" w:customStyle="1" w:styleId="E3C83F3C578D42AF86879AB8FD7833FA">
    <w:name w:val="E3C83F3C578D42AF86879AB8FD7833FA"/>
    <w:rsid w:val="00A9455F"/>
  </w:style>
  <w:style w:type="paragraph" w:customStyle="1" w:styleId="E2DB35706C5B424E8D869C37C863E175">
    <w:name w:val="E2DB35706C5B424E8D869C37C863E175"/>
    <w:rsid w:val="00A9455F"/>
  </w:style>
  <w:style w:type="paragraph" w:customStyle="1" w:styleId="E56C103C95D84B2D87F53F0C9A21BA15">
    <w:name w:val="E56C103C95D84B2D87F53F0C9A21BA15"/>
    <w:rsid w:val="00A9455F"/>
  </w:style>
  <w:style w:type="paragraph" w:customStyle="1" w:styleId="D1D5E729887B4EDB9053A74B90ADC220">
    <w:name w:val="D1D5E729887B4EDB9053A74B90ADC220"/>
    <w:rsid w:val="00A9455F"/>
  </w:style>
  <w:style w:type="paragraph" w:customStyle="1" w:styleId="5A4B3522ABD24AD687DFB9BD3D02663B">
    <w:name w:val="5A4B3522ABD24AD687DFB9BD3D02663B"/>
    <w:rsid w:val="00A9455F"/>
  </w:style>
  <w:style w:type="paragraph" w:customStyle="1" w:styleId="483C5765AA984350A15CF69C60671170">
    <w:name w:val="483C5765AA984350A15CF69C60671170"/>
    <w:rsid w:val="00A9455F"/>
  </w:style>
  <w:style w:type="paragraph" w:customStyle="1" w:styleId="6FE7194C99E54B93A53A703085F2A096">
    <w:name w:val="6FE7194C99E54B93A53A703085F2A096"/>
    <w:rsid w:val="00A9455F"/>
  </w:style>
  <w:style w:type="paragraph" w:customStyle="1" w:styleId="0E90B534641E4F9788A316057DF16564">
    <w:name w:val="0E90B534641E4F9788A316057DF16564"/>
    <w:rsid w:val="00A9455F"/>
  </w:style>
  <w:style w:type="paragraph" w:customStyle="1" w:styleId="8767D3BA4A734E89AABE9DCE5CCC4B10">
    <w:name w:val="8767D3BA4A734E89AABE9DCE5CCC4B10"/>
    <w:rsid w:val="00A9455F"/>
  </w:style>
  <w:style w:type="paragraph" w:customStyle="1" w:styleId="FDEED73AEFC1412FA6FCED1A8ED9086B">
    <w:name w:val="FDEED73AEFC1412FA6FCED1A8ED9086B"/>
    <w:rsid w:val="00A9455F"/>
  </w:style>
  <w:style w:type="paragraph" w:customStyle="1" w:styleId="916B404C1DF2459394191A6AA04813E5">
    <w:name w:val="916B404C1DF2459394191A6AA04813E5"/>
    <w:rsid w:val="00A9455F"/>
  </w:style>
  <w:style w:type="paragraph" w:customStyle="1" w:styleId="92494AF994844C7DB7DAE93215C17064">
    <w:name w:val="92494AF994844C7DB7DAE93215C17064"/>
    <w:rsid w:val="00A9455F"/>
  </w:style>
  <w:style w:type="paragraph" w:customStyle="1" w:styleId="EC6DC5597DDC4391AF4AF6D48480BF3D">
    <w:name w:val="EC6DC5597DDC4391AF4AF6D48480BF3D"/>
    <w:rsid w:val="00A9455F"/>
  </w:style>
  <w:style w:type="paragraph" w:customStyle="1" w:styleId="7D9B3215CD9C467B9864A59C653F0267">
    <w:name w:val="7D9B3215CD9C467B9864A59C653F0267"/>
    <w:rsid w:val="00A9455F"/>
  </w:style>
  <w:style w:type="paragraph" w:customStyle="1" w:styleId="51ABB5FE70044FA7A0DEB521C1DAD865">
    <w:name w:val="51ABB5FE70044FA7A0DEB521C1DAD865"/>
    <w:rsid w:val="00A9455F"/>
  </w:style>
  <w:style w:type="paragraph" w:customStyle="1" w:styleId="16284CE45CEB4EFC96A5559823FC793A">
    <w:name w:val="16284CE45CEB4EFC96A5559823FC793A"/>
    <w:rsid w:val="00A9455F"/>
  </w:style>
  <w:style w:type="paragraph" w:customStyle="1" w:styleId="288C963B8D3948FBBB3C16E7091A22B7">
    <w:name w:val="288C963B8D3948FBBB3C16E7091A22B7"/>
    <w:rsid w:val="00A9455F"/>
  </w:style>
  <w:style w:type="paragraph" w:customStyle="1" w:styleId="FABFACAC809947B08072D068D7CE8FF1">
    <w:name w:val="FABFACAC809947B08072D068D7CE8FF1"/>
    <w:rsid w:val="00A9455F"/>
  </w:style>
  <w:style w:type="paragraph" w:customStyle="1" w:styleId="AF18A0A367E349058B8CAFEB64528F02">
    <w:name w:val="AF18A0A367E349058B8CAFEB64528F02"/>
    <w:rsid w:val="00A9455F"/>
  </w:style>
  <w:style w:type="paragraph" w:customStyle="1" w:styleId="096268BB42E049099749B57628FCEB62">
    <w:name w:val="096268BB42E049099749B57628FCEB62"/>
    <w:rsid w:val="00A9455F"/>
  </w:style>
  <w:style w:type="paragraph" w:customStyle="1" w:styleId="6D3F30DBF0E74E438F5E621C933038C5">
    <w:name w:val="6D3F30DBF0E74E438F5E621C933038C5"/>
    <w:rsid w:val="00A9455F"/>
  </w:style>
  <w:style w:type="paragraph" w:customStyle="1" w:styleId="3C5BCA8288C242E8AFC7C89CA0968F13">
    <w:name w:val="3C5BCA8288C242E8AFC7C89CA0968F13"/>
    <w:rsid w:val="00A9455F"/>
  </w:style>
  <w:style w:type="paragraph" w:customStyle="1" w:styleId="CF8DD09654E14CB5855717871FF133E7">
    <w:name w:val="CF8DD09654E14CB5855717871FF133E7"/>
    <w:rsid w:val="00A9455F"/>
  </w:style>
  <w:style w:type="paragraph" w:customStyle="1" w:styleId="5B956DB34EAC4288AC3DC34429AF29B8">
    <w:name w:val="5B956DB34EAC4288AC3DC34429AF29B8"/>
    <w:rsid w:val="00A9455F"/>
  </w:style>
  <w:style w:type="paragraph" w:customStyle="1" w:styleId="448286A2109948A284B71ABC331E7907">
    <w:name w:val="448286A2109948A284B71ABC331E7907"/>
    <w:rsid w:val="00A9455F"/>
  </w:style>
  <w:style w:type="paragraph" w:customStyle="1" w:styleId="6038769C5B1F431C81EA6D4CEC94A29A">
    <w:name w:val="6038769C5B1F431C81EA6D4CEC94A29A"/>
    <w:rsid w:val="00A9455F"/>
  </w:style>
  <w:style w:type="paragraph" w:customStyle="1" w:styleId="14667736554246888586A7954A8EC18B">
    <w:name w:val="14667736554246888586A7954A8EC18B"/>
    <w:rsid w:val="00A9455F"/>
  </w:style>
  <w:style w:type="paragraph" w:customStyle="1" w:styleId="6BD1CFECF6FE4E70A78062FEEFCA9B02">
    <w:name w:val="6BD1CFECF6FE4E70A78062FEEFCA9B02"/>
    <w:rsid w:val="00A9455F"/>
  </w:style>
  <w:style w:type="paragraph" w:customStyle="1" w:styleId="5FCC6961AD6946CE8BD7B657ED53A763">
    <w:name w:val="5FCC6961AD6946CE8BD7B657ED53A763"/>
    <w:rsid w:val="00A9455F"/>
  </w:style>
  <w:style w:type="paragraph" w:customStyle="1" w:styleId="6184EF2576EA4D6D98F83C2517DCF0AD">
    <w:name w:val="6184EF2576EA4D6D98F83C2517DCF0AD"/>
    <w:rsid w:val="00A9455F"/>
  </w:style>
  <w:style w:type="paragraph" w:customStyle="1" w:styleId="5CC1712FA129428380DEF28F683C6717">
    <w:name w:val="5CC1712FA129428380DEF28F683C6717"/>
    <w:rsid w:val="00A9455F"/>
  </w:style>
  <w:style w:type="paragraph" w:customStyle="1" w:styleId="2B0E0A04FD5D472FB966F2ADCC49CD37">
    <w:name w:val="2B0E0A04FD5D472FB966F2ADCC49CD37"/>
    <w:rsid w:val="00A9455F"/>
  </w:style>
  <w:style w:type="paragraph" w:customStyle="1" w:styleId="EBE0794A72FE449CB386D6E08B961485">
    <w:name w:val="EBE0794A72FE449CB386D6E08B961485"/>
    <w:rsid w:val="00A9455F"/>
  </w:style>
  <w:style w:type="paragraph" w:customStyle="1" w:styleId="1004FA063A9645589370E8A6AC556EE7">
    <w:name w:val="1004FA063A9645589370E8A6AC556EE7"/>
    <w:rsid w:val="00A9455F"/>
  </w:style>
  <w:style w:type="paragraph" w:customStyle="1" w:styleId="0391DD1F653343498D0A57C606872178">
    <w:name w:val="0391DD1F653343498D0A57C606872178"/>
    <w:rsid w:val="00A9455F"/>
  </w:style>
  <w:style w:type="paragraph" w:customStyle="1" w:styleId="F742308277854E549D9756B548CB38EA">
    <w:name w:val="F742308277854E549D9756B548CB38EA"/>
    <w:rsid w:val="00A9455F"/>
  </w:style>
  <w:style w:type="paragraph" w:customStyle="1" w:styleId="EFC2B3A41BCA47DB8C0CC916C58941FC">
    <w:name w:val="EFC2B3A41BCA47DB8C0CC916C58941FC"/>
    <w:rsid w:val="00A9455F"/>
  </w:style>
  <w:style w:type="paragraph" w:customStyle="1" w:styleId="F0A3178C497A4EB4A12DE089D2DEDECB">
    <w:name w:val="F0A3178C497A4EB4A12DE089D2DEDECB"/>
    <w:rsid w:val="00A9455F"/>
  </w:style>
  <w:style w:type="paragraph" w:customStyle="1" w:styleId="C3D0404C791947CAB3D758F04B187F0A">
    <w:name w:val="C3D0404C791947CAB3D758F04B187F0A"/>
    <w:rsid w:val="00A9455F"/>
  </w:style>
  <w:style w:type="paragraph" w:customStyle="1" w:styleId="2EF248BA9F2B445992A127D874189F58">
    <w:name w:val="2EF248BA9F2B445992A127D874189F58"/>
    <w:rsid w:val="00A9455F"/>
  </w:style>
  <w:style w:type="paragraph" w:customStyle="1" w:styleId="DA7CC482702949A4A8A03D82DDB4FB04">
    <w:name w:val="DA7CC482702949A4A8A03D82DDB4FB04"/>
    <w:rsid w:val="00A9455F"/>
  </w:style>
  <w:style w:type="paragraph" w:customStyle="1" w:styleId="7E86C35369C04269ADCAF597AD9F317F">
    <w:name w:val="7E86C35369C04269ADCAF597AD9F317F"/>
    <w:rsid w:val="00A9455F"/>
  </w:style>
  <w:style w:type="paragraph" w:customStyle="1" w:styleId="E2CE0A70FEF849DF8A13574515482788">
    <w:name w:val="E2CE0A70FEF849DF8A13574515482788"/>
    <w:rsid w:val="00A9455F"/>
  </w:style>
  <w:style w:type="paragraph" w:customStyle="1" w:styleId="765124F75E53430192014A1A13EB0A6E">
    <w:name w:val="765124F75E53430192014A1A13EB0A6E"/>
    <w:rsid w:val="00A9455F"/>
  </w:style>
  <w:style w:type="paragraph" w:customStyle="1" w:styleId="6A6CEC76521949EE97207DB212581125">
    <w:name w:val="6A6CEC76521949EE97207DB212581125"/>
    <w:rsid w:val="00A9455F"/>
  </w:style>
  <w:style w:type="paragraph" w:customStyle="1" w:styleId="3C40400A0FDE4998972E5A7E14484C16">
    <w:name w:val="3C40400A0FDE4998972E5A7E14484C16"/>
    <w:rsid w:val="00A9455F"/>
  </w:style>
  <w:style w:type="paragraph" w:customStyle="1" w:styleId="2489E841B35A4A75992984A3A0C6A267">
    <w:name w:val="2489E841B35A4A75992984A3A0C6A267"/>
    <w:rsid w:val="00A9455F"/>
  </w:style>
  <w:style w:type="paragraph" w:customStyle="1" w:styleId="2585724503194E3BAFEA8D835B8B14D2">
    <w:name w:val="2585724503194E3BAFEA8D835B8B14D2"/>
    <w:rsid w:val="00A9455F"/>
  </w:style>
  <w:style w:type="paragraph" w:customStyle="1" w:styleId="8C2AF2D6101B4D94801A6E7A334FDE2D">
    <w:name w:val="8C2AF2D6101B4D94801A6E7A334FDE2D"/>
    <w:rsid w:val="00A9455F"/>
  </w:style>
  <w:style w:type="paragraph" w:customStyle="1" w:styleId="DD6EC52A58B9487EBE7195F9EFF68B12">
    <w:name w:val="DD6EC52A58B9487EBE7195F9EFF68B12"/>
    <w:rsid w:val="00A9455F"/>
  </w:style>
  <w:style w:type="paragraph" w:customStyle="1" w:styleId="F11809DB366948DD912596B71C601610">
    <w:name w:val="F11809DB366948DD912596B71C601610"/>
    <w:rsid w:val="00A9455F"/>
  </w:style>
  <w:style w:type="paragraph" w:customStyle="1" w:styleId="D6744D735451449789CFAF5FCD842014">
    <w:name w:val="D6744D735451449789CFAF5FCD842014"/>
    <w:rsid w:val="00A9455F"/>
  </w:style>
  <w:style w:type="paragraph" w:customStyle="1" w:styleId="7D8FEABFDCEF4F398489A4877E2EA28D">
    <w:name w:val="7D8FEABFDCEF4F398489A4877E2EA28D"/>
    <w:rsid w:val="00A9455F"/>
  </w:style>
  <w:style w:type="paragraph" w:customStyle="1" w:styleId="6B28E8BAF8FD48F387CCA41713497EA3">
    <w:name w:val="6B28E8BAF8FD48F387CCA41713497EA3"/>
    <w:rsid w:val="00A9455F"/>
  </w:style>
  <w:style w:type="paragraph" w:customStyle="1" w:styleId="96E992EC83784B37979583B65863EDC0">
    <w:name w:val="96E992EC83784B37979583B65863EDC0"/>
    <w:rsid w:val="00A9455F"/>
  </w:style>
  <w:style w:type="paragraph" w:customStyle="1" w:styleId="F50AC39FC88D436DB17101303AC26E95">
    <w:name w:val="F50AC39FC88D436DB17101303AC26E95"/>
    <w:rsid w:val="00A9455F"/>
  </w:style>
  <w:style w:type="paragraph" w:customStyle="1" w:styleId="2F71E7BF02F34D97A1037807049A8059">
    <w:name w:val="2F71E7BF02F34D97A1037807049A8059"/>
    <w:rsid w:val="00A9455F"/>
  </w:style>
  <w:style w:type="paragraph" w:customStyle="1" w:styleId="C2153E3C45C9492889E554F1CCC4B71F">
    <w:name w:val="C2153E3C45C9492889E554F1CCC4B71F"/>
    <w:rsid w:val="00A9455F"/>
  </w:style>
  <w:style w:type="paragraph" w:customStyle="1" w:styleId="C63DBC15BD714D36834B1357B379ABCA">
    <w:name w:val="C63DBC15BD714D36834B1357B379ABCA"/>
    <w:rsid w:val="00A9455F"/>
  </w:style>
  <w:style w:type="paragraph" w:customStyle="1" w:styleId="C3019DC191F74D789CD1D529AC00DDED">
    <w:name w:val="C3019DC191F74D789CD1D529AC00DDED"/>
    <w:rsid w:val="00A9455F"/>
  </w:style>
  <w:style w:type="paragraph" w:customStyle="1" w:styleId="FB10B605852D4AE98C6E5C9CEAF7D448">
    <w:name w:val="FB10B605852D4AE98C6E5C9CEAF7D448"/>
    <w:rsid w:val="00A9455F"/>
  </w:style>
  <w:style w:type="paragraph" w:customStyle="1" w:styleId="F8730678EC214DE3B9297AD9492DDB5C">
    <w:name w:val="F8730678EC214DE3B9297AD9492DDB5C"/>
    <w:rsid w:val="00A9455F"/>
  </w:style>
  <w:style w:type="paragraph" w:customStyle="1" w:styleId="8E45F616755D499BA59086FB3C902DAF">
    <w:name w:val="8E45F616755D499BA59086FB3C902DAF"/>
    <w:rsid w:val="00A9455F"/>
  </w:style>
  <w:style w:type="paragraph" w:customStyle="1" w:styleId="6A26A0CD49DE4A22A28F37AF3CE1D6AD">
    <w:name w:val="6A26A0CD49DE4A22A28F37AF3CE1D6AD"/>
    <w:rsid w:val="00A9455F"/>
  </w:style>
  <w:style w:type="paragraph" w:customStyle="1" w:styleId="783CFEC13DB94F79AB7FC5EAABE51041">
    <w:name w:val="783CFEC13DB94F79AB7FC5EAABE51041"/>
    <w:rsid w:val="00A9455F"/>
  </w:style>
  <w:style w:type="paragraph" w:customStyle="1" w:styleId="32F6CF0C0A78469AAF458E32D7A3D724">
    <w:name w:val="32F6CF0C0A78469AAF458E32D7A3D724"/>
    <w:rsid w:val="00A9455F"/>
  </w:style>
  <w:style w:type="paragraph" w:customStyle="1" w:styleId="B03312B716E546BABA988E665E660E38">
    <w:name w:val="B03312B716E546BABA988E665E660E38"/>
    <w:rsid w:val="00A9455F"/>
  </w:style>
  <w:style w:type="paragraph" w:customStyle="1" w:styleId="6E50C348C19A4129A60E6F6858CDDE6D">
    <w:name w:val="6E50C348C19A4129A60E6F6858CDDE6D"/>
    <w:rsid w:val="00A9455F"/>
  </w:style>
  <w:style w:type="paragraph" w:customStyle="1" w:styleId="C3FBE5A0C80745ED9F46DFE4A39455E4">
    <w:name w:val="C3FBE5A0C80745ED9F46DFE4A39455E4"/>
    <w:rsid w:val="00A9455F"/>
  </w:style>
  <w:style w:type="paragraph" w:customStyle="1" w:styleId="F7F28234CD804D0B9C17A9002F54BF93">
    <w:name w:val="F7F28234CD804D0B9C17A9002F54BF93"/>
    <w:rsid w:val="00A9455F"/>
  </w:style>
  <w:style w:type="paragraph" w:customStyle="1" w:styleId="0705DF318C434217914FEDE0B4DD0D7A">
    <w:name w:val="0705DF318C434217914FEDE0B4DD0D7A"/>
    <w:rsid w:val="00A9455F"/>
  </w:style>
  <w:style w:type="paragraph" w:customStyle="1" w:styleId="F13FB2A72C3842B4B1BB46243CDB7469">
    <w:name w:val="F13FB2A72C3842B4B1BB46243CDB7469"/>
    <w:rsid w:val="00A9455F"/>
  </w:style>
  <w:style w:type="paragraph" w:customStyle="1" w:styleId="032A2BDC034D465C91DEDA15596B88F5">
    <w:name w:val="032A2BDC034D465C91DEDA15596B88F5"/>
    <w:rsid w:val="00A9455F"/>
  </w:style>
  <w:style w:type="paragraph" w:customStyle="1" w:styleId="8AD20E05F7744C4EAA60A1E57FF48286">
    <w:name w:val="8AD20E05F7744C4EAA60A1E57FF48286"/>
    <w:rsid w:val="00A9455F"/>
  </w:style>
  <w:style w:type="paragraph" w:customStyle="1" w:styleId="E3AA0FBFAD474C65A541F6AA3E89573E">
    <w:name w:val="E3AA0FBFAD474C65A541F6AA3E89573E"/>
    <w:rsid w:val="00A9455F"/>
  </w:style>
  <w:style w:type="paragraph" w:customStyle="1" w:styleId="98C0A33738E6416480A45E8243CE46BD">
    <w:name w:val="98C0A33738E6416480A45E8243CE46BD"/>
    <w:rsid w:val="00A9455F"/>
  </w:style>
  <w:style w:type="paragraph" w:customStyle="1" w:styleId="42A16AE23DAE44F19FCEE046F6F8B2A9">
    <w:name w:val="42A16AE23DAE44F19FCEE046F6F8B2A9"/>
    <w:rsid w:val="00A9455F"/>
  </w:style>
  <w:style w:type="paragraph" w:customStyle="1" w:styleId="8A8D11ADBD4147D98CFA8F88C2CFBDD2">
    <w:name w:val="8A8D11ADBD4147D98CFA8F88C2CFBDD2"/>
    <w:rsid w:val="00A9455F"/>
  </w:style>
  <w:style w:type="paragraph" w:customStyle="1" w:styleId="AA0B8C294F8A422F8A0D97E1433FCB2C">
    <w:name w:val="AA0B8C294F8A422F8A0D97E1433FCB2C"/>
    <w:rsid w:val="00A9455F"/>
  </w:style>
  <w:style w:type="paragraph" w:customStyle="1" w:styleId="8522415F125548268A860882C844221C">
    <w:name w:val="8522415F125548268A860882C844221C"/>
    <w:rsid w:val="00A9455F"/>
  </w:style>
  <w:style w:type="paragraph" w:customStyle="1" w:styleId="26E80A9051AE4EBF939B53912EAA4BEC">
    <w:name w:val="26E80A9051AE4EBF939B53912EAA4BEC"/>
    <w:rsid w:val="00A9455F"/>
  </w:style>
  <w:style w:type="paragraph" w:customStyle="1" w:styleId="AE8E93B7B98C4B2496BB799FDB875850">
    <w:name w:val="AE8E93B7B98C4B2496BB799FDB875850"/>
    <w:rsid w:val="00A9455F"/>
  </w:style>
  <w:style w:type="paragraph" w:customStyle="1" w:styleId="63A027331890450C9796CC6B99AD4BC6">
    <w:name w:val="63A027331890450C9796CC6B99AD4BC6"/>
    <w:rsid w:val="00A9455F"/>
  </w:style>
  <w:style w:type="paragraph" w:customStyle="1" w:styleId="F6091FE67BBB44608AB225E9D08DDAED">
    <w:name w:val="F6091FE67BBB44608AB225E9D08DDAED"/>
    <w:rsid w:val="00A9455F"/>
  </w:style>
  <w:style w:type="paragraph" w:customStyle="1" w:styleId="C24DECF6A62F40AFB7FEB1B394B5CC01">
    <w:name w:val="C24DECF6A62F40AFB7FEB1B394B5CC01"/>
    <w:rsid w:val="00A9455F"/>
  </w:style>
  <w:style w:type="paragraph" w:customStyle="1" w:styleId="B4915CF1737A489F9B92AD425BA6770B">
    <w:name w:val="B4915CF1737A489F9B92AD425BA6770B"/>
    <w:rsid w:val="00A9455F"/>
  </w:style>
  <w:style w:type="paragraph" w:customStyle="1" w:styleId="242F1CDF25B94F5682DDA10F7F617E81">
    <w:name w:val="242F1CDF25B94F5682DDA10F7F617E81"/>
    <w:rsid w:val="00A9455F"/>
  </w:style>
  <w:style w:type="paragraph" w:customStyle="1" w:styleId="C5B70E48549445A08B9F1EC191EF37AD">
    <w:name w:val="C5B70E48549445A08B9F1EC191EF37AD"/>
    <w:rsid w:val="00A9455F"/>
  </w:style>
  <w:style w:type="paragraph" w:customStyle="1" w:styleId="7130EB6F9D9245418E609C154B90A84C">
    <w:name w:val="7130EB6F9D9245418E609C154B90A84C"/>
    <w:rsid w:val="00A9455F"/>
  </w:style>
  <w:style w:type="paragraph" w:customStyle="1" w:styleId="E1769C14044A4F00903C952C778C9958">
    <w:name w:val="E1769C14044A4F00903C952C778C9958"/>
    <w:rsid w:val="00A9455F"/>
  </w:style>
  <w:style w:type="paragraph" w:customStyle="1" w:styleId="128CF9EB816B4D53B0F94F213B922EBD">
    <w:name w:val="128CF9EB816B4D53B0F94F213B922EBD"/>
    <w:rsid w:val="00A9455F"/>
  </w:style>
  <w:style w:type="paragraph" w:customStyle="1" w:styleId="55FDA1B810D0407ABEEC01EDC8618AB7">
    <w:name w:val="55FDA1B810D0407ABEEC01EDC8618AB7"/>
    <w:rsid w:val="00A9455F"/>
  </w:style>
  <w:style w:type="paragraph" w:customStyle="1" w:styleId="D112A81580C14C868ABC7217772658BF">
    <w:name w:val="D112A81580C14C868ABC7217772658BF"/>
    <w:rsid w:val="00A9455F"/>
  </w:style>
  <w:style w:type="paragraph" w:customStyle="1" w:styleId="6B1B19B5BC4545D19EF4F43311CC9E35">
    <w:name w:val="6B1B19B5BC4545D19EF4F43311CC9E35"/>
    <w:rsid w:val="00A9455F"/>
  </w:style>
  <w:style w:type="paragraph" w:customStyle="1" w:styleId="5706FCF353944533A99441F4D31FFDF4">
    <w:name w:val="5706FCF353944533A99441F4D31FFDF4"/>
    <w:rsid w:val="00A9455F"/>
  </w:style>
  <w:style w:type="paragraph" w:customStyle="1" w:styleId="432117B7A60E4BC3ABC62DE940B1719D">
    <w:name w:val="432117B7A60E4BC3ABC62DE940B1719D"/>
    <w:rsid w:val="00A9455F"/>
  </w:style>
  <w:style w:type="paragraph" w:customStyle="1" w:styleId="2632CD78DD7F49F0B689631CFB065343">
    <w:name w:val="2632CD78DD7F49F0B689631CFB065343"/>
    <w:rsid w:val="00A9455F"/>
  </w:style>
  <w:style w:type="paragraph" w:customStyle="1" w:styleId="2C3E451A80B4462FA941CD1086572078">
    <w:name w:val="2C3E451A80B4462FA941CD1086572078"/>
    <w:rsid w:val="00A9455F"/>
  </w:style>
  <w:style w:type="paragraph" w:customStyle="1" w:styleId="2ACA672A94BF4EDB9A4BEE799470C960">
    <w:name w:val="2ACA672A94BF4EDB9A4BEE799470C960"/>
    <w:rsid w:val="00A9455F"/>
  </w:style>
  <w:style w:type="paragraph" w:customStyle="1" w:styleId="766A3740429A47C4992466181CD11A6D">
    <w:name w:val="766A3740429A47C4992466181CD11A6D"/>
    <w:rsid w:val="00A9455F"/>
  </w:style>
  <w:style w:type="paragraph" w:customStyle="1" w:styleId="4F21E1BFFCE7460E8033D706C45F33AF">
    <w:name w:val="4F21E1BFFCE7460E8033D706C45F33AF"/>
    <w:rsid w:val="00A9455F"/>
  </w:style>
  <w:style w:type="paragraph" w:customStyle="1" w:styleId="CFC90D935FC340E0A61D973568D5EF88">
    <w:name w:val="CFC90D935FC340E0A61D973568D5EF88"/>
    <w:rsid w:val="00A9455F"/>
  </w:style>
  <w:style w:type="paragraph" w:customStyle="1" w:styleId="B3365135B1D249AB97F7D28893025120">
    <w:name w:val="B3365135B1D249AB97F7D28893025120"/>
    <w:rsid w:val="00A9455F"/>
  </w:style>
  <w:style w:type="paragraph" w:customStyle="1" w:styleId="5E0E3D9904E24B788B10552C7EE7F819">
    <w:name w:val="5E0E3D9904E24B788B10552C7EE7F819"/>
    <w:rsid w:val="00A9455F"/>
  </w:style>
  <w:style w:type="paragraph" w:customStyle="1" w:styleId="DF960D3569924A3FBECD3D43C4C0FEB3">
    <w:name w:val="DF960D3569924A3FBECD3D43C4C0FEB3"/>
    <w:rsid w:val="00A9455F"/>
  </w:style>
  <w:style w:type="paragraph" w:customStyle="1" w:styleId="B5947E3951704FF5B8DB39033AE64DEB">
    <w:name w:val="B5947E3951704FF5B8DB39033AE64DEB"/>
    <w:rsid w:val="00A9455F"/>
  </w:style>
  <w:style w:type="paragraph" w:customStyle="1" w:styleId="46782C2329B94E1184FBBB87F358B1DF">
    <w:name w:val="46782C2329B94E1184FBBB87F358B1DF"/>
    <w:rsid w:val="00A9455F"/>
  </w:style>
  <w:style w:type="paragraph" w:customStyle="1" w:styleId="75D297AB42644DB68AF814040F85E7B2">
    <w:name w:val="75D297AB42644DB68AF814040F85E7B2"/>
    <w:rsid w:val="00A9455F"/>
  </w:style>
  <w:style w:type="paragraph" w:customStyle="1" w:styleId="E403938FD3F3408A8065D7BAC5F01219">
    <w:name w:val="E403938FD3F3408A8065D7BAC5F01219"/>
    <w:rsid w:val="00A9455F"/>
  </w:style>
  <w:style w:type="paragraph" w:customStyle="1" w:styleId="36D748EDBE76459982726E1AD4459567">
    <w:name w:val="36D748EDBE76459982726E1AD4459567"/>
    <w:rsid w:val="00A9455F"/>
  </w:style>
  <w:style w:type="paragraph" w:customStyle="1" w:styleId="2D9B752FB3EE48909F1E891744761677">
    <w:name w:val="2D9B752FB3EE48909F1E891744761677"/>
    <w:rsid w:val="00A9455F"/>
  </w:style>
  <w:style w:type="paragraph" w:customStyle="1" w:styleId="07F3011A5C5B47289A764AC548E7BC81">
    <w:name w:val="07F3011A5C5B47289A764AC548E7BC81"/>
    <w:rsid w:val="00A9455F"/>
  </w:style>
  <w:style w:type="paragraph" w:customStyle="1" w:styleId="B1099DA107BA47D3BEDCF614F19E93B1">
    <w:name w:val="B1099DA107BA47D3BEDCF614F19E93B1"/>
    <w:rsid w:val="00A9455F"/>
  </w:style>
  <w:style w:type="paragraph" w:customStyle="1" w:styleId="25D8D4F4863B4EA399335D58D5F8D705">
    <w:name w:val="25D8D4F4863B4EA399335D58D5F8D705"/>
    <w:rsid w:val="00A9455F"/>
  </w:style>
  <w:style w:type="paragraph" w:customStyle="1" w:styleId="11C1D80BF4BA4892A72CBDD37DEB507E">
    <w:name w:val="11C1D80BF4BA4892A72CBDD37DEB507E"/>
    <w:rsid w:val="00A9455F"/>
  </w:style>
  <w:style w:type="paragraph" w:customStyle="1" w:styleId="36DD52F3EDC247B098F29AE2B32A742C">
    <w:name w:val="36DD52F3EDC247B098F29AE2B32A742C"/>
    <w:rsid w:val="00A9455F"/>
  </w:style>
  <w:style w:type="paragraph" w:customStyle="1" w:styleId="6B42240CB8904701B9EE27A970912A90">
    <w:name w:val="6B42240CB8904701B9EE27A970912A90"/>
    <w:rsid w:val="00A9455F"/>
  </w:style>
  <w:style w:type="paragraph" w:customStyle="1" w:styleId="841E9DC066DA4FC4B8DE6FBF03E24664">
    <w:name w:val="841E9DC066DA4FC4B8DE6FBF03E24664"/>
    <w:rsid w:val="00A9455F"/>
  </w:style>
  <w:style w:type="paragraph" w:customStyle="1" w:styleId="BA0526A0D7D2421E9BCB07CE8AB5554B">
    <w:name w:val="BA0526A0D7D2421E9BCB07CE8AB5554B"/>
    <w:rsid w:val="00A9455F"/>
  </w:style>
  <w:style w:type="paragraph" w:customStyle="1" w:styleId="BAB551C18D9B41C6BC6A5762CB11B69B">
    <w:name w:val="BAB551C18D9B41C6BC6A5762CB11B69B"/>
    <w:rsid w:val="00A9455F"/>
  </w:style>
  <w:style w:type="paragraph" w:customStyle="1" w:styleId="BD2B6DACDB1D4E238CC397A275E96608">
    <w:name w:val="BD2B6DACDB1D4E238CC397A275E96608"/>
    <w:rsid w:val="00A9455F"/>
  </w:style>
  <w:style w:type="paragraph" w:customStyle="1" w:styleId="EE9832F7625A42E9BAADF3E08817AE68">
    <w:name w:val="EE9832F7625A42E9BAADF3E08817AE68"/>
    <w:rsid w:val="00A9455F"/>
  </w:style>
  <w:style w:type="paragraph" w:customStyle="1" w:styleId="F55BA2B202AF4CC0B4D1A795F6B43E83">
    <w:name w:val="F55BA2B202AF4CC0B4D1A795F6B43E83"/>
    <w:rsid w:val="00A9455F"/>
  </w:style>
  <w:style w:type="paragraph" w:customStyle="1" w:styleId="583A7DB20C6E4562B2881FC804D9F1F2">
    <w:name w:val="583A7DB20C6E4562B2881FC804D9F1F2"/>
    <w:rsid w:val="00A9455F"/>
  </w:style>
  <w:style w:type="paragraph" w:customStyle="1" w:styleId="DF578AA38D8C4A068A1719AF502882B2">
    <w:name w:val="DF578AA38D8C4A068A1719AF502882B2"/>
    <w:rsid w:val="00A9455F"/>
  </w:style>
  <w:style w:type="paragraph" w:customStyle="1" w:styleId="86671216A37C4775B1CEB6B18DE3076C">
    <w:name w:val="86671216A37C4775B1CEB6B18DE3076C"/>
    <w:rsid w:val="00A9455F"/>
  </w:style>
  <w:style w:type="paragraph" w:customStyle="1" w:styleId="502C22690AA24E698AC83D6696064C10">
    <w:name w:val="502C22690AA24E698AC83D6696064C10"/>
    <w:rsid w:val="00A9455F"/>
  </w:style>
  <w:style w:type="paragraph" w:customStyle="1" w:styleId="7A2AE180988640509B87245B8FCFF9A9">
    <w:name w:val="7A2AE180988640509B87245B8FCFF9A9"/>
    <w:rsid w:val="00A9455F"/>
  </w:style>
  <w:style w:type="paragraph" w:customStyle="1" w:styleId="FC3DCED081944CDC8E5B47A1FE0D185A">
    <w:name w:val="FC3DCED081944CDC8E5B47A1FE0D185A"/>
    <w:rsid w:val="00A9455F"/>
  </w:style>
  <w:style w:type="paragraph" w:customStyle="1" w:styleId="3902B0EA7F494DA28E6B6CF4EB1BE37D">
    <w:name w:val="3902B0EA7F494DA28E6B6CF4EB1BE37D"/>
    <w:rsid w:val="00A9455F"/>
  </w:style>
  <w:style w:type="paragraph" w:customStyle="1" w:styleId="7595E25F869B4484BF91E9B5C9E948D7">
    <w:name w:val="7595E25F869B4484BF91E9B5C9E948D7"/>
    <w:rsid w:val="00A9455F"/>
  </w:style>
  <w:style w:type="paragraph" w:customStyle="1" w:styleId="962AF882F4EC4E4697CBB630F5F22A2B">
    <w:name w:val="962AF882F4EC4E4697CBB630F5F22A2B"/>
    <w:rsid w:val="00A9455F"/>
  </w:style>
  <w:style w:type="paragraph" w:customStyle="1" w:styleId="65FFB2009A7C4488B945B5A1FC4F286D">
    <w:name w:val="65FFB2009A7C4488B945B5A1FC4F286D"/>
    <w:rsid w:val="00A9455F"/>
  </w:style>
  <w:style w:type="paragraph" w:customStyle="1" w:styleId="15782F7FB8C0451C8120BC531EAFDADA">
    <w:name w:val="15782F7FB8C0451C8120BC531EAFDADA"/>
    <w:rsid w:val="00A9455F"/>
  </w:style>
  <w:style w:type="paragraph" w:customStyle="1" w:styleId="5EBB60661867492E8E889FCE31991385">
    <w:name w:val="5EBB60661867492E8E889FCE31991385"/>
    <w:rsid w:val="00A9455F"/>
  </w:style>
  <w:style w:type="paragraph" w:customStyle="1" w:styleId="A4F24849C8234039BC71439124FBFC4D">
    <w:name w:val="A4F24849C8234039BC71439124FBFC4D"/>
    <w:rsid w:val="00A9455F"/>
  </w:style>
  <w:style w:type="paragraph" w:customStyle="1" w:styleId="ED09E64D57D6402E821B74EE926F405C">
    <w:name w:val="ED09E64D57D6402E821B74EE926F405C"/>
    <w:rsid w:val="00A9455F"/>
  </w:style>
  <w:style w:type="paragraph" w:customStyle="1" w:styleId="38F451395714457ABF0497B8561A83E1">
    <w:name w:val="38F451395714457ABF0497B8561A83E1"/>
    <w:rsid w:val="00A9455F"/>
  </w:style>
  <w:style w:type="paragraph" w:customStyle="1" w:styleId="41A9C00FBC5647879705D531AC0FE675">
    <w:name w:val="41A9C00FBC5647879705D531AC0FE675"/>
    <w:rsid w:val="00A9455F"/>
  </w:style>
  <w:style w:type="paragraph" w:customStyle="1" w:styleId="BF9E6E71902A44E4862560015A7491D3">
    <w:name w:val="BF9E6E71902A44E4862560015A7491D3"/>
    <w:rsid w:val="00A9455F"/>
  </w:style>
  <w:style w:type="paragraph" w:customStyle="1" w:styleId="265F0BA4508A4C5B98A719597175ABD1">
    <w:name w:val="265F0BA4508A4C5B98A719597175ABD1"/>
    <w:rsid w:val="00A9455F"/>
  </w:style>
  <w:style w:type="paragraph" w:customStyle="1" w:styleId="A332BA6F45D74372B4042D36112F72C6">
    <w:name w:val="A332BA6F45D74372B4042D36112F72C6"/>
    <w:rsid w:val="00A9455F"/>
  </w:style>
  <w:style w:type="paragraph" w:customStyle="1" w:styleId="40FF087FF0D749E4982F995CA42403FF">
    <w:name w:val="40FF087FF0D749E4982F995CA42403FF"/>
    <w:rsid w:val="00A9455F"/>
  </w:style>
  <w:style w:type="paragraph" w:customStyle="1" w:styleId="3ECA9D0D371744F3A4233E4E539F2FF0">
    <w:name w:val="3ECA9D0D371744F3A4233E4E539F2FF0"/>
    <w:rsid w:val="00A9455F"/>
  </w:style>
  <w:style w:type="paragraph" w:customStyle="1" w:styleId="E8BE6AD80C0B4F7E85C410A040F9C9B7">
    <w:name w:val="E8BE6AD80C0B4F7E85C410A040F9C9B7"/>
    <w:rsid w:val="00A9455F"/>
  </w:style>
  <w:style w:type="paragraph" w:customStyle="1" w:styleId="D095CF9130CF48CD91CB0A01D08D372F">
    <w:name w:val="D095CF9130CF48CD91CB0A01D08D372F"/>
    <w:rsid w:val="00A9455F"/>
  </w:style>
  <w:style w:type="paragraph" w:customStyle="1" w:styleId="5B0144A910CA496598F0685C93C6E6AE">
    <w:name w:val="5B0144A910CA496598F0685C93C6E6AE"/>
    <w:rsid w:val="00A9455F"/>
  </w:style>
  <w:style w:type="paragraph" w:customStyle="1" w:styleId="AD6F4E40638442488A91A8215405426A">
    <w:name w:val="AD6F4E40638442488A91A8215405426A"/>
    <w:rsid w:val="00A9455F"/>
  </w:style>
  <w:style w:type="paragraph" w:customStyle="1" w:styleId="FD35D9C75E434D84AD8A14BD739A63B6">
    <w:name w:val="FD35D9C75E434D84AD8A14BD739A63B6"/>
    <w:rsid w:val="00A9455F"/>
  </w:style>
  <w:style w:type="paragraph" w:customStyle="1" w:styleId="F252D6299A0641EABAE3AD92F210A303">
    <w:name w:val="F252D6299A0641EABAE3AD92F210A303"/>
    <w:rsid w:val="00A9455F"/>
  </w:style>
  <w:style w:type="paragraph" w:customStyle="1" w:styleId="54A3D3C33CB5448ABBA982143DD7F1F2">
    <w:name w:val="54A3D3C33CB5448ABBA982143DD7F1F2"/>
    <w:rsid w:val="00A9455F"/>
  </w:style>
  <w:style w:type="paragraph" w:customStyle="1" w:styleId="1252B176CC124622A514D98F2A46C50C">
    <w:name w:val="1252B176CC124622A514D98F2A46C50C"/>
    <w:rsid w:val="00A9455F"/>
  </w:style>
  <w:style w:type="paragraph" w:customStyle="1" w:styleId="6B00B26250F741A2969058A342D22B14">
    <w:name w:val="6B00B26250F741A2969058A342D22B14"/>
    <w:rsid w:val="00A9455F"/>
  </w:style>
  <w:style w:type="paragraph" w:customStyle="1" w:styleId="29563A589D814CF0B6109D74A7AB5948">
    <w:name w:val="29563A589D814CF0B6109D74A7AB5948"/>
    <w:rsid w:val="00A9455F"/>
  </w:style>
  <w:style w:type="paragraph" w:customStyle="1" w:styleId="4B68778907F84EC0A85CD583B7BADBA2">
    <w:name w:val="4B68778907F84EC0A85CD583B7BADBA2"/>
    <w:rsid w:val="00A9455F"/>
  </w:style>
  <w:style w:type="paragraph" w:customStyle="1" w:styleId="A0EB7DE8B0794752BA0232A8540DF246">
    <w:name w:val="A0EB7DE8B0794752BA0232A8540DF246"/>
    <w:rsid w:val="00A9455F"/>
  </w:style>
  <w:style w:type="paragraph" w:customStyle="1" w:styleId="A73F0E70838A48139C40D6697F43E00B">
    <w:name w:val="A73F0E70838A48139C40D6697F43E00B"/>
    <w:rsid w:val="00A9455F"/>
  </w:style>
  <w:style w:type="paragraph" w:customStyle="1" w:styleId="5068A76E5B0B4CECABC9A3B2D7AEB27E">
    <w:name w:val="5068A76E5B0B4CECABC9A3B2D7AEB27E"/>
    <w:rsid w:val="00A9455F"/>
  </w:style>
  <w:style w:type="paragraph" w:customStyle="1" w:styleId="6041857740324D69BF36591543257D16">
    <w:name w:val="6041857740324D69BF36591543257D16"/>
    <w:rsid w:val="00A9455F"/>
  </w:style>
  <w:style w:type="paragraph" w:customStyle="1" w:styleId="7788F5F604D7445D9CDAE4882823E24C">
    <w:name w:val="7788F5F604D7445D9CDAE4882823E24C"/>
    <w:rsid w:val="00A9455F"/>
  </w:style>
  <w:style w:type="paragraph" w:customStyle="1" w:styleId="CBA7207D45634ACE9590B36539BA34C0">
    <w:name w:val="CBA7207D45634ACE9590B36539BA34C0"/>
    <w:rsid w:val="00A9455F"/>
  </w:style>
  <w:style w:type="paragraph" w:customStyle="1" w:styleId="3AD0E2F3FD6147D78CC75167078730CB">
    <w:name w:val="3AD0E2F3FD6147D78CC75167078730CB"/>
    <w:rsid w:val="00A9455F"/>
  </w:style>
  <w:style w:type="paragraph" w:customStyle="1" w:styleId="8469F42D9B734A2F8FA3ACCCFE7F4F18">
    <w:name w:val="8469F42D9B734A2F8FA3ACCCFE7F4F18"/>
    <w:rsid w:val="00A9455F"/>
  </w:style>
  <w:style w:type="paragraph" w:customStyle="1" w:styleId="2AF1F0EE294F499DA7543508E0050BC3">
    <w:name w:val="2AF1F0EE294F499DA7543508E0050BC3"/>
    <w:rsid w:val="00A9455F"/>
  </w:style>
  <w:style w:type="paragraph" w:customStyle="1" w:styleId="33402D65343C467CA68500F2D7C9ED39">
    <w:name w:val="33402D65343C467CA68500F2D7C9ED39"/>
    <w:rsid w:val="00A9455F"/>
  </w:style>
  <w:style w:type="paragraph" w:customStyle="1" w:styleId="6BFFFA2A96914EB8A02246524BDF075F">
    <w:name w:val="6BFFFA2A96914EB8A02246524BDF075F"/>
    <w:rsid w:val="00A9455F"/>
  </w:style>
  <w:style w:type="paragraph" w:customStyle="1" w:styleId="ECB679DAC81A4E5CB3429570EA9097B1">
    <w:name w:val="ECB679DAC81A4E5CB3429570EA9097B1"/>
    <w:rsid w:val="00A9455F"/>
  </w:style>
  <w:style w:type="paragraph" w:customStyle="1" w:styleId="B81C99A7EC7F4920A6779E8EFAE3D4A1">
    <w:name w:val="B81C99A7EC7F4920A6779E8EFAE3D4A1"/>
    <w:rsid w:val="00A9455F"/>
  </w:style>
  <w:style w:type="paragraph" w:customStyle="1" w:styleId="D60C9066DE9C4DD8AF79DC827E15ECD2">
    <w:name w:val="D60C9066DE9C4DD8AF79DC827E15ECD2"/>
    <w:rsid w:val="00A9455F"/>
  </w:style>
  <w:style w:type="paragraph" w:customStyle="1" w:styleId="E387FA0486BB404C8D1545A3C8EA69DA">
    <w:name w:val="E387FA0486BB404C8D1545A3C8EA69DA"/>
    <w:rsid w:val="00A9455F"/>
  </w:style>
  <w:style w:type="paragraph" w:customStyle="1" w:styleId="FB44039F45854E26BA5349CD2816A8CA">
    <w:name w:val="FB44039F45854E26BA5349CD2816A8CA"/>
    <w:rsid w:val="00A9455F"/>
  </w:style>
  <w:style w:type="paragraph" w:customStyle="1" w:styleId="40780FA8F7F340029C223AE6ED049906">
    <w:name w:val="40780FA8F7F340029C223AE6ED049906"/>
    <w:rsid w:val="00A9455F"/>
  </w:style>
  <w:style w:type="paragraph" w:customStyle="1" w:styleId="688A6A53F2D9489D9BCDF42AA594DEB3">
    <w:name w:val="688A6A53F2D9489D9BCDF42AA594DEB3"/>
    <w:rsid w:val="00A9455F"/>
  </w:style>
  <w:style w:type="paragraph" w:customStyle="1" w:styleId="F665D10AC8FD4523AC20EB3D41234472">
    <w:name w:val="F665D10AC8FD4523AC20EB3D41234472"/>
    <w:rsid w:val="00A9455F"/>
  </w:style>
  <w:style w:type="paragraph" w:customStyle="1" w:styleId="1440DF120A2349448F6248703C580451">
    <w:name w:val="1440DF120A2349448F6248703C580451"/>
    <w:rsid w:val="00A9455F"/>
  </w:style>
  <w:style w:type="paragraph" w:customStyle="1" w:styleId="73FB95F3C9CA4BEF8519454452C71CFB">
    <w:name w:val="73FB95F3C9CA4BEF8519454452C71CFB"/>
    <w:rsid w:val="00A9455F"/>
  </w:style>
  <w:style w:type="paragraph" w:customStyle="1" w:styleId="015ACA5E150843728B4DA518410C0FF7">
    <w:name w:val="015ACA5E150843728B4DA518410C0FF7"/>
    <w:rsid w:val="00A9455F"/>
  </w:style>
  <w:style w:type="paragraph" w:customStyle="1" w:styleId="9DB6CE85C2F548C1A2C9EF228C301F27">
    <w:name w:val="9DB6CE85C2F548C1A2C9EF228C301F27"/>
    <w:rsid w:val="00A9455F"/>
  </w:style>
  <w:style w:type="paragraph" w:customStyle="1" w:styleId="520803B84D4349C28F1AE30CED56A6EE">
    <w:name w:val="520803B84D4349C28F1AE30CED56A6EE"/>
    <w:rsid w:val="00A9455F"/>
  </w:style>
  <w:style w:type="paragraph" w:customStyle="1" w:styleId="64F4D364E4EF4DB28D4A794CC87104C3">
    <w:name w:val="64F4D364E4EF4DB28D4A794CC87104C3"/>
    <w:rsid w:val="00A9455F"/>
  </w:style>
  <w:style w:type="paragraph" w:customStyle="1" w:styleId="D3961632C9E14DBE863295857312D472">
    <w:name w:val="D3961632C9E14DBE863295857312D472"/>
    <w:rsid w:val="00A9455F"/>
  </w:style>
  <w:style w:type="paragraph" w:customStyle="1" w:styleId="89BD68E811FE4D1680889AB7E40424A2">
    <w:name w:val="89BD68E811FE4D1680889AB7E40424A2"/>
    <w:rsid w:val="00A9455F"/>
  </w:style>
  <w:style w:type="paragraph" w:customStyle="1" w:styleId="E3B0BDF9D16D444EA1EF5A230B962399">
    <w:name w:val="E3B0BDF9D16D444EA1EF5A230B962399"/>
    <w:rsid w:val="00A9455F"/>
  </w:style>
  <w:style w:type="paragraph" w:customStyle="1" w:styleId="CC460D15959640B8B798CCAF3C1670D2">
    <w:name w:val="CC460D15959640B8B798CCAF3C1670D2"/>
    <w:rsid w:val="00A9455F"/>
  </w:style>
  <w:style w:type="paragraph" w:customStyle="1" w:styleId="6347BB2FC88A409FBC6C40480A088206">
    <w:name w:val="6347BB2FC88A409FBC6C40480A088206"/>
    <w:rsid w:val="00A9455F"/>
  </w:style>
  <w:style w:type="paragraph" w:customStyle="1" w:styleId="8E956902B410469792779F6F7352D791">
    <w:name w:val="8E956902B410469792779F6F7352D791"/>
    <w:rsid w:val="00A9455F"/>
  </w:style>
  <w:style w:type="paragraph" w:customStyle="1" w:styleId="D49BCDECD234448E92785E67D9176B58">
    <w:name w:val="D49BCDECD234448E92785E67D9176B58"/>
    <w:rsid w:val="00A9455F"/>
  </w:style>
  <w:style w:type="paragraph" w:customStyle="1" w:styleId="3B0C1FB8F7FD44858C640BE6E4D51CBA">
    <w:name w:val="3B0C1FB8F7FD44858C640BE6E4D51CBA"/>
    <w:rsid w:val="00A9455F"/>
  </w:style>
  <w:style w:type="paragraph" w:customStyle="1" w:styleId="BDC388303A7F4FF1BC183950F0DA4574">
    <w:name w:val="BDC388303A7F4FF1BC183950F0DA4574"/>
    <w:rsid w:val="00A9455F"/>
  </w:style>
  <w:style w:type="paragraph" w:customStyle="1" w:styleId="663E8ECFD08F47188756DEE9BDF7EE96">
    <w:name w:val="663E8ECFD08F47188756DEE9BDF7EE96"/>
    <w:rsid w:val="00A9455F"/>
  </w:style>
  <w:style w:type="paragraph" w:customStyle="1" w:styleId="28B4687788C542209153E873EAD692A2">
    <w:name w:val="28B4687788C542209153E873EAD692A2"/>
    <w:rsid w:val="00A9455F"/>
  </w:style>
  <w:style w:type="paragraph" w:customStyle="1" w:styleId="E6BD2CEB56FC4FE591BBBA73B9E6C66C">
    <w:name w:val="E6BD2CEB56FC4FE591BBBA73B9E6C66C"/>
    <w:rsid w:val="00A9455F"/>
  </w:style>
  <w:style w:type="paragraph" w:customStyle="1" w:styleId="FDFCABF7E65F40E7BDD1BB15FC7044DD">
    <w:name w:val="FDFCABF7E65F40E7BDD1BB15FC7044DD"/>
    <w:rsid w:val="00A9455F"/>
  </w:style>
  <w:style w:type="paragraph" w:customStyle="1" w:styleId="571055B8A9434465B11302F7729A769E">
    <w:name w:val="571055B8A9434465B11302F7729A769E"/>
    <w:rsid w:val="00A9455F"/>
  </w:style>
  <w:style w:type="paragraph" w:customStyle="1" w:styleId="54576DF3862C4522A9F9F27EF63398F8">
    <w:name w:val="54576DF3862C4522A9F9F27EF63398F8"/>
    <w:rsid w:val="00A9455F"/>
  </w:style>
  <w:style w:type="paragraph" w:customStyle="1" w:styleId="BA0F71E9B4C64BA1A5A73E9EB29AEB18">
    <w:name w:val="BA0F71E9B4C64BA1A5A73E9EB29AEB18"/>
    <w:rsid w:val="00A9455F"/>
  </w:style>
  <w:style w:type="paragraph" w:customStyle="1" w:styleId="7D5111FA54594A9AB59635587104A9B8">
    <w:name w:val="7D5111FA54594A9AB59635587104A9B8"/>
    <w:rsid w:val="00A9455F"/>
  </w:style>
  <w:style w:type="paragraph" w:customStyle="1" w:styleId="DBE7F8F9038B446BBA082DFC81C0DC3D">
    <w:name w:val="DBE7F8F9038B446BBA082DFC81C0DC3D"/>
    <w:rsid w:val="00A9455F"/>
  </w:style>
  <w:style w:type="paragraph" w:customStyle="1" w:styleId="B3966B1445BA4D4987B3CD4F4815481D">
    <w:name w:val="B3966B1445BA4D4987B3CD4F4815481D"/>
    <w:rsid w:val="00A9455F"/>
  </w:style>
  <w:style w:type="paragraph" w:customStyle="1" w:styleId="6D5FC575DAC04F60AD12D4C5DE783F2D">
    <w:name w:val="6D5FC575DAC04F60AD12D4C5DE783F2D"/>
    <w:rsid w:val="00A9455F"/>
  </w:style>
  <w:style w:type="paragraph" w:customStyle="1" w:styleId="A59928CA96EE4118B4A3AA652C358F18">
    <w:name w:val="A59928CA96EE4118B4A3AA652C358F18"/>
    <w:rsid w:val="00A9455F"/>
  </w:style>
  <w:style w:type="paragraph" w:customStyle="1" w:styleId="A7F4F1AA39D149BB98784D08D516D206">
    <w:name w:val="A7F4F1AA39D149BB98784D08D516D206"/>
    <w:rsid w:val="00A9455F"/>
  </w:style>
  <w:style w:type="paragraph" w:customStyle="1" w:styleId="EFCC0B518D1342C7AD03F4803F97212A">
    <w:name w:val="EFCC0B518D1342C7AD03F4803F97212A"/>
    <w:rsid w:val="00A9455F"/>
  </w:style>
  <w:style w:type="paragraph" w:customStyle="1" w:styleId="2B14BF4C23E247629ADA14BA1E1D666E">
    <w:name w:val="2B14BF4C23E247629ADA14BA1E1D666E"/>
    <w:rsid w:val="00A9455F"/>
  </w:style>
  <w:style w:type="paragraph" w:customStyle="1" w:styleId="0CD42E3EB8014CE699DDD091CF53F3BA">
    <w:name w:val="0CD42E3EB8014CE699DDD091CF53F3BA"/>
    <w:rsid w:val="00A9455F"/>
  </w:style>
  <w:style w:type="paragraph" w:customStyle="1" w:styleId="5D56A0585DD841B0906C6B09F6998945">
    <w:name w:val="5D56A0585DD841B0906C6B09F6998945"/>
    <w:rsid w:val="00A9455F"/>
  </w:style>
  <w:style w:type="paragraph" w:customStyle="1" w:styleId="D6917A4BF90E40C196C54A2E68023D19">
    <w:name w:val="D6917A4BF90E40C196C54A2E68023D19"/>
    <w:rsid w:val="00A9455F"/>
  </w:style>
  <w:style w:type="paragraph" w:customStyle="1" w:styleId="6950804169494F25999A624328DD1AB6">
    <w:name w:val="6950804169494F25999A624328DD1AB6"/>
    <w:rsid w:val="00A9455F"/>
  </w:style>
  <w:style w:type="paragraph" w:customStyle="1" w:styleId="67867C834ADA46529A9F4435AD5CCEF1">
    <w:name w:val="67867C834ADA46529A9F4435AD5CCEF1"/>
    <w:rsid w:val="00A9455F"/>
  </w:style>
  <w:style w:type="paragraph" w:customStyle="1" w:styleId="D500DC663D624D6FBC7FC768B7C298CC">
    <w:name w:val="D500DC663D624D6FBC7FC768B7C298CC"/>
    <w:rsid w:val="00A9455F"/>
  </w:style>
  <w:style w:type="paragraph" w:customStyle="1" w:styleId="7DAD50CA494B4BDE998BD601ADE76630">
    <w:name w:val="7DAD50CA494B4BDE998BD601ADE76630"/>
    <w:rsid w:val="00A9455F"/>
  </w:style>
  <w:style w:type="paragraph" w:customStyle="1" w:styleId="5FEADE9C94F8472BBC5B81D841C291AB">
    <w:name w:val="5FEADE9C94F8472BBC5B81D841C291AB"/>
    <w:rsid w:val="00A9455F"/>
  </w:style>
  <w:style w:type="paragraph" w:customStyle="1" w:styleId="346105822C2B4EC89AE62C40DE921B46">
    <w:name w:val="346105822C2B4EC89AE62C40DE921B46"/>
    <w:rsid w:val="00A9455F"/>
  </w:style>
  <w:style w:type="paragraph" w:customStyle="1" w:styleId="DCE406FD35754741B9C389C1DE8D96E1">
    <w:name w:val="DCE406FD35754741B9C389C1DE8D96E1"/>
    <w:rsid w:val="00A9455F"/>
  </w:style>
  <w:style w:type="paragraph" w:customStyle="1" w:styleId="38A8C78E6A3C4F8E87E419D418D7ACF6">
    <w:name w:val="38A8C78E6A3C4F8E87E419D418D7ACF6"/>
    <w:rsid w:val="00A9455F"/>
  </w:style>
  <w:style w:type="paragraph" w:customStyle="1" w:styleId="4A280A7BD31F450EB318A9F1C7FD3246">
    <w:name w:val="4A280A7BD31F450EB318A9F1C7FD3246"/>
    <w:rsid w:val="00A9455F"/>
  </w:style>
  <w:style w:type="paragraph" w:customStyle="1" w:styleId="3196305850024FE6AEB52803A9F5A164">
    <w:name w:val="3196305850024FE6AEB52803A9F5A164"/>
    <w:rsid w:val="00A9455F"/>
  </w:style>
  <w:style w:type="paragraph" w:customStyle="1" w:styleId="71050105A5E54DB09A760793152436E1">
    <w:name w:val="71050105A5E54DB09A760793152436E1"/>
    <w:rsid w:val="00A9455F"/>
  </w:style>
  <w:style w:type="paragraph" w:customStyle="1" w:styleId="686C9EDB7FDE4BD9B80A2526E073416E">
    <w:name w:val="686C9EDB7FDE4BD9B80A2526E073416E"/>
    <w:rsid w:val="00A9455F"/>
  </w:style>
  <w:style w:type="paragraph" w:customStyle="1" w:styleId="48040242088D431C8265BA92D88E8DA1">
    <w:name w:val="48040242088D431C8265BA92D88E8DA1"/>
    <w:rsid w:val="00A9455F"/>
  </w:style>
  <w:style w:type="paragraph" w:customStyle="1" w:styleId="8C745B664F094FB29BE77D277F0CA732">
    <w:name w:val="8C745B664F094FB29BE77D277F0CA732"/>
    <w:rsid w:val="00A9455F"/>
  </w:style>
  <w:style w:type="paragraph" w:customStyle="1" w:styleId="270D4A0337AD4B3C861F0C94BAD1C546">
    <w:name w:val="270D4A0337AD4B3C861F0C94BAD1C546"/>
    <w:rsid w:val="00A9455F"/>
  </w:style>
  <w:style w:type="paragraph" w:customStyle="1" w:styleId="ED3BFAFEBB66426FACC6187F89663B7B">
    <w:name w:val="ED3BFAFEBB66426FACC6187F89663B7B"/>
    <w:rsid w:val="00A9455F"/>
  </w:style>
  <w:style w:type="paragraph" w:customStyle="1" w:styleId="8AF4BE9E89FB4219B6D73049890820C1">
    <w:name w:val="8AF4BE9E89FB4219B6D73049890820C1"/>
    <w:rsid w:val="00A9455F"/>
  </w:style>
  <w:style w:type="paragraph" w:customStyle="1" w:styleId="4179A62345974CE68EF3E296F2EBB8E4">
    <w:name w:val="4179A62345974CE68EF3E296F2EBB8E4"/>
    <w:rsid w:val="00A9455F"/>
  </w:style>
  <w:style w:type="paragraph" w:customStyle="1" w:styleId="97E9B72AD0C141FAA2914B25C4A5C9E3">
    <w:name w:val="97E9B72AD0C141FAA2914B25C4A5C9E3"/>
    <w:rsid w:val="00A9455F"/>
  </w:style>
  <w:style w:type="paragraph" w:customStyle="1" w:styleId="4223FB3647024784931400062F4DDC1B">
    <w:name w:val="4223FB3647024784931400062F4DDC1B"/>
    <w:rsid w:val="00A9455F"/>
  </w:style>
  <w:style w:type="paragraph" w:customStyle="1" w:styleId="FA7E809E599246B99F94E8B7FFBDBF83">
    <w:name w:val="FA7E809E599246B99F94E8B7FFBDBF83"/>
    <w:rsid w:val="00A9455F"/>
  </w:style>
  <w:style w:type="paragraph" w:customStyle="1" w:styleId="E898EC8537D84723B9FC52FF60E5A013">
    <w:name w:val="E898EC8537D84723B9FC52FF60E5A013"/>
    <w:rsid w:val="00A9455F"/>
  </w:style>
  <w:style w:type="paragraph" w:customStyle="1" w:styleId="0A814800887A40C683FEFC0044AFF11C">
    <w:name w:val="0A814800887A40C683FEFC0044AFF11C"/>
    <w:rsid w:val="00A9455F"/>
  </w:style>
  <w:style w:type="paragraph" w:customStyle="1" w:styleId="4B7EB64B62AF46A29195600BF1F3C8EB">
    <w:name w:val="4B7EB64B62AF46A29195600BF1F3C8EB"/>
    <w:rsid w:val="00A9455F"/>
  </w:style>
  <w:style w:type="paragraph" w:customStyle="1" w:styleId="2E4E4A894D5F420F931F8A1CF842C38E">
    <w:name w:val="2E4E4A894D5F420F931F8A1CF842C38E"/>
    <w:rsid w:val="00A9455F"/>
  </w:style>
  <w:style w:type="paragraph" w:customStyle="1" w:styleId="6229395506344DA4A7AC128438073A80">
    <w:name w:val="6229395506344DA4A7AC128438073A80"/>
    <w:rsid w:val="00A9455F"/>
  </w:style>
  <w:style w:type="paragraph" w:customStyle="1" w:styleId="60EB4098664D4A8CB45481E3A38453DB">
    <w:name w:val="60EB4098664D4A8CB45481E3A38453DB"/>
    <w:rsid w:val="00A9455F"/>
  </w:style>
  <w:style w:type="paragraph" w:customStyle="1" w:styleId="D51A24AB7E5348068EDC13117EAF5F78">
    <w:name w:val="D51A24AB7E5348068EDC13117EAF5F78"/>
    <w:rsid w:val="00A9455F"/>
  </w:style>
  <w:style w:type="paragraph" w:customStyle="1" w:styleId="1FED8DE2432B41F0802740434EBAB168">
    <w:name w:val="1FED8DE2432B41F0802740434EBAB168"/>
    <w:rsid w:val="00A9455F"/>
  </w:style>
  <w:style w:type="paragraph" w:customStyle="1" w:styleId="9CAE3E8F26F743C5B916D8AFFC2154F2">
    <w:name w:val="9CAE3E8F26F743C5B916D8AFFC2154F2"/>
    <w:rsid w:val="00A9455F"/>
  </w:style>
  <w:style w:type="paragraph" w:customStyle="1" w:styleId="EC8FEACBF9D74121B86D1EB003AB19F5">
    <w:name w:val="EC8FEACBF9D74121B86D1EB003AB19F5"/>
    <w:rsid w:val="00A9455F"/>
  </w:style>
  <w:style w:type="paragraph" w:customStyle="1" w:styleId="885714DB422744239C374E3122A4299D">
    <w:name w:val="885714DB422744239C374E3122A4299D"/>
    <w:rsid w:val="00A9455F"/>
  </w:style>
  <w:style w:type="paragraph" w:customStyle="1" w:styleId="BB243704B0944C80B33513370C92BC0A">
    <w:name w:val="BB243704B0944C80B33513370C92BC0A"/>
    <w:rsid w:val="00A9455F"/>
  </w:style>
  <w:style w:type="paragraph" w:customStyle="1" w:styleId="B95E90908CDC4CF8B439CCA7EC26D1DC">
    <w:name w:val="B95E90908CDC4CF8B439CCA7EC26D1DC"/>
    <w:rsid w:val="00A9455F"/>
  </w:style>
  <w:style w:type="paragraph" w:customStyle="1" w:styleId="279AF6EE53294DABA61C96DFE4CDF888">
    <w:name w:val="279AF6EE53294DABA61C96DFE4CDF888"/>
    <w:rsid w:val="00A9455F"/>
  </w:style>
  <w:style w:type="paragraph" w:customStyle="1" w:styleId="8BEDA1C8F4AB4C1984460FEC6D52CDAA">
    <w:name w:val="8BEDA1C8F4AB4C1984460FEC6D52CDAA"/>
    <w:rsid w:val="00A9455F"/>
  </w:style>
  <w:style w:type="paragraph" w:customStyle="1" w:styleId="E6A87791FC3F40C6BD6EEDCA5F65B20B">
    <w:name w:val="E6A87791FC3F40C6BD6EEDCA5F65B20B"/>
    <w:rsid w:val="00A9455F"/>
  </w:style>
  <w:style w:type="paragraph" w:customStyle="1" w:styleId="A24AB798F6A846EFACDEA445CA1289FB">
    <w:name w:val="A24AB798F6A846EFACDEA445CA1289FB"/>
    <w:rsid w:val="00A9455F"/>
  </w:style>
  <w:style w:type="paragraph" w:customStyle="1" w:styleId="D10B5D4C71234590A91A0F9DE59A4637">
    <w:name w:val="D10B5D4C71234590A91A0F9DE59A4637"/>
    <w:rsid w:val="00A9455F"/>
  </w:style>
  <w:style w:type="paragraph" w:customStyle="1" w:styleId="D127FE5FDB0C4DE588E514AE3EA35A3C">
    <w:name w:val="D127FE5FDB0C4DE588E514AE3EA35A3C"/>
    <w:rsid w:val="00A9455F"/>
  </w:style>
  <w:style w:type="paragraph" w:customStyle="1" w:styleId="922C148F7DE74B5B90C05059AFC0E81B">
    <w:name w:val="922C148F7DE74B5B90C05059AFC0E81B"/>
    <w:rsid w:val="00A9455F"/>
  </w:style>
  <w:style w:type="paragraph" w:customStyle="1" w:styleId="16FB67E37DFE4998B6EFCF1D1C235836">
    <w:name w:val="16FB67E37DFE4998B6EFCF1D1C235836"/>
    <w:rsid w:val="00A9455F"/>
  </w:style>
  <w:style w:type="paragraph" w:customStyle="1" w:styleId="0A412FF084B047BBBE1D11EF5A97B63C">
    <w:name w:val="0A412FF084B047BBBE1D11EF5A97B63C"/>
    <w:rsid w:val="00A9455F"/>
  </w:style>
  <w:style w:type="paragraph" w:customStyle="1" w:styleId="61A008EBFEC24BA3817E883545E8CDF3">
    <w:name w:val="61A008EBFEC24BA3817E883545E8CDF3"/>
    <w:rsid w:val="00A9455F"/>
  </w:style>
  <w:style w:type="paragraph" w:customStyle="1" w:styleId="5ADC5C0584CC4A528D7882737E85C285">
    <w:name w:val="5ADC5C0584CC4A528D7882737E85C285"/>
    <w:rsid w:val="00A9455F"/>
  </w:style>
  <w:style w:type="paragraph" w:customStyle="1" w:styleId="4168C268896C4D2B891A247B5A17BDA9">
    <w:name w:val="4168C268896C4D2B891A247B5A17BDA9"/>
    <w:rsid w:val="00A9455F"/>
  </w:style>
  <w:style w:type="paragraph" w:customStyle="1" w:styleId="68D321DAE1974245A4E1EB8339C79655">
    <w:name w:val="68D321DAE1974245A4E1EB8339C79655"/>
    <w:rsid w:val="00A9455F"/>
  </w:style>
  <w:style w:type="paragraph" w:customStyle="1" w:styleId="6AE73C304AE24218851F2AB6E85C4805">
    <w:name w:val="6AE73C304AE24218851F2AB6E85C4805"/>
    <w:rsid w:val="00A9455F"/>
  </w:style>
  <w:style w:type="paragraph" w:customStyle="1" w:styleId="3B5C23BF20B44E15AE9B8D82658C8AD2">
    <w:name w:val="3B5C23BF20B44E15AE9B8D82658C8AD2"/>
    <w:rsid w:val="00A9455F"/>
  </w:style>
  <w:style w:type="paragraph" w:customStyle="1" w:styleId="61069F2A1DAA4D31BE93718665D9D68C">
    <w:name w:val="61069F2A1DAA4D31BE93718665D9D68C"/>
    <w:rsid w:val="00A9455F"/>
  </w:style>
  <w:style w:type="paragraph" w:customStyle="1" w:styleId="CDE084A07A3645A6A4FC4E22D94CDC00">
    <w:name w:val="CDE084A07A3645A6A4FC4E22D94CDC00"/>
    <w:rsid w:val="00A9455F"/>
  </w:style>
  <w:style w:type="paragraph" w:customStyle="1" w:styleId="D03E3F591F0B4B839F19124FB85A8565">
    <w:name w:val="D03E3F591F0B4B839F19124FB85A8565"/>
    <w:rsid w:val="00A9455F"/>
  </w:style>
  <w:style w:type="paragraph" w:customStyle="1" w:styleId="592B73B652814121810B1CD5C6555BCF">
    <w:name w:val="592B73B652814121810B1CD5C6555BCF"/>
    <w:rsid w:val="00A9455F"/>
  </w:style>
  <w:style w:type="paragraph" w:customStyle="1" w:styleId="F3B62A3C025C4714A5E24BDBECD0C2C1">
    <w:name w:val="F3B62A3C025C4714A5E24BDBECD0C2C1"/>
    <w:rsid w:val="00A9455F"/>
  </w:style>
  <w:style w:type="paragraph" w:customStyle="1" w:styleId="233CD61EF58841AAB3D39ED094242606">
    <w:name w:val="233CD61EF58841AAB3D39ED094242606"/>
    <w:rsid w:val="00A9455F"/>
  </w:style>
  <w:style w:type="paragraph" w:customStyle="1" w:styleId="68AF6998DECF42449CE8BE74E3129D26">
    <w:name w:val="68AF6998DECF42449CE8BE74E3129D26"/>
    <w:rsid w:val="00A9455F"/>
  </w:style>
  <w:style w:type="paragraph" w:customStyle="1" w:styleId="DCDE26BEA6394D80AD49EA1E2466645B">
    <w:name w:val="DCDE26BEA6394D80AD49EA1E2466645B"/>
    <w:rsid w:val="00A9455F"/>
  </w:style>
  <w:style w:type="paragraph" w:customStyle="1" w:styleId="910FE0EF74484E7CAEFDDFFEB331F80B">
    <w:name w:val="910FE0EF74484E7CAEFDDFFEB331F80B"/>
    <w:rsid w:val="00A9455F"/>
  </w:style>
  <w:style w:type="paragraph" w:customStyle="1" w:styleId="9FAFFB6A9C884E0E818FCB60B3FF9223">
    <w:name w:val="9FAFFB6A9C884E0E818FCB60B3FF9223"/>
    <w:rsid w:val="00A9455F"/>
  </w:style>
  <w:style w:type="paragraph" w:customStyle="1" w:styleId="9FB8F848632645EBA7514F0CDB919209">
    <w:name w:val="9FB8F848632645EBA7514F0CDB919209"/>
    <w:rsid w:val="00A9455F"/>
  </w:style>
  <w:style w:type="paragraph" w:customStyle="1" w:styleId="0A2B4A9BF932435EA641B9176EC821AF">
    <w:name w:val="0A2B4A9BF932435EA641B9176EC821AF"/>
    <w:rsid w:val="00A9455F"/>
  </w:style>
  <w:style w:type="paragraph" w:customStyle="1" w:styleId="26A40AA0682A4E2C96E55EA296D63FE7">
    <w:name w:val="26A40AA0682A4E2C96E55EA296D63FE7"/>
    <w:rsid w:val="00A9455F"/>
  </w:style>
  <w:style w:type="paragraph" w:customStyle="1" w:styleId="6DC54D468CF9490AAEB05AB6492690CF">
    <w:name w:val="6DC54D468CF9490AAEB05AB6492690CF"/>
    <w:rsid w:val="00A9455F"/>
  </w:style>
  <w:style w:type="paragraph" w:customStyle="1" w:styleId="189F4000FA674B8194E1AAE02C548A73">
    <w:name w:val="189F4000FA674B8194E1AAE02C548A73"/>
    <w:rsid w:val="00A9455F"/>
  </w:style>
  <w:style w:type="paragraph" w:customStyle="1" w:styleId="FDF35CB19106442D9738AE19A0600EB3">
    <w:name w:val="FDF35CB19106442D9738AE19A0600EB3"/>
    <w:rsid w:val="00A9455F"/>
  </w:style>
  <w:style w:type="paragraph" w:customStyle="1" w:styleId="938CE0456F78468B9BED63F978B80493">
    <w:name w:val="938CE0456F78468B9BED63F978B80493"/>
    <w:rsid w:val="00A9455F"/>
  </w:style>
  <w:style w:type="paragraph" w:customStyle="1" w:styleId="7211D18712B1472A9D2236E287C992A6">
    <w:name w:val="7211D18712B1472A9D2236E287C992A6"/>
    <w:rsid w:val="00A9455F"/>
  </w:style>
  <w:style w:type="paragraph" w:customStyle="1" w:styleId="8EE3170CB8E2411C879E61CB733D52D5">
    <w:name w:val="8EE3170CB8E2411C879E61CB733D52D5"/>
    <w:rsid w:val="00A9455F"/>
  </w:style>
  <w:style w:type="paragraph" w:customStyle="1" w:styleId="20ACE268D1554BFEB348D46B0FEBE52E">
    <w:name w:val="20ACE268D1554BFEB348D46B0FEBE52E"/>
    <w:rsid w:val="00A9455F"/>
  </w:style>
  <w:style w:type="paragraph" w:customStyle="1" w:styleId="1A12E6B7037F465098AD80A5BF83ABE4">
    <w:name w:val="1A12E6B7037F465098AD80A5BF83ABE4"/>
    <w:rsid w:val="00A9455F"/>
  </w:style>
  <w:style w:type="paragraph" w:customStyle="1" w:styleId="77B6609C5D824BFC9A87515C33509C85">
    <w:name w:val="77B6609C5D824BFC9A87515C33509C85"/>
    <w:rsid w:val="00A9455F"/>
  </w:style>
  <w:style w:type="paragraph" w:customStyle="1" w:styleId="25B58D59CCF048CD96644AFDF563E3BC">
    <w:name w:val="25B58D59CCF048CD96644AFDF563E3BC"/>
    <w:rsid w:val="00A9455F"/>
  </w:style>
  <w:style w:type="paragraph" w:customStyle="1" w:styleId="9715CA0148B946E28A49AAB48F1AB590">
    <w:name w:val="9715CA0148B946E28A49AAB48F1AB590"/>
    <w:rsid w:val="00A9455F"/>
  </w:style>
  <w:style w:type="paragraph" w:customStyle="1" w:styleId="B4AE79D1391043FB9D632813834C188A">
    <w:name w:val="B4AE79D1391043FB9D632813834C188A"/>
    <w:rsid w:val="00A9455F"/>
  </w:style>
  <w:style w:type="paragraph" w:customStyle="1" w:styleId="C935894C8A4F46F09BC8BF19DFFD1E33">
    <w:name w:val="C935894C8A4F46F09BC8BF19DFFD1E33"/>
    <w:rsid w:val="00A9455F"/>
  </w:style>
  <w:style w:type="paragraph" w:customStyle="1" w:styleId="89E370F7FD10429BA143EE7BC8B62F1F">
    <w:name w:val="89E370F7FD10429BA143EE7BC8B62F1F"/>
    <w:rsid w:val="00A9455F"/>
  </w:style>
  <w:style w:type="paragraph" w:customStyle="1" w:styleId="2B98C531B7B045EA90281498CCDAB28D">
    <w:name w:val="2B98C531B7B045EA90281498CCDAB28D"/>
    <w:rsid w:val="00A9455F"/>
  </w:style>
  <w:style w:type="paragraph" w:customStyle="1" w:styleId="EA10CB89604F4E03BBF710F5507B9807">
    <w:name w:val="EA10CB89604F4E03BBF710F5507B9807"/>
    <w:rsid w:val="00A9455F"/>
  </w:style>
  <w:style w:type="paragraph" w:customStyle="1" w:styleId="E076A2AE1B8F49D49B4224219336BB7D">
    <w:name w:val="E076A2AE1B8F49D49B4224219336BB7D"/>
    <w:rsid w:val="00A9455F"/>
  </w:style>
  <w:style w:type="paragraph" w:customStyle="1" w:styleId="3187324310EC40C391F6F074BD5315DB">
    <w:name w:val="3187324310EC40C391F6F074BD5315DB"/>
    <w:rsid w:val="00A9455F"/>
  </w:style>
  <w:style w:type="paragraph" w:customStyle="1" w:styleId="D4EB81A40D6444718563F337E01E9A19">
    <w:name w:val="D4EB81A40D6444718563F337E01E9A19"/>
    <w:rsid w:val="00A9455F"/>
  </w:style>
  <w:style w:type="paragraph" w:customStyle="1" w:styleId="525E5E9ADC664892ADA0106E711DD559">
    <w:name w:val="525E5E9ADC664892ADA0106E711DD559"/>
    <w:rsid w:val="00A9455F"/>
  </w:style>
  <w:style w:type="paragraph" w:customStyle="1" w:styleId="76B12461B3234390B273735262986723">
    <w:name w:val="76B12461B3234390B273735262986723"/>
    <w:rsid w:val="00A9455F"/>
  </w:style>
  <w:style w:type="paragraph" w:customStyle="1" w:styleId="B8F11D1ACD7A48EB9087E9F19A779561">
    <w:name w:val="B8F11D1ACD7A48EB9087E9F19A779561"/>
    <w:rsid w:val="00A9455F"/>
  </w:style>
  <w:style w:type="paragraph" w:customStyle="1" w:styleId="EBCFD8DEEA0C4D30B8E60078D6B944E6">
    <w:name w:val="EBCFD8DEEA0C4D30B8E60078D6B944E6"/>
    <w:rsid w:val="00A9455F"/>
  </w:style>
  <w:style w:type="paragraph" w:customStyle="1" w:styleId="3C28CA8074C547359934C82B1A57428F">
    <w:name w:val="3C28CA8074C547359934C82B1A57428F"/>
    <w:rsid w:val="00A9455F"/>
  </w:style>
  <w:style w:type="paragraph" w:customStyle="1" w:styleId="CB10C47DBCA04AC3AC493BB14B65CB43">
    <w:name w:val="CB10C47DBCA04AC3AC493BB14B65CB43"/>
    <w:rsid w:val="00A9455F"/>
  </w:style>
  <w:style w:type="paragraph" w:customStyle="1" w:styleId="6B2328CB16DA4132A78517BBFE9A4C20">
    <w:name w:val="6B2328CB16DA4132A78517BBFE9A4C20"/>
    <w:rsid w:val="00A9455F"/>
  </w:style>
  <w:style w:type="paragraph" w:customStyle="1" w:styleId="061DF05F10934B17AB70692AB8BEFFF8">
    <w:name w:val="061DF05F10934B17AB70692AB8BEFFF8"/>
    <w:rsid w:val="00A9455F"/>
  </w:style>
  <w:style w:type="paragraph" w:customStyle="1" w:styleId="B1623649DB994A1EA4ED93A376C7DD16">
    <w:name w:val="B1623649DB994A1EA4ED93A376C7DD16"/>
    <w:rsid w:val="00A9455F"/>
  </w:style>
  <w:style w:type="paragraph" w:customStyle="1" w:styleId="7983A47E16B84262B6142B229BC6C9C7">
    <w:name w:val="7983A47E16B84262B6142B229BC6C9C7"/>
    <w:rsid w:val="00A9455F"/>
  </w:style>
  <w:style w:type="paragraph" w:customStyle="1" w:styleId="4DE035AE0DC44CC8A7544145497AB2D0">
    <w:name w:val="4DE035AE0DC44CC8A7544145497AB2D0"/>
    <w:rsid w:val="00A9455F"/>
  </w:style>
  <w:style w:type="paragraph" w:customStyle="1" w:styleId="F1C9C8AB866E4751988E106921BFA168">
    <w:name w:val="F1C9C8AB866E4751988E106921BFA168"/>
    <w:rsid w:val="00A9455F"/>
  </w:style>
  <w:style w:type="paragraph" w:customStyle="1" w:styleId="95E3BE0EA822493294D3492B170347B2">
    <w:name w:val="95E3BE0EA822493294D3492B170347B2"/>
    <w:rsid w:val="00A9455F"/>
  </w:style>
  <w:style w:type="paragraph" w:customStyle="1" w:styleId="3A8E5303335E458B9740713E4547D078">
    <w:name w:val="3A8E5303335E458B9740713E4547D078"/>
    <w:rsid w:val="00A9455F"/>
  </w:style>
  <w:style w:type="paragraph" w:customStyle="1" w:styleId="92BCC14E888844CB966160E8C26297C2">
    <w:name w:val="92BCC14E888844CB966160E8C26297C2"/>
    <w:rsid w:val="00A9455F"/>
  </w:style>
  <w:style w:type="paragraph" w:customStyle="1" w:styleId="DC4169F44AB845D6A534531A132C87ED">
    <w:name w:val="DC4169F44AB845D6A534531A132C87ED"/>
    <w:rsid w:val="00A9455F"/>
  </w:style>
  <w:style w:type="paragraph" w:customStyle="1" w:styleId="4D7D2625008D4C449CCA4024A0294157">
    <w:name w:val="4D7D2625008D4C449CCA4024A0294157"/>
    <w:rsid w:val="00A9455F"/>
  </w:style>
  <w:style w:type="paragraph" w:customStyle="1" w:styleId="7F15C41FA90441CA9AB303E512602B5A">
    <w:name w:val="7F15C41FA90441CA9AB303E512602B5A"/>
    <w:rsid w:val="00A9455F"/>
  </w:style>
  <w:style w:type="paragraph" w:customStyle="1" w:styleId="CFD0AAEF739B4E66A78F176BA4A8DF97">
    <w:name w:val="CFD0AAEF739B4E66A78F176BA4A8DF97"/>
    <w:rsid w:val="00A9455F"/>
  </w:style>
  <w:style w:type="paragraph" w:customStyle="1" w:styleId="EDDE9E6534C0422F94C8491C4FADFCDF">
    <w:name w:val="EDDE9E6534C0422F94C8491C4FADFCDF"/>
    <w:rsid w:val="00A9455F"/>
  </w:style>
  <w:style w:type="paragraph" w:customStyle="1" w:styleId="B35DBC020DBF4FA98670EB27D2A27A83">
    <w:name w:val="B35DBC020DBF4FA98670EB27D2A27A83"/>
    <w:rsid w:val="00A9455F"/>
  </w:style>
  <w:style w:type="paragraph" w:customStyle="1" w:styleId="F1DC8BD04D384C82AE16C1867263B497">
    <w:name w:val="F1DC8BD04D384C82AE16C1867263B497"/>
    <w:rsid w:val="00A9455F"/>
  </w:style>
  <w:style w:type="paragraph" w:customStyle="1" w:styleId="3CCA743ECAD14F4EA7D5652C8B613DE1">
    <w:name w:val="3CCA743ECAD14F4EA7D5652C8B613DE1"/>
    <w:rsid w:val="00A9455F"/>
  </w:style>
  <w:style w:type="paragraph" w:customStyle="1" w:styleId="EEC62072FD2248E8B45F85E5858CB973">
    <w:name w:val="EEC62072FD2248E8B45F85E5858CB973"/>
    <w:rsid w:val="00A9455F"/>
  </w:style>
  <w:style w:type="paragraph" w:customStyle="1" w:styleId="297F9D9F43AC4FB69BA971A38BAC4781">
    <w:name w:val="297F9D9F43AC4FB69BA971A38BAC4781"/>
    <w:rsid w:val="00A9455F"/>
  </w:style>
  <w:style w:type="paragraph" w:customStyle="1" w:styleId="AF7674C0021245B8AE8A3AB945DBF408">
    <w:name w:val="AF7674C0021245B8AE8A3AB945DBF408"/>
    <w:rsid w:val="00A9455F"/>
  </w:style>
  <w:style w:type="paragraph" w:customStyle="1" w:styleId="BFCA260EE7684C1999694155C33CA984">
    <w:name w:val="BFCA260EE7684C1999694155C33CA984"/>
    <w:rsid w:val="00A9455F"/>
  </w:style>
  <w:style w:type="paragraph" w:customStyle="1" w:styleId="1D3B1A9950334E1EA569EA283665A83A">
    <w:name w:val="1D3B1A9950334E1EA569EA283665A83A"/>
    <w:rsid w:val="00A9455F"/>
  </w:style>
  <w:style w:type="paragraph" w:customStyle="1" w:styleId="6C25FB10C2AA486D80F3B126747E8E0A">
    <w:name w:val="6C25FB10C2AA486D80F3B126747E8E0A"/>
    <w:rsid w:val="00A9455F"/>
  </w:style>
  <w:style w:type="paragraph" w:customStyle="1" w:styleId="51D9A6B3C4414249B4EF6EFBACABB29F">
    <w:name w:val="51D9A6B3C4414249B4EF6EFBACABB29F"/>
    <w:rsid w:val="00A9455F"/>
  </w:style>
  <w:style w:type="paragraph" w:customStyle="1" w:styleId="B8EC087EB3074E7FA49093FE7A11C1CB">
    <w:name w:val="B8EC087EB3074E7FA49093FE7A11C1CB"/>
    <w:rsid w:val="00A9455F"/>
  </w:style>
  <w:style w:type="paragraph" w:customStyle="1" w:styleId="888A72C291F24289B811C1DE8F15BB65">
    <w:name w:val="888A72C291F24289B811C1DE8F15BB65"/>
    <w:rsid w:val="00A9455F"/>
  </w:style>
  <w:style w:type="paragraph" w:customStyle="1" w:styleId="B674DA4F7CD84D8FA5BF52AAFD938734">
    <w:name w:val="B674DA4F7CD84D8FA5BF52AAFD938734"/>
    <w:rsid w:val="00A9455F"/>
  </w:style>
  <w:style w:type="paragraph" w:customStyle="1" w:styleId="21142F6E6DE343A6B836838E41866A7A">
    <w:name w:val="21142F6E6DE343A6B836838E41866A7A"/>
    <w:rsid w:val="00A9455F"/>
  </w:style>
  <w:style w:type="paragraph" w:customStyle="1" w:styleId="272C80A723FB420DB3D312CB52238482">
    <w:name w:val="272C80A723FB420DB3D312CB52238482"/>
    <w:rsid w:val="00A9455F"/>
  </w:style>
  <w:style w:type="paragraph" w:customStyle="1" w:styleId="6A71547B9DA24E829B00B13800DA02C2">
    <w:name w:val="6A71547B9DA24E829B00B13800DA02C2"/>
    <w:rsid w:val="00A9455F"/>
  </w:style>
  <w:style w:type="paragraph" w:customStyle="1" w:styleId="E583814CF99D40C69E0D80D468ACADD1">
    <w:name w:val="E583814CF99D40C69E0D80D468ACADD1"/>
    <w:rsid w:val="00A9455F"/>
  </w:style>
  <w:style w:type="paragraph" w:customStyle="1" w:styleId="4B83BC6E414D4C858B4B95F6DE5BF4B8">
    <w:name w:val="4B83BC6E414D4C858B4B95F6DE5BF4B8"/>
    <w:rsid w:val="00A9455F"/>
  </w:style>
  <w:style w:type="paragraph" w:customStyle="1" w:styleId="3076DF73EAA140E9A3A3C05E2FF8C554">
    <w:name w:val="3076DF73EAA140E9A3A3C05E2FF8C554"/>
    <w:rsid w:val="00A9455F"/>
  </w:style>
  <w:style w:type="paragraph" w:customStyle="1" w:styleId="23E3F7D511D94283BBBC8F2678FEE1A9">
    <w:name w:val="23E3F7D511D94283BBBC8F2678FEE1A9"/>
    <w:rsid w:val="00A9455F"/>
  </w:style>
  <w:style w:type="paragraph" w:customStyle="1" w:styleId="5E95021219CC43A59C598EEBA23CC79C">
    <w:name w:val="5E95021219CC43A59C598EEBA23CC79C"/>
    <w:rsid w:val="00A9455F"/>
  </w:style>
  <w:style w:type="paragraph" w:customStyle="1" w:styleId="C72268145BD14E0881696D397C660849">
    <w:name w:val="C72268145BD14E0881696D397C660849"/>
    <w:rsid w:val="00A9455F"/>
  </w:style>
  <w:style w:type="paragraph" w:customStyle="1" w:styleId="AB4AFC86EFA64C25BA2270817C001EC1">
    <w:name w:val="AB4AFC86EFA64C25BA2270817C001EC1"/>
    <w:rsid w:val="00A9455F"/>
  </w:style>
  <w:style w:type="paragraph" w:customStyle="1" w:styleId="691A2E38146E46DD90B1505F7D2FBA86">
    <w:name w:val="691A2E38146E46DD90B1505F7D2FBA86"/>
    <w:rsid w:val="00A9455F"/>
  </w:style>
  <w:style w:type="paragraph" w:customStyle="1" w:styleId="E8E5A0F60D1A41CA8AB8AD64AB59B9C7">
    <w:name w:val="E8E5A0F60D1A41CA8AB8AD64AB59B9C7"/>
    <w:rsid w:val="00A9455F"/>
  </w:style>
  <w:style w:type="paragraph" w:customStyle="1" w:styleId="83D8D9605F2B4C9CBCFFA596A48B4E1A">
    <w:name w:val="83D8D9605F2B4C9CBCFFA596A48B4E1A"/>
    <w:rsid w:val="00A9455F"/>
  </w:style>
  <w:style w:type="paragraph" w:customStyle="1" w:styleId="D446C22D7DA24361AEEE2465183959AE">
    <w:name w:val="D446C22D7DA24361AEEE2465183959AE"/>
    <w:rsid w:val="00A9455F"/>
  </w:style>
  <w:style w:type="paragraph" w:customStyle="1" w:styleId="9D317ADB9E9F433CBE404C5431927CD5">
    <w:name w:val="9D317ADB9E9F433CBE404C5431927CD5"/>
    <w:rsid w:val="00A9455F"/>
  </w:style>
  <w:style w:type="paragraph" w:customStyle="1" w:styleId="F2AAF29A996A4583A609AB7F9882DB74">
    <w:name w:val="F2AAF29A996A4583A609AB7F9882DB74"/>
    <w:rsid w:val="00A9455F"/>
  </w:style>
  <w:style w:type="paragraph" w:customStyle="1" w:styleId="37B36EBD9C834C188D1507CC845FEF5E">
    <w:name w:val="37B36EBD9C834C188D1507CC845FEF5E"/>
    <w:rsid w:val="00A9455F"/>
  </w:style>
  <w:style w:type="paragraph" w:customStyle="1" w:styleId="54F4EEA6E65F42658932D2B7A0674D8F">
    <w:name w:val="54F4EEA6E65F42658932D2B7A0674D8F"/>
    <w:rsid w:val="00A9455F"/>
  </w:style>
  <w:style w:type="paragraph" w:customStyle="1" w:styleId="1AFF4E559F9A449391F6FFE885BB66DC">
    <w:name w:val="1AFF4E559F9A449391F6FFE885BB66DC"/>
    <w:rsid w:val="00A9455F"/>
  </w:style>
  <w:style w:type="paragraph" w:customStyle="1" w:styleId="02A0249FAF3A42E293152E9842B5B31E">
    <w:name w:val="02A0249FAF3A42E293152E9842B5B31E"/>
    <w:rsid w:val="00A9455F"/>
  </w:style>
  <w:style w:type="paragraph" w:customStyle="1" w:styleId="6772F69197574805B9C6DDC73DC60D39">
    <w:name w:val="6772F69197574805B9C6DDC73DC60D39"/>
    <w:rsid w:val="00A9455F"/>
  </w:style>
  <w:style w:type="paragraph" w:customStyle="1" w:styleId="EA7CB9326363488D9C00344FFB309028">
    <w:name w:val="EA7CB9326363488D9C00344FFB309028"/>
    <w:rsid w:val="00A9455F"/>
  </w:style>
  <w:style w:type="paragraph" w:customStyle="1" w:styleId="2B7FCEF33B384E9199BD2928DEAF72FB">
    <w:name w:val="2B7FCEF33B384E9199BD2928DEAF72FB"/>
    <w:rsid w:val="00A9455F"/>
  </w:style>
  <w:style w:type="paragraph" w:customStyle="1" w:styleId="EE366033C0C44F54995859B3B4D21130">
    <w:name w:val="EE366033C0C44F54995859B3B4D21130"/>
    <w:rsid w:val="00A9455F"/>
  </w:style>
  <w:style w:type="paragraph" w:customStyle="1" w:styleId="77D6FEE81004471F8698DE5462F9A439">
    <w:name w:val="77D6FEE81004471F8698DE5462F9A439"/>
    <w:rsid w:val="00A9455F"/>
  </w:style>
  <w:style w:type="paragraph" w:customStyle="1" w:styleId="7056F1C5C7E24629A87DB43F79E2C2CD">
    <w:name w:val="7056F1C5C7E24629A87DB43F79E2C2CD"/>
    <w:rsid w:val="00A9455F"/>
  </w:style>
  <w:style w:type="paragraph" w:customStyle="1" w:styleId="DF4F5C7926664828BB4FD0E7547FA857">
    <w:name w:val="DF4F5C7926664828BB4FD0E7547FA857"/>
    <w:rsid w:val="00A9455F"/>
  </w:style>
  <w:style w:type="paragraph" w:customStyle="1" w:styleId="E654FD61DC04498B9DFCCF19A0CEA892">
    <w:name w:val="E654FD61DC04498B9DFCCF19A0CEA892"/>
    <w:rsid w:val="00A9455F"/>
  </w:style>
  <w:style w:type="paragraph" w:customStyle="1" w:styleId="86C3C4CA026B459E9214D337FE7FB741">
    <w:name w:val="86C3C4CA026B459E9214D337FE7FB741"/>
    <w:rsid w:val="00A9455F"/>
  </w:style>
  <w:style w:type="paragraph" w:customStyle="1" w:styleId="7419547BEEC5409E8CC4D982C4E89AE9">
    <w:name w:val="7419547BEEC5409E8CC4D982C4E89AE9"/>
    <w:rsid w:val="00A9455F"/>
  </w:style>
  <w:style w:type="paragraph" w:customStyle="1" w:styleId="5BBA2234B0A74AD2818AE46D2E7FDD0A">
    <w:name w:val="5BBA2234B0A74AD2818AE46D2E7FDD0A"/>
    <w:rsid w:val="00A9455F"/>
  </w:style>
  <w:style w:type="paragraph" w:customStyle="1" w:styleId="5484ACB5FC444BC18A9AA5B37562607B">
    <w:name w:val="5484ACB5FC444BC18A9AA5B37562607B"/>
    <w:rsid w:val="00A9455F"/>
  </w:style>
  <w:style w:type="paragraph" w:customStyle="1" w:styleId="E9965BFA1813451EB1D98980D288E02D">
    <w:name w:val="E9965BFA1813451EB1D98980D288E02D"/>
    <w:rsid w:val="00A9455F"/>
  </w:style>
  <w:style w:type="paragraph" w:customStyle="1" w:styleId="C6E8C67B81134A35A35100EA098756D4">
    <w:name w:val="C6E8C67B81134A35A35100EA098756D4"/>
    <w:rsid w:val="00A9455F"/>
  </w:style>
  <w:style w:type="paragraph" w:customStyle="1" w:styleId="F2AA4EBB3CB749C8BC30627FA1CBB275">
    <w:name w:val="F2AA4EBB3CB749C8BC30627FA1CBB275"/>
    <w:rsid w:val="00A9455F"/>
  </w:style>
  <w:style w:type="paragraph" w:customStyle="1" w:styleId="8AFDDB4A6F1D4083A44A650A9A7385EF">
    <w:name w:val="8AFDDB4A6F1D4083A44A650A9A7385EF"/>
    <w:rsid w:val="00A9455F"/>
  </w:style>
  <w:style w:type="paragraph" w:customStyle="1" w:styleId="D3B55D9BCF6A4FE9BDC6B5B91594F1C9">
    <w:name w:val="D3B55D9BCF6A4FE9BDC6B5B91594F1C9"/>
    <w:rsid w:val="00A9455F"/>
  </w:style>
  <w:style w:type="paragraph" w:customStyle="1" w:styleId="AC41C05E47FF46F2A430B62D99F00D9D">
    <w:name w:val="AC41C05E47FF46F2A430B62D99F00D9D"/>
    <w:rsid w:val="00A9455F"/>
  </w:style>
  <w:style w:type="paragraph" w:customStyle="1" w:styleId="CCD8F30672AE4A9B9D3F960EF0CB9444">
    <w:name w:val="CCD8F30672AE4A9B9D3F960EF0CB9444"/>
    <w:rsid w:val="00A9455F"/>
  </w:style>
  <w:style w:type="paragraph" w:customStyle="1" w:styleId="8854764AC90B4F83881FADF010BDE895">
    <w:name w:val="8854764AC90B4F83881FADF010BDE895"/>
    <w:rsid w:val="00A9455F"/>
  </w:style>
  <w:style w:type="paragraph" w:customStyle="1" w:styleId="918A9C256C2848A3BB8B9B97231C8258">
    <w:name w:val="918A9C256C2848A3BB8B9B97231C8258"/>
    <w:rsid w:val="00A9455F"/>
  </w:style>
  <w:style w:type="paragraph" w:customStyle="1" w:styleId="B5EAE5FC5BE948DD9736ABCF37F152B1">
    <w:name w:val="B5EAE5FC5BE948DD9736ABCF37F152B1"/>
    <w:rsid w:val="00A9455F"/>
  </w:style>
  <w:style w:type="paragraph" w:customStyle="1" w:styleId="FBE429875D2D41159D5906A191663BE3">
    <w:name w:val="FBE429875D2D41159D5906A191663BE3"/>
    <w:rsid w:val="00A9455F"/>
  </w:style>
  <w:style w:type="paragraph" w:customStyle="1" w:styleId="E94930A284284A52A78CDB16A8E908FA">
    <w:name w:val="E94930A284284A52A78CDB16A8E908FA"/>
    <w:rsid w:val="00A9455F"/>
  </w:style>
  <w:style w:type="paragraph" w:customStyle="1" w:styleId="DC02ADB53CB4429AB8DF7E3C9744C146">
    <w:name w:val="DC02ADB53CB4429AB8DF7E3C9744C146"/>
    <w:rsid w:val="00A9455F"/>
  </w:style>
  <w:style w:type="paragraph" w:customStyle="1" w:styleId="491510564AEE40E3A52AC33DD42B24A8">
    <w:name w:val="491510564AEE40E3A52AC33DD42B24A8"/>
    <w:rsid w:val="00A9455F"/>
  </w:style>
  <w:style w:type="paragraph" w:customStyle="1" w:styleId="D2CE05B6E1A646DF8F6C8C5FAEE23F3A">
    <w:name w:val="D2CE05B6E1A646DF8F6C8C5FAEE23F3A"/>
    <w:rsid w:val="00A9455F"/>
  </w:style>
  <w:style w:type="paragraph" w:customStyle="1" w:styleId="19D29D3807944C31B3D2454FA3A31D8A">
    <w:name w:val="19D29D3807944C31B3D2454FA3A31D8A"/>
    <w:rsid w:val="00A9455F"/>
  </w:style>
  <w:style w:type="paragraph" w:customStyle="1" w:styleId="53298687A6384EB9B04913F94C77D27D">
    <w:name w:val="53298687A6384EB9B04913F94C77D27D"/>
    <w:rsid w:val="00A9455F"/>
  </w:style>
  <w:style w:type="paragraph" w:customStyle="1" w:styleId="D403BB6E37E748B28129700C0640E505">
    <w:name w:val="D403BB6E37E748B28129700C0640E505"/>
    <w:rsid w:val="00A9455F"/>
  </w:style>
  <w:style w:type="paragraph" w:customStyle="1" w:styleId="21BA491B964A4C3ABC88E92EA2A2DF5D">
    <w:name w:val="21BA491B964A4C3ABC88E92EA2A2DF5D"/>
    <w:rsid w:val="00A9455F"/>
  </w:style>
  <w:style w:type="paragraph" w:customStyle="1" w:styleId="3B2F59F5C89047E9AA5F839539D02ADC">
    <w:name w:val="3B2F59F5C89047E9AA5F839539D02ADC"/>
    <w:rsid w:val="00A9455F"/>
  </w:style>
  <w:style w:type="paragraph" w:customStyle="1" w:styleId="5C652F494E3249E8B294DE63F3F165CE">
    <w:name w:val="5C652F494E3249E8B294DE63F3F165CE"/>
    <w:rsid w:val="00A9455F"/>
  </w:style>
  <w:style w:type="paragraph" w:customStyle="1" w:styleId="69FAC3C9F3494B2A9F71AC33FA99E6BF">
    <w:name w:val="69FAC3C9F3494B2A9F71AC33FA99E6BF"/>
    <w:rsid w:val="00A9455F"/>
  </w:style>
  <w:style w:type="paragraph" w:customStyle="1" w:styleId="278B8D1206D9494287CC02CE261EC791">
    <w:name w:val="278B8D1206D9494287CC02CE261EC791"/>
    <w:rsid w:val="00A9455F"/>
  </w:style>
  <w:style w:type="paragraph" w:customStyle="1" w:styleId="5F668CC0684E4C59923F0D5A4BE98914">
    <w:name w:val="5F668CC0684E4C59923F0D5A4BE98914"/>
    <w:rsid w:val="00A9455F"/>
  </w:style>
  <w:style w:type="paragraph" w:customStyle="1" w:styleId="3D526B55CCD64D58ADE70A7E00AF3D55">
    <w:name w:val="3D526B55CCD64D58ADE70A7E00AF3D55"/>
    <w:rsid w:val="00A9455F"/>
  </w:style>
  <w:style w:type="paragraph" w:customStyle="1" w:styleId="394645981AE14D3A8311E879A5347489">
    <w:name w:val="394645981AE14D3A8311E879A5347489"/>
    <w:rsid w:val="00A9455F"/>
  </w:style>
  <w:style w:type="paragraph" w:customStyle="1" w:styleId="C508AABC8AA4441F90488863D9E6A5E2">
    <w:name w:val="C508AABC8AA4441F90488863D9E6A5E2"/>
    <w:rsid w:val="00A9455F"/>
  </w:style>
  <w:style w:type="paragraph" w:customStyle="1" w:styleId="55FFBB24EF1D4F9481C65C9A3B9D9F4E">
    <w:name w:val="55FFBB24EF1D4F9481C65C9A3B9D9F4E"/>
    <w:rsid w:val="00A9455F"/>
  </w:style>
  <w:style w:type="paragraph" w:customStyle="1" w:styleId="5B3B760852AD41F3963DFE00C72D64EE">
    <w:name w:val="5B3B760852AD41F3963DFE00C72D64EE"/>
    <w:rsid w:val="00A9455F"/>
  </w:style>
  <w:style w:type="paragraph" w:customStyle="1" w:styleId="E76C8DF260C5469F8DEC78F154CF43E6">
    <w:name w:val="E76C8DF260C5469F8DEC78F154CF43E6"/>
    <w:rsid w:val="00A9455F"/>
  </w:style>
  <w:style w:type="paragraph" w:customStyle="1" w:styleId="E1904E03393E42F1B3A73D08F1E6FC9A">
    <w:name w:val="E1904E03393E42F1B3A73D08F1E6FC9A"/>
    <w:rsid w:val="00A9455F"/>
  </w:style>
  <w:style w:type="paragraph" w:customStyle="1" w:styleId="96010B0DCB3C4E5188D3D299C95179F3">
    <w:name w:val="96010B0DCB3C4E5188D3D299C95179F3"/>
    <w:rsid w:val="00A9455F"/>
  </w:style>
  <w:style w:type="paragraph" w:customStyle="1" w:styleId="A7F1BFAB6CA74374B9673542DCA10242">
    <w:name w:val="A7F1BFAB6CA74374B9673542DCA10242"/>
    <w:rsid w:val="00A9455F"/>
  </w:style>
  <w:style w:type="paragraph" w:customStyle="1" w:styleId="E6C0EBF1B6854ADFBEECA4BF17298E58">
    <w:name w:val="E6C0EBF1B6854ADFBEECA4BF17298E58"/>
    <w:rsid w:val="00A9455F"/>
  </w:style>
  <w:style w:type="paragraph" w:customStyle="1" w:styleId="78D79FD38947462C97D1AF1BB3D3199B">
    <w:name w:val="78D79FD38947462C97D1AF1BB3D3199B"/>
    <w:rsid w:val="00A9455F"/>
  </w:style>
  <w:style w:type="paragraph" w:customStyle="1" w:styleId="C918797BC2D1468698EA17A68AD70BF2">
    <w:name w:val="C918797BC2D1468698EA17A68AD70BF2"/>
    <w:rsid w:val="00A9455F"/>
  </w:style>
  <w:style w:type="paragraph" w:customStyle="1" w:styleId="3CFDA684FA05448B8C9D44243F8552CF">
    <w:name w:val="3CFDA684FA05448B8C9D44243F8552CF"/>
    <w:rsid w:val="00A9455F"/>
  </w:style>
  <w:style w:type="paragraph" w:customStyle="1" w:styleId="14DD7F6FF5F1468E872080FABAA5D529">
    <w:name w:val="14DD7F6FF5F1468E872080FABAA5D529"/>
    <w:rsid w:val="00A9455F"/>
  </w:style>
  <w:style w:type="paragraph" w:customStyle="1" w:styleId="E6D33D540FE144CAA22928CDD59CBDF2">
    <w:name w:val="E6D33D540FE144CAA22928CDD59CBDF2"/>
    <w:rsid w:val="00A9455F"/>
  </w:style>
  <w:style w:type="paragraph" w:customStyle="1" w:styleId="EA0ACDB89F8F45119A969C8C2F44F894">
    <w:name w:val="EA0ACDB89F8F45119A969C8C2F44F894"/>
    <w:rsid w:val="00A9455F"/>
  </w:style>
  <w:style w:type="paragraph" w:customStyle="1" w:styleId="854C2D82A5644F209A243D232E4981F1">
    <w:name w:val="854C2D82A5644F209A243D232E4981F1"/>
    <w:rsid w:val="00A9455F"/>
  </w:style>
  <w:style w:type="paragraph" w:customStyle="1" w:styleId="E29F4BF120F343BDAB113A0D62DCBDB5">
    <w:name w:val="E29F4BF120F343BDAB113A0D62DCBDB5"/>
    <w:rsid w:val="00A9455F"/>
  </w:style>
  <w:style w:type="paragraph" w:customStyle="1" w:styleId="47D7787ECF3F4BBC9B9E4185ABB6FBC5">
    <w:name w:val="47D7787ECF3F4BBC9B9E4185ABB6FBC5"/>
    <w:rsid w:val="00A9455F"/>
  </w:style>
  <w:style w:type="paragraph" w:customStyle="1" w:styleId="8A888B8A45084655B3DF68963436BE90">
    <w:name w:val="8A888B8A45084655B3DF68963436BE90"/>
    <w:rsid w:val="00A9455F"/>
  </w:style>
  <w:style w:type="paragraph" w:customStyle="1" w:styleId="2652F3DF22FD4C22AA1630244A5CD3E1">
    <w:name w:val="2652F3DF22FD4C22AA1630244A5CD3E1"/>
    <w:rsid w:val="00A9455F"/>
  </w:style>
  <w:style w:type="paragraph" w:customStyle="1" w:styleId="76FB458E82E04C0285BC970AB1B8E099">
    <w:name w:val="76FB458E82E04C0285BC970AB1B8E099"/>
    <w:rsid w:val="00A9455F"/>
  </w:style>
  <w:style w:type="paragraph" w:customStyle="1" w:styleId="CA67C401D5764525ADDF0E0D4AF30A94">
    <w:name w:val="CA67C401D5764525ADDF0E0D4AF30A94"/>
    <w:rsid w:val="00A9455F"/>
  </w:style>
  <w:style w:type="paragraph" w:customStyle="1" w:styleId="420837B0AD1342CF90190B99779E24DF">
    <w:name w:val="420837B0AD1342CF90190B99779E24DF"/>
    <w:rsid w:val="00A9455F"/>
  </w:style>
  <w:style w:type="paragraph" w:customStyle="1" w:styleId="981F57E5F8AB4BDBB77A98E2636A514E">
    <w:name w:val="981F57E5F8AB4BDBB77A98E2636A514E"/>
    <w:rsid w:val="00A9455F"/>
  </w:style>
  <w:style w:type="paragraph" w:customStyle="1" w:styleId="0226C1B427B24705B3639C9DAF93C0AF">
    <w:name w:val="0226C1B427B24705B3639C9DAF93C0AF"/>
    <w:rsid w:val="00A9455F"/>
  </w:style>
  <w:style w:type="paragraph" w:customStyle="1" w:styleId="47D9120BE0BF4359A9B122B6E5C023D6">
    <w:name w:val="47D9120BE0BF4359A9B122B6E5C023D6"/>
    <w:rsid w:val="00A9455F"/>
  </w:style>
  <w:style w:type="paragraph" w:customStyle="1" w:styleId="9CEFD87FE8204E828A330A423383C4EC">
    <w:name w:val="9CEFD87FE8204E828A330A423383C4EC"/>
    <w:rsid w:val="00A9455F"/>
  </w:style>
  <w:style w:type="paragraph" w:customStyle="1" w:styleId="F7D2FBFC498F46E8900048341D142121">
    <w:name w:val="F7D2FBFC498F46E8900048341D142121"/>
    <w:rsid w:val="00A9455F"/>
  </w:style>
  <w:style w:type="paragraph" w:customStyle="1" w:styleId="0C984EA6CA914487B64571603572891E">
    <w:name w:val="0C984EA6CA914487B64571603572891E"/>
    <w:rsid w:val="00A9455F"/>
  </w:style>
  <w:style w:type="paragraph" w:customStyle="1" w:styleId="65886F14DA244C479494B0DC33DF93B7">
    <w:name w:val="65886F14DA244C479494B0DC33DF93B7"/>
    <w:rsid w:val="00A9455F"/>
  </w:style>
  <w:style w:type="paragraph" w:customStyle="1" w:styleId="2F815C79BE4B4C6FA21CB16DA2C72C20">
    <w:name w:val="2F815C79BE4B4C6FA21CB16DA2C72C20"/>
    <w:rsid w:val="00A9455F"/>
  </w:style>
  <w:style w:type="paragraph" w:customStyle="1" w:styleId="160A4802F0A14FE583E1AE9EDD13469D">
    <w:name w:val="160A4802F0A14FE583E1AE9EDD13469D"/>
    <w:rsid w:val="00A9455F"/>
  </w:style>
  <w:style w:type="paragraph" w:customStyle="1" w:styleId="28B80E74FFFF48C38FC05805F319AFC4">
    <w:name w:val="28B80E74FFFF48C38FC05805F319AFC4"/>
    <w:rsid w:val="00A9455F"/>
  </w:style>
  <w:style w:type="paragraph" w:customStyle="1" w:styleId="0926C5FDECE14347B26E973F6FE54531">
    <w:name w:val="0926C5FDECE14347B26E973F6FE54531"/>
    <w:rsid w:val="00A9455F"/>
  </w:style>
  <w:style w:type="paragraph" w:customStyle="1" w:styleId="BAA2B449E5CC427398E339DDDE5AF514">
    <w:name w:val="BAA2B449E5CC427398E339DDDE5AF514"/>
    <w:rsid w:val="00A9455F"/>
  </w:style>
  <w:style w:type="paragraph" w:customStyle="1" w:styleId="AEFCF0992F9B4826A923D3571EB0D2D3">
    <w:name w:val="AEFCF0992F9B4826A923D3571EB0D2D3"/>
    <w:rsid w:val="00A9455F"/>
  </w:style>
  <w:style w:type="paragraph" w:customStyle="1" w:styleId="5477D9C278FB444E82404947A1724571">
    <w:name w:val="5477D9C278FB444E82404947A1724571"/>
    <w:rsid w:val="00A9455F"/>
  </w:style>
  <w:style w:type="paragraph" w:customStyle="1" w:styleId="20B8F24F32FC4F6EBFC6EB9FE48856A6">
    <w:name w:val="20B8F24F32FC4F6EBFC6EB9FE48856A6"/>
    <w:rsid w:val="00A9455F"/>
  </w:style>
  <w:style w:type="paragraph" w:customStyle="1" w:styleId="542D92F606BF46AB9BEB4D186B075D2C">
    <w:name w:val="542D92F606BF46AB9BEB4D186B075D2C"/>
    <w:rsid w:val="00A9455F"/>
  </w:style>
  <w:style w:type="paragraph" w:customStyle="1" w:styleId="9160E16D0AC84AAFA9683F4382C5A27E">
    <w:name w:val="9160E16D0AC84AAFA9683F4382C5A27E"/>
    <w:rsid w:val="00A9455F"/>
  </w:style>
  <w:style w:type="paragraph" w:customStyle="1" w:styleId="844E8B0E27C04F8CB5433A58B19F6A8F">
    <w:name w:val="844E8B0E27C04F8CB5433A58B19F6A8F"/>
    <w:rsid w:val="00A9455F"/>
  </w:style>
  <w:style w:type="paragraph" w:customStyle="1" w:styleId="0A3A7F1423114CAFA874F0A2132E1950">
    <w:name w:val="0A3A7F1423114CAFA874F0A2132E1950"/>
    <w:rsid w:val="00A9455F"/>
  </w:style>
  <w:style w:type="paragraph" w:customStyle="1" w:styleId="A26812FF48FE4467A3C00BE8445A3674">
    <w:name w:val="A26812FF48FE4467A3C00BE8445A3674"/>
    <w:rsid w:val="00A9455F"/>
  </w:style>
  <w:style w:type="paragraph" w:customStyle="1" w:styleId="3724DAAA25884E38AC36D09239C9BB38">
    <w:name w:val="3724DAAA25884E38AC36D09239C9BB38"/>
    <w:rsid w:val="00A9455F"/>
  </w:style>
  <w:style w:type="paragraph" w:customStyle="1" w:styleId="12546DC700434A8B9014879523FA862F">
    <w:name w:val="12546DC700434A8B9014879523FA862F"/>
    <w:rsid w:val="00A9455F"/>
  </w:style>
  <w:style w:type="paragraph" w:customStyle="1" w:styleId="4DAF2AD3F5D149C7BD3E04D0EA72B8C3">
    <w:name w:val="4DAF2AD3F5D149C7BD3E04D0EA72B8C3"/>
    <w:rsid w:val="00A9455F"/>
  </w:style>
  <w:style w:type="paragraph" w:customStyle="1" w:styleId="84014F9E9EC746C88865F2238E2CCF0D">
    <w:name w:val="84014F9E9EC746C88865F2238E2CCF0D"/>
    <w:rsid w:val="00A9455F"/>
  </w:style>
  <w:style w:type="paragraph" w:customStyle="1" w:styleId="4636A0C7434244D78752EF0FF552BDAF">
    <w:name w:val="4636A0C7434244D78752EF0FF552BDAF"/>
    <w:rsid w:val="00A9455F"/>
  </w:style>
  <w:style w:type="paragraph" w:customStyle="1" w:styleId="510498FA32BE484AB1F2CD5F376AEADA">
    <w:name w:val="510498FA32BE484AB1F2CD5F376AEADA"/>
    <w:rsid w:val="00A9455F"/>
  </w:style>
  <w:style w:type="paragraph" w:customStyle="1" w:styleId="EC0FD18CE82B4718BAA2F3C732A6500B">
    <w:name w:val="EC0FD18CE82B4718BAA2F3C732A6500B"/>
    <w:rsid w:val="00A9455F"/>
  </w:style>
  <w:style w:type="paragraph" w:customStyle="1" w:styleId="2311DAD157784253B2B17111C5E86762">
    <w:name w:val="2311DAD157784253B2B17111C5E86762"/>
    <w:rsid w:val="00A9455F"/>
  </w:style>
  <w:style w:type="paragraph" w:customStyle="1" w:styleId="9331E0D5E38F402CA970C6AE1ADE18D8">
    <w:name w:val="9331E0D5E38F402CA970C6AE1ADE18D8"/>
    <w:rsid w:val="00A9455F"/>
  </w:style>
  <w:style w:type="paragraph" w:customStyle="1" w:styleId="FEC88F7872454A28BD8D05626F231FE1">
    <w:name w:val="FEC88F7872454A28BD8D05626F231FE1"/>
    <w:rsid w:val="00A9455F"/>
  </w:style>
  <w:style w:type="paragraph" w:customStyle="1" w:styleId="66B84CB9982648328F5C99FD0BFD8AC9">
    <w:name w:val="66B84CB9982648328F5C99FD0BFD8AC9"/>
    <w:rsid w:val="00A9455F"/>
  </w:style>
  <w:style w:type="paragraph" w:customStyle="1" w:styleId="2E5457A3264A4F2EB9B5AA0F9E663528">
    <w:name w:val="2E5457A3264A4F2EB9B5AA0F9E663528"/>
    <w:rsid w:val="00A9455F"/>
  </w:style>
  <w:style w:type="paragraph" w:customStyle="1" w:styleId="506F4B9F417B4FF89896E6E4CE6FA17F">
    <w:name w:val="506F4B9F417B4FF89896E6E4CE6FA17F"/>
    <w:rsid w:val="00A9455F"/>
  </w:style>
  <w:style w:type="paragraph" w:customStyle="1" w:styleId="3CA076335A8C4F1DBBEF734671AA52DE">
    <w:name w:val="3CA076335A8C4F1DBBEF734671AA52DE"/>
    <w:rsid w:val="00A9455F"/>
  </w:style>
  <w:style w:type="paragraph" w:customStyle="1" w:styleId="AD2D5405306E4A18B6CA9059E06A4FD2">
    <w:name w:val="AD2D5405306E4A18B6CA9059E06A4FD2"/>
    <w:rsid w:val="00A9455F"/>
  </w:style>
  <w:style w:type="paragraph" w:customStyle="1" w:styleId="0B32CC68E3974B00B188E47E5586EC7A">
    <w:name w:val="0B32CC68E3974B00B188E47E5586EC7A"/>
    <w:rsid w:val="00A9455F"/>
  </w:style>
  <w:style w:type="paragraph" w:customStyle="1" w:styleId="78EC429A45C142C5BA1886C57AB60611">
    <w:name w:val="78EC429A45C142C5BA1886C57AB60611"/>
    <w:rsid w:val="00A9455F"/>
  </w:style>
  <w:style w:type="paragraph" w:customStyle="1" w:styleId="6415162998E94A98AD5440E6CF0612D4">
    <w:name w:val="6415162998E94A98AD5440E6CF0612D4"/>
    <w:rsid w:val="00A9455F"/>
  </w:style>
  <w:style w:type="paragraph" w:customStyle="1" w:styleId="23514DE2C763478888C9A8F6BE11A87E">
    <w:name w:val="23514DE2C763478888C9A8F6BE11A87E"/>
    <w:rsid w:val="00A9455F"/>
  </w:style>
  <w:style w:type="paragraph" w:customStyle="1" w:styleId="F4C24BB583944EF9B4065294B9BDD6D2">
    <w:name w:val="F4C24BB583944EF9B4065294B9BDD6D2"/>
    <w:rsid w:val="00A9455F"/>
  </w:style>
  <w:style w:type="paragraph" w:customStyle="1" w:styleId="137B3069F89542B08921A31F71439C82">
    <w:name w:val="137B3069F89542B08921A31F71439C82"/>
    <w:rsid w:val="00A9455F"/>
  </w:style>
  <w:style w:type="paragraph" w:customStyle="1" w:styleId="4E24B483A18D412D9839A9EFAC8045E5">
    <w:name w:val="4E24B483A18D412D9839A9EFAC8045E5"/>
    <w:rsid w:val="00A9455F"/>
  </w:style>
  <w:style w:type="paragraph" w:customStyle="1" w:styleId="F1586B9F97134DBA85C89FC074E5E233">
    <w:name w:val="F1586B9F97134DBA85C89FC074E5E233"/>
    <w:rsid w:val="00A9455F"/>
  </w:style>
  <w:style w:type="paragraph" w:customStyle="1" w:styleId="F1BE2602E2454A97A66F9AAF6A4ACEAE">
    <w:name w:val="F1BE2602E2454A97A66F9AAF6A4ACEAE"/>
    <w:rsid w:val="00A9455F"/>
  </w:style>
  <w:style w:type="paragraph" w:customStyle="1" w:styleId="68CFC8BBE57D4D179F801394641C9675">
    <w:name w:val="68CFC8BBE57D4D179F801394641C9675"/>
    <w:rsid w:val="00A9455F"/>
  </w:style>
  <w:style w:type="paragraph" w:customStyle="1" w:styleId="1284A2604EBD4EAE86AA4ADB460D73E1">
    <w:name w:val="1284A2604EBD4EAE86AA4ADB460D73E1"/>
    <w:rsid w:val="00A9455F"/>
  </w:style>
  <w:style w:type="paragraph" w:customStyle="1" w:styleId="565A03CDC11D440ABA9E2B695D9FC58D">
    <w:name w:val="565A03CDC11D440ABA9E2B695D9FC58D"/>
    <w:rsid w:val="00A9455F"/>
  </w:style>
  <w:style w:type="paragraph" w:customStyle="1" w:styleId="6C47C6DBCC054B52B3E3548A60E1FAB8">
    <w:name w:val="6C47C6DBCC054B52B3E3548A60E1FAB8"/>
    <w:rsid w:val="00A9455F"/>
  </w:style>
  <w:style w:type="paragraph" w:customStyle="1" w:styleId="74CD492A55CC4B0096D1F6C4557742B6">
    <w:name w:val="74CD492A55CC4B0096D1F6C4557742B6"/>
    <w:rsid w:val="00A9455F"/>
  </w:style>
  <w:style w:type="paragraph" w:customStyle="1" w:styleId="E79AC15DDE5F4DBB898BFF4989CBEA5B">
    <w:name w:val="E79AC15DDE5F4DBB898BFF4989CBEA5B"/>
    <w:rsid w:val="00A9455F"/>
  </w:style>
  <w:style w:type="paragraph" w:customStyle="1" w:styleId="9C62A80C41364277892A6F1A924E59DD">
    <w:name w:val="9C62A80C41364277892A6F1A924E59DD"/>
    <w:rsid w:val="00A9455F"/>
  </w:style>
  <w:style w:type="paragraph" w:customStyle="1" w:styleId="FC4E8FABC05F40EF906B6DA50F9615D9">
    <w:name w:val="FC4E8FABC05F40EF906B6DA50F9615D9"/>
    <w:rsid w:val="00A9455F"/>
  </w:style>
  <w:style w:type="paragraph" w:customStyle="1" w:styleId="46EB9F76F9C94B4ABB56E0880748C72F">
    <w:name w:val="46EB9F76F9C94B4ABB56E0880748C72F"/>
    <w:rsid w:val="00A9455F"/>
  </w:style>
  <w:style w:type="paragraph" w:customStyle="1" w:styleId="2D24296D412C422F83728D9FDF2A9F78">
    <w:name w:val="2D24296D412C422F83728D9FDF2A9F78"/>
    <w:rsid w:val="00A9455F"/>
  </w:style>
  <w:style w:type="paragraph" w:customStyle="1" w:styleId="3DA54AAB4908447AB489CCBF61573A7B">
    <w:name w:val="3DA54AAB4908447AB489CCBF61573A7B"/>
    <w:rsid w:val="00A9455F"/>
  </w:style>
  <w:style w:type="paragraph" w:customStyle="1" w:styleId="311C2A5559914038B75A91C26072FA8A">
    <w:name w:val="311C2A5559914038B75A91C26072FA8A"/>
    <w:rsid w:val="00A9455F"/>
  </w:style>
  <w:style w:type="paragraph" w:customStyle="1" w:styleId="8C5DD4413D294BA68DC3B203AF166013">
    <w:name w:val="8C5DD4413D294BA68DC3B203AF166013"/>
    <w:rsid w:val="00A9455F"/>
  </w:style>
  <w:style w:type="paragraph" w:customStyle="1" w:styleId="88733BEEA41F4658914C9EA68DF0692E">
    <w:name w:val="88733BEEA41F4658914C9EA68DF0692E"/>
    <w:rsid w:val="00A9455F"/>
  </w:style>
  <w:style w:type="paragraph" w:customStyle="1" w:styleId="1751FC92B2EE4DC383AF91C450649DF9">
    <w:name w:val="1751FC92B2EE4DC383AF91C450649DF9"/>
    <w:rsid w:val="00A9455F"/>
  </w:style>
  <w:style w:type="paragraph" w:customStyle="1" w:styleId="C93E1072E69843B6BE58B2D994BF72C1">
    <w:name w:val="C93E1072E69843B6BE58B2D994BF72C1"/>
    <w:rsid w:val="00A9455F"/>
  </w:style>
  <w:style w:type="paragraph" w:customStyle="1" w:styleId="48F9768784FA456AA63958E19E4B5B95">
    <w:name w:val="48F9768784FA456AA63958E19E4B5B95"/>
    <w:rsid w:val="00A9455F"/>
  </w:style>
  <w:style w:type="paragraph" w:customStyle="1" w:styleId="E97F2DF86F544CCD94212F0E545F0ADD">
    <w:name w:val="E97F2DF86F544CCD94212F0E545F0ADD"/>
    <w:rsid w:val="00A9455F"/>
  </w:style>
  <w:style w:type="paragraph" w:customStyle="1" w:styleId="A5A785D894404D5686F62C854C6E3783">
    <w:name w:val="A5A785D894404D5686F62C854C6E3783"/>
    <w:rsid w:val="00A9455F"/>
  </w:style>
  <w:style w:type="paragraph" w:customStyle="1" w:styleId="EDBCB7DC7BFB4A85959596E63E459EB2">
    <w:name w:val="EDBCB7DC7BFB4A85959596E63E459EB2"/>
    <w:rsid w:val="00A9455F"/>
  </w:style>
  <w:style w:type="paragraph" w:customStyle="1" w:styleId="4FCA98B4C0944535AA1895BE8B77AF5C">
    <w:name w:val="4FCA98B4C0944535AA1895BE8B77AF5C"/>
    <w:rsid w:val="00A9455F"/>
  </w:style>
  <w:style w:type="paragraph" w:customStyle="1" w:styleId="FCFA195ED98643BC968DE7534AC329A9">
    <w:name w:val="FCFA195ED98643BC968DE7534AC329A9"/>
    <w:rsid w:val="00A9455F"/>
  </w:style>
  <w:style w:type="paragraph" w:customStyle="1" w:styleId="3A481551A87C4861AC7B0726E13C43B8">
    <w:name w:val="3A481551A87C4861AC7B0726E13C43B8"/>
    <w:rsid w:val="00A9455F"/>
  </w:style>
  <w:style w:type="paragraph" w:customStyle="1" w:styleId="3FA5551BCC7F41028FA5219A13B74FAB">
    <w:name w:val="3FA5551BCC7F41028FA5219A13B74FAB"/>
    <w:rsid w:val="00A9455F"/>
  </w:style>
  <w:style w:type="paragraph" w:customStyle="1" w:styleId="68C5CF9437644915AE30AB8438B85912">
    <w:name w:val="68C5CF9437644915AE30AB8438B85912"/>
    <w:rsid w:val="00A9455F"/>
  </w:style>
  <w:style w:type="paragraph" w:customStyle="1" w:styleId="9CF732D024634AF9A9CCDC36756BCE59">
    <w:name w:val="9CF732D024634AF9A9CCDC36756BCE59"/>
    <w:rsid w:val="00A9455F"/>
  </w:style>
  <w:style w:type="paragraph" w:customStyle="1" w:styleId="5DE13AEADA2B49CAB846811A7C8776BB">
    <w:name w:val="5DE13AEADA2B49CAB846811A7C8776BB"/>
    <w:rsid w:val="00A9455F"/>
  </w:style>
  <w:style w:type="paragraph" w:customStyle="1" w:styleId="A99B681E48B24BCB837C634834CFF092">
    <w:name w:val="A99B681E48B24BCB837C634834CFF092"/>
    <w:rsid w:val="00A9455F"/>
  </w:style>
  <w:style w:type="paragraph" w:customStyle="1" w:styleId="93158B59554C40BFB80E26696D329D5C">
    <w:name w:val="93158B59554C40BFB80E26696D329D5C"/>
    <w:rsid w:val="00A9455F"/>
  </w:style>
  <w:style w:type="paragraph" w:customStyle="1" w:styleId="651F9CC449C9492C9A67BCDAD878C633">
    <w:name w:val="651F9CC449C9492C9A67BCDAD878C633"/>
    <w:rsid w:val="00A9455F"/>
  </w:style>
  <w:style w:type="paragraph" w:customStyle="1" w:styleId="CBEDF0AF4EE44EA6A0B9B88B197C04FC">
    <w:name w:val="CBEDF0AF4EE44EA6A0B9B88B197C04FC"/>
    <w:rsid w:val="00A9455F"/>
  </w:style>
  <w:style w:type="paragraph" w:customStyle="1" w:styleId="810C98400CB8499C963940AC117B1D52">
    <w:name w:val="810C98400CB8499C963940AC117B1D52"/>
    <w:rsid w:val="00A9455F"/>
  </w:style>
  <w:style w:type="paragraph" w:customStyle="1" w:styleId="348F5D244D9D49A195CD351EEE7B3F56">
    <w:name w:val="348F5D244D9D49A195CD351EEE7B3F56"/>
    <w:rsid w:val="00A9455F"/>
  </w:style>
  <w:style w:type="paragraph" w:customStyle="1" w:styleId="292F5DAEB0724E2DB855341BA8D40C30">
    <w:name w:val="292F5DAEB0724E2DB855341BA8D40C30"/>
    <w:rsid w:val="00A9455F"/>
  </w:style>
  <w:style w:type="paragraph" w:customStyle="1" w:styleId="1AC27524EA1943328D1138E098B12877">
    <w:name w:val="1AC27524EA1943328D1138E098B12877"/>
    <w:rsid w:val="00A9455F"/>
  </w:style>
  <w:style w:type="paragraph" w:customStyle="1" w:styleId="CAAD823EAD4E40AAA49EE07F434A38B7">
    <w:name w:val="CAAD823EAD4E40AAA49EE07F434A38B7"/>
    <w:rsid w:val="00A9455F"/>
  </w:style>
  <w:style w:type="paragraph" w:customStyle="1" w:styleId="029915ABF0B4434A97D08E164B4C14A7">
    <w:name w:val="029915ABF0B4434A97D08E164B4C14A7"/>
    <w:rsid w:val="00A9455F"/>
  </w:style>
  <w:style w:type="paragraph" w:customStyle="1" w:styleId="1E16BD236D864E07A7995F51A6532023">
    <w:name w:val="1E16BD236D864E07A7995F51A6532023"/>
    <w:rsid w:val="00A9455F"/>
  </w:style>
  <w:style w:type="paragraph" w:customStyle="1" w:styleId="29787590431D4427B0F48A83254F9721">
    <w:name w:val="29787590431D4427B0F48A83254F9721"/>
    <w:rsid w:val="00A9455F"/>
  </w:style>
  <w:style w:type="paragraph" w:customStyle="1" w:styleId="D21384876A654972AB77DDA57C3E660D">
    <w:name w:val="D21384876A654972AB77DDA57C3E660D"/>
    <w:rsid w:val="00A9455F"/>
  </w:style>
  <w:style w:type="paragraph" w:customStyle="1" w:styleId="D7AEE82ADF724F8FB2A8123CD357E514">
    <w:name w:val="D7AEE82ADF724F8FB2A8123CD357E514"/>
    <w:rsid w:val="00A9455F"/>
  </w:style>
  <w:style w:type="paragraph" w:customStyle="1" w:styleId="87F9A9E022B749D0828D364DCB4A238A">
    <w:name w:val="87F9A9E022B749D0828D364DCB4A238A"/>
    <w:rsid w:val="00A9455F"/>
  </w:style>
  <w:style w:type="paragraph" w:customStyle="1" w:styleId="2F916424D93549D8BD1DE96B6D48C2DE">
    <w:name w:val="2F916424D93549D8BD1DE96B6D48C2DE"/>
    <w:rsid w:val="00A9455F"/>
  </w:style>
  <w:style w:type="paragraph" w:customStyle="1" w:styleId="3D63DCE78922477884AB193FF4657CBC">
    <w:name w:val="3D63DCE78922477884AB193FF4657CBC"/>
    <w:rsid w:val="00A9455F"/>
  </w:style>
  <w:style w:type="paragraph" w:customStyle="1" w:styleId="9A8C7944B0F34DA2AE2047D8367923D5">
    <w:name w:val="9A8C7944B0F34DA2AE2047D8367923D5"/>
    <w:rsid w:val="00A9455F"/>
  </w:style>
  <w:style w:type="paragraph" w:customStyle="1" w:styleId="494D0F044F3A4C8EA9227ACBD80E323C">
    <w:name w:val="494D0F044F3A4C8EA9227ACBD80E323C"/>
    <w:rsid w:val="00A9455F"/>
  </w:style>
  <w:style w:type="paragraph" w:customStyle="1" w:styleId="C6256DBEF17D4A7D9F249851ADDC866B">
    <w:name w:val="C6256DBEF17D4A7D9F249851ADDC866B"/>
    <w:rsid w:val="00A9455F"/>
  </w:style>
  <w:style w:type="paragraph" w:customStyle="1" w:styleId="A9E7ACB08BC841E29C74574980057A09">
    <w:name w:val="A9E7ACB08BC841E29C74574980057A09"/>
    <w:rsid w:val="00A9455F"/>
  </w:style>
  <w:style w:type="paragraph" w:customStyle="1" w:styleId="B8FA3CDD1EE24523B93C767FFC5A9F37">
    <w:name w:val="B8FA3CDD1EE24523B93C767FFC5A9F37"/>
    <w:rsid w:val="00A9455F"/>
  </w:style>
  <w:style w:type="paragraph" w:customStyle="1" w:styleId="4B5DFF88277C4854842E5160EF1722B5">
    <w:name w:val="4B5DFF88277C4854842E5160EF1722B5"/>
    <w:rsid w:val="00A9455F"/>
  </w:style>
  <w:style w:type="paragraph" w:customStyle="1" w:styleId="D3B60309013644778DD723D897091BD7">
    <w:name w:val="D3B60309013644778DD723D897091BD7"/>
    <w:rsid w:val="00A9455F"/>
  </w:style>
  <w:style w:type="paragraph" w:customStyle="1" w:styleId="C647BAC4DD8D409A9FF777CDFDFBA52B">
    <w:name w:val="C647BAC4DD8D409A9FF777CDFDFBA52B"/>
    <w:rsid w:val="00A9455F"/>
  </w:style>
  <w:style w:type="paragraph" w:customStyle="1" w:styleId="A81CB20AAC0D46F984492482029D90B2">
    <w:name w:val="A81CB20AAC0D46F984492482029D90B2"/>
    <w:rsid w:val="00A9455F"/>
  </w:style>
  <w:style w:type="paragraph" w:customStyle="1" w:styleId="F2B2D6A1192B46B2AC28B99CCDB5E46D">
    <w:name w:val="F2B2D6A1192B46B2AC28B99CCDB5E46D"/>
    <w:rsid w:val="00A9455F"/>
  </w:style>
  <w:style w:type="paragraph" w:customStyle="1" w:styleId="6B360696334745F9B4E3C4C7313AB009">
    <w:name w:val="6B360696334745F9B4E3C4C7313AB009"/>
    <w:rsid w:val="00A9455F"/>
  </w:style>
  <w:style w:type="paragraph" w:customStyle="1" w:styleId="D9B284075F3C4F79930283C6468184B0">
    <w:name w:val="D9B284075F3C4F79930283C6468184B0"/>
    <w:rsid w:val="00A9455F"/>
  </w:style>
  <w:style w:type="paragraph" w:customStyle="1" w:styleId="9A630004A83443F7B47D4F86FA848200">
    <w:name w:val="9A630004A83443F7B47D4F86FA848200"/>
    <w:rsid w:val="00A9455F"/>
  </w:style>
  <w:style w:type="paragraph" w:customStyle="1" w:styleId="84A82A411CF84E8F8F111689565BA9E6">
    <w:name w:val="84A82A411CF84E8F8F111689565BA9E6"/>
    <w:rsid w:val="00A9455F"/>
  </w:style>
  <w:style w:type="paragraph" w:customStyle="1" w:styleId="45F9FE8252924ABAB074F21D31D20CDB">
    <w:name w:val="45F9FE8252924ABAB074F21D31D20CDB"/>
    <w:rsid w:val="00A9455F"/>
  </w:style>
  <w:style w:type="paragraph" w:customStyle="1" w:styleId="72C78E1A4FEA4088BF272D46302A44D0">
    <w:name w:val="72C78E1A4FEA4088BF272D46302A44D0"/>
    <w:rsid w:val="00A9455F"/>
  </w:style>
  <w:style w:type="paragraph" w:customStyle="1" w:styleId="0B18244323234CACA0B783756145C366">
    <w:name w:val="0B18244323234CACA0B783756145C366"/>
    <w:rsid w:val="00A9455F"/>
  </w:style>
  <w:style w:type="paragraph" w:customStyle="1" w:styleId="450395764EE0478489E4D93E06347D8A">
    <w:name w:val="450395764EE0478489E4D93E06347D8A"/>
    <w:rsid w:val="00A9455F"/>
  </w:style>
  <w:style w:type="paragraph" w:customStyle="1" w:styleId="5E3D923A469143FA8C5710A64B63BD48">
    <w:name w:val="5E3D923A469143FA8C5710A64B63BD48"/>
    <w:rsid w:val="00A9455F"/>
  </w:style>
  <w:style w:type="paragraph" w:customStyle="1" w:styleId="231E679D17B244B8A718460DBB6D5EF1">
    <w:name w:val="231E679D17B244B8A718460DBB6D5EF1"/>
    <w:rsid w:val="00A9455F"/>
  </w:style>
  <w:style w:type="paragraph" w:customStyle="1" w:styleId="AE3ED95B8DEB4B3189423E9E10A53DB0">
    <w:name w:val="AE3ED95B8DEB4B3189423E9E10A53DB0"/>
    <w:rsid w:val="00A9455F"/>
  </w:style>
  <w:style w:type="paragraph" w:customStyle="1" w:styleId="6CAD858976444A908214B03A8EEC4438">
    <w:name w:val="6CAD858976444A908214B03A8EEC4438"/>
    <w:rsid w:val="00A9455F"/>
  </w:style>
  <w:style w:type="paragraph" w:customStyle="1" w:styleId="A113F41B6E674A6C8BDB273E6A4D2038">
    <w:name w:val="A113F41B6E674A6C8BDB273E6A4D2038"/>
    <w:rsid w:val="00A9455F"/>
  </w:style>
  <w:style w:type="paragraph" w:customStyle="1" w:styleId="3193A7C21DAF4475B94DA341F7D4E569">
    <w:name w:val="3193A7C21DAF4475B94DA341F7D4E569"/>
    <w:rsid w:val="00A9455F"/>
  </w:style>
  <w:style w:type="paragraph" w:customStyle="1" w:styleId="F04303C280004B2EAA275FDD4137FB48">
    <w:name w:val="F04303C280004B2EAA275FDD4137FB48"/>
    <w:rsid w:val="00A9455F"/>
  </w:style>
  <w:style w:type="paragraph" w:customStyle="1" w:styleId="291D014A6CB04072BEEF76453EF32AF2">
    <w:name w:val="291D014A6CB04072BEEF76453EF32AF2"/>
    <w:rsid w:val="00A9455F"/>
  </w:style>
  <w:style w:type="paragraph" w:customStyle="1" w:styleId="8B42F0BB8E564AE292B17E674060D978">
    <w:name w:val="8B42F0BB8E564AE292B17E674060D978"/>
    <w:rsid w:val="00A9455F"/>
  </w:style>
  <w:style w:type="paragraph" w:customStyle="1" w:styleId="94251FC3723947EA99CF7FB55796F5DF">
    <w:name w:val="94251FC3723947EA99CF7FB55796F5DF"/>
    <w:rsid w:val="00A9455F"/>
  </w:style>
  <w:style w:type="paragraph" w:customStyle="1" w:styleId="D3E5D7D91CB94C8C837455F869E7BB55">
    <w:name w:val="D3E5D7D91CB94C8C837455F869E7BB55"/>
    <w:rsid w:val="00A9455F"/>
  </w:style>
  <w:style w:type="paragraph" w:customStyle="1" w:styleId="401B0FBBC2FA459094836F2C4095F3A1">
    <w:name w:val="401B0FBBC2FA459094836F2C4095F3A1"/>
    <w:rsid w:val="00A9455F"/>
  </w:style>
  <w:style w:type="paragraph" w:customStyle="1" w:styleId="DB575AC7D3024CA99D91F8177CB92482">
    <w:name w:val="DB575AC7D3024CA99D91F8177CB92482"/>
    <w:rsid w:val="00A9455F"/>
  </w:style>
  <w:style w:type="paragraph" w:customStyle="1" w:styleId="7EFDFB2B005648C7B1D3AFB3684B43BD">
    <w:name w:val="7EFDFB2B005648C7B1D3AFB3684B43BD"/>
    <w:rsid w:val="00A9455F"/>
  </w:style>
  <w:style w:type="paragraph" w:customStyle="1" w:styleId="FEA9C678F6B640CCADAE3825550716D5">
    <w:name w:val="FEA9C678F6B640CCADAE3825550716D5"/>
    <w:rsid w:val="00A9455F"/>
  </w:style>
  <w:style w:type="paragraph" w:customStyle="1" w:styleId="6A97E24225D4462099825678225ACDEC">
    <w:name w:val="6A97E24225D4462099825678225ACDEC"/>
    <w:rsid w:val="00A9455F"/>
  </w:style>
  <w:style w:type="paragraph" w:customStyle="1" w:styleId="A8310FDC84E6473E9771F67B6E760820">
    <w:name w:val="A8310FDC84E6473E9771F67B6E760820"/>
    <w:rsid w:val="00A9455F"/>
  </w:style>
  <w:style w:type="paragraph" w:customStyle="1" w:styleId="C9931EB55A05410FB4175E013A602AE5">
    <w:name w:val="C9931EB55A05410FB4175E013A602AE5"/>
    <w:rsid w:val="00A9455F"/>
  </w:style>
  <w:style w:type="paragraph" w:customStyle="1" w:styleId="8DF8481B2380419EBBB55B060C1DB981">
    <w:name w:val="8DF8481B2380419EBBB55B060C1DB981"/>
    <w:rsid w:val="00A9455F"/>
  </w:style>
  <w:style w:type="paragraph" w:customStyle="1" w:styleId="1D2B7D92962D4C6B8FCB2D40A7231BA5">
    <w:name w:val="1D2B7D92962D4C6B8FCB2D40A7231BA5"/>
    <w:rsid w:val="00A9455F"/>
  </w:style>
  <w:style w:type="paragraph" w:customStyle="1" w:styleId="7E1C994A391240C9BC290BC0895FA222">
    <w:name w:val="7E1C994A391240C9BC290BC0895FA222"/>
    <w:rsid w:val="00A9455F"/>
  </w:style>
  <w:style w:type="paragraph" w:customStyle="1" w:styleId="C5E0EA510D3F4B1EA14C0B38D72AB017">
    <w:name w:val="C5E0EA510D3F4B1EA14C0B38D72AB017"/>
    <w:rsid w:val="00A9455F"/>
  </w:style>
  <w:style w:type="paragraph" w:customStyle="1" w:styleId="E7CC177B57434B529F7FCAC512BEE412">
    <w:name w:val="E7CC177B57434B529F7FCAC512BEE412"/>
    <w:rsid w:val="00A9455F"/>
  </w:style>
  <w:style w:type="paragraph" w:customStyle="1" w:styleId="43CA079FA6014505BB0D2CAED4EDC896">
    <w:name w:val="43CA079FA6014505BB0D2CAED4EDC896"/>
    <w:rsid w:val="00A9455F"/>
  </w:style>
  <w:style w:type="paragraph" w:customStyle="1" w:styleId="9F8438225B92485BA654059E58B3C566">
    <w:name w:val="9F8438225B92485BA654059E58B3C566"/>
    <w:rsid w:val="00A9455F"/>
  </w:style>
  <w:style w:type="paragraph" w:customStyle="1" w:styleId="7064DBDE5E344D05A87DADB303221626">
    <w:name w:val="7064DBDE5E344D05A87DADB303221626"/>
    <w:rsid w:val="00A9455F"/>
  </w:style>
  <w:style w:type="paragraph" w:customStyle="1" w:styleId="230F02409B0F4ACF98E666B5182FED99">
    <w:name w:val="230F02409B0F4ACF98E666B5182FED99"/>
    <w:rsid w:val="00A9455F"/>
  </w:style>
  <w:style w:type="paragraph" w:customStyle="1" w:styleId="94AB92F275D7410EB3026A7CF0357216">
    <w:name w:val="94AB92F275D7410EB3026A7CF0357216"/>
    <w:rsid w:val="00A9455F"/>
  </w:style>
  <w:style w:type="paragraph" w:customStyle="1" w:styleId="8A740EC1938848B7A4551D56E6239D34">
    <w:name w:val="8A740EC1938848B7A4551D56E6239D34"/>
    <w:rsid w:val="00A9455F"/>
  </w:style>
  <w:style w:type="paragraph" w:customStyle="1" w:styleId="5804BD8CD9DD442E81BD43B38D668B9E">
    <w:name w:val="5804BD8CD9DD442E81BD43B38D668B9E"/>
    <w:rsid w:val="00A9455F"/>
  </w:style>
  <w:style w:type="paragraph" w:customStyle="1" w:styleId="F6E08CC388494487BAE7DA42801677FB">
    <w:name w:val="F6E08CC388494487BAE7DA42801677FB"/>
    <w:rsid w:val="00A9455F"/>
  </w:style>
  <w:style w:type="paragraph" w:customStyle="1" w:styleId="B6DB4DA7219A415FA3EC8FE0EABDB325">
    <w:name w:val="B6DB4DA7219A415FA3EC8FE0EABDB325"/>
    <w:rsid w:val="00A9455F"/>
  </w:style>
  <w:style w:type="paragraph" w:customStyle="1" w:styleId="63FBF4ED07FB475FAAF4912ED8BE1993">
    <w:name w:val="63FBF4ED07FB475FAAF4912ED8BE1993"/>
    <w:rsid w:val="00A9455F"/>
  </w:style>
  <w:style w:type="paragraph" w:customStyle="1" w:styleId="C0393B20335D4618BBD432AE03300376">
    <w:name w:val="C0393B20335D4618BBD432AE03300376"/>
    <w:rsid w:val="00A9455F"/>
  </w:style>
  <w:style w:type="paragraph" w:customStyle="1" w:styleId="7B8E606E38404B17AF5EF5407CAB35F7">
    <w:name w:val="7B8E606E38404B17AF5EF5407CAB35F7"/>
    <w:rsid w:val="00A9455F"/>
  </w:style>
  <w:style w:type="paragraph" w:customStyle="1" w:styleId="4C130AC75DA347438AFF2629280944CA">
    <w:name w:val="4C130AC75DA347438AFF2629280944CA"/>
    <w:rsid w:val="00A9455F"/>
  </w:style>
  <w:style w:type="paragraph" w:customStyle="1" w:styleId="CE318B8E7DCB405EBD58B368708892DA">
    <w:name w:val="CE318B8E7DCB405EBD58B368708892DA"/>
    <w:rsid w:val="00A9455F"/>
  </w:style>
  <w:style w:type="paragraph" w:customStyle="1" w:styleId="BED6B2CDBC6941729B3B858AF6CE0B5B">
    <w:name w:val="BED6B2CDBC6941729B3B858AF6CE0B5B"/>
    <w:rsid w:val="00A9455F"/>
  </w:style>
  <w:style w:type="paragraph" w:customStyle="1" w:styleId="C69D138510724F368F63A72E47077B36">
    <w:name w:val="C69D138510724F368F63A72E47077B36"/>
    <w:rsid w:val="00A9455F"/>
  </w:style>
  <w:style w:type="paragraph" w:customStyle="1" w:styleId="FF80109DD1B14F0980A4F25868AE8A68">
    <w:name w:val="FF80109DD1B14F0980A4F25868AE8A68"/>
    <w:rsid w:val="00A9455F"/>
  </w:style>
  <w:style w:type="paragraph" w:customStyle="1" w:styleId="8C7D651E0444400A98D4E8F02BE98874">
    <w:name w:val="8C7D651E0444400A98D4E8F02BE98874"/>
    <w:rsid w:val="00A9455F"/>
  </w:style>
  <w:style w:type="paragraph" w:customStyle="1" w:styleId="30F685146C5748FB8D41AAF48371A21C">
    <w:name w:val="30F685146C5748FB8D41AAF48371A21C"/>
    <w:rsid w:val="00A9455F"/>
  </w:style>
  <w:style w:type="paragraph" w:customStyle="1" w:styleId="89D7198D5B5F442E8D4A0F89D6877343">
    <w:name w:val="89D7198D5B5F442E8D4A0F89D6877343"/>
    <w:rsid w:val="00A9455F"/>
  </w:style>
  <w:style w:type="paragraph" w:customStyle="1" w:styleId="9B17BC9732534DF4B0B4B047948DAA7A">
    <w:name w:val="9B17BC9732534DF4B0B4B047948DAA7A"/>
    <w:rsid w:val="00A9455F"/>
  </w:style>
  <w:style w:type="paragraph" w:customStyle="1" w:styleId="382963FAF2D14DD68584760A966B7A17">
    <w:name w:val="382963FAF2D14DD68584760A966B7A17"/>
    <w:rsid w:val="00A9455F"/>
  </w:style>
  <w:style w:type="paragraph" w:customStyle="1" w:styleId="40F853360CEF4A6AB7C722E32CBF8BAE">
    <w:name w:val="40F853360CEF4A6AB7C722E32CBF8BAE"/>
    <w:rsid w:val="00A9455F"/>
  </w:style>
  <w:style w:type="paragraph" w:customStyle="1" w:styleId="99E75E885A764C00BAD2B71F0EE6BBAC">
    <w:name w:val="99E75E885A764C00BAD2B71F0EE6BBAC"/>
    <w:rsid w:val="00A9455F"/>
  </w:style>
  <w:style w:type="paragraph" w:customStyle="1" w:styleId="0868F699296F485FBD6FEF9DEE1A5355">
    <w:name w:val="0868F699296F485FBD6FEF9DEE1A5355"/>
    <w:rsid w:val="00A9455F"/>
  </w:style>
  <w:style w:type="paragraph" w:customStyle="1" w:styleId="968EF065A00549F3B41BC33F53C0170F">
    <w:name w:val="968EF065A00549F3B41BC33F53C0170F"/>
    <w:rsid w:val="00A9455F"/>
  </w:style>
  <w:style w:type="paragraph" w:customStyle="1" w:styleId="D6991FB3DFDF4C64A50539AFA980DD63">
    <w:name w:val="D6991FB3DFDF4C64A50539AFA980DD63"/>
    <w:rsid w:val="00A9455F"/>
  </w:style>
  <w:style w:type="paragraph" w:customStyle="1" w:styleId="5C111693916D402AAA8E331223429604">
    <w:name w:val="5C111693916D402AAA8E331223429604"/>
    <w:rsid w:val="00A9455F"/>
  </w:style>
  <w:style w:type="paragraph" w:customStyle="1" w:styleId="8CF4467FDF6B42108D52D1ED2C0A246D">
    <w:name w:val="8CF4467FDF6B42108D52D1ED2C0A246D"/>
    <w:rsid w:val="00A9455F"/>
  </w:style>
  <w:style w:type="paragraph" w:customStyle="1" w:styleId="CF443E0176254CA3BD8025E8358419A8">
    <w:name w:val="CF443E0176254CA3BD8025E8358419A8"/>
    <w:rsid w:val="00A9455F"/>
  </w:style>
  <w:style w:type="paragraph" w:customStyle="1" w:styleId="3DA6BBCCBBCE43CDBDD354BA93D489D4">
    <w:name w:val="3DA6BBCCBBCE43CDBDD354BA93D489D4"/>
    <w:rsid w:val="00A9455F"/>
  </w:style>
  <w:style w:type="paragraph" w:customStyle="1" w:styleId="806368FA9052457CAA1B027CAC4B589F">
    <w:name w:val="806368FA9052457CAA1B027CAC4B589F"/>
    <w:rsid w:val="00A9455F"/>
  </w:style>
  <w:style w:type="paragraph" w:customStyle="1" w:styleId="BEC167F6C09940FCACA4AD7D563706D4">
    <w:name w:val="BEC167F6C09940FCACA4AD7D563706D4"/>
    <w:rsid w:val="00A9455F"/>
  </w:style>
  <w:style w:type="paragraph" w:customStyle="1" w:styleId="453CB4439E074E759D56E020DB03D0BE">
    <w:name w:val="453CB4439E074E759D56E020DB03D0BE"/>
    <w:rsid w:val="00A9455F"/>
  </w:style>
  <w:style w:type="paragraph" w:customStyle="1" w:styleId="60EE3E1F27264FCAA33A887B0ECDE571">
    <w:name w:val="60EE3E1F27264FCAA33A887B0ECDE571"/>
    <w:rsid w:val="00A9455F"/>
  </w:style>
  <w:style w:type="paragraph" w:customStyle="1" w:styleId="5A8D61D29EEF4C669F5B7E1EA42CFDD4">
    <w:name w:val="5A8D61D29EEF4C669F5B7E1EA42CFDD4"/>
    <w:rsid w:val="00A9455F"/>
  </w:style>
  <w:style w:type="paragraph" w:customStyle="1" w:styleId="8D303091F8F94F38820A7BCD352CDE7E">
    <w:name w:val="8D303091F8F94F38820A7BCD352CDE7E"/>
    <w:rsid w:val="00A9455F"/>
  </w:style>
  <w:style w:type="paragraph" w:customStyle="1" w:styleId="8C712F04453848C5B7DF84C3BD96CA40">
    <w:name w:val="8C712F04453848C5B7DF84C3BD96CA40"/>
    <w:rsid w:val="00A9455F"/>
  </w:style>
  <w:style w:type="paragraph" w:customStyle="1" w:styleId="1C6534FE241D4674908EE8CAC4BC9AE9">
    <w:name w:val="1C6534FE241D4674908EE8CAC4BC9AE9"/>
    <w:rsid w:val="00A9455F"/>
  </w:style>
  <w:style w:type="paragraph" w:customStyle="1" w:styleId="796BC1F3163A482B82D1B5FC03DA2AB8">
    <w:name w:val="796BC1F3163A482B82D1B5FC03DA2AB8"/>
    <w:rsid w:val="00A9455F"/>
  </w:style>
  <w:style w:type="paragraph" w:customStyle="1" w:styleId="2DED4EBB53FA406BA4110865B79B50EC">
    <w:name w:val="2DED4EBB53FA406BA4110865B79B50EC"/>
    <w:rsid w:val="00A9455F"/>
  </w:style>
  <w:style w:type="paragraph" w:customStyle="1" w:styleId="2821F129B60A4AC09CFED38D3A371F86">
    <w:name w:val="2821F129B60A4AC09CFED38D3A371F86"/>
    <w:rsid w:val="00A9455F"/>
  </w:style>
  <w:style w:type="paragraph" w:customStyle="1" w:styleId="7529E97BFC20493093A5E3C0C395F08E">
    <w:name w:val="7529E97BFC20493093A5E3C0C395F08E"/>
    <w:rsid w:val="00A9455F"/>
  </w:style>
  <w:style w:type="paragraph" w:customStyle="1" w:styleId="E595671FF3BB41A68DE6DEEBB517D27E">
    <w:name w:val="E595671FF3BB41A68DE6DEEBB517D27E"/>
    <w:rsid w:val="00A9455F"/>
  </w:style>
  <w:style w:type="paragraph" w:customStyle="1" w:styleId="2392A8CD0D0B42589A5ED4F5FABF22AC">
    <w:name w:val="2392A8CD0D0B42589A5ED4F5FABF22AC"/>
    <w:rsid w:val="00A9455F"/>
  </w:style>
  <w:style w:type="paragraph" w:customStyle="1" w:styleId="31427DDC4267459484FE69BDEE77F8D7">
    <w:name w:val="31427DDC4267459484FE69BDEE77F8D7"/>
    <w:rsid w:val="00A9455F"/>
  </w:style>
  <w:style w:type="paragraph" w:customStyle="1" w:styleId="7AC4FBCD00EC4396804D3BD83F647A00">
    <w:name w:val="7AC4FBCD00EC4396804D3BD83F647A00"/>
    <w:rsid w:val="00A9455F"/>
  </w:style>
  <w:style w:type="paragraph" w:customStyle="1" w:styleId="491EE9BD30FE45A3866992DCE0C89ACE">
    <w:name w:val="491EE9BD30FE45A3866992DCE0C89ACE"/>
    <w:rsid w:val="00A9455F"/>
  </w:style>
  <w:style w:type="paragraph" w:customStyle="1" w:styleId="662D5D6A7BA94DF0878BB128B5E3FFBE">
    <w:name w:val="662D5D6A7BA94DF0878BB128B5E3FFBE"/>
    <w:rsid w:val="00A9455F"/>
  </w:style>
  <w:style w:type="paragraph" w:customStyle="1" w:styleId="AC269075D4AE4358A635C4CFC19FFBC2">
    <w:name w:val="AC269075D4AE4358A635C4CFC19FFBC2"/>
    <w:rsid w:val="00A9455F"/>
  </w:style>
  <w:style w:type="paragraph" w:customStyle="1" w:styleId="A702769E0C1D4761A5E1A950588B217C">
    <w:name w:val="A702769E0C1D4761A5E1A950588B217C"/>
    <w:rsid w:val="00A9455F"/>
  </w:style>
  <w:style w:type="paragraph" w:customStyle="1" w:styleId="CAA4D1B1C0E0475297F1EB661A33FEEA">
    <w:name w:val="CAA4D1B1C0E0475297F1EB661A33FEEA"/>
    <w:rsid w:val="00A9455F"/>
  </w:style>
  <w:style w:type="paragraph" w:customStyle="1" w:styleId="7BE0911147734B99BBFD1E2225B9C70F">
    <w:name w:val="7BE0911147734B99BBFD1E2225B9C70F"/>
    <w:rsid w:val="00A9455F"/>
  </w:style>
  <w:style w:type="paragraph" w:customStyle="1" w:styleId="F717CA4BDBE3461DB2A107FC7BD68F6C">
    <w:name w:val="F717CA4BDBE3461DB2A107FC7BD68F6C"/>
    <w:rsid w:val="00A9455F"/>
  </w:style>
  <w:style w:type="paragraph" w:customStyle="1" w:styleId="2FA90A91CBB9406EAB0F67870D864469">
    <w:name w:val="2FA90A91CBB9406EAB0F67870D864469"/>
    <w:rsid w:val="00A9455F"/>
  </w:style>
  <w:style w:type="paragraph" w:customStyle="1" w:styleId="B1583BE5CB38480F9CA1A8197DD3BB9D">
    <w:name w:val="B1583BE5CB38480F9CA1A8197DD3BB9D"/>
    <w:rsid w:val="00A9455F"/>
  </w:style>
  <w:style w:type="paragraph" w:customStyle="1" w:styleId="23CE03D9B8D049D3944022573FA4D49C">
    <w:name w:val="23CE03D9B8D049D3944022573FA4D49C"/>
    <w:rsid w:val="00A9455F"/>
  </w:style>
  <w:style w:type="paragraph" w:customStyle="1" w:styleId="2BB2A3468F494CCE8CE515C006376466">
    <w:name w:val="2BB2A3468F494CCE8CE515C006376466"/>
    <w:rsid w:val="00A9455F"/>
  </w:style>
  <w:style w:type="paragraph" w:customStyle="1" w:styleId="C189C1F861C84144A8049713094B941B">
    <w:name w:val="C189C1F861C84144A8049713094B941B"/>
    <w:rsid w:val="00A9455F"/>
  </w:style>
  <w:style w:type="paragraph" w:customStyle="1" w:styleId="6B7315879658436FBDA0FB491C2B90E5">
    <w:name w:val="6B7315879658436FBDA0FB491C2B90E5"/>
    <w:rsid w:val="00A9455F"/>
  </w:style>
  <w:style w:type="paragraph" w:customStyle="1" w:styleId="0FD5D599D62B440D8ADBDBF109A795B6">
    <w:name w:val="0FD5D599D62B440D8ADBDBF109A795B6"/>
    <w:rsid w:val="00A9455F"/>
  </w:style>
  <w:style w:type="paragraph" w:customStyle="1" w:styleId="B85082BE785E470EBF9D17CDCEFD0A3D">
    <w:name w:val="B85082BE785E470EBF9D17CDCEFD0A3D"/>
    <w:rsid w:val="00A9455F"/>
  </w:style>
  <w:style w:type="paragraph" w:customStyle="1" w:styleId="35E6ADBF40794E588389F76E935110B8">
    <w:name w:val="35E6ADBF40794E588389F76E935110B8"/>
    <w:rsid w:val="00A9455F"/>
  </w:style>
  <w:style w:type="paragraph" w:customStyle="1" w:styleId="BA9A5B3B41C3498AA8DC423C500C0408">
    <w:name w:val="BA9A5B3B41C3498AA8DC423C500C0408"/>
    <w:rsid w:val="00A9455F"/>
  </w:style>
  <w:style w:type="paragraph" w:customStyle="1" w:styleId="93C3DE4FFD61444283B2A4CBF1E6A282">
    <w:name w:val="93C3DE4FFD61444283B2A4CBF1E6A282"/>
    <w:rsid w:val="00A9455F"/>
  </w:style>
  <w:style w:type="paragraph" w:customStyle="1" w:styleId="3538C4B7B9004CD1912D5F412E0ED619">
    <w:name w:val="3538C4B7B9004CD1912D5F412E0ED619"/>
    <w:rsid w:val="00A9455F"/>
  </w:style>
  <w:style w:type="paragraph" w:customStyle="1" w:styleId="BCF8B72937DB4A01BE809C7D94298DDE">
    <w:name w:val="BCF8B72937DB4A01BE809C7D94298DDE"/>
    <w:rsid w:val="00A9455F"/>
  </w:style>
  <w:style w:type="paragraph" w:customStyle="1" w:styleId="B20AB1737EA140939160A4EC0919C4E1">
    <w:name w:val="B20AB1737EA140939160A4EC0919C4E1"/>
    <w:rsid w:val="00A9455F"/>
  </w:style>
  <w:style w:type="paragraph" w:customStyle="1" w:styleId="EB3620EE78AB46828D4B062A8AE3BB58">
    <w:name w:val="EB3620EE78AB46828D4B062A8AE3BB58"/>
    <w:rsid w:val="00A9455F"/>
  </w:style>
  <w:style w:type="paragraph" w:customStyle="1" w:styleId="281E65C6633A46BA970FCADA993E0981">
    <w:name w:val="281E65C6633A46BA970FCADA993E0981"/>
    <w:rsid w:val="00A9455F"/>
  </w:style>
  <w:style w:type="paragraph" w:customStyle="1" w:styleId="5EE7A9B50B4A4661AAC098D48C37E00A">
    <w:name w:val="5EE7A9B50B4A4661AAC098D48C37E00A"/>
    <w:rsid w:val="00A9455F"/>
  </w:style>
  <w:style w:type="paragraph" w:customStyle="1" w:styleId="BEDDF751D3A44461A03C46C3DC048109">
    <w:name w:val="BEDDF751D3A44461A03C46C3DC048109"/>
    <w:rsid w:val="00A9455F"/>
  </w:style>
  <w:style w:type="paragraph" w:customStyle="1" w:styleId="E4F57FAAD34C49899E221915C418E391">
    <w:name w:val="E4F57FAAD34C49899E221915C418E391"/>
    <w:rsid w:val="00A9455F"/>
  </w:style>
  <w:style w:type="paragraph" w:customStyle="1" w:styleId="517B7695E2844225AE985483CFA67704">
    <w:name w:val="517B7695E2844225AE985483CFA67704"/>
    <w:rsid w:val="00A9455F"/>
  </w:style>
  <w:style w:type="paragraph" w:customStyle="1" w:styleId="C9D7B09C5BCB4CA1AE30989D2EF61D82">
    <w:name w:val="C9D7B09C5BCB4CA1AE30989D2EF61D82"/>
    <w:rsid w:val="00A9455F"/>
  </w:style>
  <w:style w:type="paragraph" w:customStyle="1" w:styleId="E7990D3DF58642C2974E94FACADD9370">
    <w:name w:val="E7990D3DF58642C2974E94FACADD9370"/>
    <w:rsid w:val="00A9455F"/>
  </w:style>
  <w:style w:type="paragraph" w:customStyle="1" w:styleId="409389A33822472AA74929973E858E6A">
    <w:name w:val="409389A33822472AA74929973E858E6A"/>
    <w:rsid w:val="00A9455F"/>
  </w:style>
  <w:style w:type="paragraph" w:customStyle="1" w:styleId="6F15E3951CCC46E289188C4038C8F922">
    <w:name w:val="6F15E3951CCC46E289188C4038C8F922"/>
    <w:rsid w:val="00A9455F"/>
  </w:style>
  <w:style w:type="paragraph" w:customStyle="1" w:styleId="0DC403E81D6246D295A086D2A70AFE7E">
    <w:name w:val="0DC403E81D6246D295A086D2A70AFE7E"/>
    <w:rsid w:val="00A9455F"/>
  </w:style>
  <w:style w:type="paragraph" w:customStyle="1" w:styleId="0F632EFAAB814330B9E745F5C0246301">
    <w:name w:val="0F632EFAAB814330B9E745F5C0246301"/>
    <w:rsid w:val="00A9455F"/>
  </w:style>
  <w:style w:type="paragraph" w:customStyle="1" w:styleId="D669E2B9AB7E40C4984DFC064D93D53A">
    <w:name w:val="D669E2B9AB7E40C4984DFC064D93D53A"/>
    <w:rsid w:val="00A9455F"/>
  </w:style>
  <w:style w:type="paragraph" w:customStyle="1" w:styleId="52A4E9B137DA4CE29D04342C769D31F9">
    <w:name w:val="52A4E9B137DA4CE29D04342C769D31F9"/>
    <w:rsid w:val="00A9455F"/>
  </w:style>
  <w:style w:type="paragraph" w:customStyle="1" w:styleId="0041721A008542459C14C7D586C62DFA">
    <w:name w:val="0041721A008542459C14C7D586C62DFA"/>
    <w:rsid w:val="00A9455F"/>
  </w:style>
  <w:style w:type="paragraph" w:customStyle="1" w:styleId="D9F2517C4424489AB6A4A1BCB259DECB">
    <w:name w:val="D9F2517C4424489AB6A4A1BCB259DECB"/>
    <w:rsid w:val="00A9455F"/>
  </w:style>
  <w:style w:type="paragraph" w:customStyle="1" w:styleId="B6A71A0FC6984E14A53296ECD37C9A45">
    <w:name w:val="B6A71A0FC6984E14A53296ECD37C9A45"/>
    <w:rsid w:val="00A9455F"/>
  </w:style>
  <w:style w:type="paragraph" w:customStyle="1" w:styleId="1B3EFB128B1B40408ADF755709E5281F">
    <w:name w:val="1B3EFB128B1B40408ADF755709E5281F"/>
    <w:rsid w:val="00A9455F"/>
  </w:style>
  <w:style w:type="paragraph" w:customStyle="1" w:styleId="33EC6FF1B6554BE3B887B781082D485B">
    <w:name w:val="33EC6FF1B6554BE3B887B781082D485B"/>
    <w:rsid w:val="00A9455F"/>
  </w:style>
  <w:style w:type="paragraph" w:customStyle="1" w:styleId="BB1B5155B9EF46A5917729A09387A999">
    <w:name w:val="BB1B5155B9EF46A5917729A09387A999"/>
    <w:rsid w:val="00A9455F"/>
  </w:style>
  <w:style w:type="paragraph" w:customStyle="1" w:styleId="D81F5532608A4BBFA12CCF65A5516946">
    <w:name w:val="D81F5532608A4BBFA12CCF65A5516946"/>
    <w:rsid w:val="00A9455F"/>
  </w:style>
  <w:style w:type="paragraph" w:customStyle="1" w:styleId="E72CE5DB9F5641298121182F60280BA0">
    <w:name w:val="E72CE5DB9F5641298121182F60280BA0"/>
    <w:rsid w:val="00A9455F"/>
  </w:style>
  <w:style w:type="paragraph" w:customStyle="1" w:styleId="4497FC732894401B932DD524BD9057C7">
    <w:name w:val="4497FC732894401B932DD524BD9057C7"/>
    <w:rsid w:val="00A9455F"/>
  </w:style>
  <w:style w:type="paragraph" w:customStyle="1" w:styleId="934C0C7F76CF4E97ADEFDDA15AF35161">
    <w:name w:val="934C0C7F76CF4E97ADEFDDA15AF35161"/>
    <w:rsid w:val="00A9455F"/>
  </w:style>
  <w:style w:type="paragraph" w:customStyle="1" w:styleId="1BC6F0B8CB314E18BD14026E32345D1A">
    <w:name w:val="1BC6F0B8CB314E18BD14026E32345D1A"/>
    <w:rsid w:val="00A9455F"/>
  </w:style>
  <w:style w:type="paragraph" w:customStyle="1" w:styleId="885E4E6C160947E0981C5BB05C5C8A33">
    <w:name w:val="885E4E6C160947E0981C5BB05C5C8A33"/>
    <w:rsid w:val="00A9455F"/>
  </w:style>
  <w:style w:type="paragraph" w:customStyle="1" w:styleId="FDB7EF10CC524CEA9D018EC01A550C9E">
    <w:name w:val="FDB7EF10CC524CEA9D018EC01A550C9E"/>
    <w:rsid w:val="00A9455F"/>
  </w:style>
  <w:style w:type="paragraph" w:customStyle="1" w:styleId="45754B8B4276402C812841377F3CA111">
    <w:name w:val="45754B8B4276402C812841377F3CA111"/>
    <w:rsid w:val="00A9455F"/>
  </w:style>
  <w:style w:type="paragraph" w:customStyle="1" w:styleId="D546C481097C413E831FF21B1A1F447C">
    <w:name w:val="D546C481097C413E831FF21B1A1F447C"/>
    <w:rsid w:val="00A9455F"/>
  </w:style>
  <w:style w:type="paragraph" w:customStyle="1" w:styleId="5A011683A1C748029399F6B3B91DC2B7">
    <w:name w:val="5A011683A1C748029399F6B3B91DC2B7"/>
    <w:rsid w:val="00A9455F"/>
  </w:style>
  <w:style w:type="paragraph" w:customStyle="1" w:styleId="2F95C94472D946159C1D87924AB191E3">
    <w:name w:val="2F95C94472D946159C1D87924AB191E3"/>
    <w:rsid w:val="00A9455F"/>
  </w:style>
  <w:style w:type="paragraph" w:customStyle="1" w:styleId="866A28FB7EA5476394081967E96C18E5">
    <w:name w:val="866A28FB7EA5476394081967E96C18E5"/>
    <w:rsid w:val="00A9455F"/>
  </w:style>
  <w:style w:type="paragraph" w:customStyle="1" w:styleId="C9568FBD79B34B1E8E37173853565D56">
    <w:name w:val="C9568FBD79B34B1E8E37173853565D56"/>
    <w:rsid w:val="00A9455F"/>
  </w:style>
  <w:style w:type="paragraph" w:customStyle="1" w:styleId="D848D4212F064132848CB1DE9EAB3CC8">
    <w:name w:val="D848D4212F064132848CB1DE9EAB3CC8"/>
    <w:rsid w:val="00A9455F"/>
  </w:style>
  <w:style w:type="paragraph" w:customStyle="1" w:styleId="AC8C75E553E1417B8BDD0FE718F956DD">
    <w:name w:val="AC8C75E553E1417B8BDD0FE718F956DD"/>
    <w:rsid w:val="00A9455F"/>
  </w:style>
  <w:style w:type="paragraph" w:customStyle="1" w:styleId="57999821A0014765B8CB062A213A7892">
    <w:name w:val="57999821A0014765B8CB062A213A7892"/>
    <w:rsid w:val="00A9455F"/>
  </w:style>
  <w:style w:type="paragraph" w:customStyle="1" w:styleId="FE362531F13644C09E6965A074EEA50C">
    <w:name w:val="FE362531F13644C09E6965A074EEA50C"/>
    <w:rsid w:val="00A9455F"/>
  </w:style>
  <w:style w:type="paragraph" w:customStyle="1" w:styleId="2C711DA80F72476BB8E900CEF9389CF8">
    <w:name w:val="2C711DA80F72476BB8E900CEF9389CF8"/>
    <w:rsid w:val="00A9455F"/>
  </w:style>
  <w:style w:type="paragraph" w:customStyle="1" w:styleId="D6EE3184F02F47A0A41E1E2BD87AD39B">
    <w:name w:val="D6EE3184F02F47A0A41E1E2BD87AD39B"/>
    <w:rsid w:val="00A9455F"/>
  </w:style>
  <w:style w:type="paragraph" w:customStyle="1" w:styleId="C1BAB68075EE47B1BB362B81AAC6EC3F">
    <w:name w:val="C1BAB68075EE47B1BB362B81AAC6EC3F"/>
    <w:rsid w:val="00A9455F"/>
  </w:style>
  <w:style w:type="paragraph" w:customStyle="1" w:styleId="7D9EBC5DA73743A68005BA2C7422D9D3">
    <w:name w:val="7D9EBC5DA73743A68005BA2C7422D9D3"/>
    <w:rsid w:val="00A9455F"/>
  </w:style>
  <w:style w:type="paragraph" w:customStyle="1" w:styleId="BBF40C1B609D40D0822F086B4CB2E557">
    <w:name w:val="BBF40C1B609D40D0822F086B4CB2E557"/>
    <w:rsid w:val="00A9455F"/>
  </w:style>
  <w:style w:type="paragraph" w:customStyle="1" w:styleId="10F72CB19F7942B7B06226370A8AE926">
    <w:name w:val="10F72CB19F7942B7B06226370A8AE926"/>
    <w:rsid w:val="00A9455F"/>
  </w:style>
  <w:style w:type="paragraph" w:customStyle="1" w:styleId="E838E40C99E84E2684EA0F9B4C595DC8">
    <w:name w:val="E838E40C99E84E2684EA0F9B4C595DC8"/>
    <w:rsid w:val="00A9455F"/>
  </w:style>
  <w:style w:type="paragraph" w:customStyle="1" w:styleId="EF376B2E88444460AE4A68B741BC5630">
    <w:name w:val="EF376B2E88444460AE4A68B741BC5630"/>
    <w:rsid w:val="00A9455F"/>
  </w:style>
  <w:style w:type="paragraph" w:customStyle="1" w:styleId="FB0B471D556F4884B03EFE4156028C4B">
    <w:name w:val="FB0B471D556F4884B03EFE4156028C4B"/>
    <w:rsid w:val="00A9455F"/>
  </w:style>
  <w:style w:type="paragraph" w:customStyle="1" w:styleId="E8BA3BCAEC164455A54A36D76D811F81">
    <w:name w:val="E8BA3BCAEC164455A54A36D76D811F81"/>
    <w:rsid w:val="00A9455F"/>
  </w:style>
  <w:style w:type="paragraph" w:customStyle="1" w:styleId="75B673BC3FAD43BAA0EF26F03C7A6F81">
    <w:name w:val="75B673BC3FAD43BAA0EF26F03C7A6F81"/>
    <w:rsid w:val="00A9455F"/>
  </w:style>
  <w:style w:type="paragraph" w:customStyle="1" w:styleId="CC85873A06CD4239991ED880A5701FBB">
    <w:name w:val="CC85873A06CD4239991ED880A5701FBB"/>
    <w:rsid w:val="00A9455F"/>
  </w:style>
  <w:style w:type="paragraph" w:customStyle="1" w:styleId="D688DFC5A525454F8B0588367167828D">
    <w:name w:val="D688DFC5A525454F8B0588367167828D"/>
    <w:rsid w:val="00A9455F"/>
  </w:style>
  <w:style w:type="paragraph" w:customStyle="1" w:styleId="185947EDB7CD4648AA92A87437C9CF3C">
    <w:name w:val="185947EDB7CD4648AA92A87437C9CF3C"/>
    <w:rsid w:val="00A9455F"/>
  </w:style>
  <w:style w:type="paragraph" w:customStyle="1" w:styleId="6B62BD9345F9408CACA24CDE708EE4DF">
    <w:name w:val="6B62BD9345F9408CACA24CDE708EE4DF"/>
    <w:rsid w:val="00A9455F"/>
  </w:style>
  <w:style w:type="paragraph" w:customStyle="1" w:styleId="ADC9B23A23B54A768C5DABFD68C28DA7">
    <w:name w:val="ADC9B23A23B54A768C5DABFD68C28DA7"/>
    <w:rsid w:val="00A9455F"/>
  </w:style>
  <w:style w:type="paragraph" w:customStyle="1" w:styleId="39B25BB26C464C0180AAC667E0F61244">
    <w:name w:val="39B25BB26C464C0180AAC667E0F61244"/>
    <w:rsid w:val="00A9455F"/>
  </w:style>
  <w:style w:type="paragraph" w:customStyle="1" w:styleId="DE9695111B674E22B5E185E2F3DB2A9B">
    <w:name w:val="DE9695111B674E22B5E185E2F3DB2A9B"/>
    <w:rsid w:val="00A9455F"/>
  </w:style>
  <w:style w:type="paragraph" w:customStyle="1" w:styleId="D8D1A24F2B004A10B908CD82AF4E3EDC">
    <w:name w:val="D8D1A24F2B004A10B908CD82AF4E3EDC"/>
    <w:rsid w:val="00A9455F"/>
  </w:style>
  <w:style w:type="paragraph" w:customStyle="1" w:styleId="A287A26678384812B7BE8E35B983D5BB">
    <w:name w:val="A287A26678384812B7BE8E35B983D5BB"/>
    <w:rsid w:val="00A9455F"/>
  </w:style>
  <w:style w:type="paragraph" w:customStyle="1" w:styleId="772269CCA3E440CE8FC7BB3EB72AEDFC">
    <w:name w:val="772269CCA3E440CE8FC7BB3EB72AEDFC"/>
    <w:rsid w:val="00A9455F"/>
  </w:style>
  <w:style w:type="paragraph" w:customStyle="1" w:styleId="107F2B9077CB4694A0F20C15053B9C41">
    <w:name w:val="107F2B9077CB4694A0F20C15053B9C41"/>
    <w:rsid w:val="00A9455F"/>
  </w:style>
  <w:style w:type="paragraph" w:customStyle="1" w:styleId="E57688019FB645058D089993BD2894B4">
    <w:name w:val="E57688019FB645058D089993BD2894B4"/>
    <w:rsid w:val="00A9455F"/>
  </w:style>
  <w:style w:type="paragraph" w:customStyle="1" w:styleId="97149332BD6F4F44910CD46C61E2C97C">
    <w:name w:val="97149332BD6F4F44910CD46C61E2C97C"/>
    <w:rsid w:val="00A9455F"/>
  </w:style>
  <w:style w:type="paragraph" w:customStyle="1" w:styleId="7F422604D1354A56B396D63C8E4A9C44">
    <w:name w:val="7F422604D1354A56B396D63C8E4A9C44"/>
    <w:rsid w:val="00A9455F"/>
  </w:style>
  <w:style w:type="paragraph" w:customStyle="1" w:styleId="7243D8573948440082EF9F54D6A81728">
    <w:name w:val="7243D8573948440082EF9F54D6A81728"/>
    <w:rsid w:val="00A9455F"/>
  </w:style>
  <w:style w:type="paragraph" w:customStyle="1" w:styleId="758721C3C35544D79CA667D18571489A">
    <w:name w:val="758721C3C35544D79CA667D18571489A"/>
    <w:rsid w:val="00A9455F"/>
  </w:style>
  <w:style w:type="paragraph" w:customStyle="1" w:styleId="C268A6F46D084A7A92897155EE5375D7">
    <w:name w:val="C268A6F46D084A7A92897155EE5375D7"/>
    <w:rsid w:val="00A9455F"/>
  </w:style>
  <w:style w:type="paragraph" w:customStyle="1" w:styleId="4B506AA98B2D495BA215506FD40B378B">
    <w:name w:val="4B506AA98B2D495BA215506FD40B378B"/>
    <w:rsid w:val="00A9455F"/>
  </w:style>
  <w:style w:type="paragraph" w:customStyle="1" w:styleId="D00EDC66DFF44889AE4376351298021B">
    <w:name w:val="D00EDC66DFF44889AE4376351298021B"/>
    <w:rsid w:val="00A9455F"/>
  </w:style>
  <w:style w:type="paragraph" w:customStyle="1" w:styleId="685D948A508A43A395C7B1845D95556B">
    <w:name w:val="685D948A508A43A395C7B1845D95556B"/>
    <w:rsid w:val="00A9455F"/>
  </w:style>
  <w:style w:type="paragraph" w:customStyle="1" w:styleId="F2B60E4408FB4557AC5B48C2E8CC6076">
    <w:name w:val="F2B60E4408FB4557AC5B48C2E8CC6076"/>
    <w:rsid w:val="00A9455F"/>
  </w:style>
  <w:style w:type="paragraph" w:customStyle="1" w:styleId="5AC9C83FDA3C489EB52FB2185C1F4FCD">
    <w:name w:val="5AC9C83FDA3C489EB52FB2185C1F4FCD"/>
    <w:rsid w:val="00A9455F"/>
  </w:style>
  <w:style w:type="paragraph" w:customStyle="1" w:styleId="8B1FE3B364E347479C28CA0A929F622E">
    <w:name w:val="8B1FE3B364E347479C28CA0A929F622E"/>
    <w:rsid w:val="00A9455F"/>
  </w:style>
  <w:style w:type="paragraph" w:customStyle="1" w:styleId="A16C50585BB742F3B9CCD48DCE60AA14">
    <w:name w:val="A16C50585BB742F3B9CCD48DCE60AA14"/>
    <w:rsid w:val="00A9455F"/>
  </w:style>
  <w:style w:type="paragraph" w:customStyle="1" w:styleId="176A034EB41448FC92EE2CEA1D03F704">
    <w:name w:val="176A034EB41448FC92EE2CEA1D03F704"/>
    <w:rsid w:val="00A9455F"/>
  </w:style>
  <w:style w:type="paragraph" w:customStyle="1" w:styleId="3C5A4277768E400B9FF82EFE942CD281">
    <w:name w:val="3C5A4277768E400B9FF82EFE942CD281"/>
    <w:rsid w:val="00A9455F"/>
  </w:style>
  <w:style w:type="paragraph" w:customStyle="1" w:styleId="A7D3034A5FDC41FBAD0FCE8C3E5F8C6A">
    <w:name w:val="A7D3034A5FDC41FBAD0FCE8C3E5F8C6A"/>
    <w:rsid w:val="00A9455F"/>
  </w:style>
  <w:style w:type="paragraph" w:customStyle="1" w:styleId="3243490D215447C1821DBE2AA0BE6597">
    <w:name w:val="3243490D215447C1821DBE2AA0BE6597"/>
    <w:rsid w:val="00A9455F"/>
  </w:style>
  <w:style w:type="paragraph" w:customStyle="1" w:styleId="55F96B26B1A44BCE86F53CA14BA8312D">
    <w:name w:val="55F96B26B1A44BCE86F53CA14BA8312D"/>
    <w:rsid w:val="00A9455F"/>
  </w:style>
  <w:style w:type="paragraph" w:customStyle="1" w:styleId="CBEF6DCB5DAD4FB59B519B88D7C46E85">
    <w:name w:val="CBEF6DCB5DAD4FB59B519B88D7C46E85"/>
    <w:rsid w:val="00A9455F"/>
  </w:style>
  <w:style w:type="paragraph" w:customStyle="1" w:styleId="1AFEADDD2EE1412DAE00DB1121545948">
    <w:name w:val="1AFEADDD2EE1412DAE00DB1121545948"/>
    <w:rsid w:val="00A9455F"/>
  </w:style>
  <w:style w:type="paragraph" w:customStyle="1" w:styleId="6C5F2AB9F3D246D9B5391B31E76738E8">
    <w:name w:val="6C5F2AB9F3D246D9B5391B31E76738E8"/>
    <w:rsid w:val="00A9455F"/>
  </w:style>
  <w:style w:type="paragraph" w:customStyle="1" w:styleId="5C002F5589194798BD055AB58AD29736">
    <w:name w:val="5C002F5589194798BD055AB58AD29736"/>
    <w:rsid w:val="00A9455F"/>
  </w:style>
  <w:style w:type="paragraph" w:customStyle="1" w:styleId="CBF6ECD6ECBD4ED39F1673C26033AE04">
    <w:name w:val="CBF6ECD6ECBD4ED39F1673C26033AE04"/>
    <w:rsid w:val="00A9455F"/>
  </w:style>
  <w:style w:type="paragraph" w:customStyle="1" w:styleId="2AEB076F45BF414FB119673EE8102023">
    <w:name w:val="2AEB076F45BF414FB119673EE8102023"/>
    <w:rsid w:val="00A9455F"/>
  </w:style>
  <w:style w:type="paragraph" w:customStyle="1" w:styleId="F824B51A658348C6A5FD76D20B8A5E02">
    <w:name w:val="F824B51A658348C6A5FD76D20B8A5E02"/>
    <w:rsid w:val="00A9455F"/>
  </w:style>
  <w:style w:type="paragraph" w:customStyle="1" w:styleId="6BBEC8FE1E5643E389BB33C707D2B0ED">
    <w:name w:val="6BBEC8FE1E5643E389BB33C707D2B0ED"/>
    <w:rsid w:val="00A9455F"/>
  </w:style>
  <w:style w:type="paragraph" w:customStyle="1" w:styleId="33644F0E4C274D9A9C430A6D58748D59">
    <w:name w:val="33644F0E4C274D9A9C430A6D58748D59"/>
    <w:rsid w:val="00A9455F"/>
  </w:style>
  <w:style w:type="paragraph" w:customStyle="1" w:styleId="B60950471AB2482FAAB0762A1F377421">
    <w:name w:val="B60950471AB2482FAAB0762A1F377421"/>
    <w:rsid w:val="00A9455F"/>
  </w:style>
  <w:style w:type="paragraph" w:customStyle="1" w:styleId="09E52E1A6AEC451FA49DAECE8C22DBDF">
    <w:name w:val="09E52E1A6AEC451FA49DAECE8C22DBDF"/>
    <w:rsid w:val="00A9455F"/>
  </w:style>
  <w:style w:type="paragraph" w:customStyle="1" w:styleId="C22CAA2691384888843B0386F097304B">
    <w:name w:val="C22CAA2691384888843B0386F097304B"/>
    <w:rsid w:val="00A9455F"/>
  </w:style>
  <w:style w:type="paragraph" w:customStyle="1" w:styleId="D6379BA2F4E24F48A5FFC00F4718A2C3">
    <w:name w:val="D6379BA2F4E24F48A5FFC00F4718A2C3"/>
    <w:rsid w:val="00A9455F"/>
  </w:style>
  <w:style w:type="paragraph" w:customStyle="1" w:styleId="90C7BF6F0AD94CA2A137E83E5288E02F">
    <w:name w:val="90C7BF6F0AD94CA2A137E83E5288E02F"/>
    <w:rsid w:val="00A9455F"/>
  </w:style>
  <w:style w:type="paragraph" w:customStyle="1" w:styleId="2EF4C285B9FB4768B17ED641F9AB5F12">
    <w:name w:val="2EF4C285B9FB4768B17ED641F9AB5F12"/>
    <w:rsid w:val="00A9455F"/>
  </w:style>
  <w:style w:type="paragraph" w:customStyle="1" w:styleId="C96475E51D3040E887BE66075EE38275">
    <w:name w:val="C96475E51D3040E887BE66075EE38275"/>
    <w:rsid w:val="00A9455F"/>
  </w:style>
  <w:style w:type="paragraph" w:customStyle="1" w:styleId="205AD0299CB44209A552A9FFE4CD6C10">
    <w:name w:val="205AD0299CB44209A552A9FFE4CD6C10"/>
    <w:rsid w:val="00A9455F"/>
  </w:style>
  <w:style w:type="paragraph" w:customStyle="1" w:styleId="C913BAB0C35846FB850C1A919FBB7527">
    <w:name w:val="C913BAB0C35846FB850C1A919FBB7527"/>
    <w:rsid w:val="00A9455F"/>
  </w:style>
  <w:style w:type="paragraph" w:customStyle="1" w:styleId="8B14F72F760542949EFC682F3F226DD9">
    <w:name w:val="8B14F72F760542949EFC682F3F226DD9"/>
    <w:rsid w:val="00A9455F"/>
  </w:style>
  <w:style w:type="paragraph" w:customStyle="1" w:styleId="7C15207B4CFD41AF9FAB6B7559A9A6CB">
    <w:name w:val="7C15207B4CFD41AF9FAB6B7559A9A6CB"/>
    <w:rsid w:val="00A9455F"/>
  </w:style>
  <w:style w:type="paragraph" w:customStyle="1" w:styleId="DDBEC8A97D1C4D98AE1AEA76E336A5BA">
    <w:name w:val="DDBEC8A97D1C4D98AE1AEA76E336A5BA"/>
    <w:rsid w:val="00A9455F"/>
  </w:style>
  <w:style w:type="paragraph" w:customStyle="1" w:styleId="7B6B418618E6476F9D876CED963CD8C5">
    <w:name w:val="7B6B418618E6476F9D876CED963CD8C5"/>
    <w:rsid w:val="00A9455F"/>
  </w:style>
  <w:style w:type="paragraph" w:customStyle="1" w:styleId="949613B7146849BF8BA08773B62B758B">
    <w:name w:val="949613B7146849BF8BA08773B62B758B"/>
    <w:rsid w:val="00A9455F"/>
  </w:style>
  <w:style w:type="paragraph" w:customStyle="1" w:styleId="0CDE6D8089B449058FEA37EE1D50CF26">
    <w:name w:val="0CDE6D8089B449058FEA37EE1D50CF26"/>
    <w:rsid w:val="00A9455F"/>
  </w:style>
  <w:style w:type="paragraph" w:customStyle="1" w:styleId="CFB8AB8B26494FCDA45B93CB402F07C1">
    <w:name w:val="CFB8AB8B26494FCDA45B93CB402F07C1"/>
    <w:rsid w:val="00A9455F"/>
  </w:style>
  <w:style w:type="paragraph" w:customStyle="1" w:styleId="2E1EDCDD2CC34F37B89D3B65AA2B25EF">
    <w:name w:val="2E1EDCDD2CC34F37B89D3B65AA2B25EF"/>
    <w:rsid w:val="00A9455F"/>
  </w:style>
  <w:style w:type="paragraph" w:customStyle="1" w:styleId="6AA0E092843D4F4696EA3897BF9EECF5">
    <w:name w:val="6AA0E092843D4F4696EA3897BF9EECF5"/>
    <w:rsid w:val="00A9455F"/>
  </w:style>
  <w:style w:type="paragraph" w:customStyle="1" w:styleId="93FA2FAD483C4C728C37287B44945A6B">
    <w:name w:val="93FA2FAD483C4C728C37287B44945A6B"/>
    <w:rsid w:val="00A9455F"/>
  </w:style>
  <w:style w:type="paragraph" w:customStyle="1" w:styleId="E42D7FB99EFD4D9EAD65C0FD1A1C4D39">
    <w:name w:val="E42D7FB99EFD4D9EAD65C0FD1A1C4D39"/>
    <w:rsid w:val="00A9455F"/>
  </w:style>
  <w:style w:type="paragraph" w:customStyle="1" w:styleId="03E9DBD6EDC84513B3843645C1ED5885">
    <w:name w:val="03E9DBD6EDC84513B3843645C1ED5885"/>
    <w:rsid w:val="00A9455F"/>
  </w:style>
  <w:style w:type="paragraph" w:customStyle="1" w:styleId="6323C51EFACC4E7F97C36788B34BCC40">
    <w:name w:val="6323C51EFACC4E7F97C36788B34BCC40"/>
    <w:rsid w:val="00A9455F"/>
  </w:style>
  <w:style w:type="paragraph" w:customStyle="1" w:styleId="0E9522F551914E90B1013D7A900CDE93">
    <w:name w:val="0E9522F551914E90B1013D7A900CDE93"/>
    <w:rsid w:val="00A9455F"/>
  </w:style>
  <w:style w:type="paragraph" w:customStyle="1" w:styleId="F9B352B1EDFD43A3AD4E29F44D268DDD">
    <w:name w:val="F9B352B1EDFD43A3AD4E29F44D268DDD"/>
    <w:rsid w:val="00A9455F"/>
  </w:style>
  <w:style w:type="paragraph" w:customStyle="1" w:styleId="8039E2BB243947ECBC2D4419F9308F8F">
    <w:name w:val="8039E2BB243947ECBC2D4419F9308F8F"/>
    <w:rsid w:val="00A9455F"/>
  </w:style>
  <w:style w:type="paragraph" w:customStyle="1" w:styleId="E0BCFA5462BB4F37B403EE6F33B9C082">
    <w:name w:val="E0BCFA5462BB4F37B403EE6F33B9C082"/>
    <w:rsid w:val="00A9455F"/>
  </w:style>
  <w:style w:type="paragraph" w:customStyle="1" w:styleId="803E2F67DBDD47A190D16DB037FD963E">
    <w:name w:val="803E2F67DBDD47A190D16DB037FD963E"/>
    <w:rsid w:val="00A9455F"/>
  </w:style>
  <w:style w:type="paragraph" w:customStyle="1" w:styleId="6EDD9C14485A4B67A1D4B0B753CF0966">
    <w:name w:val="6EDD9C14485A4B67A1D4B0B753CF0966"/>
    <w:rsid w:val="00A9455F"/>
  </w:style>
  <w:style w:type="paragraph" w:customStyle="1" w:styleId="DE62B311042B4AFD9377F8C72558798D">
    <w:name w:val="DE62B311042B4AFD9377F8C72558798D"/>
    <w:rsid w:val="00A9455F"/>
  </w:style>
  <w:style w:type="paragraph" w:customStyle="1" w:styleId="287251056CE745D59B5B9CF641AEBF8E">
    <w:name w:val="287251056CE745D59B5B9CF641AEBF8E"/>
    <w:rsid w:val="00A9455F"/>
  </w:style>
  <w:style w:type="paragraph" w:customStyle="1" w:styleId="1FC77D52F950446F9EF501A8C3593FC0">
    <w:name w:val="1FC77D52F950446F9EF501A8C3593FC0"/>
    <w:rsid w:val="00A9455F"/>
  </w:style>
  <w:style w:type="paragraph" w:customStyle="1" w:styleId="29F5D48BEE8A48848F4FA400CCA60736">
    <w:name w:val="29F5D48BEE8A48848F4FA400CCA60736"/>
    <w:rsid w:val="00A9455F"/>
  </w:style>
  <w:style w:type="paragraph" w:customStyle="1" w:styleId="97F19C295CD1442B8995877FA0A80729">
    <w:name w:val="97F19C295CD1442B8995877FA0A80729"/>
    <w:rsid w:val="00A9455F"/>
  </w:style>
  <w:style w:type="paragraph" w:customStyle="1" w:styleId="937986180A704E2AA8FD65C12B59AC45">
    <w:name w:val="937986180A704E2AA8FD65C12B59AC45"/>
    <w:rsid w:val="00A9455F"/>
  </w:style>
  <w:style w:type="paragraph" w:customStyle="1" w:styleId="83946387F32D4FF8B42E8A3E9AA89A99">
    <w:name w:val="83946387F32D4FF8B42E8A3E9AA89A99"/>
    <w:rsid w:val="00A9455F"/>
  </w:style>
  <w:style w:type="paragraph" w:customStyle="1" w:styleId="BB26AF14A32B4956AD3C723E1B7E247C">
    <w:name w:val="BB26AF14A32B4956AD3C723E1B7E247C"/>
    <w:rsid w:val="00A9455F"/>
  </w:style>
  <w:style w:type="paragraph" w:customStyle="1" w:styleId="CE052D44F37A458292D2D2A001CB76FB">
    <w:name w:val="CE052D44F37A458292D2D2A001CB76FB"/>
    <w:rsid w:val="00A9455F"/>
  </w:style>
  <w:style w:type="paragraph" w:customStyle="1" w:styleId="EFFD070292E54162B7CAD8577BFCC325">
    <w:name w:val="EFFD070292E54162B7CAD8577BFCC325"/>
    <w:rsid w:val="00A9455F"/>
  </w:style>
  <w:style w:type="paragraph" w:customStyle="1" w:styleId="802F0B3DF8274AD48A85914AF0253CC3">
    <w:name w:val="802F0B3DF8274AD48A85914AF0253CC3"/>
    <w:rsid w:val="00A9455F"/>
  </w:style>
  <w:style w:type="paragraph" w:customStyle="1" w:styleId="66F216937AEF4825BA65ECEDAA84E3EE">
    <w:name w:val="66F216937AEF4825BA65ECEDAA84E3EE"/>
    <w:rsid w:val="00A9455F"/>
  </w:style>
  <w:style w:type="paragraph" w:customStyle="1" w:styleId="A6FD6593D9B84CB7AB5BAC6E8BF2FB4B">
    <w:name w:val="A6FD6593D9B84CB7AB5BAC6E8BF2FB4B"/>
    <w:rsid w:val="00A9455F"/>
  </w:style>
  <w:style w:type="paragraph" w:customStyle="1" w:styleId="B347F50B57F642959B6D375728D36B87">
    <w:name w:val="B347F50B57F642959B6D375728D36B87"/>
    <w:rsid w:val="00A9455F"/>
  </w:style>
  <w:style w:type="paragraph" w:customStyle="1" w:styleId="AA753D8E033B427193FE3F110D74D5C1">
    <w:name w:val="AA753D8E033B427193FE3F110D74D5C1"/>
    <w:rsid w:val="00A9455F"/>
  </w:style>
  <w:style w:type="paragraph" w:customStyle="1" w:styleId="A1B5E08A3FF04B0880A10ADE2D8018A0">
    <w:name w:val="A1B5E08A3FF04B0880A10ADE2D8018A0"/>
    <w:rsid w:val="00A9455F"/>
  </w:style>
  <w:style w:type="paragraph" w:customStyle="1" w:styleId="9EABA6A33F654A06B59077DD064033F5">
    <w:name w:val="9EABA6A33F654A06B59077DD064033F5"/>
    <w:rsid w:val="00A9455F"/>
  </w:style>
  <w:style w:type="paragraph" w:customStyle="1" w:styleId="42F849FCE7AD43AE97E3DC98AC7A46E8">
    <w:name w:val="42F849FCE7AD43AE97E3DC98AC7A46E8"/>
    <w:rsid w:val="00A9455F"/>
  </w:style>
  <w:style w:type="paragraph" w:customStyle="1" w:styleId="7184ACDFE43E471790E0CE19C7A57F50">
    <w:name w:val="7184ACDFE43E471790E0CE19C7A57F50"/>
    <w:rsid w:val="00A9455F"/>
  </w:style>
  <w:style w:type="paragraph" w:customStyle="1" w:styleId="BD75A802707D42D9BFDB6FD177EFAEA6">
    <w:name w:val="BD75A802707D42D9BFDB6FD177EFAEA6"/>
    <w:rsid w:val="00A9455F"/>
  </w:style>
  <w:style w:type="paragraph" w:customStyle="1" w:styleId="F169BED9B68F4D94A2BBB7330F4D233D">
    <w:name w:val="F169BED9B68F4D94A2BBB7330F4D233D"/>
    <w:rsid w:val="00A9455F"/>
  </w:style>
  <w:style w:type="paragraph" w:customStyle="1" w:styleId="D6206BF12D8E42DCBD0D50D516399483">
    <w:name w:val="D6206BF12D8E42DCBD0D50D516399483"/>
    <w:rsid w:val="00A9455F"/>
  </w:style>
  <w:style w:type="paragraph" w:customStyle="1" w:styleId="795CC76D21B0452D8444BA55C8C03951">
    <w:name w:val="795CC76D21B0452D8444BA55C8C03951"/>
    <w:rsid w:val="00A9455F"/>
  </w:style>
  <w:style w:type="paragraph" w:customStyle="1" w:styleId="D3C529EEAD6D405795BB48B4823250AE">
    <w:name w:val="D3C529EEAD6D405795BB48B4823250AE"/>
    <w:rsid w:val="00A9455F"/>
  </w:style>
  <w:style w:type="paragraph" w:customStyle="1" w:styleId="0ED3B70D7E334BF4B6BDF28C7BB585DD">
    <w:name w:val="0ED3B70D7E334BF4B6BDF28C7BB585DD"/>
    <w:rsid w:val="00A9455F"/>
  </w:style>
  <w:style w:type="paragraph" w:customStyle="1" w:styleId="84D41AC62C714C70BEF9D8553248B037">
    <w:name w:val="84D41AC62C714C70BEF9D8553248B037"/>
    <w:rsid w:val="00A9455F"/>
  </w:style>
  <w:style w:type="paragraph" w:customStyle="1" w:styleId="0CDBD27A2E1A49979201DA630E3B4189">
    <w:name w:val="0CDBD27A2E1A49979201DA630E3B4189"/>
    <w:rsid w:val="00A9455F"/>
  </w:style>
  <w:style w:type="paragraph" w:customStyle="1" w:styleId="8BEB287453AC4BADBBB1A0EEE482DA3B">
    <w:name w:val="8BEB287453AC4BADBBB1A0EEE482DA3B"/>
    <w:rsid w:val="00A9455F"/>
  </w:style>
  <w:style w:type="paragraph" w:customStyle="1" w:styleId="9E0C8078B846477E83AAF05E729E4A85">
    <w:name w:val="9E0C8078B846477E83AAF05E729E4A85"/>
    <w:rsid w:val="00A9455F"/>
  </w:style>
  <w:style w:type="paragraph" w:customStyle="1" w:styleId="B6BADCD41AF5453CB2A4F10AB6A8EC38">
    <w:name w:val="B6BADCD41AF5453CB2A4F10AB6A8EC38"/>
    <w:rsid w:val="00A9455F"/>
  </w:style>
  <w:style w:type="paragraph" w:customStyle="1" w:styleId="6A6FA41B91C34BE28BC9A3AFE5909736">
    <w:name w:val="6A6FA41B91C34BE28BC9A3AFE5909736"/>
    <w:rsid w:val="00A9455F"/>
  </w:style>
  <w:style w:type="paragraph" w:customStyle="1" w:styleId="AF4E88301112448EAD7FB93B9C63A61E">
    <w:name w:val="AF4E88301112448EAD7FB93B9C63A61E"/>
    <w:rsid w:val="00A9455F"/>
  </w:style>
  <w:style w:type="paragraph" w:customStyle="1" w:styleId="9883B99F9C54493887CFD87DA08A1490">
    <w:name w:val="9883B99F9C54493887CFD87DA08A1490"/>
    <w:rsid w:val="00A9455F"/>
  </w:style>
  <w:style w:type="paragraph" w:customStyle="1" w:styleId="7B02C0DFDB9345458158D66C6C42040A">
    <w:name w:val="7B02C0DFDB9345458158D66C6C42040A"/>
    <w:rsid w:val="00A9455F"/>
  </w:style>
  <w:style w:type="paragraph" w:customStyle="1" w:styleId="120FAA6AF6D04AC8877F8E48BC1D89E6">
    <w:name w:val="120FAA6AF6D04AC8877F8E48BC1D89E6"/>
    <w:rsid w:val="00A9455F"/>
  </w:style>
  <w:style w:type="paragraph" w:customStyle="1" w:styleId="955487629E88459E8A3687C423C7EF89">
    <w:name w:val="955487629E88459E8A3687C423C7EF89"/>
    <w:rsid w:val="00A9455F"/>
  </w:style>
  <w:style w:type="paragraph" w:customStyle="1" w:styleId="0F0D8E9243C049B2B41E8BB67ACA1241">
    <w:name w:val="0F0D8E9243C049B2B41E8BB67ACA1241"/>
    <w:rsid w:val="00A9455F"/>
  </w:style>
  <w:style w:type="paragraph" w:customStyle="1" w:styleId="4F1332E0C5C54758996FE22811482BA0">
    <w:name w:val="4F1332E0C5C54758996FE22811482BA0"/>
    <w:rsid w:val="00A9455F"/>
  </w:style>
  <w:style w:type="paragraph" w:customStyle="1" w:styleId="243DF0B8842842F69F8006B34DDC805A">
    <w:name w:val="243DF0B8842842F69F8006B34DDC805A"/>
    <w:rsid w:val="00A9455F"/>
  </w:style>
  <w:style w:type="paragraph" w:customStyle="1" w:styleId="79EC861812264B559DC409C082E93255">
    <w:name w:val="79EC861812264B559DC409C082E93255"/>
    <w:rsid w:val="00A9455F"/>
  </w:style>
  <w:style w:type="paragraph" w:customStyle="1" w:styleId="2C67F1EC0F70409FAD0987C0615F333E">
    <w:name w:val="2C67F1EC0F70409FAD0987C0615F333E"/>
    <w:rsid w:val="00A9455F"/>
  </w:style>
  <w:style w:type="paragraph" w:customStyle="1" w:styleId="F2F529FF085C4066A63EDB0FC34A7BEA">
    <w:name w:val="F2F529FF085C4066A63EDB0FC34A7BEA"/>
    <w:rsid w:val="00A9455F"/>
  </w:style>
  <w:style w:type="paragraph" w:customStyle="1" w:styleId="9EA816F3E2A5443597FA149F9285EEDD">
    <w:name w:val="9EA816F3E2A5443597FA149F9285EEDD"/>
    <w:rsid w:val="00A9455F"/>
  </w:style>
  <w:style w:type="paragraph" w:customStyle="1" w:styleId="505AC599EA514696AC23B90E9481311F">
    <w:name w:val="505AC599EA514696AC23B90E9481311F"/>
    <w:rsid w:val="00A9455F"/>
  </w:style>
  <w:style w:type="paragraph" w:customStyle="1" w:styleId="B44187BA61FA47AE907E4E79BF5A6977">
    <w:name w:val="B44187BA61FA47AE907E4E79BF5A6977"/>
    <w:rsid w:val="00A9455F"/>
  </w:style>
  <w:style w:type="paragraph" w:customStyle="1" w:styleId="26C07BA53CC34210942D9EC2031A87D6">
    <w:name w:val="26C07BA53CC34210942D9EC2031A87D6"/>
    <w:rsid w:val="00A9455F"/>
  </w:style>
  <w:style w:type="paragraph" w:customStyle="1" w:styleId="81574CAE007F474DBF8A5CF3278EED11">
    <w:name w:val="81574CAE007F474DBF8A5CF3278EED11"/>
    <w:rsid w:val="00A9455F"/>
  </w:style>
  <w:style w:type="paragraph" w:customStyle="1" w:styleId="8B492E72D9F44ADAAB709A43748B7BA7">
    <w:name w:val="8B492E72D9F44ADAAB709A43748B7BA7"/>
    <w:rsid w:val="00A9455F"/>
  </w:style>
  <w:style w:type="paragraph" w:customStyle="1" w:styleId="3D8779B725E64A5180A01F28B323021D">
    <w:name w:val="3D8779B725E64A5180A01F28B323021D"/>
    <w:rsid w:val="00A9455F"/>
  </w:style>
  <w:style w:type="paragraph" w:customStyle="1" w:styleId="CE8075AB6E1346F29B35FADE50B1D6A7">
    <w:name w:val="CE8075AB6E1346F29B35FADE50B1D6A7"/>
    <w:rsid w:val="00A9455F"/>
  </w:style>
  <w:style w:type="paragraph" w:customStyle="1" w:styleId="6170D3907CF34377B293DDBD8ED12A42">
    <w:name w:val="6170D3907CF34377B293DDBD8ED12A42"/>
    <w:rsid w:val="00A9455F"/>
  </w:style>
  <w:style w:type="paragraph" w:customStyle="1" w:styleId="349CA5B4F6BD4300AA97E8E359DFCBFE">
    <w:name w:val="349CA5B4F6BD4300AA97E8E359DFCBFE"/>
    <w:rsid w:val="00A9455F"/>
  </w:style>
  <w:style w:type="paragraph" w:customStyle="1" w:styleId="997D4BF334704587B39C936515D8E135">
    <w:name w:val="997D4BF334704587B39C936515D8E135"/>
    <w:rsid w:val="00A9455F"/>
  </w:style>
  <w:style w:type="paragraph" w:customStyle="1" w:styleId="3429CF29120E4E38B8160B7E4278E7EE">
    <w:name w:val="3429CF29120E4E38B8160B7E4278E7EE"/>
    <w:rsid w:val="00A9455F"/>
  </w:style>
  <w:style w:type="paragraph" w:customStyle="1" w:styleId="4A831D8F3E72478791660228CF2153F1">
    <w:name w:val="4A831D8F3E72478791660228CF2153F1"/>
    <w:rsid w:val="00A9455F"/>
  </w:style>
  <w:style w:type="paragraph" w:customStyle="1" w:styleId="9039A490B9BE4DBA8DDA9EBCF5283A40">
    <w:name w:val="9039A490B9BE4DBA8DDA9EBCF5283A40"/>
    <w:rsid w:val="00A9455F"/>
  </w:style>
  <w:style w:type="paragraph" w:customStyle="1" w:styleId="D4AC31C8287849B099375022520BEC7D">
    <w:name w:val="D4AC31C8287849B099375022520BEC7D"/>
    <w:rsid w:val="00A9455F"/>
  </w:style>
  <w:style w:type="paragraph" w:customStyle="1" w:styleId="03AD53054B51492BAD478F2B3D067231">
    <w:name w:val="03AD53054B51492BAD478F2B3D067231"/>
    <w:rsid w:val="00A9455F"/>
  </w:style>
  <w:style w:type="paragraph" w:customStyle="1" w:styleId="BA5A863C18FE4C9EB959F5953120FEAF">
    <w:name w:val="BA5A863C18FE4C9EB959F5953120FEAF"/>
    <w:rsid w:val="00A9455F"/>
  </w:style>
  <w:style w:type="paragraph" w:customStyle="1" w:styleId="7D3DEB53C1AD4A059E29C82257A1F818">
    <w:name w:val="7D3DEB53C1AD4A059E29C82257A1F818"/>
    <w:rsid w:val="00A9455F"/>
  </w:style>
  <w:style w:type="paragraph" w:customStyle="1" w:styleId="424D632994F343DD831FD62056E72B71">
    <w:name w:val="424D632994F343DD831FD62056E72B71"/>
    <w:rsid w:val="00A9455F"/>
  </w:style>
  <w:style w:type="paragraph" w:customStyle="1" w:styleId="ABFEA6A5EC324BCBABD8C17BC725B549">
    <w:name w:val="ABFEA6A5EC324BCBABD8C17BC725B549"/>
    <w:rsid w:val="00A9455F"/>
  </w:style>
  <w:style w:type="paragraph" w:customStyle="1" w:styleId="39985B3AA8E54B7CA85B094FD9A3B2B1">
    <w:name w:val="39985B3AA8E54B7CA85B094FD9A3B2B1"/>
    <w:rsid w:val="00A9455F"/>
  </w:style>
  <w:style w:type="paragraph" w:customStyle="1" w:styleId="C0CF48AC64604E9296E97FD6EB0F28F6">
    <w:name w:val="C0CF48AC64604E9296E97FD6EB0F28F6"/>
    <w:rsid w:val="00A9455F"/>
  </w:style>
  <w:style w:type="paragraph" w:customStyle="1" w:styleId="257A0561CA5B4FA6896543C049C65888">
    <w:name w:val="257A0561CA5B4FA6896543C049C65888"/>
    <w:rsid w:val="00A9455F"/>
  </w:style>
  <w:style w:type="paragraph" w:customStyle="1" w:styleId="6DFB4E0FCDEC4A16A8B2623620D96D5E">
    <w:name w:val="6DFB4E0FCDEC4A16A8B2623620D96D5E"/>
    <w:rsid w:val="00A9455F"/>
  </w:style>
  <w:style w:type="paragraph" w:customStyle="1" w:styleId="347C4F03F1754031B8DEAF9BCBD23EEB">
    <w:name w:val="347C4F03F1754031B8DEAF9BCBD23EEB"/>
    <w:rsid w:val="00A9455F"/>
  </w:style>
  <w:style w:type="paragraph" w:customStyle="1" w:styleId="E4CA0C64628648DD8FB83828877C4BB3">
    <w:name w:val="E4CA0C64628648DD8FB83828877C4BB3"/>
    <w:rsid w:val="00A9455F"/>
  </w:style>
  <w:style w:type="paragraph" w:customStyle="1" w:styleId="2219ACC93E1B4C369D4C88A0A9AE0966">
    <w:name w:val="2219ACC93E1B4C369D4C88A0A9AE0966"/>
    <w:rsid w:val="00A9455F"/>
  </w:style>
  <w:style w:type="paragraph" w:customStyle="1" w:styleId="1F7CEF68609E4CF6A0984AA94D24C570">
    <w:name w:val="1F7CEF68609E4CF6A0984AA94D24C570"/>
    <w:rsid w:val="00A9455F"/>
  </w:style>
  <w:style w:type="paragraph" w:customStyle="1" w:styleId="D3778DA7E2C447C1A6494951722A3303">
    <w:name w:val="D3778DA7E2C447C1A6494951722A3303"/>
    <w:rsid w:val="00A9455F"/>
  </w:style>
  <w:style w:type="paragraph" w:customStyle="1" w:styleId="BD38A3F0AB1741F4B25507D405A06282">
    <w:name w:val="BD38A3F0AB1741F4B25507D405A06282"/>
    <w:rsid w:val="00A9455F"/>
  </w:style>
  <w:style w:type="paragraph" w:customStyle="1" w:styleId="9D724851ABAE40D5BDE481D1C08ED4F8">
    <w:name w:val="9D724851ABAE40D5BDE481D1C08ED4F8"/>
    <w:rsid w:val="00A9455F"/>
  </w:style>
  <w:style w:type="paragraph" w:customStyle="1" w:styleId="0638B916F1414993B7CDF5E56F53F609">
    <w:name w:val="0638B916F1414993B7CDF5E56F53F609"/>
    <w:rsid w:val="00A9455F"/>
  </w:style>
  <w:style w:type="paragraph" w:customStyle="1" w:styleId="462A4AA0BD7D46DB9B64C832C4324FD1">
    <w:name w:val="462A4AA0BD7D46DB9B64C832C4324FD1"/>
    <w:rsid w:val="00A9455F"/>
  </w:style>
  <w:style w:type="paragraph" w:customStyle="1" w:styleId="E2C5D83EA25F4EA383C7CF894ACE5BB8">
    <w:name w:val="E2C5D83EA25F4EA383C7CF894ACE5BB8"/>
    <w:rsid w:val="00A9455F"/>
  </w:style>
  <w:style w:type="paragraph" w:customStyle="1" w:styleId="5A2AD7BB684942C48622FD9F63EFAD8E">
    <w:name w:val="5A2AD7BB684942C48622FD9F63EFAD8E"/>
    <w:rsid w:val="00A9455F"/>
  </w:style>
  <w:style w:type="paragraph" w:customStyle="1" w:styleId="833B44357BB640B09519CFEEA2473207">
    <w:name w:val="833B44357BB640B09519CFEEA2473207"/>
    <w:rsid w:val="00A9455F"/>
  </w:style>
  <w:style w:type="paragraph" w:customStyle="1" w:styleId="39669B21EB3D4CD5B97D2F0C148A6703">
    <w:name w:val="39669B21EB3D4CD5B97D2F0C148A6703"/>
    <w:rsid w:val="00A9455F"/>
  </w:style>
  <w:style w:type="paragraph" w:customStyle="1" w:styleId="FC35B2266B234372988140EA3E18B945">
    <w:name w:val="FC35B2266B234372988140EA3E18B945"/>
    <w:rsid w:val="00A9455F"/>
  </w:style>
  <w:style w:type="paragraph" w:customStyle="1" w:styleId="F5880A77010C4E928562D6D47AA7EBA6">
    <w:name w:val="F5880A77010C4E928562D6D47AA7EBA6"/>
    <w:rsid w:val="00A9455F"/>
  </w:style>
  <w:style w:type="paragraph" w:customStyle="1" w:styleId="1D74F6D185F94384A2D93001E65DF4D5">
    <w:name w:val="1D74F6D185F94384A2D93001E65DF4D5"/>
    <w:rsid w:val="00A9455F"/>
  </w:style>
  <w:style w:type="paragraph" w:customStyle="1" w:styleId="3B5C81F7309447A39EF7969AF7975BE8">
    <w:name w:val="3B5C81F7309447A39EF7969AF7975BE8"/>
    <w:rsid w:val="00A9455F"/>
  </w:style>
  <w:style w:type="paragraph" w:customStyle="1" w:styleId="73DE5D7698D540D69D6665628A0D6E3B">
    <w:name w:val="73DE5D7698D540D69D6665628A0D6E3B"/>
    <w:rsid w:val="00A9455F"/>
  </w:style>
  <w:style w:type="paragraph" w:customStyle="1" w:styleId="8EA797BCA93646119BB0E438FB6B55E6">
    <w:name w:val="8EA797BCA93646119BB0E438FB6B55E6"/>
    <w:rsid w:val="00A9455F"/>
  </w:style>
  <w:style w:type="paragraph" w:customStyle="1" w:styleId="580A96F410144596AF035DCEC8AB1064">
    <w:name w:val="580A96F410144596AF035DCEC8AB1064"/>
    <w:rsid w:val="00A9455F"/>
  </w:style>
  <w:style w:type="paragraph" w:customStyle="1" w:styleId="CACD51A181A74D919E0D4174B007C72E">
    <w:name w:val="CACD51A181A74D919E0D4174B007C72E"/>
    <w:rsid w:val="00A9455F"/>
  </w:style>
  <w:style w:type="paragraph" w:customStyle="1" w:styleId="18ED15AFC40F45269E81D5693A932DFD">
    <w:name w:val="18ED15AFC40F45269E81D5693A932DFD"/>
    <w:rsid w:val="00A9455F"/>
  </w:style>
  <w:style w:type="paragraph" w:customStyle="1" w:styleId="ADA26179EF394863AE0163EACD2B0A31">
    <w:name w:val="ADA26179EF394863AE0163EACD2B0A31"/>
    <w:rsid w:val="00A9455F"/>
  </w:style>
  <w:style w:type="paragraph" w:customStyle="1" w:styleId="0DCA4FB763614CA29F1F02A46A902EB9">
    <w:name w:val="0DCA4FB763614CA29F1F02A46A902EB9"/>
    <w:rsid w:val="00A9455F"/>
  </w:style>
  <w:style w:type="paragraph" w:customStyle="1" w:styleId="4505574D7A5142D1AB00BFE67F7C77F2">
    <w:name w:val="4505574D7A5142D1AB00BFE67F7C77F2"/>
    <w:rsid w:val="00A9455F"/>
  </w:style>
  <w:style w:type="paragraph" w:customStyle="1" w:styleId="871AB8C250C145BDAE13FA11A497EFFF">
    <w:name w:val="871AB8C250C145BDAE13FA11A497EFFF"/>
    <w:rsid w:val="00A9455F"/>
  </w:style>
  <w:style w:type="paragraph" w:customStyle="1" w:styleId="881CAF0FFD9E4B61BD1A9428AEC8E81B">
    <w:name w:val="881CAF0FFD9E4B61BD1A9428AEC8E81B"/>
    <w:rsid w:val="00A9455F"/>
  </w:style>
  <w:style w:type="paragraph" w:customStyle="1" w:styleId="EE3A6164918D442B8170C6E875AF5211">
    <w:name w:val="EE3A6164918D442B8170C6E875AF5211"/>
    <w:rsid w:val="00A9455F"/>
  </w:style>
  <w:style w:type="paragraph" w:customStyle="1" w:styleId="B3F28086B3B0446B94A23D2F1339C7B2">
    <w:name w:val="B3F28086B3B0446B94A23D2F1339C7B2"/>
    <w:rsid w:val="00A9455F"/>
  </w:style>
  <w:style w:type="paragraph" w:customStyle="1" w:styleId="F13D3DAC5351454B83E5E341CEE9E8E7">
    <w:name w:val="F13D3DAC5351454B83E5E341CEE9E8E7"/>
    <w:rsid w:val="00A9455F"/>
  </w:style>
  <w:style w:type="paragraph" w:customStyle="1" w:styleId="877D5480E42F43CE92AAE3CAF547822A">
    <w:name w:val="877D5480E42F43CE92AAE3CAF547822A"/>
    <w:rsid w:val="00A9455F"/>
  </w:style>
  <w:style w:type="paragraph" w:customStyle="1" w:styleId="B0051282712F4D38B429EDD056544562">
    <w:name w:val="B0051282712F4D38B429EDD056544562"/>
    <w:rsid w:val="00A9455F"/>
  </w:style>
  <w:style w:type="paragraph" w:customStyle="1" w:styleId="F0CF2BBAE65B45CE86CD6E824C3CF6CF">
    <w:name w:val="F0CF2BBAE65B45CE86CD6E824C3CF6CF"/>
    <w:rsid w:val="00A9455F"/>
  </w:style>
  <w:style w:type="paragraph" w:customStyle="1" w:styleId="98F5ACC2595943DBB189455A55545AE2">
    <w:name w:val="98F5ACC2595943DBB189455A55545AE2"/>
    <w:rsid w:val="00A9455F"/>
  </w:style>
  <w:style w:type="paragraph" w:customStyle="1" w:styleId="45989307955B48D6898EC4CB88FE1B7E">
    <w:name w:val="45989307955B48D6898EC4CB88FE1B7E"/>
    <w:rsid w:val="00A9455F"/>
  </w:style>
  <w:style w:type="paragraph" w:customStyle="1" w:styleId="303A34FB63CE408B8383F1293A4110E6">
    <w:name w:val="303A34FB63CE408B8383F1293A4110E6"/>
    <w:rsid w:val="00A9455F"/>
  </w:style>
  <w:style w:type="paragraph" w:customStyle="1" w:styleId="84364A6D6AAB4BAFB81232E7C9B631EB">
    <w:name w:val="84364A6D6AAB4BAFB81232E7C9B631EB"/>
    <w:rsid w:val="00A9455F"/>
  </w:style>
  <w:style w:type="paragraph" w:customStyle="1" w:styleId="0BDDC704562845F4840E312D8E5A66A6">
    <w:name w:val="0BDDC704562845F4840E312D8E5A66A6"/>
    <w:rsid w:val="00A9455F"/>
  </w:style>
  <w:style w:type="paragraph" w:customStyle="1" w:styleId="B062C459ADB5454EB31DFB9AF75689DA">
    <w:name w:val="B062C459ADB5454EB31DFB9AF75689DA"/>
    <w:rsid w:val="00A9455F"/>
  </w:style>
  <w:style w:type="paragraph" w:customStyle="1" w:styleId="66499B81CB2F4487956B8B2B0DEEA9CB">
    <w:name w:val="66499B81CB2F4487956B8B2B0DEEA9CB"/>
    <w:rsid w:val="00A9455F"/>
  </w:style>
  <w:style w:type="paragraph" w:customStyle="1" w:styleId="4E570A7CD9794CE7B4C8C16D4E9D8E81">
    <w:name w:val="4E570A7CD9794CE7B4C8C16D4E9D8E81"/>
    <w:rsid w:val="00A9455F"/>
  </w:style>
  <w:style w:type="paragraph" w:customStyle="1" w:styleId="5E147B531E594D43B9087B00AF24AA08">
    <w:name w:val="5E147B531E594D43B9087B00AF24AA08"/>
    <w:rsid w:val="00A9455F"/>
  </w:style>
  <w:style w:type="paragraph" w:customStyle="1" w:styleId="6034579638E14E0EB1B84E412C7685CD">
    <w:name w:val="6034579638E14E0EB1B84E412C7685CD"/>
    <w:rsid w:val="00A9455F"/>
  </w:style>
  <w:style w:type="paragraph" w:customStyle="1" w:styleId="AEC77880A007487D84D5F3B980D308E8">
    <w:name w:val="AEC77880A007487D84D5F3B980D308E8"/>
    <w:rsid w:val="00A9455F"/>
  </w:style>
  <w:style w:type="paragraph" w:customStyle="1" w:styleId="EEEC9F13BBD04D198F684ABF8C97136B">
    <w:name w:val="EEEC9F13BBD04D198F684ABF8C97136B"/>
    <w:rsid w:val="00A9455F"/>
  </w:style>
  <w:style w:type="paragraph" w:customStyle="1" w:styleId="67814D0099794D16BE6EB4A2DA5F43B9">
    <w:name w:val="67814D0099794D16BE6EB4A2DA5F43B9"/>
    <w:rsid w:val="00A9455F"/>
  </w:style>
  <w:style w:type="paragraph" w:customStyle="1" w:styleId="28FACBE13EBC4D7EAA8535AEFBC8C5C8">
    <w:name w:val="28FACBE13EBC4D7EAA8535AEFBC8C5C8"/>
    <w:rsid w:val="00A9455F"/>
  </w:style>
  <w:style w:type="paragraph" w:customStyle="1" w:styleId="276F1537D44346799359D7131E1ACD15">
    <w:name w:val="276F1537D44346799359D7131E1ACD15"/>
    <w:rsid w:val="00A9455F"/>
  </w:style>
  <w:style w:type="paragraph" w:customStyle="1" w:styleId="E1363F241E3941C89AE5671697C08601">
    <w:name w:val="E1363F241E3941C89AE5671697C08601"/>
    <w:rsid w:val="00A9455F"/>
  </w:style>
  <w:style w:type="paragraph" w:customStyle="1" w:styleId="22ECDBAF48194A9D96131608C2543F44">
    <w:name w:val="22ECDBAF48194A9D96131608C2543F44"/>
    <w:rsid w:val="00A9455F"/>
  </w:style>
  <w:style w:type="paragraph" w:customStyle="1" w:styleId="31FC8D3B8C2F4E53BCB55602DC9CC2FC">
    <w:name w:val="31FC8D3B8C2F4E53BCB55602DC9CC2FC"/>
    <w:rsid w:val="00A9455F"/>
  </w:style>
  <w:style w:type="paragraph" w:customStyle="1" w:styleId="D162ACDA7A3340A1905C7C43D404626E">
    <w:name w:val="D162ACDA7A3340A1905C7C43D404626E"/>
    <w:rsid w:val="00A9455F"/>
  </w:style>
  <w:style w:type="paragraph" w:customStyle="1" w:styleId="16C39508D55A436AA462AAFC5E212F02">
    <w:name w:val="16C39508D55A436AA462AAFC5E212F02"/>
    <w:rsid w:val="00A9455F"/>
  </w:style>
  <w:style w:type="paragraph" w:customStyle="1" w:styleId="D9FE5D8D61954EEA99FE5C1237222C8C">
    <w:name w:val="D9FE5D8D61954EEA99FE5C1237222C8C"/>
    <w:rsid w:val="00A9455F"/>
  </w:style>
  <w:style w:type="paragraph" w:customStyle="1" w:styleId="0FF35BBEB83F4B3C9B1BA8F05123525E">
    <w:name w:val="0FF35BBEB83F4B3C9B1BA8F05123525E"/>
    <w:rsid w:val="00A9455F"/>
  </w:style>
  <w:style w:type="paragraph" w:customStyle="1" w:styleId="6DE6B901BF6440CEBC7A3EFDB97B20BA">
    <w:name w:val="6DE6B901BF6440CEBC7A3EFDB97B20BA"/>
    <w:rsid w:val="00A9455F"/>
  </w:style>
  <w:style w:type="paragraph" w:customStyle="1" w:styleId="8AB3209C5DAB4F7C8A0E0D3E310412DC">
    <w:name w:val="8AB3209C5DAB4F7C8A0E0D3E310412DC"/>
    <w:rsid w:val="00A9455F"/>
  </w:style>
  <w:style w:type="paragraph" w:customStyle="1" w:styleId="FA69D9F4D98440B3AD423563BA9C024A">
    <w:name w:val="FA69D9F4D98440B3AD423563BA9C024A"/>
    <w:rsid w:val="00A9455F"/>
  </w:style>
  <w:style w:type="paragraph" w:customStyle="1" w:styleId="327867514A344FBC899F1476D7AE0410">
    <w:name w:val="327867514A344FBC899F1476D7AE0410"/>
    <w:rsid w:val="00A9455F"/>
  </w:style>
  <w:style w:type="paragraph" w:customStyle="1" w:styleId="D7BA91922EC646A89C54D03E2060E993">
    <w:name w:val="D7BA91922EC646A89C54D03E2060E993"/>
    <w:rsid w:val="00A9455F"/>
  </w:style>
  <w:style w:type="paragraph" w:customStyle="1" w:styleId="5869B52081E246B5AFE278FE3DEF3A32">
    <w:name w:val="5869B52081E246B5AFE278FE3DEF3A32"/>
    <w:rsid w:val="00A9455F"/>
  </w:style>
  <w:style w:type="paragraph" w:customStyle="1" w:styleId="147F52D787084DC98BC7F8FF61B9A392">
    <w:name w:val="147F52D787084DC98BC7F8FF61B9A392"/>
    <w:rsid w:val="00A9455F"/>
  </w:style>
  <w:style w:type="paragraph" w:customStyle="1" w:styleId="FF38B20EA2DD470FADFC4158F1E500A0">
    <w:name w:val="FF38B20EA2DD470FADFC4158F1E500A0"/>
    <w:rsid w:val="00A9455F"/>
  </w:style>
  <w:style w:type="paragraph" w:customStyle="1" w:styleId="3F52131EF6344E9280B07AC8E5A0D2FA">
    <w:name w:val="3F52131EF6344E9280B07AC8E5A0D2FA"/>
    <w:rsid w:val="00A9455F"/>
  </w:style>
  <w:style w:type="paragraph" w:customStyle="1" w:styleId="6BA9BE3DD8D5455C9AFDA4DF71A71ACD">
    <w:name w:val="6BA9BE3DD8D5455C9AFDA4DF71A71ACD"/>
    <w:rsid w:val="00A9455F"/>
  </w:style>
  <w:style w:type="paragraph" w:customStyle="1" w:styleId="45E0BFE02E924589B26397704CDB39E9">
    <w:name w:val="45E0BFE02E924589B26397704CDB39E9"/>
    <w:rsid w:val="00A9455F"/>
  </w:style>
  <w:style w:type="paragraph" w:customStyle="1" w:styleId="D613F340499748399E62442D75B96D91">
    <w:name w:val="D613F340499748399E62442D75B96D91"/>
    <w:rsid w:val="00A9455F"/>
  </w:style>
  <w:style w:type="paragraph" w:customStyle="1" w:styleId="35484DBFEE944F30A9B14DFA50845ED4">
    <w:name w:val="35484DBFEE944F30A9B14DFA50845ED4"/>
    <w:rsid w:val="00A9455F"/>
  </w:style>
  <w:style w:type="paragraph" w:customStyle="1" w:styleId="0B16A9E7216949CAA21D2B351DF116D3">
    <w:name w:val="0B16A9E7216949CAA21D2B351DF116D3"/>
    <w:rsid w:val="00A9455F"/>
  </w:style>
  <w:style w:type="paragraph" w:customStyle="1" w:styleId="1163906A446A4D7AB5A0BD9983D36111">
    <w:name w:val="1163906A446A4D7AB5A0BD9983D36111"/>
    <w:rsid w:val="00A9455F"/>
  </w:style>
  <w:style w:type="paragraph" w:customStyle="1" w:styleId="7027CD97D08D4816AAA2A7BBC9716536">
    <w:name w:val="7027CD97D08D4816AAA2A7BBC9716536"/>
    <w:rsid w:val="00A9455F"/>
  </w:style>
  <w:style w:type="paragraph" w:customStyle="1" w:styleId="D116FD9AED4D49BBB353A575C580A305">
    <w:name w:val="D116FD9AED4D49BBB353A575C580A305"/>
    <w:rsid w:val="00A9455F"/>
  </w:style>
  <w:style w:type="paragraph" w:customStyle="1" w:styleId="DC6299BE3E284A31B5660B2AF723CBAC">
    <w:name w:val="DC6299BE3E284A31B5660B2AF723CBAC"/>
    <w:rsid w:val="00A9455F"/>
  </w:style>
  <w:style w:type="paragraph" w:customStyle="1" w:styleId="806BEEEFA95344509A29453DDB14F62E">
    <w:name w:val="806BEEEFA95344509A29453DDB14F62E"/>
    <w:rsid w:val="00A9455F"/>
  </w:style>
  <w:style w:type="paragraph" w:customStyle="1" w:styleId="227838EFD427430BA7655833A0258BBC">
    <w:name w:val="227838EFD427430BA7655833A0258BBC"/>
    <w:rsid w:val="00A9455F"/>
  </w:style>
  <w:style w:type="paragraph" w:customStyle="1" w:styleId="FD9972D4AF234C80B7601E718E2D03C4">
    <w:name w:val="FD9972D4AF234C80B7601E718E2D03C4"/>
    <w:rsid w:val="00A9455F"/>
  </w:style>
  <w:style w:type="paragraph" w:customStyle="1" w:styleId="88FC89700DF745EEBBAF7B8DF4F5247E">
    <w:name w:val="88FC89700DF745EEBBAF7B8DF4F5247E"/>
    <w:rsid w:val="00A9455F"/>
  </w:style>
  <w:style w:type="paragraph" w:customStyle="1" w:styleId="53E9D62612264DA992D15B3DC14DEF78">
    <w:name w:val="53E9D62612264DA992D15B3DC14DEF78"/>
    <w:rsid w:val="00A9455F"/>
  </w:style>
  <w:style w:type="paragraph" w:customStyle="1" w:styleId="D35A128A3DDE4865B07A07A4F98C390E">
    <w:name w:val="D35A128A3DDE4865B07A07A4F98C390E"/>
    <w:rsid w:val="00A9455F"/>
  </w:style>
  <w:style w:type="paragraph" w:customStyle="1" w:styleId="87B13F3C430F49F3BC7158B72A4391F1">
    <w:name w:val="87B13F3C430F49F3BC7158B72A4391F1"/>
    <w:rsid w:val="00A9455F"/>
  </w:style>
  <w:style w:type="paragraph" w:customStyle="1" w:styleId="9CC20C6835374143A3CB037F0EF50BBB">
    <w:name w:val="9CC20C6835374143A3CB037F0EF50BBB"/>
    <w:rsid w:val="00A9455F"/>
  </w:style>
  <w:style w:type="paragraph" w:customStyle="1" w:styleId="E04D949E51F945D9880BE32008CCF677">
    <w:name w:val="E04D949E51F945D9880BE32008CCF677"/>
    <w:rsid w:val="00A9455F"/>
  </w:style>
  <w:style w:type="paragraph" w:customStyle="1" w:styleId="A7353E291FAD41D2A6C1B5B95CB9BA82">
    <w:name w:val="A7353E291FAD41D2A6C1B5B95CB9BA82"/>
    <w:rsid w:val="00A9455F"/>
  </w:style>
  <w:style w:type="paragraph" w:customStyle="1" w:styleId="56D32D3226A0419AAA618494D6EA1F4D">
    <w:name w:val="56D32D3226A0419AAA618494D6EA1F4D"/>
    <w:rsid w:val="00A9455F"/>
  </w:style>
  <w:style w:type="paragraph" w:customStyle="1" w:styleId="09F9828CA6A241BE801D10A5636333E3">
    <w:name w:val="09F9828CA6A241BE801D10A5636333E3"/>
    <w:rsid w:val="00A9455F"/>
  </w:style>
  <w:style w:type="paragraph" w:customStyle="1" w:styleId="86888E598861410A9693F274A0553801">
    <w:name w:val="86888E598861410A9693F274A0553801"/>
    <w:rsid w:val="00A9455F"/>
  </w:style>
  <w:style w:type="paragraph" w:customStyle="1" w:styleId="10CC0D4EC2AD4DF3B83403660F4B9B66">
    <w:name w:val="10CC0D4EC2AD4DF3B83403660F4B9B66"/>
    <w:rsid w:val="00A9455F"/>
  </w:style>
  <w:style w:type="paragraph" w:customStyle="1" w:styleId="68F6ACF865F94887A25A9C907B978AD6">
    <w:name w:val="68F6ACF865F94887A25A9C907B978AD6"/>
    <w:rsid w:val="00A9455F"/>
  </w:style>
  <w:style w:type="paragraph" w:customStyle="1" w:styleId="D735C4F1EA674934954E3D1835BF1BEE">
    <w:name w:val="D735C4F1EA674934954E3D1835BF1BEE"/>
    <w:rsid w:val="00A9455F"/>
  </w:style>
  <w:style w:type="paragraph" w:customStyle="1" w:styleId="234569B8891C42D89A3B8386D48EC9B2">
    <w:name w:val="234569B8891C42D89A3B8386D48EC9B2"/>
    <w:rsid w:val="00A9455F"/>
  </w:style>
  <w:style w:type="paragraph" w:customStyle="1" w:styleId="304657372009448F89E8B124E05B7B0E">
    <w:name w:val="304657372009448F89E8B124E05B7B0E"/>
    <w:rsid w:val="00A9455F"/>
  </w:style>
  <w:style w:type="paragraph" w:customStyle="1" w:styleId="6FA8820DA2F5451490727550F772B3FF">
    <w:name w:val="6FA8820DA2F5451490727550F772B3FF"/>
    <w:rsid w:val="00A9455F"/>
  </w:style>
  <w:style w:type="paragraph" w:customStyle="1" w:styleId="F5F1E67B1DEE4DBEB001BDA5F7497DEE">
    <w:name w:val="F5F1E67B1DEE4DBEB001BDA5F7497DEE"/>
    <w:rsid w:val="00A9455F"/>
  </w:style>
  <w:style w:type="paragraph" w:customStyle="1" w:styleId="F9E028F3BF224389B9B9D29DF545F790">
    <w:name w:val="F9E028F3BF224389B9B9D29DF545F790"/>
    <w:rsid w:val="00A9455F"/>
  </w:style>
  <w:style w:type="paragraph" w:customStyle="1" w:styleId="FDFCC8D68AEF428394036E81EE24B68D">
    <w:name w:val="FDFCC8D68AEF428394036E81EE24B68D"/>
    <w:rsid w:val="00A9455F"/>
  </w:style>
  <w:style w:type="paragraph" w:customStyle="1" w:styleId="37EDB375D4AC43AD81B055EF9A3C2CBD">
    <w:name w:val="37EDB375D4AC43AD81B055EF9A3C2CBD"/>
    <w:rsid w:val="00A9455F"/>
  </w:style>
  <w:style w:type="paragraph" w:customStyle="1" w:styleId="969CEAE01F014EB9AA34B7C7C629FE23">
    <w:name w:val="969CEAE01F014EB9AA34B7C7C629FE23"/>
    <w:rsid w:val="00A9455F"/>
  </w:style>
  <w:style w:type="paragraph" w:customStyle="1" w:styleId="4B52D1F8F8784CC99A4361BB41927F6D">
    <w:name w:val="4B52D1F8F8784CC99A4361BB41927F6D"/>
    <w:rsid w:val="00A9455F"/>
  </w:style>
  <w:style w:type="paragraph" w:customStyle="1" w:styleId="BF763A8979A7476CA830BF42BF2E4DEA">
    <w:name w:val="BF763A8979A7476CA830BF42BF2E4DEA"/>
    <w:rsid w:val="00A9455F"/>
  </w:style>
  <w:style w:type="paragraph" w:customStyle="1" w:styleId="6E0F5CB2D5FF43F290CC471C4A9B41D7">
    <w:name w:val="6E0F5CB2D5FF43F290CC471C4A9B41D7"/>
    <w:rsid w:val="00A9455F"/>
  </w:style>
  <w:style w:type="paragraph" w:customStyle="1" w:styleId="645757F96E0D4060BF8BD3AE82BFC5F7">
    <w:name w:val="645757F96E0D4060BF8BD3AE82BFC5F7"/>
    <w:rsid w:val="00A9455F"/>
  </w:style>
  <w:style w:type="paragraph" w:customStyle="1" w:styleId="C803541A9A7042BC8F5429856608B089">
    <w:name w:val="C803541A9A7042BC8F5429856608B089"/>
    <w:rsid w:val="00A9455F"/>
  </w:style>
  <w:style w:type="paragraph" w:customStyle="1" w:styleId="F0A27869CFD04F54BA96BD26882FDAA5">
    <w:name w:val="F0A27869CFD04F54BA96BD26882FDAA5"/>
    <w:rsid w:val="00A9455F"/>
  </w:style>
  <w:style w:type="paragraph" w:customStyle="1" w:styleId="4314A245751849DEB1DCEB9799A18A6B">
    <w:name w:val="4314A245751849DEB1DCEB9799A18A6B"/>
    <w:rsid w:val="00A9455F"/>
  </w:style>
  <w:style w:type="paragraph" w:customStyle="1" w:styleId="E4A7BBD963F74C27BAABADC7BDE93523">
    <w:name w:val="E4A7BBD963F74C27BAABADC7BDE93523"/>
    <w:rsid w:val="00A9455F"/>
  </w:style>
  <w:style w:type="paragraph" w:customStyle="1" w:styleId="F8BCDF2C7E2E432F9C7A2D0F83DDC986">
    <w:name w:val="F8BCDF2C7E2E432F9C7A2D0F83DDC986"/>
    <w:rsid w:val="00A9455F"/>
  </w:style>
  <w:style w:type="paragraph" w:customStyle="1" w:styleId="E81F88AF5BC9456BA5453111B335076C">
    <w:name w:val="E81F88AF5BC9456BA5453111B335076C"/>
    <w:rsid w:val="00A9455F"/>
  </w:style>
  <w:style w:type="paragraph" w:customStyle="1" w:styleId="E697E48316FC42A2A907603147198BE7">
    <w:name w:val="E697E48316FC42A2A907603147198BE7"/>
    <w:rsid w:val="00A9455F"/>
  </w:style>
  <w:style w:type="paragraph" w:customStyle="1" w:styleId="369DD21ACCEC4F298FD9872A2E8A93BF">
    <w:name w:val="369DD21ACCEC4F298FD9872A2E8A93BF"/>
    <w:rsid w:val="00A9455F"/>
  </w:style>
  <w:style w:type="paragraph" w:customStyle="1" w:styleId="A937D4A9BDB147988B1C3A28D5092070">
    <w:name w:val="A937D4A9BDB147988B1C3A28D5092070"/>
    <w:rsid w:val="00A9455F"/>
  </w:style>
  <w:style w:type="paragraph" w:customStyle="1" w:styleId="BEF0CB3517EF4C7B85849C4067BDAFD8">
    <w:name w:val="BEF0CB3517EF4C7B85849C4067BDAFD8"/>
    <w:rsid w:val="00A9455F"/>
  </w:style>
  <w:style w:type="paragraph" w:customStyle="1" w:styleId="F11DEAE58D6B42B0A108098258924EBF">
    <w:name w:val="F11DEAE58D6B42B0A108098258924EBF"/>
    <w:rsid w:val="00A9455F"/>
  </w:style>
  <w:style w:type="paragraph" w:customStyle="1" w:styleId="E211D4970DBD4DCD9462D7AB797107A5">
    <w:name w:val="E211D4970DBD4DCD9462D7AB797107A5"/>
    <w:rsid w:val="00A9455F"/>
  </w:style>
  <w:style w:type="paragraph" w:customStyle="1" w:styleId="516F0EF1717047D1A27838DC551A5800">
    <w:name w:val="516F0EF1717047D1A27838DC551A5800"/>
    <w:rsid w:val="00A9455F"/>
  </w:style>
  <w:style w:type="paragraph" w:customStyle="1" w:styleId="D3D74B6E79E24434B925681470BA83D0">
    <w:name w:val="D3D74B6E79E24434B925681470BA83D0"/>
    <w:rsid w:val="00A9455F"/>
  </w:style>
  <w:style w:type="paragraph" w:customStyle="1" w:styleId="F69EC0B759464824A0CAB4C8E3230F5F">
    <w:name w:val="F69EC0B759464824A0CAB4C8E3230F5F"/>
    <w:rsid w:val="00A9455F"/>
  </w:style>
  <w:style w:type="paragraph" w:customStyle="1" w:styleId="31B9CFEB85A24B3F921EAD2A27482EA2">
    <w:name w:val="31B9CFEB85A24B3F921EAD2A27482EA2"/>
    <w:rsid w:val="00A9455F"/>
  </w:style>
  <w:style w:type="paragraph" w:customStyle="1" w:styleId="9F925054CE304AB2984BD8FE35483761">
    <w:name w:val="9F925054CE304AB2984BD8FE35483761"/>
    <w:rsid w:val="00A9455F"/>
  </w:style>
  <w:style w:type="paragraph" w:customStyle="1" w:styleId="E6DA3D85E03B4C5F9A3C6231B9150406">
    <w:name w:val="E6DA3D85E03B4C5F9A3C6231B9150406"/>
    <w:rsid w:val="00A9455F"/>
  </w:style>
  <w:style w:type="paragraph" w:customStyle="1" w:styleId="503B5396029548BD97BB3799657A6360">
    <w:name w:val="503B5396029548BD97BB3799657A6360"/>
    <w:rsid w:val="00A9455F"/>
  </w:style>
  <w:style w:type="paragraph" w:customStyle="1" w:styleId="633EDF6E614B4F299C7A1150CC503D20">
    <w:name w:val="633EDF6E614B4F299C7A1150CC503D20"/>
    <w:rsid w:val="00A9455F"/>
  </w:style>
  <w:style w:type="paragraph" w:customStyle="1" w:styleId="EB14B68E239D41B6AF5FA5AC4AACE080">
    <w:name w:val="EB14B68E239D41B6AF5FA5AC4AACE080"/>
    <w:rsid w:val="00A9455F"/>
  </w:style>
  <w:style w:type="paragraph" w:customStyle="1" w:styleId="D8AF650200764463B3DC495A1FC4B2D5">
    <w:name w:val="D8AF650200764463B3DC495A1FC4B2D5"/>
    <w:rsid w:val="00A9455F"/>
  </w:style>
  <w:style w:type="paragraph" w:customStyle="1" w:styleId="6F6339D7E4E942AD8BDA934A42946587">
    <w:name w:val="6F6339D7E4E942AD8BDA934A42946587"/>
    <w:rsid w:val="00A9455F"/>
  </w:style>
  <w:style w:type="paragraph" w:customStyle="1" w:styleId="41EF2C9DA8074240B855BABB41876BA0">
    <w:name w:val="41EF2C9DA8074240B855BABB41876BA0"/>
    <w:rsid w:val="00A9455F"/>
  </w:style>
  <w:style w:type="paragraph" w:customStyle="1" w:styleId="D0600F44DCA24E78B173E485B4ECC131">
    <w:name w:val="D0600F44DCA24E78B173E485B4ECC131"/>
    <w:rsid w:val="00A9455F"/>
  </w:style>
  <w:style w:type="paragraph" w:customStyle="1" w:styleId="0AECB50E69FA4F919C88E191BF7022B7">
    <w:name w:val="0AECB50E69FA4F919C88E191BF7022B7"/>
    <w:rsid w:val="00A9455F"/>
  </w:style>
  <w:style w:type="paragraph" w:customStyle="1" w:styleId="A0B26C59F5344282A9CEB5F01D252541">
    <w:name w:val="A0B26C59F5344282A9CEB5F01D252541"/>
    <w:rsid w:val="00A9455F"/>
  </w:style>
  <w:style w:type="paragraph" w:customStyle="1" w:styleId="D9C369A1201B424FA8D1AACCD8DC091E">
    <w:name w:val="D9C369A1201B424FA8D1AACCD8DC091E"/>
    <w:rsid w:val="00A9455F"/>
  </w:style>
  <w:style w:type="paragraph" w:customStyle="1" w:styleId="0BEFF46BF5374C9ABB615FB902A2E147">
    <w:name w:val="0BEFF46BF5374C9ABB615FB902A2E147"/>
    <w:rsid w:val="00A9455F"/>
  </w:style>
  <w:style w:type="paragraph" w:customStyle="1" w:styleId="60E0EAE945B14611990055C3B7E52274">
    <w:name w:val="60E0EAE945B14611990055C3B7E52274"/>
    <w:rsid w:val="00A9455F"/>
  </w:style>
  <w:style w:type="paragraph" w:customStyle="1" w:styleId="203EE283F25940B8AC59CC2574B28092">
    <w:name w:val="203EE283F25940B8AC59CC2574B28092"/>
    <w:rsid w:val="00A9455F"/>
  </w:style>
  <w:style w:type="paragraph" w:customStyle="1" w:styleId="FA7E6B62F3CB498C8F5B916BBEDD2686">
    <w:name w:val="FA7E6B62F3CB498C8F5B916BBEDD2686"/>
    <w:rsid w:val="00A9455F"/>
  </w:style>
  <w:style w:type="paragraph" w:customStyle="1" w:styleId="0B094B751E394466AA7565819CCA8E71">
    <w:name w:val="0B094B751E394466AA7565819CCA8E71"/>
    <w:rsid w:val="00A9455F"/>
  </w:style>
  <w:style w:type="paragraph" w:customStyle="1" w:styleId="86893806974B493186772AA5EBE88373">
    <w:name w:val="86893806974B493186772AA5EBE88373"/>
    <w:rsid w:val="00A9455F"/>
  </w:style>
  <w:style w:type="paragraph" w:customStyle="1" w:styleId="0205E067D0014F6193CC403627795E89">
    <w:name w:val="0205E067D0014F6193CC403627795E89"/>
    <w:rsid w:val="00A9455F"/>
  </w:style>
  <w:style w:type="paragraph" w:customStyle="1" w:styleId="B07EEC34967A4D968F08F1BAD82B7FE0">
    <w:name w:val="B07EEC34967A4D968F08F1BAD82B7FE0"/>
    <w:rsid w:val="00A9455F"/>
  </w:style>
  <w:style w:type="paragraph" w:customStyle="1" w:styleId="B3624DCCEC9A4A30935CE3EC81D11CD0">
    <w:name w:val="B3624DCCEC9A4A30935CE3EC81D11CD0"/>
    <w:rsid w:val="00A9455F"/>
  </w:style>
  <w:style w:type="paragraph" w:customStyle="1" w:styleId="62DF63F9627F40DF9956FC27373E5382">
    <w:name w:val="62DF63F9627F40DF9956FC27373E5382"/>
    <w:rsid w:val="00A9455F"/>
  </w:style>
  <w:style w:type="paragraph" w:customStyle="1" w:styleId="C387688EDA424D8EB64E66FA5AC93963">
    <w:name w:val="C387688EDA424D8EB64E66FA5AC93963"/>
    <w:rsid w:val="00A9455F"/>
  </w:style>
  <w:style w:type="paragraph" w:customStyle="1" w:styleId="D067E46986114408B21B3B1CCE0BA54C">
    <w:name w:val="D067E46986114408B21B3B1CCE0BA54C"/>
    <w:rsid w:val="00A9455F"/>
  </w:style>
  <w:style w:type="paragraph" w:customStyle="1" w:styleId="6B869A566C584203AAD22FB5C14C1719">
    <w:name w:val="6B869A566C584203AAD22FB5C14C1719"/>
    <w:rsid w:val="00A9455F"/>
  </w:style>
  <w:style w:type="paragraph" w:customStyle="1" w:styleId="9446500D66604AB797190B8A2C9F867C">
    <w:name w:val="9446500D66604AB797190B8A2C9F867C"/>
    <w:rsid w:val="00A9455F"/>
  </w:style>
  <w:style w:type="paragraph" w:customStyle="1" w:styleId="A5ADEF1EEAB744278174903BA8CC2C56">
    <w:name w:val="A5ADEF1EEAB744278174903BA8CC2C56"/>
    <w:rsid w:val="00A9455F"/>
  </w:style>
  <w:style w:type="paragraph" w:customStyle="1" w:styleId="7FF7F3EDA6BB4FF78CDDC436312A2128">
    <w:name w:val="7FF7F3EDA6BB4FF78CDDC436312A2128"/>
    <w:rsid w:val="00A9455F"/>
  </w:style>
  <w:style w:type="paragraph" w:customStyle="1" w:styleId="A7CF56C19BCA4F2B84096D4A10F0F891">
    <w:name w:val="A7CF56C19BCA4F2B84096D4A10F0F891"/>
    <w:rsid w:val="00A9455F"/>
  </w:style>
  <w:style w:type="paragraph" w:customStyle="1" w:styleId="BD2436DBED3548D4A6943ECEA069C844">
    <w:name w:val="BD2436DBED3548D4A6943ECEA069C844"/>
    <w:rsid w:val="00A9455F"/>
  </w:style>
  <w:style w:type="paragraph" w:customStyle="1" w:styleId="A704E01358F5460FBD8E5EAD07A4A238">
    <w:name w:val="A704E01358F5460FBD8E5EAD07A4A238"/>
    <w:rsid w:val="00A9455F"/>
  </w:style>
  <w:style w:type="paragraph" w:customStyle="1" w:styleId="431D5FB04C7E4124965D0D95BA063A48">
    <w:name w:val="431D5FB04C7E4124965D0D95BA063A48"/>
    <w:rsid w:val="00A9455F"/>
  </w:style>
  <w:style w:type="paragraph" w:customStyle="1" w:styleId="8E8BBC38874C4101A65E038826B4EBB5">
    <w:name w:val="8E8BBC38874C4101A65E038826B4EBB5"/>
    <w:rsid w:val="00A9455F"/>
  </w:style>
  <w:style w:type="paragraph" w:customStyle="1" w:styleId="1DE094495B67400E881D64F5691813DF">
    <w:name w:val="1DE094495B67400E881D64F5691813DF"/>
    <w:rsid w:val="00A9455F"/>
  </w:style>
  <w:style w:type="paragraph" w:customStyle="1" w:styleId="CF71E18D7BE14E2C9DA981F0F19271DE">
    <w:name w:val="CF71E18D7BE14E2C9DA981F0F19271DE"/>
    <w:rsid w:val="00A9455F"/>
  </w:style>
  <w:style w:type="paragraph" w:customStyle="1" w:styleId="C3E2CE822AA64C0DB972A69B0E561B6E">
    <w:name w:val="C3E2CE822AA64C0DB972A69B0E561B6E"/>
    <w:rsid w:val="00A9455F"/>
  </w:style>
  <w:style w:type="paragraph" w:customStyle="1" w:styleId="A0AD36FA58634D8A834C6F67421BCE03">
    <w:name w:val="A0AD36FA58634D8A834C6F67421BCE03"/>
    <w:rsid w:val="00A9455F"/>
  </w:style>
  <w:style w:type="paragraph" w:customStyle="1" w:styleId="476C39888F7C47B6AC3015820F2D9C49">
    <w:name w:val="476C39888F7C47B6AC3015820F2D9C49"/>
    <w:rsid w:val="00A9455F"/>
  </w:style>
  <w:style w:type="paragraph" w:customStyle="1" w:styleId="825AD81C373E435ABCDB329E55EB6611">
    <w:name w:val="825AD81C373E435ABCDB329E55EB6611"/>
    <w:rsid w:val="00A9455F"/>
  </w:style>
  <w:style w:type="paragraph" w:customStyle="1" w:styleId="E15D7AF2F7C44AD6A6A3D91F385B084B">
    <w:name w:val="E15D7AF2F7C44AD6A6A3D91F385B084B"/>
    <w:rsid w:val="00A9455F"/>
  </w:style>
  <w:style w:type="paragraph" w:customStyle="1" w:styleId="7440452D929141A3A364D6F76CF6FFA1">
    <w:name w:val="7440452D929141A3A364D6F76CF6FFA1"/>
    <w:rsid w:val="00A9455F"/>
  </w:style>
  <w:style w:type="paragraph" w:customStyle="1" w:styleId="4EFBBF6D7C96496E823F94F8343D7192">
    <w:name w:val="4EFBBF6D7C96496E823F94F8343D7192"/>
    <w:rsid w:val="00A9455F"/>
  </w:style>
  <w:style w:type="paragraph" w:customStyle="1" w:styleId="0CAF1B23EDD843CDA3E747AEF083DCA3">
    <w:name w:val="0CAF1B23EDD843CDA3E747AEF083DCA3"/>
    <w:rsid w:val="00A9455F"/>
  </w:style>
  <w:style w:type="paragraph" w:customStyle="1" w:styleId="23100823201248EFB2534D6382520CC8">
    <w:name w:val="23100823201248EFB2534D6382520CC8"/>
    <w:rsid w:val="00A9455F"/>
  </w:style>
  <w:style w:type="paragraph" w:customStyle="1" w:styleId="57DC909892274DA5A539C5E1A2574184">
    <w:name w:val="57DC909892274DA5A539C5E1A2574184"/>
    <w:rsid w:val="00A9455F"/>
  </w:style>
  <w:style w:type="paragraph" w:customStyle="1" w:styleId="A03985608E1C4DD894107C8E702A2173">
    <w:name w:val="A03985608E1C4DD894107C8E702A2173"/>
    <w:rsid w:val="00A9455F"/>
  </w:style>
  <w:style w:type="paragraph" w:customStyle="1" w:styleId="BBDF495F20A2494D959D41284ED8C5ED">
    <w:name w:val="BBDF495F20A2494D959D41284ED8C5ED"/>
    <w:rsid w:val="00A9455F"/>
  </w:style>
  <w:style w:type="paragraph" w:customStyle="1" w:styleId="232EA286652C40BA911678C7AE3EE561">
    <w:name w:val="232EA286652C40BA911678C7AE3EE561"/>
    <w:rsid w:val="00A9455F"/>
  </w:style>
  <w:style w:type="paragraph" w:customStyle="1" w:styleId="EDB5FEDF600F466EACB2854185FBFABC">
    <w:name w:val="EDB5FEDF600F466EACB2854185FBFABC"/>
    <w:rsid w:val="00A9455F"/>
  </w:style>
  <w:style w:type="paragraph" w:customStyle="1" w:styleId="2A695DB68B034339A465A94F90A0EC67">
    <w:name w:val="2A695DB68B034339A465A94F90A0EC67"/>
    <w:rsid w:val="00A9455F"/>
  </w:style>
  <w:style w:type="paragraph" w:customStyle="1" w:styleId="AB519FAA69C840628526E23A57DD0D39">
    <w:name w:val="AB519FAA69C840628526E23A57DD0D39"/>
    <w:rsid w:val="00A9455F"/>
  </w:style>
  <w:style w:type="paragraph" w:customStyle="1" w:styleId="529026371DA64452917F068B03237848">
    <w:name w:val="529026371DA64452917F068B03237848"/>
    <w:rsid w:val="00A9455F"/>
  </w:style>
  <w:style w:type="paragraph" w:customStyle="1" w:styleId="D86737F1CE804196846E80D4D91DADEE">
    <w:name w:val="D86737F1CE804196846E80D4D91DADEE"/>
    <w:rsid w:val="00A9455F"/>
  </w:style>
  <w:style w:type="paragraph" w:customStyle="1" w:styleId="DA59964D40634E6FAC4978E5310341FF">
    <w:name w:val="DA59964D40634E6FAC4978E5310341FF"/>
    <w:rsid w:val="00A9455F"/>
  </w:style>
  <w:style w:type="paragraph" w:customStyle="1" w:styleId="D1109845733B40D5BA3C012D0A667DA1">
    <w:name w:val="D1109845733B40D5BA3C012D0A667DA1"/>
    <w:rsid w:val="00A9455F"/>
  </w:style>
  <w:style w:type="paragraph" w:customStyle="1" w:styleId="36DDA0AE4F534766A0FF281B50DB033F">
    <w:name w:val="36DDA0AE4F534766A0FF281B50DB033F"/>
    <w:rsid w:val="00A9455F"/>
  </w:style>
  <w:style w:type="paragraph" w:customStyle="1" w:styleId="97B65336380F4018BF3B956E908412E4">
    <w:name w:val="97B65336380F4018BF3B956E908412E4"/>
    <w:rsid w:val="00A9455F"/>
  </w:style>
  <w:style w:type="paragraph" w:customStyle="1" w:styleId="3232F1B80BD547029098E3DF4C1DB4C0">
    <w:name w:val="3232F1B80BD547029098E3DF4C1DB4C0"/>
    <w:rsid w:val="00A9455F"/>
  </w:style>
  <w:style w:type="paragraph" w:customStyle="1" w:styleId="8F08A367ED9A4DD0A1EA07C4EA2CC584">
    <w:name w:val="8F08A367ED9A4DD0A1EA07C4EA2CC584"/>
    <w:rsid w:val="00A9455F"/>
  </w:style>
  <w:style w:type="paragraph" w:customStyle="1" w:styleId="1739042ABB424C77AA6725FA67D56CD6">
    <w:name w:val="1739042ABB424C77AA6725FA67D56CD6"/>
    <w:rsid w:val="00A9455F"/>
  </w:style>
  <w:style w:type="paragraph" w:customStyle="1" w:styleId="198F5AD40DFF44D298521EC4D2E1A389">
    <w:name w:val="198F5AD40DFF44D298521EC4D2E1A389"/>
    <w:rsid w:val="00A9455F"/>
  </w:style>
  <w:style w:type="paragraph" w:customStyle="1" w:styleId="BD277C11B40A4C16A2C1532FB3C948BE">
    <w:name w:val="BD277C11B40A4C16A2C1532FB3C948BE"/>
    <w:rsid w:val="00A9455F"/>
  </w:style>
  <w:style w:type="paragraph" w:customStyle="1" w:styleId="EBEDD20C24CE4A97A8C43D0DF89758A8">
    <w:name w:val="EBEDD20C24CE4A97A8C43D0DF89758A8"/>
    <w:rsid w:val="00A9455F"/>
  </w:style>
  <w:style w:type="paragraph" w:customStyle="1" w:styleId="476F2AF50B2F4B35AF7DFAB87ACE83CB">
    <w:name w:val="476F2AF50B2F4B35AF7DFAB87ACE83CB"/>
    <w:rsid w:val="00A9455F"/>
  </w:style>
  <w:style w:type="paragraph" w:customStyle="1" w:styleId="0F40BE405D71413D8DC9BA5E956A33BD">
    <w:name w:val="0F40BE405D71413D8DC9BA5E956A33BD"/>
    <w:rsid w:val="00A9455F"/>
  </w:style>
  <w:style w:type="paragraph" w:customStyle="1" w:styleId="4A0B938364204257886E615FDA73E055">
    <w:name w:val="4A0B938364204257886E615FDA73E055"/>
    <w:rsid w:val="00A9455F"/>
  </w:style>
  <w:style w:type="paragraph" w:customStyle="1" w:styleId="4E19EDC50429493CA3DF64CA09B562D2">
    <w:name w:val="4E19EDC50429493CA3DF64CA09B562D2"/>
    <w:rsid w:val="00A9455F"/>
  </w:style>
  <w:style w:type="paragraph" w:customStyle="1" w:styleId="B4047071B0B04BDCB6A7BC1503A4080E">
    <w:name w:val="B4047071B0B04BDCB6A7BC1503A4080E"/>
    <w:rsid w:val="00A9455F"/>
  </w:style>
  <w:style w:type="paragraph" w:customStyle="1" w:styleId="6CDD27A21222465298135C9328545876">
    <w:name w:val="6CDD27A21222465298135C9328545876"/>
    <w:rsid w:val="00A9455F"/>
  </w:style>
  <w:style w:type="paragraph" w:customStyle="1" w:styleId="2384B69C36EF46E797DCB426738B1744">
    <w:name w:val="2384B69C36EF46E797DCB426738B1744"/>
    <w:rsid w:val="00A9455F"/>
  </w:style>
  <w:style w:type="paragraph" w:customStyle="1" w:styleId="D969425C63A14205BF6101368E729D0F">
    <w:name w:val="D969425C63A14205BF6101368E729D0F"/>
    <w:rsid w:val="00A9455F"/>
  </w:style>
  <w:style w:type="paragraph" w:customStyle="1" w:styleId="3E84D42661ED464FA1B38FAE31B8C15B">
    <w:name w:val="3E84D42661ED464FA1B38FAE31B8C15B"/>
    <w:rsid w:val="00A9455F"/>
  </w:style>
  <w:style w:type="paragraph" w:customStyle="1" w:styleId="C0CE2AB0E14C40FAB55B19EF8C751BD8">
    <w:name w:val="C0CE2AB0E14C40FAB55B19EF8C751BD8"/>
    <w:rsid w:val="00A9455F"/>
  </w:style>
  <w:style w:type="paragraph" w:customStyle="1" w:styleId="DF2163198B884EF8867642ED3792EB0F">
    <w:name w:val="DF2163198B884EF8867642ED3792EB0F"/>
    <w:rsid w:val="00A9455F"/>
  </w:style>
  <w:style w:type="paragraph" w:customStyle="1" w:styleId="2E2B8AD7FBC943AA894714928F69FCC7">
    <w:name w:val="2E2B8AD7FBC943AA894714928F69FCC7"/>
    <w:rsid w:val="00A9455F"/>
  </w:style>
  <w:style w:type="paragraph" w:customStyle="1" w:styleId="53D643543034480F845926DAEB26AF21">
    <w:name w:val="53D643543034480F845926DAEB26AF21"/>
    <w:rsid w:val="00A9455F"/>
  </w:style>
  <w:style w:type="paragraph" w:customStyle="1" w:styleId="5FC1E433B38B4C1AB1C8B95D60B8EAB7">
    <w:name w:val="5FC1E433B38B4C1AB1C8B95D60B8EAB7"/>
    <w:rsid w:val="00A9455F"/>
  </w:style>
  <w:style w:type="paragraph" w:customStyle="1" w:styleId="90C6BE8145DD4996AC7F02D3B5B99BB5">
    <w:name w:val="90C6BE8145DD4996AC7F02D3B5B99BB5"/>
    <w:rsid w:val="00A9455F"/>
  </w:style>
  <w:style w:type="paragraph" w:customStyle="1" w:styleId="DC8B6ABFDABC4BC38C7E897EC2A338DD">
    <w:name w:val="DC8B6ABFDABC4BC38C7E897EC2A338DD"/>
    <w:rsid w:val="00A9455F"/>
  </w:style>
  <w:style w:type="paragraph" w:customStyle="1" w:styleId="CC8DB0F142DB44219BEA9CDB2DAB1617">
    <w:name w:val="CC8DB0F142DB44219BEA9CDB2DAB1617"/>
    <w:rsid w:val="00A9455F"/>
  </w:style>
  <w:style w:type="paragraph" w:customStyle="1" w:styleId="ADDD0B46C11244F1B0EADB2FCF0BD993">
    <w:name w:val="ADDD0B46C11244F1B0EADB2FCF0BD993"/>
    <w:rsid w:val="00A9455F"/>
  </w:style>
  <w:style w:type="paragraph" w:customStyle="1" w:styleId="15F2BE98E88E4F0B8407A049AB3181B9">
    <w:name w:val="15F2BE98E88E4F0B8407A049AB3181B9"/>
    <w:rsid w:val="00A9455F"/>
  </w:style>
  <w:style w:type="paragraph" w:customStyle="1" w:styleId="13419874AD374EC1A90FF80DF51B5D09">
    <w:name w:val="13419874AD374EC1A90FF80DF51B5D09"/>
    <w:rsid w:val="00A9455F"/>
  </w:style>
  <w:style w:type="paragraph" w:customStyle="1" w:styleId="337660CF7F054C1F914A1479B1D6AE30">
    <w:name w:val="337660CF7F054C1F914A1479B1D6AE30"/>
    <w:rsid w:val="00A9455F"/>
  </w:style>
  <w:style w:type="paragraph" w:customStyle="1" w:styleId="F2AB7A241E6649C98C5A1E6E84ED486B">
    <w:name w:val="F2AB7A241E6649C98C5A1E6E84ED486B"/>
    <w:rsid w:val="00A9455F"/>
  </w:style>
  <w:style w:type="paragraph" w:customStyle="1" w:styleId="A97112170AD142F5B7B74370A6F8F6BC">
    <w:name w:val="A97112170AD142F5B7B74370A6F8F6BC"/>
    <w:rsid w:val="00A9455F"/>
  </w:style>
  <w:style w:type="paragraph" w:customStyle="1" w:styleId="AA054EB635D446209AA4EB27D00E385A">
    <w:name w:val="AA054EB635D446209AA4EB27D00E385A"/>
    <w:rsid w:val="00A9455F"/>
  </w:style>
  <w:style w:type="paragraph" w:customStyle="1" w:styleId="10531297F99C4CD4B86D37964D035B4B">
    <w:name w:val="10531297F99C4CD4B86D37964D035B4B"/>
    <w:rsid w:val="00A9455F"/>
  </w:style>
  <w:style w:type="paragraph" w:customStyle="1" w:styleId="33C3F9EEF6DC40A988C4A19368F86F89">
    <w:name w:val="33C3F9EEF6DC40A988C4A19368F86F89"/>
    <w:rsid w:val="00A9455F"/>
  </w:style>
  <w:style w:type="paragraph" w:customStyle="1" w:styleId="99FBCC87AA9F48148459569F55507082">
    <w:name w:val="99FBCC87AA9F48148459569F55507082"/>
    <w:rsid w:val="00A9455F"/>
  </w:style>
  <w:style w:type="paragraph" w:customStyle="1" w:styleId="9F441DD4ABFB45E08359C4957C70325A">
    <w:name w:val="9F441DD4ABFB45E08359C4957C70325A"/>
    <w:rsid w:val="00A9455F"/>
  </w:style>
  <w:style w:type="paragraph" w:customStyle="1" w:styleId="F09EB24FC4654D51BD599DB6BE68294C">
    <w:name w:val="F09EB24FC4654D51BD599DB6BE68294C"/>
    <w:rsid w:val="00A9455F"/>
  </w:style>
  <w:style w:type="paragraph" w:customStyle="1" w:styleId="473E5745A03E43AEAD4C98E8F3079167">
    <w:name w:val="473E5745A03E43AEAD4C98E8F3079167"/>
    <w:rsid w:val="00A9455F"/>
  </w:style>
  <w:style w:type="paragraph" w:customStyle="1" w:styleId="791FBC672C7A4B95A0F316CFE4451C17">
    <w:name w:val="791FBC672C7A4B95A0F316CFE4451C17"/>
    <w:rsid w:val="00A9455F"/>
  </w:style>
  <w:style w:type="paragraph" w:customStyle="1" w:styleId="09140F2ECC2A4781AE01BDB4D4EAE102">
    <w:name w:val="09140F2ECC2A4781AE01BDB4D4EAE102"/>
    <w:rsid w:val="00A9455F"/>
  </w:style>
  <w:style w:type="paragraph" w:customStyle="1" w:styleId="EFB336333B2344F994B60F8919956A3D">
    <w:name w:val="EFB336333B2344F994B60F8919956A3D"/>
    <w:rsid w:val="00A9455F"/>
  </w:style>
  <w:style w:type="paragraph" w:customStyle="1" w:styleId="A3D3538743DB4111945CEB0395C1CEB9">
    <w:name w:val="A3D3538743DB4111945CEB0395C1CEB9"/>
    <w:rsid w:val="00A9455F"/>
  </w:style>
  <w:style w:type="paragraph" w:customStyle="1" w:styleId="CA4D892C28824058838BC23FCCA65EF2">
    <w:name w:val="CA4D892C28824058838BC23FCCA65EF2"/>
    <w:rsid w:val="00A9455F"/>
  </w:style>
  <w:style w:type="paragraph" w:customStyle="1" w:styleId="BE291835159C415899B8DE599581B608">
    <w:name w:val="BE291835159C415899B8DE599581B608"/>
    <w:rsid w:val="00A9455F"/>
  </w:style>
  <w:style w:type="paragraph" w:customStyle="1" w:styleId="6FBB10E8DFEC4A3CA6E5897D79E94E27">
    <w:name w:val="6FBB10E8DFEC4A3CA6E5897D79E94E27"/>
    <w:rsid w:val="00A9455F"/>
  </w:style>
  <w:style w:type="paragraph" w:customStyle="1" w:styleId="0B5E86CC63E54436B5A59FBC2F649DB4">
    <w:name w:val="0B5E86CC63E54436B5A59FBC2F649DB4"/>
    <w:rsid w:val="00A9455F"/>
  </w:style>
  <w:style w:type="paragraph" w:customStyle="1" w:styleId="E517A41257E44D8EB2F854183701603D">
    <w:name w:val="E517A41257E44D8EB2F854183701603D"/>
    <w:rsid w:val="00A9455F"/>
  </w:style>
  <w:style w:type="paragraph" w:customStyle="1" w:styleId="51302D0B93F241DF9C724DC2F7E96418">
    <w:name w:val="51302D0B93F241DF9C724DC2F7E96418"/>
    <w:rsid w:val="00A9455F"/>
  </w:style>
  <w:style w:type="paragraph" w:customStyle="1" w:styleId="77E54A952228458C9C84CFE00F182FDC">
    <w:name w:val="77E54A952228458C9C84CFE00F182FDC"/>
    <w:rsid w:val="00A9455F"/>
  </w:style>
  <w:style w:type="paragraph" w:customStyle="1" w:styleId="EE33F6E00E524777B0E34E051B908225">
    <w:name w:val="EE33F6E00E524777B0E34E051B908225"/>
    <w:rsid w:val="00A9455F"/>
  </w:style>
  <w:style w:type="paragraph" w:customStyle="1" w:styleId="FCBCC1071C174F5AB6F6BD00B4134FC8">
    <w:name w:val="FCBCC1071C174F5AB6F6BD00B4134FC8"/>
    <w:rsid w:val="00A9455F"/>
  </w:style>
  <w:style w:type="paragraph" w:customStyle="1" w:styleId="982B974AE0694216B03D60F3A6D4DE4E">
    <w:name w:val="982B974AE0694216B03D60F3A6D4DE4E"/>
    <w:rsid w:val="00A9455F"/>
  </w:style>
  <w:style w:type="paragraph" w:customStyle="1" w:styleId="678E1956F8CF433680C6058FE0AF8CF3">
    <w:name w:val="678E1956F8CF433680C6058FE0AF8CF3"/>
    <w:rsid w:val="00A9455F"/>
  </w:style>
  <w:style w:type="paragraph" w:customStyle="1" w:styleId="380F919AFCE74F139AF36FDE97587926">
    <w:name w:val="380F919AFCE74F139AF36FDE97587926"/>
    <w:rsid w:val="00A9455F"/>
  </w:style>
  <w:style w:type="paragraph" w:customStyle="1" w:styleId="B36114F975F94161BE9C6B4DF76BE19A">
    <w:name w:val="B36114F975F94161BE9C6B4DF76BE19A"/>
    <w:rsid w:val="00A9455F"/>
  </w:style>
  <w:style w:type="paragraph" w:customStyle="1" w:styleId="180A5900EE6B47068E1B892EA7117D14">
    <w:name w:val="180A5900EE6B47068E1B892EA7117D14"/>
    <w:rsid w:val="00A9455F"/>
  </w:style>
  <w:style w:type="paragraph" w:customStyle="1" w:styleId="0F81804520504490A901FA4CD85F190C">
    <w:name w:val="0F81804520504490A901FA4CD85F190C"/>
    <w:rsid w:val="00A9455F"/>
  </w:style>
  <w:style w:type="paragraph" w:customStyle="1" w:styleId="25304E4C31894267AD29D9D7918C90DF">
    <w:name w:val="25304E4C31894267AD29D9D7918C90DF"/>
    <w:rsid w:val="00A9455F"/>
  </w:style>
  <w:style w:type="paragraph" w:customStyle="1" w:styleId="7ED15D70BEDE46019BD27ED1EB13DD59">
    <w:name w:val="7ED15D70BEDE46019BD27ED1EB13DD59"/>
    <w:rsid w:val="00A9455F"/>
  </w:style>
  <w:style w:type="paragraph" w:customStyle="1" w:styleId="DBDEFC6C49C44AFFAB128D623BF1FA8F">
    <w:name w:val="DBDEFC6C49C44AFFAB128D623BF1FA8F"/>
    <w:rsid w:val="00A9455F"/>
  </w:style>
  <w:style w:type="paragraph" w:customStyle="1" w:styleId="ADAF5BD6F9694D409A51B012645B9D56">
    <w:name w:val="ADAF5BD6F9694D409A51B012645B9D56"/>
    <w:rsid w:val="00A9455F"/>
  </w:style>
  <w:style w:type="paragraph" w:customStyle="1" w:styleId="8898347B9E354A6A855BE0A122F38CCD">
    <w:name w:val="8898347B9E354A6A855BE0A122F38CCD"/>
    <w:rsid w:val="00A9455F"/>
  </w:style>
  <w:style w:type="paragraph" w:customStyle="1" w:styleId="D3D160921C6A4BE3AC9F705DB1EBD291">
    <w:name w:val="D3D160921C6A4BE3AC9F705DB1EBD291"/>
    <w:rsid w:val="00A9455F"/>
  </w:style>
  <w:style w:type="paragraph" w:customStyle="1" w:styleId="EA69AA5ADBDD4BF8AA38AE48B70DC0B7">
    <w:name w:val="EA69AA5ADBDD4BF8AA38AE48B70DC0B7"/>
    <w:rsid w:val="00A9455F"/>
  </w:style>
  <w:style w:type="paragraph" w:customStyle="1" w:styleId="398C7348068045EEA0B4255011AD0FB8">
    <w:name w:val="398C7348068045EEA0B4255011AD0FB8"/>
    <w:rsid w:val="00A9455F"/>
  </w:style>
  <w:style w:type="paragraph" w:customStyle="1" w:styleId="B171CFB2398E46739133ED024F8449C6">
    <w:name w:val="B171CFB2398E46739133ED024F8449C6"/>
    <w:rsid w:val="00A9455F"/>
  </w:style>
  <w:style w:type="paragraph" w:customStyle="1" w:styleId="D0C5ECE161544125B3355AB9D1DC9F8F">
    <w:name w:val="D0C5ECE161544125B3355AB9D1DC9F8F"/>
    <w:rsid w:val="00A9455F"/>
  </w:style>
  <w:style w:type="paragraph" w:customStyle="1" w:styleId="1F81B1DFC9AA49F39C4FA3B44A58F360">
    <w:name w:val="1F81B1DFC9AA49F39C4FA3B44A58F360"/>
    <w:rsid w:val="00A9455F"/>
  </w:style>
  <w:style w:type="paragraph" w:customStyle="1" w:styleId="609CDA387BFD4E8E944A30054D1089CC">
    <w:name w:val="609CDA387BFD4E8E944A30054D1089CC"/>
    <w:rsid w:val="00A9455F"/>
  </w:style>
  <w:style w:type="paragraph" w:customStyle="1" w:styleId="C1196AA423184349BD52CDD45376F9E7">
    <w:name w:val="C1196AA423184349BD52CDD45376F9E7"/>
    <w:rsid w:val="00A9455F"/>
  </w:style>
  <w:style w:type="paragraph" w:customStyle="1" w:styleId="CF00155C3AE24BAE98B9653A6FA39716">
    <w:name w:val="CF00155C3AE24BAE98B9653A6FA39716"/>
    <w:rsid w:val="00A9455F"/>
  </w:style>
  <w:style w:type="paragraph" w:customStyle="1" w:styleId="D6403867459944C18098FE12B8F55443">
    <w:name w:val="D6403867459944C18098FE12B8F55443"/>
    <w:rsid w:val="00A9455F"/>
  </w:style>
  <w:style w:type="paragraph" w:customStyle="1" w:styleId="593B3AF9BF8048F7932EBCCC33860337">
    <w:name w:val="593B3AF9BF8048F7932EBCCC33860337"/>
    <w:rsid w:val="00A9455F"/>
  </w:style>
  <w:style w:type="paragraph" w:customStyle="1" w:styleId="58AA754569D3400194C844765BDBF33F">
    <w:name w:val="58AA754569D3400194C844765BDBF33F"/>
    <w:rsid w:val="00A9455F"/>
  </w:style>
  <w:style w:type="paragraph" w:customStyle="1" w:styleId="2419D8FA47F248EA90D661D25E531FFB">
    <w:name w:val="2419D8FA47F248EA90D661D25E531FFB"/>
    <w:rsid w:val="00A9455F"/>
  </w:style>
  <w:style w:type="paragraph" w:customStyle="1" w:styleId="8F31E0617E21401EA3F7F1C56935E806">
    <w:name w:val="8F31E0617E21401EA3F7F1C56935E806"/>
    <w:rsid w:val="00A9455F"/>
  </w:style>
  <w:style w:type="paragraph" w:customStyle="1" w:styleId="29F5633AE5A843C6AA4D3170EF09DA1E">
    <w:name w:val="29F5633AE5A843C6AA4D3170EF09DA1E"/>
    <w:rsid w:val="00A9455F"/>
  </w:style>
  <w:style w:type="paragraph" w:customStyle="1" w:styleId="155FAA5DBC5F4EE8B9611ED868EF900C">
    <w:name w:val="155FAA5DBC5F4EE8B9611ED868EF900C"/>
    <w:rsid w:val="00A9455F"/>
  </w:style>
  <w:style w:type="paragraph" w:customStyle="1" w:styleId="40FEF72CFB1246B696C58D4D91251197">
    <w:name w:val="40FEF72CFB1246B696C58D4D91251197"/>
    <w:rsid w:val="00A9455F"/>
  </w:style>
  <w:style w:type="paragraph" w:customStyle="1" w:styleId="343E9432C01E48C3A9BFF7D7E18AFF50">
    <w:name w:val="343E9432C01E48C3A9BFF7D7E18AFF50"/>
    <w:rsid w:val="00A9455F"/>
  </w:style>
  <w:style w:type="paragraph" w:customStyle="1" w:styleId="1255AFC15E9F46BABF939C160E171F51">
    <w:name w:val="1255AFC15E9F46BABF939C160E171F51"/>
    <w:rsid w:val="00A9455F"/>
  </w:style>
  <w:style w:type="paragraph" w:customStyle="1" w:styleId="6195E6C3882D41D0B8A2FD15A1854841">
    <w:name w:val="6195E6C3882D41D0B8A2FD15A1854841"/>
    <w:rsid w:val="00A9455F"/>
  </w:style>
  <w:style w:type="paragraph" w:customStyle="1" w:styleId="9D95ACBB95034C919C1AFCC6C86A6345">
    <w:name w:val="9D95ACBB95034C919C1AFCC6C86A6345"/>
    <w:rsid w:val="00A9455F"/>
  </w:style>
  <w:style w:type="paragraph" w:customStyle="1" w:styleId="31B52151B5A74160BD0780626A2B39C9">
    <w:name w:val="31B52151B5A74160BD0780626A2B39C9"/>
    <w:rsid w:val="00A9455F"/>
  </w:style>
  <w:style w:type="paragraph" w:customStyle="1" w:styleId="D6F99C9F35E2451AB997EE38CCE1B1ED">
    <w:name w:val="D6F99C9F35E2451AB997EE38CCE1B1ED"/>
    <w:rsid w:val="00A9455F"/>
  </w:style>
  <w:style w:type="paragraph" w:customStyle="1" w:styleId="A82985946FE4470E8182F246E6C82DB9">
    <w:name w:val="A82985946FE4470E8182F246E6C82DB9"/>
    <w:rsid w:val="00A9455F"/>
  </w:style>
  <w:style w:type="paragraph" w:customStyle="1" w:styleId="236BB0B04A0748DDA57B49FAB8CC9ED7">
    <w:name w:val="236BB0B04A0748DDA57B49FAB8CC9ED7"/>
    <w:rsid w:val="00A9455F"/>
  </w:style>
  <w:style w:type="paragraph" w:customStyle="1" w:styleId="41427B1A4B714D708FDC942E9947A5D0">
    <w:name w:val="41427B1A4B714D708FDC942E9947A5D0"/>
    <w:rsid w:val="00A9455F"/>
  </w:style>
  <w:style w:type="paragraph" w:customStyle="1" w:styleId="B6AF568D94AF4127825F7A5ADC339C4B">
    <w:name w:val="B6AF568D94AF4127825F7A5ADC339C4B"/>
    <w:rsid w:val="00A9455F"/>
  </w:style>
  <w:style w:type="paragraph" w:customStyle="1" w:styleId="05CEF6AB2B7540AF8DC0C39913C5AA57">
    <w:name w:val="05CEF6AB2B7540AF8DC0C39913C5AA57"/>
    <w:rsid w:val="00A9455F"/>
  </w:style>
  <w:style w:type="paragraph" w:customStyle="1" w:styleId="8E380362250845E4BA7A66B8CCD1755E">
    <w:name w:val="8E380362250845E4BA7A66B8CCD1755E"/>
    <w:rsid w:val="00A9455F"/>
  </w:style>
  <w:style w:type="paragraph" w:customStyle="1" w:styleId="9BF3C298CE4242DF94129EDCD0C25E84">
    <w:name w:val="9BF3C298CE4242DF94129EDCD0C25E84"/>
    <w:rsid w:val="00A9455F"/>
  </w:style>
  <w:style w:type="paragraph" w:customStyle="1" w:styleId="149FC6E9CB0144CA9B04068CC7071CE1">
    <w:name w:val="149FC6E9CB0144CA9B04068CC7071CE1"/>
    <w:rsid w:val="00A9455F"/>
  </w:style>
  <w:style w:type="paragraph" w:customStyle="1" w:styleId="E7B3EF0903124C8094A70FF2550748A3">
    <w:name w:val="E7B3EF0903124C8094A70FF2550748A3"/>
    <w:rsid w:val="00A9455F"/>
  </w:style>
  <w:style w:type="paragraph" w:customStyle="1" w:styleId="E5580B9BC6AA4E679FB45B7CE16EEDAB">
    <w:name w:val="E5580B9BC6AA4E679FB45B7CE16EEDAB"/>
    <w:rsid w:val="00A9455F"/>
  </w:style>
  <w:style w:type="paragraph" w:customStyle="1" w:styleId="709E185A68F9447BA2E9EECD22DC883C">
    <w:name w:val="709E185A68F9447BA2E9EECD22DC883C"/>
    <w:rsid w:val="00A9455F"/>
  </w:style>
  <w:style w:type="paragraph" w:customStyle="1" w:styleId="26E7290F86824CE6B47B9232937AB012">
    <w:name w:val="26E7290F86824CE6B47B9232937AB012"/>
    <w:rsid w:val="00A9455F"/>
  </w:style>
  <w:style w:type="paragraph" w:customStyle="1" w:styleId="95FF9782CF1749F091FC97B766FC93D0">
    <w:name w:val="95FF9782CF1749F091FC97B766FC93D0"/>
    <w:rsid w:val="00A9455F"/>
  </w:style>
  <w:style w:type="paragraph" w:customStyle="1" w:styleId="422FBAFFAF704F0E833B5718609B0711">
    <w:name w:val="422FBAFFAF704F0E833B5718609B0711"/>
    <w:rsid w:val="00A9455F"/>
  </w:style>
  <w:style w:type="paragraph" w:customStyle="1" w:styleId="20F4534946A3497488FB571ACE7951B1">
    <w:name w:val="20F4534946A3497488FB571ACE7951B1"/>
    <w:rsid w:val="00A9455F"/>
  </w:style>
  <w:style w:type="paragraph" w:customStyle="1" w:styleId="426BB605BBE544A5A2C03EC2396DF895">
    <w:name w:val="426BB605BBE544A5A2C03EC2396DF895"/>
    <w:rsid w:val="00A9455F"/>
  </w:style>
  <w:style w:type="paragraph" w:customStyle="1" w:styleId="9EED53D936C9490B98EF2CEB71CC659C">
    <w:name w:val="9EED53D936C9490B98EF2CEB71CC659C"/>
    <w:rsid w:val="00A9455F"/>
  </w:style>
  <w:style w:type="paragraph" w:customStyle="1" w:styleId="731B75AC373144A1B286D91A0B661C8B">
    <w:name w:val="731B75AC373144A1B286D91A0B661C8B"/>
    <w:rsid w:val="00A9455F"/>
  </w:style>
  <w:style w:type="paragraph" w:customStyle="1" w:styleId="3F576849656349AAB5A86DAC1A173101">
    <w:name w:val="3F576849656349AAB5A86DAC1A173101"/>
    <w:rsid w:val="00A9455F"/>
  </w:style>
  <w:style w:type="paragraph" w:customStyle="1" w:styleId="0F3B5F0A69E44112BE528139C0035E82">
    <w:name w:val="0F3B5F0A69E44112BE528139C0035E82"/>
    <w:rsid w:val="00A9455F"/>
  </w:style>
  <w:style w:type="paragraph" w:customStyle="1" w:styleId="F6B695195E984F6C9FE30C73A97CC198">
    <w:name w:val="F6B695195E984F6C9FE30C73A97CC198"/>
    <w:rsid w:val="00A9455F"/>
  </w:style>
  <w:style w:type="paragraph" w:customStyle="1" w:styleId="EEDF2D8F172B49C49E808D9C0C713B87">
    <w:name w:val="EEDF2D8F172B49C49E808D9C0C713B87"/>
    <w:rsid w:val="00A9455F"/>
  </w:style>
  <w:style w:type="paragraph" w:customStyle="1" w:styleId="407ECAD5EF5D4A33B392037896B13106">
    <w:name w:val="407ECAD5EF5D4A33B392037896B13106"/>
    <w:rsid w:val="00A9455F"/>
  </w:style>
  <w:style w:type="paragraph" w:customStyle="1" w:styleId="A3ADEE09429546FBA12849513CC6DA73">
    <w:name w:val="A3ADEE09429546FBA12849513CC6DA73"/>
    <w:rsid w:val="00A9455F"/>
  </w:style>
  <w:style w:type="paragraph" w:customStyle="1" w:styleId="815BD0C3ABAF431CBD418C4E4D5FF7E4">
    <w:name w:val="815BD0C3ABAF431CBD418C4E4D5FF7E4"/>
    <w:rsid w:val="00A9455F"/>
  </w:style>
  <w:style w:type="paragraph" w:customStyle="1" w:styleId="C6BD2C11E9FB44D6A9FB84E7DFE3CC7F">
    <w:name w:val="C6BD2C11E9FB44D6A9FB84E7DFE3CC7F"/>
    <w:rsid w:val="00A9455F"/>
  </w:style>
  <w:style w:type="paragraph" w:customStyle="1" w:styleId="DBC9A98BC83E42CBBBFA4EAF9BB03699">
    <w:name w:val="DBC9A98BC83E42CBBBFA4EAF9BB03699"/>
    <w:rsid w:val="00A9455F"/>
  </w:style>
  <w:style w:type="paragraph" w:customStyle="1" w:styleId="F25D7F2ABAF14302935BFA42EB7FF302">
    <w:name w:val="F25D7F2ABAF14302935BFA42EB7FF302"/>
    <w:rsid w:val="00A9455F"/>
  </w:style>
  <w:style w:type="paragraph" w:customStyle="1" w:styleId="281ED5CF0DC848D9830D2F5F90AA4FBC">
    <w:name w:val="281ED5CF0DC848D9830D2F5F90AA4FBC"/>
    <w:rsid w:val="00A9455F"/>
  </w:style>
  <w:style w:type="paragraph" w:customStyle="1" w:styleId="EB2F61252AC84E9FA53EAA4CA1E790CB">
    <w:name w:val="EB2F61252AC84E9FA53EAA4CA1E790CB"/>
    <w:rsid w:val="00A9455F"/>
  </w:style>
  <w:style w:type="paragraph" w:customStyle="1" w:styleId="331367EF359C4D18A28A18701AF3B2DE">
    <w:name w:val="331367EF359C4D18A28A18701AF3B2DE"/>
    <w:rsid w:val="00A9455F"/>
  </w:style>
  <w:style w:type="paragraph" w:customStyle="1" w:styleId="6E313AF5112244EE8D728230ED27F133">
    <w:name w:val="6E313AF5112244EE8D728230ED27F133"/>
    <w:rsid w:val="00A9455F"/>
  </w:style>
  <w:style w:type="paragraph" w:customStyle="1" w:styleId="E1B247292F954272A7D86C0CC2DCBB8A">
    <w:name w:val="E1B247292F954272A7D86C0CC2DCBB8A"/>
    <w:rsid w:val="00A9455F"/>
  </w:style>
  <w:style w:type="paragraph" w:customStyle="1" w:styleId="CB5A8E5CDA874AD5B9461F1A274B8539">
    <w:name w:val="CB5A8E5CDA874AD5B9461F1A274B8539"/>
    <w:rsid w:val="00A9455F"/>
  </w:style>
  <w:style w:type="paragraph" w:customStyle="1" w:styleId="842AFCEC05C44E92A726CB2C6182CDDC">
    <w:name w:val="842AFCEC05C44E92A726CB2C6182CDDC"/>
    <w:rsid w:val="00A9455F"/>
  </w:style>
  <w:style w:type="paragraph" w:customStyle="1" w:styleId="E71CA6B108AB4D1FAFDE623C812B2EAC">
    <w:name w:val="E71CA6B108AB4D1FAFDE623C812B2EAC"/>
    <w:rsid w:val="00A9455F"/>
  </w:style>
  <w:style w:type="paragraph" w:customStyle="1" w:styleId="629AFEE344524F9C9142D9CFD2CA1DCD">
    <w:name w:val="629AFEE344524F9C9142D9CFD2CA1DCD"/>
    <w:rsid w:val="00A9455F"/>
  </w:style>
  <w:style w:type="paragraph" w:customStyle="1" w:styleId="6171C562D6594FAD8E45B2932267489F">
    <w:name w:val="6171C562D6594FAD8E45B2932267489F"/>
    <w:rsid w:val="00A9455F"/>
  </w:style>
  <w:style w:type="paragraph" w:customStyle="1" w:styleId="4050AA12156B41478319ABC7660BAEBE">
    <w:name w:val="4050AA12156B41478319ABC7660BAEBE"/>
    <w:rsid w:val="00A9455F"/>
  </w:style>
  <w:style w:type="paragraph" w:customStyle="1" w:styleId="3C489789316744F491DD2321E5E471E8">
    <w:name w:val="3C489789316744F491DD2321E5E471E8"/>
    <w:rsid w:val="00A9455F"/>
  </w:style>
  <w:style w:type="paragraph" w:customStyle="1" w:styleId="7B35E9878865482FB089EFA78CBFDFC5">
    <w:name w:val="7B35E9878865482FB089EFA78CBFDFC5"/>
    <w:rsid w:val="00A9455F"/>
  </w:style>
  <w:style w:type="paragraph" w:customStyle="1" w:styleId="73BAA650FCB1442B97B88054D3ED3B41">
    <w:name w:val="73BAA650FCB1442B97B88054D3ED3B41"/>
    <w:rsid w:val="00A9455F"/>
  </w:style>
  <w:style w:type="paragraph" w:customStyle="1" w:styleId="D476139D1FB1412EAC558EF8A91E6FFC">
    <w:name w:val="D476139D1FB1412EAC558EF8A91E6FFC"/>
    <w:rsid w:val="00A9455F"/>
  </w:style>
  <w:style w:type="paragraph" w:customStyle="1" w:styleId="CE7BFA83C4E9407CA924F92BA5121FB8">
    <w:name w:val="CE7BFA83C4E9407CA924F92BA5121FB8"/>
    <w:rsid w:val="00A9455F"/>
  </w:style>
  <w:style w:type="paragraph" w:customStyle="1" w:styleId="98F879EFFA164526BF3929FCEF836A74">
    <w:name w:val="98F879EFFA164526BF3929FCEF836A74"/>
    <w:rsid w:val="00A9455F"/>
  </w:style>
  <w:style w:type="paragraph" w:customStyle="1" w:styleId="6F28206E88F94BA7BBE4E31103A8B681">
    <w:name w:val="6F28206E88F94BA7BBE4E31103A8B681"/>
    <w:rsid w:val="00A9455F"/>
  </w:style>
  <w:style w:type="paragraph" w:customStyle="1" w:styleId="F7FAF14C8DE0411D93B9E040A40B9B8E">
    <w:name w:val="F7FAF14C8DE0411D93B9E040A40B9B8E"/>
    <w:rsid w:val="00A9455F"/>
  </w:style>
  <w:style w:type="paragraph" w:customStyle="1" w:styleId="288B836D25354285B9A18E0782CC100F">
    <w:name w:val="288B836D25354285B9A18E0782CC100F"/>
    <w:rsid w:val="00A9455F"/>
  </w:style>
  <w:style w:type="paragraph" w:customStyle="1" w:styleId="B9C8298C9F8B44D18AB05BF8A54765F3">
    <w:name w:val="B9C8298C9F8B44D18AB05BF8A54765F3"/>
    <w:rsid w:val="00A9455F"/>
  </w:style>
  <w:style w:type="paragraph" w:customStyle="1" w:styleId="F5447D69463149E18476F68F8EF6C34B">
    <w:name w:val="F5447D69463149E18476F68F8EF6C34B"/>
    <w:rsid w:val="00A9455F"/>
  </w:style>
  <w:style w:type="paragraph" w:customStyle="1" w:styleId="7F4D17F4EA4E4172BE7C57049C55703D">
    <w:name w:val="7F4D17F4EA4E4172BE7C57049C55703D"/>
    <w:rsid w:val="00A9455F"/>
  </w:style>
  <w:style w:type="paragraph" w:customStyle="1" w:styleId="C5189D6133AC4027BDFE5E180D064C84">
    <w:name w:val="C5189D6133AC4027BDFE5E180D064C84"/>
    <w:rsid w:val="00A9455F"/>
  </w:style>
  <w:style w:type="paragraph" w:customStyle="1" w:styleId="E515AD75579C49F7AD5F2B2AD822B04A">
    <w:name w:val="E515AD75579C49F7AD5F2B2AD822B04A"/>
    <w:rsid w:val="00A9455F"/>
  </w:style>
  <w:style w:type="paragraph" w:customStyle="1" w:styleId="A02946AFC76047599940C8A04D0E653C">
    <w:name w:val="A02946AFC76047599940C8A04D0E653C"/>
    <w:rsid w:val="00A9455F"/>
  </w:style>
  <w:style w:type="paragraph" w:customStyle="1" w:styleId="B327CDA70DF14F62BC6575223A256B94">
    <w:name w:val="B327CDA70DF14F62BC6575223A256B94"/>
    <w:rsid w:val="00A9455F"/>
  </w:style>
  <w:style w:type="paragraph" w:customStyle="1" w:styleId="4CBB77C28C9A4A1E9F2ECF2FAD3F0FC4">
    <w:name w:val="4CBB77C28C9A4A1E9F2ECF2FAD3F0FC4"/>
    <w:rsid w:val="00A9455F"/>
  </w:style>
  <w:style w:type="paragraph" w:customStyle="1" w:styleId="76127174CE0F4C46BFD67C7E660ED842">
    <w:name w:val="76127174CE0F4C46BFD67C7E660ED842"/>
    <w:rsid w:val="00A9455F"/>
  </w:style>
  <w:style w:type="paragraph" w:customStyle="1" w:styleId="24A4F2A62821464DAED0C309A7C35CCD">
    <w:name w:val="24A4F2A62821464DAED0C309A7C35CCD"/>
    <w:rsid w:val="00A9455F"/>
  </w:style>
  <w:style w:type="paragraph" w:customStyle="1" w:styleId="E4F8F18A51CB40FEB8325107E7FD82E3">
    <w:name w:val="E4F8F18A51CB40FEB8325107E7FD82E3"/>
    <w:rsid w:val="00A9455F"/>
  </w:style>
  <w:style w:type="paragraph" w:customStyle="1" w:styleId="F555F78DF481479F9B906DA3ACDBB94B">
    <w:name w:val="F555F78DF481479F9B906DA3ACDBB94B"/>
    <w:rsid w:val="00A9455F"/>
  </w:style>
  <w:style w:type="paragraph" w:customStyle="1" w:styleId="E5A41050B8A446C7B655F3647CB1F428">
    <w:name w:val="E5A41050B8A446C7B655F3647CB1F428"/>
    <w:rsid w:val="00A9455F"/>
  </w:style>
  <w:style w:type="paragraph" w:customStyle="1" w:styleId="F6BBE91CAA394FCABA66432EDC23B4A5">
    <w:name w:val="F6BBE91CAA394FCABA66432EDC23B4A5"/>
    <w:rsid w:val="00A9455F"/>
  </w:style>
  <w:style w:type="paragraph" w:customStyle="1" w:styleId="67C3296DA2E54DD898803F61CDAE6793">
    <w:name w:val="67C3296DA2E54DD898803F61CDAE6793"/>
    <w:rsid w:val="00A9455F"/>
  </w:style>
  <w:style w:type="paragraph" w:customStyle="1" w:styleId="74C0A63228E241149B3277378D3AAFF7">
    <w:name w:val="74C0A63228E241149B3277378D3AAFF7"/>
    <w:rsid w:val="00A9455F"/>
  </w:style>
  <w:style w:type="paragraph" w:customStyle="1" w:styleId="61C58EF7D9AF4E3BA0A10A805EEFC6DF">
    <w:name w:val="61C58EF7D9AF4E3BA0A10A805EEFC6DF"/>
    <w:rsid w:val="00A9455F"/>
  </w:style>
  <w:style w:type="paragraph" w:customStyle="1" w:styleId="360E8C532EDD4B4C803091A80351656C">
    <w:name w:val="360E8C532EDD4B4C803091A80351656C"/>
    <w:rsid w:val="00A9455F"/>
  </w:style>
  <w:style w:type="paragraph" w:customStyle="1" w:styleId="A0ABA34AED97401BBFC06ACF1AF98BB7">
    <w:name w:val="A0ABA34AED97401BBFC06ACF1AF98BB7"/>
    <w:rsid w:val="00A9455F"/>
  </w:style>
  <w:style w:type="paragraph" w:customStyle="1" w:styleId="AD43A511C4054196B34F41358E753152">
    <w:name w:val="AD43A511C4054196B34F41358E753152"/>
    <w:rsid w:val="00A9455F"/>
  </w:style>
  <w:style w:type="paragraph" w:customStyle="1" w:styleId="F9C95EB441AE4C888FD5B433A3763C33">
    <w:name w:val="F9C95EB441AE4C888FD5B433A3763C33"/>
    <w:rsid w:val="00A9455F"/>
  </w:style>
  <w:style w:type="paragraph" w:customStyle="1" w:styleId="9C010E60E301403297042500E001E2F3">
    <w:name w:val="9C010E60E301403297042500E001E2F3"/>
    <w:rsid w:val="00A9455F"/>
  </w:style>
  <w:style w:type="paragraph" w:customStyle="1" w:styleId="C97D0FC7D0DD422D82396228FC83029B">
    <w:name w:val="C97D0FC7D0DD422D82396228FC83029B"/>
    <w:rsid w:val="00A9455F"/>
  </w:style>
  <w:style w:type="paragraph" w:customStyle="1" w:styleId="8E5658420FFB4E3C89BDBF4445FAB10B">
    <w:name w:val="8E5658420FFB4E3C89BDBF4445FAB10B"/>
    <w:rsid w:val="00A9455F"/>
  </w:style>
  <w:style w:type="paragraph" w:customStyle="1" w:styleId="7CCCBFE85248416EB08317E9FBBB0CDB">
    <w:name w:val="7CCCBFE85248416EB08317E9FBBB0CDB"/>
    <w:rsid w:val="00A9455F"/>
  </w:style>
  <w:style w:type="paragraph" w:customStyle="1" w:styleId="70136EE871AC40659C58696048534D1C">
    <w:name w:val="70136EE871AC40659C58696048534D1C"/>
    <w:rsid w:val="00A9455F"/>
  </w:style>
  <w:style w:type="paragraph" w:customStyle="1" w:styleId="8C3BF1686BF845949F520C7F1EA1C9FF">
    <w:name w:val="8C3BF1686BF845949F520C7F1EA1C9FF"/>
    <w:rsid w:val="00A9455F"/>
  </w:style>
  <w:style w:type="paragraph" w:customStyle="1" w:styleId="6A484EE5D85D4A04A1D526E2FBA1986A">
    <w:name w:val="6A484EE5D85D4A04A1D526E2FBA1986A"/>
    <w:rsid w:val="00A9455F"/>
  </w:style>
  <w:style w:type="paragraph" w:customStyle="1" w:styleId="F9BC680AB3EF41FFACD8D5BE0E53F83F">
    <w:name w:val="F9BC680AB3EF41FFACD8D5BE0E53F83F"/>
    <w:rsid w:val="00A9455F"/>
  </w:style>
  <w:style w:type="paragraph" w:customStyle="1" w:styleId="3F984018CE2F4B9D8155A48912EB97CC">
    <w:name w:val="3F984018CE2F4B9D8155A48912EB97CC"/>
    <w:rsid w:val="00A9455F"/>
  </w:style>
  <w:style w:type="paragraph" w:customStyle="1" w:styleId="2FFF50815DFD489DAFFFF7A0B77DF7E5">
    <w:name w:val="2FFF50815DFD489DAFFFF7A0B77DF7E5"/>
    <w:rsid w:val="00A9455F"/>
  </w:style>
  <w:style w:type="paragraph" w:customStyle="1" w:styleId="52B174755F5D43BEB5B2FA862FBDF70D">
    <w:name w:val="52B174755F5D43BEB5B2FA862FBDF70D"/>
    <w:rsid w:val="00A9455F"/>
  </w:style>
  <w:style w:type="paragraph" w:customStyle="1" w:styleId="5054A432D8984F4BB32365C5978D9553">
    <w:name w:val="5054A432D8984F4BB32365C5978D9553"/>
    <w:rsid w:val="00A9455F"/>
  </w:style>
  <w:style w:type="paragraph" w:customStyle="1" w:styleId="53E2BAF15E344C0BB91673AB37D47320">
    <w:name w:val="53E2BAF15E344C0BB91673AB37D47320"/>
    <w:rsid w:val="00A9455F"/>
  </w:style>
  <w:style w:type="paragraph" w:customStyle="1" w:styleId="8728741792C346E9B5B8B663AB75ABE7">
    <w:name w:val="8728741792C346E9B5B8B663AB75ABE7"/>
    <w:rsid w:val="00A9455F"/>
  </w:style>
  <w:style w:type="paragraph" w:customStyle="1" w:styleId="5A4D03F5A0C34BBB86F1F87B1D4B7C62">
    <w:name w:val="5A4D03F5A0C34BBB86F1F87B1D4B7C62"/>
    <w:rsid w:val="00A9455F"/>
  </w:style>
  <w:style w:type="paragraph" w:customStyle="1" w:styleId="A75313B36FBC43D8BC9761B7EC511C1E">
    <w:name w:val="A75313B36FBC43D8BC9761B7EC511C1E"/>
    <w:rsid w:val="00A9455F"/>
  </w:style>
  <w:style w:type="paragraph" w:customStyle="1" w:styleId="E9DDB1B459204D44B84C34D406883C2D">
    <w:name w:val="E9DDB1B459204D44B84C34D406883C2D"/>
    <w:rsid w:val="00A9455F"/>
  </w:style>
  <w:style w:type="paragraph" w:customStyle="1" w:styleId="6B883F0123304E4FA587A4CA98F2F5EC">
    <w:name w:val="6B883F0123304E4FA587A4CA98F2F5EC"/>
    <w:rsid w:val="00A9455F"/>
  </w:style>
  <w:style w:type="paragraph" w:customStyle="1" w:styleId="8506B08355FB40159AFFE7EC68BB38C5">
    <w:name w:val="8506B08355FB40159AFFE7EC68BB38C5"/>
    <w:rsid w:val="00A9455F"/>
  </w:style>
  <w:style w:type="paragraph" w:customStyle="1" w:styleId="FB430C6B516F4B48B59B41DA6DAA5F6F">
    <w:name w:val="FB430C6B516F4B48B59B41DA6DAA5F6F"/>
    <w:rsid w:val="00A9455F"/>
  </w:style>
  <w:style w:type="paragraph" w:customStyle="1" w:styleId="DF329793F98E4C2D8080F6636D0AB746">
    <w:name w:val="DF329793F98E4C2D8080F6636D0AB746"/>
    <w:rsid w:val="00A9455F"/>
  </w:style>
  <w:style w:type="paragraph" w:customStyle="1" w:styleId="0EA185C5C21344F78F4061ED156F6D4E">
    <w:name w:val="0EA185C5C21344F78F4061ED156F6D4E"/>
    <w:rsid w:val="00A9455F"/>
  </w:style>
  <w:style w:type="paragraph" w:customStyle="1" w:styleId="69C43DA0C0A942B4BD5357E38B364E21">
    <w:name w:val="69C43DA0C0A942B4BD5357E38B364E21"/>
    <w:rsid w:val="00A9455F"/>
  </w:style>
  <w:style w:type="paragraph" w:customStyle="1" w:styleId="896E91E56D6E408986EA807B213B8E7E">
    <w:name w:val="896E91E56D6E408986EA807B213B8E7E"/>
    <w:rsid w:val="00A9455F"/>
  </w:style>
  <w:style w:type="paragraph" w:customStyle="1" w:styleId="075D95E18DC145CCA42EA692390658F0">
    <w:name w:val="075D95E18DC145CCA42EA692390658F0"/>
    <w:rsid w:val="00A9455F"/>
  </w:style>
  <w:style w:type="paragraph" w:customStyle="1" w:styleId="9BE5AC2243F34A93A6FE9CAC4C1A7554">
    <w:name w:val="9BE5AC2243F34A93A6FE9CAC4C1A7554"/>
    <w:rsid w:val="00A9455F"/>
  </w:style>
  <w:style w:type="paragraph" w:customStyle="1" w:styleId="DFE3561DD71C4909970CD3F81EFA2CE5">
    <w:name w:val="DFE3561DD71C4909970CD3F81EFA2CE5"/>
    <w:rsid w:val="00A9455F"/>
  </w:style>
  <w:style w:type="paragraph" w:customStyle="1" w:styleId="D515FA6865EB4B738A4AB7C58A89FAC2">
    <w:name w:val="D515FA6865EB4B738A4AB7C58A89FAC2"/>
    <w:rsid w:val="00A9455F"/>
  </w:style>
  <w:style w:type="paragraph" w:customStyle="1" w:styleId="93894F6CD3DD4A2AB75718DC7DA35265">
    <w:name w:val="93894F6CD3DD4A2AB75718DC7DA35265"/>
    <w:rsid w:val="00A9455F"/>
  </w:style>
  <w:style w:type="paragraph" w:customStyle="1" w:styleId="F57571A161154D578514FC0F38252B20">
    <w:name w:val="F57571A161154D578514FC0F38252B20"/>
    <w:rsid w:val="00A9455F"/>
  </w:style>
  <w:style w:type="paragraph" w:customStyle="1" w:styleId="146DC82195034FC6AB2344AFCFFC67DE">
    <w:name w:val="146DC82195034FC6AB2344AFCFFC67DE"/>
    <w:rsid w:val="00A9455F"/>
  </w:style>
  <w:style w:type="paragraph" w:customStyle="1" w:styleId="11E27B9BC0F94602A7FD71FE03CE46C2">
    <w:name w:val="11E27B9BC0F94602A7FD71FE03CE46C2"/>
    <w:rsid w:val="00A9455F"/>
  </w:style>
  <w:style w:type="paragraph" w:customStyle="1" w:styleId="BCB88634BC614B8495031E6AB3528B13">
    <w:name w:val="BCB88634BC614B8495031E6AB3528B13"/>
    <w:rsid w:val="00A9455F"/>
  </w:style>
  <w:style w:type="paragraph" w:customStyle="1" w:styleId="C15AA36DE69F4C35B7CDDCE20FA030A4">
    <w:name w:val="C15AA36DE69F4C35B7CDDCE20FA030A4"/>
    <w:rsid w:val="00A9455F"/>
  </w:style>
  <w:style w:type="paragraph" w:customStyle="1" w:styleId="271BD95C7A514A748FA88CE922494209">
    <w:name w:val="271BD95C7A514A748FA88CE922494209"/>
    <w:rsid w:val="00A9455F"/>
  </w:style>
  <w:style w:type="paragraph" w:customStyle="1" w:styleId="DD4FF5612A56462B85B2F5B3F1428F3D">
    <w:name w:val="DD4FF5612A56462B85B2F5B3F1428F3D"/>
    <w:rsid w:val="00A9455F"/>
  </w:style>
  <w:style w:type="paragraph" w:customStyle="1" w:styleId="8718AFE97D174478B247250B558A7A8E">
    <w:name w:val="8718AFE97D174478B247250B558A7A8E"/>
    <w:rsid w:val="00A9455F"/>
  </w:style>
  <w:style w:type="paragraph" w:customStyle="1" w:styleId="09F9E843F32E4F24A1E6219793A043BE">
    <w:name w:val="09F9E843F32E4F24A1E6219793A043BE"/>
    <w:rsid w:val="00A9455F"/>
  </w:style>
  <w:style w:type="paragraph" w:customStyle="1" w:styleId="37D4D56949C4476E9ED03E081E4873D4">
    <w:name w:val="37D4D56949C4476E9ED03E081E4873D4"/>
    <w:rsid w:val="00A9455F"/>
  </w:style>
  <w:style w:type="paragraph" w:customStyle="1" w:styleId="5C7EB9B625394ED49C57B3955C45DF73">
    <w:name w:val="5C7EB9B625394ED49C57B3955C45DF73"/>
    <w:rsid w:val="00A9455F"/>
  </w:style>
  <w:style w:type="paragraph" w:customStyle="1" w:styleId="FC74713C960042AF9C2A212243D497A7">
    <w:name w:val="FC74713C960042AF9C2A212243D497A7"/>
    <w:rsid w:val="00A9455F"/>
  </w:style>
  <w:style w:type="paragraph" w:customStyle="1" w:styleId="E334D69008F64C558BC33E259ECB993B">
    <w:name w:val="E334D69008F64C558BC33E259ECB993B"/>
    <w:rsid w:val="00A9455F"/>
  </w:style>
  <w:style w:type="paragraph" w:customStyle="1" w:styleId="A2D153F8D78B4C418F46CCD07745A75D">
    <w:name w:val="A2D153F8D78B4C418F46CCD07745A75D"/>
    <w:rsid w:val="00A9455F"/>
  </w:style>
  <w:style w:type="paragraph" w:customStyle="1" w:styleId="A1EAD2A44F134DD1AA376FDD91D8D3BA">
    <w:name w:val="A1EAD2A44F134DD1AA376FDD91D8D3BA"/>
    <w:rsid w:val="00A9455F"/>
  </w:style>
  <w:style w:type="paragraph" w:customStyle="1" w:styleId="6559A23065A1444BB497D204F225C17D">
    <w:name w:val="6559A23065A1444BB497D204F225C17D"/>
    <w:rsid w:val="00A9455F"/>
  </w:style>
  <w:style w:type="paragraph" w:customStyle="1" w:styleId="60E03305867C45D8B569D5FE1BC46C82">
    <w:name w:val="60E03305867C45D8B569D5FE1BC46C82"/>
    <w:rsid w:val="00A9455F"/>
  </w:style>
  <w:style w:type="paragraph" w:customStyle="1" w:styleId="193CF9C82BBF4017BDAD32AD20037EA7">
    <w:name w:val="193CF9C82BBF4017BDAD32AD20037EA7"/>
    <w:rsid w:val="00A9455F"/>
  </w:style>
  <w:style w:type="paragraph" w:customStyle="1" w:styleId="52AC61DD11CB4959ABD869FEF3BA4077">
    <w:name w:val="52AC61DD11CB4959ABD869FEF3BA4077"/>
    <w:rsid w:val="00A9455F"/>
  </w:style>
  <w:style w:type="paragraph" w:customStyle="1" w:styleId="CB0D69E2C1E5454D9E8398AEB6BB8DFF">
    <w:name w:val="CB0D69E2C1E5454D9E8398AEB6BB8DFF"/>
    <w:rsid w:val="00A9455F"/>
  </w:style>
  <w:style w:type="paragraph" w:customStyle="1" w:styleId="E5F8A4DFE43744ADA7655344BD7FD779">
    <w:name w:val="E5F8A4DFE43744ADA7655344BD7FD779"/>
    <w:rsid w:val="00A9455F"/>
  </w:style>
  <w:style w:type="paragraph" w:customStyle="1" w:styleId="DCB0A7C9F94B441081BCD142CDAD5D79">
    <w:name w:val="DCB0A7C9F94B441081BCD142CDAD5D79"/>
    <w:rsid w:val="00A9455F"/>
  </w:style>
  <w:style w:type="paragraph" w:customStyle="1" w:styleId="11F64CDE2F0A4D7D9E7F751D7E5E476A">
    <w:name w:val="11F64CDE2F0A4D7D9E7F751D7E5E476A"/>
    <w:rsid w:val="00A9455F"/>
  </w:style>
  <w:style w:type="paragraph" w:customStyle="1" w:styleId="7DBFF287676C4B4FBAEE09DFDE3BC434">
    <w:name w:val="7DBFF287676C4B4FBAEE09DFDE3BC434"/>
    <w:rsid w:val="00A9455F"/>
  </w:style>
  <w:style w:type="paragraph" w:customStyle="1" w:styleId="E0A23D69E9494AB1B2538CC35CC4633D">
    <w:name w:val="E0A23D69E9494AB1B2538CC35CC4633D"/>
    <w:rsid w:val="00A9455F"/>
  </w:style>
  <w:style w:type="paragraph" w:customStyle="1" w:styleId="288B0C2C6B884B70900239A5E16F7A17">
    <w:name w:val="288B0C2C6B884B70900239A5E16F7A17"/>
    <w:rsid w:val="00A9455F"/>
  </w:style>
  <w:style w:type="paragraph" w:customStyle="1" w:styleId="C17B853D493749498D33E92D47F58561">
    <w:name w:val="C17B853D493749498D33E92D47F58561"/>
    <w:rsid w:val="00A9455F"/>
  </w:style>
  <w:style w:type="paragraph" w:customStyle="1" w:styleId="E63873AD31FD48629F478FCAD913C5E7">
    <w:name w:val="E63873AD31FD48629F478FCAD913C5E7"/>
    <w:rsid w:val="00A9455F"/>
  </w:style>
  <w:style w:type="paragraph" w:customStyle="1" w:styleId="9921ABB28DC841B5BE395A39F8EF1870">
    <w:name w:val="9921ABB28DC841B5BE395A39F8EF1870"/>
    <w:rsid w:val="00A9455F"/>
  </w:style>
  <w:style w:type="paragraph" w:customStyle="1" w:styleId="945D1BBB081146FCB083AE28B95EE9EB">
    <w:name w:val="945D1BBB081146FCB083AE28B95EE9EB"/>
    <w:rsid w:val="00A9455F"/>
  </w:style>
  <w:style w:type="paragraph" w:customStyle="1" w:styleId="00612D749B8049AE851AE889B226930D">
    <w:name w:val="00612D749B8049AE851AE889B226930D"/>
    <w:rsid w:val="00A9455F"/>
  </w:style>
  <w:style w:type="paragraph" w:customStyle="1" w:styleId="D19C30833F8646FF866CEAB5A62068F9">
    <w:name w:val="D19C30833F8646FF866CEAB5A62068F9"/>
    <w:rsid w:val="00A9455F"/>
  </w:style>
  <w:style w:type="paragraph" w:customStyle="1" w:styleId="72A66242181A445D89A4138EC5FE6EC3">
    <w:name w:val="72A66242181A445D89A4138EC5FE6EC3"/>
    <w:rsid w:val="00A9455F"/>
  </w:style>
  <w:style w:type="paragraph" w:customStyle="1" w:styleId="DE6CC0AD983C479EAC9D1B90A312683D">
    <w:name w:val="DE6CC0AD983C479EAC9D1B90A312683D"/>
    <w:rsid w:val="00A9455F"/>
  </w:style>
  <w:style w:type="paragraph" w:customStyle="1" w:styleId="7A2B930978C645FE889750E59A26ACC2">
    <w:name w:val="7A2B930978C645FE889750E59A26ACC2"/>
    <w:rsid w:val="00A9455F"/>
  </w:style>
  <w:style w:type="paragraph" w:customStyle="1" w:styleId="5C76298ED21F40D1A123AF7E43AB5ABB">
    <w:name w:val="5C76298ED21F40D1A123AF7E43AB5ABB"/>
    <w:rsid w:val="00A9455F"/>
  </w:style>
  <w:style w:type="paragraph" w:customStyle="1" w:styleId="A05ABFFC17DF435581133276FBE67D66">
    <w:name w:val="A05ABFFC17DF435581133276FBE67D66"/>
    <w:rsid w:val="00A9455F"/>
  </w:style>
  <w:style w:type="paragraph" w:customStyle="1" w:styleId="2AB6B34CCAFD46BBAA37E3E9199BB21C">
    <w:name w:val="2AB6B34CCAFD46BBAA37E3E9199BB21C"/>
    <w:rsid w:val="00A9455F"/>
  </w:style>
  <w:style w:type="paragraph" w:customStyle="1" w:styleId="7D6ED586EED042D8BDD3D4745D028B73">
    <w:name w:val="7D6ED586EED042D8BDD3D4745D028B73"/>
    <w:rsid w:val="00A9455F"/>
  </w:style>
  <w:style w:type="paragraph" w:customStyle="1" w:styleId="F7B465653A5F401C9604AB8C358B0AD9">
    <w:name w:val="F7B465653A5F401C9604AB8C358B0AD9"/>
    <w:rsid w:val="00A9455F"/>
  </w:style>
  <w:style w:type="paragraph" w:customStyle="1" w:styleId="B3A33CE2C2F34567ADEB272F9C333C9A">
    <w:name w:val="B3A33CE2C2F34567ADEB272F9C333C9A"/>
    <w:rsid w:val="00A9455F"/>
  </w:style>
  <w:style w:type="paragraph" w:customStyle="1" w:styleId="4783BED5CFB04A2D94B2B8EA13C02277">
    <w:name w:val="4783BED5CFB04A2D94B2B8EA13C02277"/>
    <w:rsid w:val="00A9455F"/>
  </w:style>
  <w:style w:type="paragraph" w:customStyle="1" w:styleId="BDADCDEFA4B34131B95D65E35C06C90B">
    <w:name w:val="BDADCDEFA4B34131B95D65E35C06C90B"/>
    <w:rsid w:val="00A9455F"/>
  </w:style>
  <w:style w:type="paragraph" w:customStyle="1" w:styleId="480D724939774B7A94B88D3DB62CB654">
    <w:name w:val="480D724939774B7A94B88D3DB62CB654"/>
    <w:rsid w:val="00A9455F"/>
  </w:style>
  <w:style w:type="paragraph" w:customStyle="1" w:styleId="80199E1753D34BE698C07D6A246CB6FD">
    <w:name w:val="80199E1753D34BE698C07D6A246CB6FD"/>
    <w:rsid w:val="00A9455F"/>
  </w:style>
  <w:style w:type="paragraph" w:customStyle="1" w:styleId="066870C92F1A415595903FE3F0958705">
    <w:name w:val="066870C92F1A415595903FE3F0958705"/>
    <w:rsid w:val="00A9455F"/>
  </w:style>
  <w:style w:type="paragraph" w:customStyle="1" w:styleId="EF353BF2460D4F11BACF6E8416198E80">
    <w:name w:val="EF353BF2460D4F11BACF6E8416198E80"/>
    <w:rsid w:val="00A9455F"/>
  </w:style>
  <w:style w:type="paragraph" w:customStyle="1" w:styleId="CDFB86132192444A9BB584259F873E33">
    <w:name w:val="CDFB86132192444A9BB584259F873E33"/>
    <w:rsid w:val="00A9455F"/>
  </w:style>
  <w:style w:type="paragraph" w:customStyle="1" w:styleId="EC2B09F4DF8B49E683AA7DE49D62AA76">
    <w:name w:val="EC2B09F4DF8B49E683AA7DE49D62AA76"/>
    <w:rsid w:val="00A9455F"/>
  </w:style>
  <w:style w:type="paragraph" w:customStyle="1" w:styleId="8C4E8887B41A4F1C93810CFEFC15BF12">
    <w:name w:val="8C4E8887B41A4F1C93810CFEFC15BF12"/>
    <w:rsid w:val="00A9455F"/>
  </w:style>
  <w:style w:type="paragraph" w:customStyle="1" w:styleId="9932CF75FEA14FE6BEF4EA053CB9F619">
    <w:name w:val="9932CF75FEA14FE6BEF4EA053CB9F619"/>
    <w:rsid w:val="00A9455F"/>
  </w:style>
  <w:style w:type="paragraph" w:customStyle="1" w:styleId="7C60FDDE8B1E41F4925D16A450CAE9BD">
    <w:name w:val="7C60FDDE8B1E41F4925D16A450CAE9BD"/>
    <w:rsid w:val="00A9455F"/>
  </w:style>
  <w:style w:type="paragraph" w:customStyle="1" w:styleId="464C2C4D85604445AE5E2933BE6DE70B">
    <w:name w:val="464C2C4D85604445AE5E2933BE6DE70B"/>
    <w:rsid w:val="00A9455F"/>
  </w:style>
  <w:style w:type="paragraph" w:customStyle="1" w:styleId="949789E37D4B4624BD9E9ADDB9D84F45">
    <w:name w:val="949789E37D4B4624BD9E9ADDB9D84F45"/>
    <w:rsid w:val="00A9455F"/>
  </w:style>
  <w:style w:type="paragraph" w:customStyle="1" w:styleId="8E315E9E5BFD4E0BA74DEBEB982A5CA5">
    <w:name w:val="8E315E9E5BFD4E0BA74DEBEB982A5CA5"/>
    <w:rsid w:val="00A9455F"/>
  </w:style>
  <w:style w:type="paragraph" w:customStyle="1" w:styleId="267802F7692D46FC8712510EBCB6EF4F">
    <w:name w:val="267802F7692D46FC8712510EBCB6EF4F"/>
    <w:rsid w:val="00A9455F"/>
  </w:style>
  <w:style w:type="paragraph" w:customStyle="1" w:styleId="982EA3C6C6064554B9C8E7DF307476AB">
    <w:name w:val="982EA3C6C6064554B9C8E7DF307476AB"/>
    <w:rsid w:val="00A9455F"/>
  </w:style>
  <w:style w:type="paragraph" w:customStyle="1" w:styleId="412C0F994BEC4EA8919C977AF1064462">
    <w:name w:val="412C0F994BEC4EA8919C977AF1064462"/>
    <w:rsid w:val="00A9455F"/>
  </w:style>
  <w:style w:type="paragraph" w:customStyle="1" w:styleId="884351AA3F5643DF963B2CA7827DF43E">
    <w:name w:val="884351AA3F5643DF963B2CA7827DF43E"/>
    <w:rsid w:val="00A9455F"/>
  </w:style>
  <w:style w:type="paragraph" w:customStyle="1" w:styleId="85398EBB158A4E0DAE9FBA3001784BF5">
    <w:name w:val="85398EBB158A4E0DAE9FBA3001784BF5"/>
    <w:rsid w:val="00A9455F"/>
  </w:style>
  <w:style w:type="paragraph" w:customStyle="1" w:styleId="15ED49357CAE437E8F6DDEF72BE3796A">
    <w:name w:val="15ED49357CAE437E8F6DDEF72BE3796A"/>
    <w:rsid w:val="00A9455F"/>
  </w:style>
  <w:style w:type="paragraph" w:customStyle="1" w:styleId="DE48865823E0475BB4A92368141ACF27">
    <w:name w:val="DE48865823E0475BB4A92368141ACF27"/>
    <w:rsid w:val="00A9455F"/>
  </w:style>
  <w:style w:type="paragraph" w:customStyle="1" w:styleId="75B6F10846EB4160B0F89679E9BDF84A">
    <w:name w:val="75B6F10846EB4160B0F89679E9BDF84A"/>
    <w:rsid w:val="00A9455F"/>
  </w:style>
  <w:style w:type="paragraph" w:customStyle="1" w:styleId="A08993499C2444C18D5D67F35A69624A">
    <w:name w:val="A08993499C2444C18D5D67F35A69624A"/>
    <w:rsid w:val="00A9455F"/>
  </w:style>
  <w:style w:type="paragraph" w:customStyle="1" w:styleId="65C6AC71C64B47539A007D350D607C30">
    <w:name w:val="65C6AC71C64B47539A007D350D607C30"/>
    <w:rsid w:val="00A9455F"/>
  </w:style>
  <w:style w:type="paragraph" w:customStyle="1" w:styleId="7C388A7DD9284778BBC6BDB4063EBC85">
    <w:name w:val="7C388A7DD9284778BBC6BDB4063EBC85"/>
    <w:rsid w:val="00A9455F"/>
  </w:style>
  <w:style w:type="paragraph" w:customStyle="1" w:styleId="CAD6440994784D728D945B359152D6B4">
    <w:name w:val="CAD6440994784D728D945B359152D6B4"/>
    <w:rsid w:val="00A9455F"/>
  </w:style>
  <w:style w:type="paragraph" w:customStyle="1" w:styleId="E5D463D975C04677A4F572C624D5D13D">
    <w:name w:val="E5D463D975C04677A4F572C624D5D13D"/>
    <w:rsid w:val="00A9455F"/>
  </w:style>
  <w:style w:type="paragraph" w:customStyle="1" w:styleId="D6A21672DE634A7795FFF05DF0B92BB3">
    <w:name w:val="D6A21672DE634A7795FFF05DF0B92BB3"/>
    <w:rsid w:val="00A9455F"/>
  </w:style>
  <w:style w:type="paragraph" w:customStyle="1" w:styleId="1B049070A845445AA4687BD19583D7D7">
    <w:name w:val="1B049070A845445AA4687BD19583D7D7"/>
    <w:rsid w:val="00A9455F"/>
  </w:style>
  <w:style w:type="paragraph" w:customStyle="1" w:styleId="5DB227D265324BDF9BEC28C231910E1A">
    <w:name w:val="5DB227D265324BDF9BEC28C231910E1A"/>
    <w:rsid w:val="00A9455F"/>
  </w:style>
  <w:style w:type="paragraph" w:customStyle="1" w:styleId="D174492D497B444BB172E8721C60988F">
    <w:name w:val="D174492D497B444BB172E8721C60988F"/>
    <w:rsid w:val="00A9455F"/>
  </w:style>
  <w:style w:type="paragraph" w:customStyle="1" w:styleId="F33172E054054215864A960F999113C9">
    <w:name w:val="F33172E054054215864A960F999113C9"/>
    <w:rsid w:val="00A9455F"/>
  </w:style>
  <w:style w:type="paragraph" w:customStyle="1" w:styleId="F7389EE8B730457CA0E4CE0472A59020">
    <w:name w:val="F7389EE8B730457CA0E4CE0472A59020"/>
    <w:rsid w:val="00A9455F"/>
  </w:style>
  <w:style w:type="paragraph" w:customStyle="1" w:styleId="324CABA5484F41C08475025C1C500F0F">
    <w:name w:val="324CABA5484F41C08475025C1C500F0F"/>
    <w:rsid w:val="00A9455F"/>
  </w:style>
  <w:style w:type="paragraph" w:customStyle="1" w:styleId="1964D40113414F329D9E174996845273">
    <w:name w:val="1964D40113414F329D9E174996845273"/>
    <w:rsid w:val="00A9455F"/>
  </w:style>
  <w:style w:type="paragraph" w:customStyle="1" w:styleId="CAECFFCC5D2D4340B1773EBFEAA21ED1">
    <w:name w:val="CAECFFCC5D2D4340B1773EBFEAA21ED1"/>
    <w:rsid w:val="00A9455F"/>
  </w:style>
  <w:style w:type="paragraph" w:customStyle="1" w:styleId="D72F5D6195F9462982EF22FBA7EDF128">
    <w:name w:val="D72F5D6195F9462982EF22FBA7EDF128"/>
    <w:rsid w:val="00A9455F"/>
  </w:style>
  <w:style w:type="paragraph" w:customStyle="1" w:styleId="5863E18302934531B2EDB06E62D0E1A2">
    <w:name w:val="5863E18302934531B2EDB06E62D0E1A2"/>
    <w:rsid w:val="00A9455F"/>
  </w:style>
  <w:style w:type="paragraph" w:customStyle="1" w:styleId="A43291E31A614EC487973D583301522E">
    <w:name w:val="A43291E31A614EC487973D583301522E"/>
    <w:rsid w:val="00A9455F"/>
  </w:style>
  <w:style w:type="paragraph" w:customStyle="1" w:styleId="C81E1CA7118C4473A865F5E52430401D">
    <w:name w:val="C81E1CA7118C4473A865F5E52430401D"/>
    <w:rsid w:val="00A9455F"/>
  </w:style>
  <w:style w:type="paragraph" w:customStyle="1" w:styleId="4B8EA445A28546E4A2882BAD2C7717C8">
    <w:name w:val="4B8EA445A28546E4A2882BAD2C7717C8"/>
    <w:rsid w:val="00A9455F"/>
  </w:style>
  <w:style w:type="paragraph" w:customStyle="1" w:styleId="6B8A463B1E92417D89838E78586F4A30">
    <w:name w:val="6B8A463B1E92417D89838E78586F4A30"/>
    <w:rsid w:val="00A9455F"/>
  </w:style>
  <w:style w:type="paragraph" w:customStyle="1" w:styleId="E8D3CB37872F40D591122379FEA0142E">
    <w:name w:val="E8D3CB37872F40D591122379FEA0142E"/>
    <w:rsid w:val="00A9455F"/>
  </w:style>
  <w:style w:type="paragraph" w:customStyle="1" w:styleId="4D6001813316456AAEDBC79137D902EA">
    <w:name w:val="4D6001813316456AAEDBC79137D902EA"/>
    <w:rsid w:val="00A9455F"/>
  </w:style>
  <w:style w:type="paragraph" w:customStyle="1" w:styleId="AEC2442F060C4796BB1D958D81FB362B">
    <w:name w:val="AEC2442F060C4796BB1D958D81FB362B"/>
    <w:rsid w:val="00A9455F"/>
  </w:style>
  <w:style w:type="paragraph" w:customStyle="1" w:styleId="AAC9E20A09C74651860D42C04E4AF6E5">
    <w:name w:val="AAC9E20A09C74651860D42C04E4AF6E5"/>
    <w:rsid w:val="00A9455F"/>
  </w:style>
  <w:style w:type="paragraph" w:customStyle="1" w:styleId="886354654B3847F18C06022B8FF4BB75">
    <w:name w:val="886354654B3847F18C06022B8FF4BB75"/>
    <w:rsid w:val="00A9455F"/>
  </w:style>
  <w:style w:type="paragraph" w:customStyle="1" w:styleId="B040C1ED50CF44C39830948B108E23CF">
    <w:name w:val="B040C1ED50CF44C39830948B108E23CF"/>
    <w:rsid w:val="00A9455F"/>
  </w:style>
  <w:style w:type="paragraph" w:customStyle="1" w:styleId="CD86E3FC3B1349FAA8E79BF7DFE57ABD">
    <w:name w:val="CD86E3FC3B1349FAA8E79BF7DFE57ABD"/>
    <w:rsid w:val="00A9455F"/>
  </w:style>
  <w:style w:type="paragraph" w:customStyle="1" w:styleId="3A3F58C93B5F47E2B09982DDE444B54E">
    <w:name w:val="3A3F58C93B5F47E2B09982DDE444B54E"/>
    <w:rsid w:val="00A9455F"/>
  </w:style>
  <w:style w:type="paragraph" w:customStyle="1" w:styleId="89B3FDDAC073425AABE1DD1D1E120C41">
    <w:name w:val="89B3FDDAC073425AABE1DD1D1E120C41"/>
    <w:rsid w:val="00A9455F"/>
  </w:style>
  <w:style w:type="paragraph" w:customStyle="1" w:styleId="9D2790D15CF94A02B7F3C7ECB5E36C05">
    <w:name w:val="9D2790D15CF94A02B7F3C7ECB5E36C05"/>
    <w:rsid w:val="00A9455F"/>
  </w:style>
  <w:style w:type="paragraph" w:customStyle="1" w:styleId="BBE2A02D90234147AF37C51BFBC9E384">
    <w:name w:val="BBE2A02D90234147AF37C51BFBC9E384"/>
    <w:rsid w:val="00A9455F"/>
  </w:style>
  <w:style w:type="paragraph" w:customStyle="1" w:styleId="2C950DAEE7D04B8D895DACB9C2FD7ED1">
    <w:name w:val="2C950DAEE7D04B8D895DACB9C2FD7ED1"/>
    <w:rsid w:val="00A9455F"/>
  </w:style>
  <w:style w:type="paragraph" w:customStyle="1" w:styleId="10E13E4102F246B398DF1EB71AF07F79">
    <w:name w:val="10E13E4102F246B398DF1EB71AF07F79"/>
    <w:rsid w:val="00A9455F"/>
  </w:style>
  <w:style w:type="paragraph" w:customStyle="1" w:styleId="8D7E0FC1CD53409BA315BDFEC3BBBFC4">
    <w:name w:val="8D7E0FC1CD53409BA315BDFEC3BBBFC4"/>
    <w:rsid w:val="00A9455F"/>
  </w:style>
  <w:style w:type="paragraph" w:customStyle="1" w:styleId="81FF7EE836F34774A7DF656564730E3F">
    <w:name w:val="81FF7EE836F34774A7DF656564730E3F"/>
    <w:rsid w:val="00A9455F"/>
  </w:style>
  <w:style w:type="paragraph" w:customStyle="1" w:styleId="B66AD3E8DC90412B8853C668AE9EF76C">
    <w:name w:val="B66AD3E8DC90412B8853C668AE9EF76C"/>
    <w:rsid w:val="00A9455F"/>
  </w:style>
  <w:style w:type="paragraph" w:customStyle="1" w:styleId="D0A8E87E5E2B412D8DDB5B1686B2DB61">
    <w:name w:val="D0A8E87E5E2B412D8DDB5B1686B2DB61"/>
    <w:rsid w:val="00A9455F"/>
  </w:style>
  <w:style w:type="paragraph" w:customStyle="1" w:styleId="2A9470E992F64E2DB025C4C75505E4B5">
    <w:name w:val="2A9470E992F64E2DB025C4C75505E4B5"/>
    <w:rsid w:val="00A9455F"/>
  </w:style>
  <w:style w:type="paragraph" w:customStyle="1" w:styleId="6BD40CD0A3FE45E29CBA2686F31E3CC6">
    <w:name w:val="6BD40CD0A3FE45E29CBA2686F31E3CC6"/>
    <w:rsid w:val="00A9455F"/>
  </w:style>
  <w:style w:type="paragraph" w:customStyle="1" w:styleId="5770BE5D118E456CB17F59220E1BE810">
    <w:name w:val="5770BE5D118E456CB17F59220E1BE810"/>
    <w:rsid w:val="00A9455F"/>
  </w:style>
  <w:style w:type="paragraph" w:customStyle="1" w:styleId="118B114E89734D44A7BC879C23E7FA6F">
    <w:name w:val="118B114E89734D44A7BC879C23E7FA6F"/>
    <w:rsid w:val="00A9455F"/>
  </w:style>
  <w:style w:type="paragraph" w:customStyle="1" w:styleId="7BE6E1ED286E445D97302AC63454A7B0">
    <w:name w:val="7BE6E1ED286E445D97302AC63454A7B0"/>
    <w:rsid w:val="00A9455F"/>
  </w:style>
  <w:style w:type="paragraph" w:customStyle="1" w:styleId="2EA7DB560A8B4133BDC159063CBFC70B">
    <w:name w:val="2EA7DB560A8B4133BDC159063CBFC70B"/>
    <w:rsid w:val="00A9455F"/>
  </w:style>
  <w:style w:type="paragraph" w:customStyle="1" w:styleId="36FC75D4DB09403A8A94CBF44B89715A">
    <w:name w:val="36FC75D4DB09403A8A94CBF44B89715A"/>
    <w:rsid w:val="00A9455F"/>
  </w:style>
  <w:style w:type="paragraph" w:customStyle="1" w:styleId="DD218358BB374275BAF707CA5E704F6D">
    <w:name w:val="DD218358BB374275BAF707CA5E704F6D"/>
    <w:rsid w:val="00A9455F"/>
  </w:style>
  <w:style w:type="paragraph" w:customStyle="1" w:styleId="6CD49B7565104F11A02C559CFD1392B3">
    <w:name w:val="6CD49B7565104F11A02C559CFD1392B3"/>
    <w:rsid w:val="00A9455F"/>
  </w:style>
  <w:style w:type="paragraph" w:customStyle="1" w:styleId="9667A59A6F8748FFA690D4C0DB2822A6">
    <w:name w:val="9667A59A6F8748FFA690D4C0DB2822A6"/>
    <w:rsid w:val="00A9455F"/>
  </w:style>
  <w:style w:type="paragraph" w:customStyle="1" w:styleId="AA40FD6C07FD4014814910D4427BD127">
    <w:name w:val="AA40FD6C07FD4014814910D4427BD127"/>
    <w:rsid w:val="00A9455F"/>
  </w:style>
  <w:style w:type="paragraph" w:customStyle="1" w:styleId="41D5019F356F4DC294B563BF97A5EEEB">
    <w:name w:val="41D5019F356F4DC294B563BF97A5EEEB"/>
    <w:rsid w:val="00A9455F"/>
  </w:style>
  <w:style w:type="paragraph" w:customStyle="1" w:styleId="543B85CB75A04208A09D8C5A8B61B489">
    <w:name w:val="543B85CB75A04208A09D8C5A8B61B489"/>
    <w:rsid w:val="00A9455F"/>
  </w:style>
  <w:style w:type="paragraph" w:customStyle="1" w:styleId="23354E7159E14A999FBC61381E1DFD33">
    <w:name w:val="23354E7159E14A999FBC61381E1DFD33"/>
    <w:rsid w:val="00A9455F"/>
  </w:style>
  <w:style w:type="paragraph" w:customStyle="1" w:styleId="AA9CA125AE9B4496A592C74616DC2771">
    <w:name w:val="AA9CA125AE9B4496A592C74616DC2771"/>
    <w:rsid w:val="00A9455F"/>
  </w:style>
  <w:style w:type="paragraph" w:customStyle="1" w:styleId="DA75DF797D364DD582CDF32A5891D874">
    <w:name w:val="DA75DF797D364DD582CDF32A5891D874"/>
    <w:rsid w:val="00A9455F"/>
  </w:style>
  <w:style w:type="paragraph" w:customStyle="1" w:styleId="1A6881B8F87B4AA1A2D737732F5DC77A">
    <w:name w:val="1A6881B8F87B4AA1A2D737732F5DC77A"/>
    <w:rsid w:val="00A9455F"/>
  </w:style>
  <w:style w:type="paragraph" w:customStyle="1" w:styleId="1F22479A82D043169D5EF30677D01290">
    <w:name w:val="1F22479A82D043169D5EF30677D01290"/>
    <w:rsid w:val="00A9455F"/>
  </w:style>
  <w:style w:type="paragraph" w:customStyle="1" w:styleId="F63BDC8F651A4857A7B34999082E2E57">
    <w:name w:val="F63BDC8F651A4857A7B34999082E2E57"/>
    <w:rsid w:val="00A9455F"/>
  </w:style>
  <w:style w:type="paragraph" w:customStyle="1" w:styleId="884CD253C3AA4558A745E68A24C806C3">
    <w:name w:val="884CD253C3AA4558A745E68A24C806C3"/>
    <w:rsid w:val="00A9455F"/>
  </w:style>
  <w:style w:type="paragraph" w:customStyle="1" w:styleId="66E7FB7444B14C4790CF3A2072912927">
    <w:name w:val="66E7FB7444B14C4790CF3A2072912927"/>
    <w:rsid w:val="00A9455F"/>
  </w:style>
  <w:style w:type="paragraph" w:customStyle="1" w:styleId="38615F36A19C4353ADD6378617A595C2">
    <w:name w:val="38615F36A19C4353ADD6378617A595C2"/>
    <w:rsid w:val="00A9455F"/>
  </w:style>
  <w:style w:type="paragraph" w:customStyle="1" w:styleId="6701C211661548C6A895AF2E3C7DC24D">
    <w:name w:val="6701C211661548C6A895AF2E3C7DC24D"/>
    <w:rsid w:val="00A9455F"/>
  </w:style>
  <w:style w:type="paragraph" w:customStyle="1" w:styleId="6A14F4A8A6EE404B97DD9E919CE8D417">
    <w:name w:val="6A14F4A8A6EE404B97DD9E919CE8D417"/>
    <w:rsid w:val="00A9455F"/>
  </w:style>
  <w:style w:type="paragraph" w:customStyle="1" w:styleId="21800869625D4737B2E9465FDD2B5163">
    <w:name w:val="21800869625D4737B2E9465FDD2B5163"/>
    <w:rsid w:val="00A9455F"/>
  </w:style>
  <w:style w:type="paragraph" w:customStyle="1" w:styleId="2E6F9751FD974060A1F4D8E089B97040">
    <w:name w:val="2E6F9751FD974060A1F4D8E089B97040"/>
    <w:rsid w:val="00A9455F"/>
  </w:style>
  <w:style w:type="paragraph" w:customStyle="1" w:styleId="275524E819024D9E8393434C1C845889">
    <w:name w:val="275524E819024D9E8393434C1C845889"/>
    <w:rsid w:val="00A9455F"/>
  </w:style>
  <w:style w:type="paragraph" w:customStyle="1" w:styleId="4CAC9BEAA8E344FA958CE01FEA61B5AD">
    <w:name w:val="4CAC9BEAA8E344FA958CE01FEA61B5AD"/>
    <w:rsid w:val="00A9455F"/>
  </w:style>
  <w:style w:type="paragraph" w:customStyle="1" w:styleId="0E45C6C32A704716B42D8BB70C0CCB4E">
    <w:name w:val="0E45C6C32A704716B42D8BB70C0CCB4E"/>
    <w:rsid w:val="00A9455F"/>
  </w:style>
  <w:style w:type="paragraph" w:customStyle="1" w:styleId="DA82F5FD7792473BB07EC49B6CA715F5">
    <w:name w:val="DA82F5FD7792473BB07EC49B6CA715F5"/>
    <w:rsid w:val="00A9455F"/>
  </w:style>
  <w:style w:type="paragraph" w:customStyle="1" w:styleId="83A2BBF10F11481C96D8483CFC72D3C8">
    <w:name w:val="83A2BBF10F11481C96D8483CFC72D3C8"/>
    <w:rsid w:val="00A9455F"/>
  </w:style>
  <w:style w:type="paragraph" w:customStyle="1" w:styleId="F132796CD9694A159AE86FAFFCE1C87A">
    <w:name w:val="F132796CD9694A159AE86FAFFCE1C87A"/>
    <w:rsid w:val="00A9455F"/>
  </w:style>
  <w:style w:type="paragraph" w:customStyle="1" w:styleId="6D1719921D7A42A795222B613C9B62EF">
    <w:name w:val="6D1719921D7A42A795222B613C9B62EF"/>
    <w:rsid w:val="00A9455F"/>
  </w:style>
  <w:style w:type="paragraph" w:customStyle="1" w:styleId="0BE99382690E4E3C943AD247A230F3D4">
    <w:name w:val="0BE99382690E4E3C943AD247A230F3D4"/>
    <w:rsid w:val="00A9455F"/>
  </w:style>
  <w:style w:type="paragraph" w:customStyle="1" w:styleId="A7BB09584AF04F999D0B8FAD97FDE7A6">
    <w:name w:val="A7BB09584AF04F999D0B8FAD97FDE7A6"/>
    <w:rsid w:val="00A9455F"/>
  </w:style>
  <w:style w:type="paragraph" w:customStyle="1" w:styleId="B02877915C254C41B7FC54CCDB820CC8">
    <w:name w:val="B02877915C254C41B7FC54CCDB820CC8"/>
    <w:rsid w:val="00A9455F"/>
  </w:style>
  <w:style w:type="paragraph" w:customStyle="1" w:styleId="CCD53327BC6A4084A698DF790A56E175">
    <w:name w:val="CCD53327BC6A4084A698DF790A56E175"/>
    <w:rsid w:val="00A9455F"/>
  </w:style>
  <w:style w:type="paragraph" w:customStyle="1" w:styleId="DE4ED6A017904C989D75B8BE2DC5879D">
    <w:name w:val="DE4ED6A017904C989D75B8BE2DC5879D"/>
    <w:rsid w:val="00A9455F"/>
  </w:style>
  <w:style w:type="paragraph" w:customStyle="1" w:styleId="D6361C7E14D34B5A9D81999B99B74166">
    <w:name w:val="D6361C7E14D34B5A9D81999B99B74166"/>
    <w:rsid w:val="00A9455F"/>
  </w:style>
  <w:style w:type="paragraph" w:customStyle="1" w:styleId="FE6E52C6ABE441B7908DA899ECE433B3">
    <w:name w:val="FE6E52C6ABE441B7908DA899ECE433B3"/>
    <w:rsid w:val="00A9455F"/>
  </w:style>
  <w:style w:type="paragraph" w:customStyle="1" w:styleId="1F508F9E27F548DDA78DBDE19C747E72">
    <w:name w:val="1F508F9E27F548DDA78DBDE19C747E72"/>
    <w:rsid w:val="00A9455F"/>
  </w:style>
  <w:style w:type="paragraph" w:customStyle="1" w:styleId="182E6A4815A8458AAF0D7BDF9AA4A5BB">
    <w:name w:val="182E6A4815A8458AAF0D7BDF9AA4A5BB"/>
    <w:rsid w:val="00A9455F"/>
  </w:style>
  <w:style w:type="paragraph" w:customStyle="1" w:styleId="BB89BA24CF92453EB9020BAF490E5D80">
    <w:name w:val="BB89BA24CF92453EB9020BAF490E5D80"/>
    <w:rsid w:val="00A9455F"/>
  </w:style>
  <w:style w:type="paragraph" w:customStyle="1" w:styleId="DD42A4862BEA473DA1E2815E327A7BAB">
    <w:name w:val="DD42A4862BEA473DA1E2815E327A7BAB"/>
    <w:rsid w:val="00A9455F"/>
  </w:style>
  <w:style w:type="paragraph" w:customStyle="1" w:styleId="7057EF32EC2B4BE5950996E92193F839">
    <w:name w:val="7057EF32EC2B4BE5950996E92193F839"/>
    <w:rsid w:val="00A9455F"/>
  </w:style>
  <w:style w:type="paragraph" w:customStyle="1" w:styleId="5C6E19A30A804B4B8438A820F23BC133">
    <w:name w:val="5C6E19A30A804B4B8438A820F23BC133"/>
    <w:rsid w:val="00A9455F"/>
  </w:style>
  <w:style w:type="paragraph" w:customStyle="1" w:styleId="F0DB5695E937495D9C87F8953D2A29AE">
    <w:name w:val="F0DB5695E937495D9C87F8953D2A29AE"/>
    <w:rsid w:val="00A9455F"/>
  </w:style>
  <w:style w:type="paragraph" w:customStyle="1" w:styleId="55F21DBE8F48442C9876095B45A535C2">
    <w:name w:val="55F21DBE8F48442C9876095B45A535C2"/>
    <w:rsid w:val="00A9455F"/>
  </w:style>
  <w:style w:type="paragraph" w:customStyle="1" w:styleId="2F9B2345B0274614B47279F1B63B490B">
    <w:name w:val="2F9B2345B0274614B47279F1B63B490B"/>
    <w:rsid w:val="00A9455F"/>
  </w:style>
  <w:style w:type="paragraph" w:customStyle="1" w:styleId="ED247A2B0EF345AC965CDD77BCE59BEA">
    <w:name w:val="ED247A2B0EF345AC965CDD77BCE59BEA"/>
    <w:rsid w:val="00A9455F"/>
  </w:style>
  <w:style w:type="paragraph" w:customStyle="1" w:styleId="E1390C7A4459422781680449115B4C14">
    <w:name w:val="E1390C7A4459422781680449115B4C14"/>
    <w:rsid w:val="00A9455F"/>
  </w:style>
  <w:style w:type="paragraph" w:customStyle="1" w:styleId="03C7815CD5E34527932420181BDD461F">
    <w:name w:val="03C7815CD5E34527932420181BDD461F"/>
    <w:rsid w:val="00A9455F"/>
  </w:style>
  <w:style w:type="paragraph" w:customStyle="1" w:styleId="017C1C7F5338485AB616238198669E81">
    <w:name w:val="017C1C7F5338485AB616238198669E81"/>
    <w:rsid w:val="00A9455F"/>
  </w:style>
  <w:style w:type="paragraph" w:customStyle="1" w:styleId="668A1640D1354AE58814A8F328DD5DC7">
    <w:name w:val="668A1640D1354AE58814A8F328DD5DC7"/>
    <w:rsid w:val="00A9455F"/>
  </w:style>
  <w:style w:type="paragraph" w:customStyle="1" w:styleId="11640DB7497F4F01A5FA63ADF337ED1E">
    <w:name w:val="11640DB7497F4F01A5FA63ADF337ED1E"/>
    <w:rsid w:val="00A9455F"/>
  </w:style>
  <w:style w:type="paragraph" w:customStyle="1" w:styleId="3FC857F2A8F347F4ACEC8F047F9243F6">
    <w:name w:val="3FC857F2A8F347F4ACEC8F047F9243F6"/>
    <w:rsid w:val="00A9455F"/>
  </w:style>
  <w:style w:type="paragraph" w:customStyle="1" w:styleId="A254B1BBD3FD4B5AB450B9A02943C043">
    <w:name w:val="A254B1BBD3FD4B5AB450B9A02943C043"/>
    <w:rsid w:val="00A9455F"/>
  </w:style>
  <w:style w:type="paragraph" w:customStyle="1" w:styleId="2C3E5D20EF8F43D6B9F3708B1345308D">
    <w:name w:val="2C3E5D20EF8F43D6B9F3708B1345308D"/>
    <w:rsid w:val="00A9455F"/>
  </w:style>
  <w:style w:type="paragraph" w:customStyle="1" w:styleId="4BE973021F94493AB6A70BACA441670E">
    <w:name w:val="4BE973021F94493AB6A70BACA441670E"/>
    <w:rsid w:val="00A9455F"/>
  </w:style>
  <w:style w:type="paragraph" w:customStyle="1" w:styleId="BB1580F42CD44B06A41EC83A3F32FB41">
    <w:name w:val="BB1580F42CD44B06A41EC83A3F32FB41"/>
    <w:rsid w:val="00A9455F"/>
  </w:style>
  <w:style w:type="paragraph" w:customStyle="1" w:styleId="407D34798F694CE59050F1435EF9984C">
    <w:name w:val="407D34798F694CE59050F1435EF9984C"/>
    <w:rsid w:val="00A9455F"/>
  </w:style>
  <w:style w:type="paragraph" w:customStyle="1" w:styleId="CCCF4A848E964888A44BFE888C05EAA0">
    <w:name w:val="CCCF4A848E964888A44BFE888C05EAA0"/>
    <w:rsid w:val="00A9455F"/>
  </w:style>
  <w:style w:type="paragraph" w:customStyle="1" w:styleId="82BE5646F7D947EFBB6E91886E6109A1">
    <w:name w:val="82BE5646F7D947EFBB6E91886E6109A1"/>
    <w:rsid w:val="00A9455F"/>
  </w:style>
  <w:style w:type="paragraph" w:customStyle="1" w:styleId="AD1CB559C2324C6F8CC3C1476D4E5C28">
    <w:name w:val="AD1CB559C2324C6F8CC3C1476D4E5C28"/>
    <w:rsid w:val="00A9455F"/>
  </w:style>
  <w:style w:type="paragraph" w:customStyle="1" w:styleId="ACE4EA5141BE4875A94D87B9AB8F9553">
    <w:name w:val="ACE4EA5141BE4875A94D87B9AB8F9553"/>
    <w:rsid w:val="00A9455F"/>
  </w:style>
  <w:style w:type="paragraph" w:customStyle="1" w:styleId="CC278EBBA9EC45ED99AEFB1CEDABEEB1">
    <w:name w:val="CC278EBBA9EC45ED99AEFB1CEDABEEB1"/>
    <w:rsid w:val="00A9455F"/>
  </w:style>
  <w:style w:type="paragraph" w:customStyle="1" w:styleId="D4D0F2ED0231433DB824C6D3F192F06B">
    <w:name w:val="D4D0F2ED0231433DB824C6D3F192F06B"/>
    <w:rsid w:val="00A9455F"/>
  </w:style>
  <w:style w:type="paragraph" w:customStyle="1" w:styleId="05111C2A023E47CAAA5208AA68C49AA5">
    <w:name w:val="05111C2A023E47CAAA5208AA68C49AA5"/>
    <w:rsid w:val="00A9455F"/>
  </w:style>
  <w:style w:type="paragraph" w:customStyle="1" w:styleId="84FC069E35084388AD7786CA15740A15">
    <w:name w:val="84FC069E35084388AD7786CA15740A15"/>
    <w:rsid w:val="00A9455F"/>
  </w:style>
  <w:style w:type="paragraph" w:customStyle="1" w:styleId="3D1AA7F3632744A2B432F78FDA44431A">
    <w:name w:val="3D1AA7F3632744A2B432F78FDA44431A"/>
    <w:rsid w:val="00A9455F"/>
  </w:style>
  <w:style w:type="paragraph" w:customStyle="1" w:styleId="40863D1398EA4DD4BE67CECE458E484A">
    <w:name w:val="40863D1398EA4DD4BE67CECE458E484A"/>
    <w:rsid w:val="00A9455F"/>
  </w:style>
  <w:style w:type="paragraph" w:customStyle="1" w:styleId="EAD8F7FAC8AA4AB685DE15D33AD4AC34">
    <w:name w:val="EAD8F7FAC8AA4AB685DE15D33AD4AC34"/>
    <w:rsid w:val="00A9455F"/>
  </w:style>
  <w:style w:type="paragraph" w:customStyle="1" w:styleId="C05616B1DBE944EB898252E6DA686CD6">
    <w:name w:val="C05616B1DBE944EB898252E6DA686CD6"/>
    <w:rsid w:val="00A9455F"/>
  </w:style>
  <w:style w:type="paragraph" w:customStyle="1" w:styleId="F1FB9F4F4EDA4682A1AC06BB0F9ECDD4">
    <w:name w:val="F1FB9F4F4EDA4682A1AC06BB0F9ECDD4"/>
    <w:rsid w:val="00A9455F"/>
  </w:style>
  <w:style w:type="paragraph" w:customStyle="1" w:styleId="193492C7AE6B44128BA9F6821D970273">
    <w:name w:val="193492C7AE6B44128BA9F6821D970273"/>
    <w:rsid w:val="00A9455F"/>
  </w:style>
  <w:style w:type="paragraph" w:customStyle="1" w:styleId="AF52640A3C5942A78AF1E50B779AB483">
    <w:name w:val="AF52640A3C5942A78AF1E50B779AB483"/>
    <w:rsid w:val="00A9455F"/>
  </w:style>
  <w:style w:type="paragraph" w:customStyle="1" w:styleId="71108E0A6F96464C9BFA14BE7802633C">
    <w:name w:val="71108E0A6F96464C9BFA14BE7802633C"/>
    <w:rsid w:val="00A9455F"/>
  </w:style>
  <w:style w:type="paragraph" w:customStyle="1" w:styleId="C264D542F71945189259EBC3B496CA4C">
    <w:name w:val="C264D542F71945189259EBC3B496CA4C"/>
    <w:rsid w:val="00A9455F"/>
  </w:style>
  <w:style w:type="paragraph" w:customStyle="1" w:styleId="22041DA4C0A14F32AFC4F4901A4E5BCA">
    <w:name w:val="22041DA4C0A14F32AFC4F4901A4E5BCA"/>
    <w:rsid w:val="00A9455F"/>
  </w:style>
  <w:style w:type="paragraph" w:customStyle="1" w:styleId="332C1962FC5047B388B769FC573110A4">
    <w:name w:val="332C1962FC5047B388B769FC573110A4"/>
    <w:rsid w:val="00A9455F"/>
  </w:style>
  <w:style w:type="paragraph" w:customStyle="1" w:styleId="51D633FEE3A54FD2B3B743CD0A8DE378">
    <w:name w:val="51D633FEE3A54FD2B3B743CD0A8DE378"/>
    <w:rsid w:val="00A9455F"/>
  </w:style>
  <w:style w:type="paragraph" w:customStyle="1" w:styleId="02185446556342AAAAF4CDBF73207ACE">
    <w:name w:val="02185446556342AAAAF4CDBF73207ACE"/>
    <w:rsid w:val="00A9455F"/>
  </w:style>
  <w:style w:type="paragraph" w:customStyle="1" w:styleId="B44A175BF91F43F7B2B7769DBB737876">
    <w:name w:val="B44A175BF91F43F7B2B7769DBB737876"/>
    <w:rsid w:val="00A9455F"/>
  </w:style>
  <w:style w:type="paragraph" w:customStyle="1" w:styleId="96318AB9478D4396BC9FF1479737A191">
    <w:name w:val="96318AB9478D4396BC9FF1479737A191"/>
    <w:rsid w:val="00A9455F"/>
  </w:style>
  <w:style w:type="paragraph" w:customStyle="1" w:styleId="1CD5922EC6DF4962BF4E77E6E01BC7E0">
    <w:name w:val="1CD5922EC6DF4962BF4E77E6E01BC7E0"/>
    <w:rsid w:val="00A9455F"/>
  </w:style>
  <w:style w:type="paragraph" w:customStyle="1" w:styleId="791156A68DBA40328F0B8FB6047C4A38">
    <w:name w:val="791156A68DBA40328F0B8FB6047C4A38"/>
    <w:rsid w:val="00A9455F"/>
  </w:style>
  <w:style w:type="paragraph" w:customStyle="1" w:styleId="2249C81D066540CDA3F94166792546F3">
    <w:name w:val="2249C81D066540CDA3F94166792546F3"/>
    <w:rsid w:val="00A9455F"/>
  </w:style>
  <w:style w:type="paragraph" w:customStyle="1" w:styleId="061BE97003A1430E934C9540168A8F6A">
    <w:name w:val="061BE97003A1430E934C9540168A8F6A"/>
    <w:rsid w:val="00A9455F"/>
  </w:style>
  <w:style w:type="paragraph" w:customStyle="1" w:styleId="79795A6C6E294941A77EA3EE57154282">
    <w:name w:val="79795A6C6E294941A77EA3EE57154282"/>
    <w:rsid w:val="00A9455F"/>
  </w:style>
  <w:style w:type="paragraph" w:customStyle="1" w:styleId="9776EBDE3B62472CBC831FD710DD7B44">
    <w:name w:val="9776EBDE3B62472CBC831FD710DD7B44"/>
    <w:rsid w:val="00A9455F"/>
  </w:style>
  <w:style w:type="paragraph" w:customStyle="1" w:styleId="E756585BF7A6432EA0B9C1BB950E2AC5">
    <w:name w:val="E756585BF7A6432EA0B9C1BB950E2AC5"/>
    <w:rsid w:val="00A9455F"/>
  </w:style>
  <w:style w:type="paragraph" w:customStyle="1" w:styleId="0FA63E68F7D9455D8F9753EB24100EB3">
    <w:name w:val="0FA63E68F7D9455D8F9753EB24100EB3"/>
    <w:rsid w:val="00A9455F"/>
  </w:style>
  <w:style w:type="paragraph" w:customStyle="1" w:styleId="345708E4DC724C3394252340B28C8618">
    <w:name w:val="345708E4DC724C3394252340B28C8618"/>
    <w:rsid w:val="00A9455F"/>
  </w:style>
  <w:style w:type="paragraph" w:customStyle="1" w:styleId="C381DAB838C844F9ADF62BFA88184E44">
    <w:name w:val="C381DAB838C844F9ADF62BFA88184E44"/>
    <w:rsid w:val="00A9455F"/>
  </w:style>
  <w:style w:type="paragraph" w:customStyle="1" w:styleId="B2F0169CDEEA4C20BF34A527ADB81664">
    <w:name w:val="B2F0169CDEEA4C20BF34A527ADB81664"/>
    <w:rsid w:val="00A9455F"/>
  </w:style>
  <w:style w:type="paragraph" w:customStyle="1" w:styleId="E3E75E8B3F0D4C61B448F8ED09C20EEB">
    <w:name w:val="E3E75E8B3F0D4C61B448F8ED09C20EEB"/>
    <w:rsid w:val="00A9455F"/>
  </w:style>
  <w:style w:type="paragraph" w:customStyle="1" w:styleId="3B5F2132266A4A7887976D01FBE4B758">
    <w:name w:val="3B5F2132266A4A7887976D01FBE4B758"/>
    <w:rsid w:val="00A9455F"/>
  </w:style>
  <w:style w:type="paragraph" w:customStyle="1" w:styleId="1A506711318A4170BA3C128D213CBAD5">
    <w:name w:val="1A506711318A4170BA3C128D213CBAD5"/>
    <w:rsid w:val="00A9455F"/>
  </w:style>
  <w:style w:type="paragraph" w:customStyle="1" w:styleId="0F1A7E3E66C34127AE5BA9E970B923F1">
    <w:name w:val="0F1A7E3E66C34127AE5BA9E970B923F1"/>
    <w:rsid w:val="00A9455F"/>
  </w:style>
  <w:style w:type="paragraph" w:customStyle="1" w:styleId="A3EEC57EF07B4E528DD66A60B3709418">
    <w:name w:val="A3EEC57EF07B4E528DD66A60B3709418"/>
    <w:rsid w:val="00A9455F"/>
  </w:style>
  <w:style w:type="paragraph" w:customStyle="1" w:styleId="D041DEECBE3A4A20989BFE2FB28490FE">
    <w:name w:val="D041DEECBE3A4A20989BFE2FB28490FE"/>
    <w:rsid w:val="00A9455F"/>
  </w:style>
  <w:style w:type="paragraph" w:customStyle="1" w:styleId="9E21FD94F8A74E018C447913C5A32B1E">
    <w:name w:val="9E21FD94F8A74E018C447913C5A32B1E"/>
    <w:rsid w:val="00A9455F"/>
  </w:style>
  <w:style w:type="paragraph" w:customStyle="1" w:styleId="E1E21034F47B470AA80B31168C6C3EC6">
    <w:name w:val="E1E21034F47B470AA80B31168C6C3EC6"/>
    <w:rsid w:val="00A9455F"/>
  </w:style>
  <w:style w:type="paragraph" w:customStyle="1" w:styleId="577716B70EF34994A8A65E79E712B663">
    <w:name w:val="577716B70EF34994A8A65E79E712B663"/>
    <w:rsid w:val="00A9455F"/>
  </w:style>
  <w:style w:type="paragraph" w:customStyle="1" w:styleId="0813F1F34E734C1A8A2079ED71D2BD7E">
    <w:name w:val="0813F1F34E734C1A8A2079ED71D2BD7E"/>
    <w:rsid w:val="00A9455F"/>
  </w:style>
  <w:style w:type="paragraph" w:customStyle="1" w:styleId="9AB2CF78C2F3487E88EDCA66541DD75B">
    <w:name w:val="9AB2CF78C2F3487E88EDCA66541DD75B"/>
    <w:rsid w:val="00A9455F"/>
  </w:style>
  <w:style w:type="paragraph" w:customStyle="1" w:styleId="D420D10B52F24EF8BA7E3F88C7035303">
    <w:name w:val="D420D10B52F24EF8BA7E3F88C7035303"/>
    <w:rsid w:val="00A9455F"/>
  </w:style>
  <w:style w:type="paragraph" w:customStyle="1" w:styleId="27392778268C4376B57BEA619E853CC4">
    <w:name w:val="27392778268C4376B57BEA619E853CC4"/>
    <w:rsid w:val="00A9455F"/>
  </w:style>
  <w:style w:type="paragraph" w:customStyle="1" w:styleId="D1AB1995474F46F7AA13AA5580E367CB">
    <w:name w:val="D1AB1995474F46F7AA13AA5580E367CB"/>
    <w:rsid w:val="00A9455F"/>
  </w:style>
  <w:style w:type="paragraph" w:customStyle="1" w:styleId="D1D5E2082C254862B1C5CED82C2675AB">
    <w:name w:val="D1D5E2082C254862B1C5CED82C2675AB"/>
    <w:rsid w:val="00A9455F"/>
  </w:style>
  <w:style w:type="paragraph" w:customStyle="1" w:styleId="ADE387C8F4864341A0E3628677294433">
    <w:name w:val="ADE387C8F4864341A0E3628677294433"/>
    <w:rsid w:val="00A9455F"/>
  </w:style>
  <w:style w:type="paragraph" w:customStyle="1" w:styleId="CDD2768BED6345E6A79AE261791F0FA0">
    <w:name w:val="CDD2768BED6345E6A79AE261791F0FA0"/>
    <w:rsid w:val="00A9455F"/>
  </w:style>
  <w:style w:type="paragraph" w:customStyle="1" w:styleId="08DA15033117480AA70A6DE7A0398789">
    <w:name w:val="08DA15033117480AA70A6DE7A0398789"/>
    <w:rsid w:val="00A9455F"/>
  </w:style>
  <w:style w:type="paragraph" w:customStyle="1" w:styleId="9C8EED1D9ED944C38A29E57FFC010FDF">
    <w:name w:val="9C8EED1D9ED944C38A29E57FFC010FDF"/>
    <w:rsid w:val="00A9455F"/>
  </w:style>
  <w:style w:type="paragraph" w:customStyle="1" w:styleId="BD350640074342029E9F322647ED2511">
    <w:name w:val="BD350640074342029E9F322647ED2511"/>
    <w:rsid w:val="00A9455F"/>
  </w:style>
  <w:style w:type="paragraph" w:customStyle="1" w:styleId="1E68DEAB01AF4E568390508428A5A07A">
    <w:name w:val="1E68DEAB01AF4E568390508428A5A07A"/>
    <w:rsid w:val="00A9455F"/>
  </w:style>
  <w:style w:type="paragraph" w:customStyle="1" w:styleId="9981A5FE0370436F9D0DAFE739AF048B">
    <w:name w:val="9981A5FE0370436F9D0DAFE739AF048B"/>
    <w:rsid w:val="00A9455F"/>
  </w:style>
  <w:style w:type="paragraph" w:customStyle="1" w:styleId="D41570B0C2024ADAA276BF486BC0AB09">
    <w:name w:val="D41570B0C2024ADAA276BF486BC0AB09"/>
    <w:rsid w:val="00A9455F"/>
  </w:style>
  <w:style w:type="paragraph" w:customStyle="1" w:styleId="5F654E235723406CB429EE590A31E6DF">
    <w:name w:val="5F654E235723406CB429EE590A31E6DF"/>
    <w:rsid w:val="00A9455F"/>
  </w:style>
  <w:style w:type="paragraph" w:customStyle="1" w:styleId="E43132C9C2EA4B1AAAB50236CB62014E">
    <w:name w:val="E43132C9C2EA4B1AAAB50236CB62014E"/>
    <w:rsid w:val="00A9455F"/>
  </w:style>
  <w:style w:type="paragraph" w:customStyle="1" w:styleId="E85A6FE899AD40FAB8E0126CD8851BD9">
    <w:name w:val="E85A6FE899AD40FAB8E0126CD8851BD9"/>
    <w:rsid w:val="00A9455F"/>
  </w:style>
  <w:style w:type="paragraph" w:customStyle="1" w:styleId="150D2CC54DA243D39278B0BBEC1B0E99">
    <w:name w:val="150D2CC54DA243D39278B0BBEC1B0E99"/>
    <w:rsid w:val="00A9455F"/>
  </w:style>
  <w:style w:type="paragraph" w:customStyle="1" w:styleId="1F73BE933AAA423CB97EF42072E22C94">
    <w:name w:val="1F73BE933AAA423CB97EF42072E22C94"/>
    <w:rsid w:val="00A9455F"/>
  </w:style>
  <w:style w:type="paragraph" w:customStyle="1" w:styleId="31D09890C3554B1F9CEC825B336A9113">
    <w:name w:val="31D09890C3554B1F9CEC825B336A9113"/>
    <w:rsid w:val="00A9455F"/>
  </w:style>
  <w:style w:type="paragraph" w:customStyle="1" w:styleId="CBAE898E1609473D8FAE7711938291A4">
    <w:name w:val="CBAE898E1609473D8FAE7711938291A4"/>
    <w:rsid w:val="00A9455F"/>
  </w:style>
  <w:style w:type="paragraph" w:customStyle="1" w:styleId="FDA60C9DFFA642F59181F5085C7C53C7">
    <w:name w:val="FDA60C9DFFA642F59181F5085C7C53C7"/>
    <w:rsid w:val="00A9455F"/>
  </w:style>
  <w:style w:type="paragraph" w:customStyle="1" w:styleId="73728D5326FB4B12BD98F9E2B77A954C">
    <w:name w:val="73728D5326FB4B12BD98F9E2B77A954C"/>
    <w:rsid w:val="00A9455F"/>
  </w:style>
  <w:style w:type="paragraph" w:customStyle="1" w:styleId="EDBAD851170C4C43BBF34D03FFB07E22">
    <w:name w:val="EDBAD851170C4C43BBF34D03FFB07E22"/>
    <w:rsid w:val="00A9455F"/>
  </w:style>
  <w:style w:type="paragraph" w:customStyle="1" w:styleId="E787F049E5B141E1AA04F5EDB41DEBDC">
    <w:name w:val="E787F049E5B141E1AA04F5EDB41DEBDC"/>
    <w:rsid w:val="00A9455F"/>
  </w:style>
  <w:style w:type="paragraph" w:customStyle="1" w:styleId="6425CB9D5FC1488D8258772B42068DBE">
    <w:name w:val="6425CB9D5FC1488D8258772B42068DBE"/>
    <w:rsid w:val="00A9455F"/>
  </w:style>
  <w:style w:type="paragraph" w:customStyle="1" w:styleId="0B9C7FF4F5D5407FACA0AAD3E6924C47">
    <w:name w:val="0B9C7FF4F5D5407FACA0AAD3E6924C47"/>
    <w:rsid w:val="00A9455F"/>
  </w:style>
  <w:style w:type="paragraph" w:customStyle="1" w:styleId="94A4E909A67D4A989F62C03DF552693B">
    <w:name w:val="94A4E909A67D4A989F62C03DF552693B"/>
    <w:rsid w:val="00A9455F"/>
  </w:style>
  <w:style w:type="paragraph" w:customStyle="1" w:styleId="70410DBF90274F8BA98A9B6FBEAF3567">
    <w:name w:val="70410DBF90274F8BA98A9B6FBEAF3567"/>
    <w:rsid w:val="00A9455F"/>
  </w:style>
  <w:style w:type="paragraph" w:customStyle="1" w:styleId="C19262C2E9D7451880EF386F29E75993">
    <w:name w:val="C19262C2E9D7451880EF386F29E75993"/>
    <w:rsid w:val="00A9455F"/>
  </w:style>
  <w:style w:type="paragraph" w:customStyle="1" w:styleId="5456E75A724B4BC99E9147E7FB5E5261">
    <w:name w:val="5456E75A724B4BC99E9147E7FB5E5261"/>
    <w:rsid w:val="00A9455F"/>
  </w:style>
  <w:style w:type="paragraph" w:customStyle="1" w:styleId="03381A11E3E84002A8C1F4F1CFEA5228">
    <w:name w:val="03381A11E3E84002A8C1F4F1CFEA5228"/>
    <w:rsid w:val="00A9455F"/>
  </w:style>
  <w:style w:type="paragraph" w:customStyle="1" w:styleId="54EE2FD76CD7435C84D6B5F36370E0CB">
    <w:name w:val="54EE2FD76CD7435C84D6B5F36370E0CB"/>
    <w:rsid w:val="00A9455F"/>
  </w:style>
  <w:style w:type="paragraph" w:customStyle="1" w:styleId="1AE0D9E65A934062AD511250451686F7">
    <w:name w:val="1AE0D9E65A934062AD511250451686F7"/>
    <w:rsid w:val="00A9455F"/>
  </w:style>
  <w:style w:type="paragraph" w:customStyle="1" w:styleId="37D6DF98E3DC4509A5B4C1CD6D6DE9F0">
    <w:name w:val="37D6DF98E3DC4509A5B4C1CD6D6DE9F0"/>
    <w:rsid w:val="00A9455F"/>
  </w:style>
  <w:style w:type="paragraph" w:customStyle="1" w:styleId="D6E9BD4DD44F44C1BB18E410E4FE9391">
    <w:name w:val="D6E9BD4DD44F44C1BB18E410E4FE9391"/>
    <w:rsid w:val="00A9455F"/>
  </w:style>
  <w:style w:type="paragraph" w:customStyle="1" w:styleId="97ABFB2C4725484FB8C20B08ABF2F4B2">
    <w:name w:val="97ABFB2C4725484FB8C20B08ABF2F4B2"/>
    <w:rsid w:val="00A9455F"/>
  </w:style>
  <w:style w:type="paragraph" w:customStyle="1" w:styleId="182DB95430334881984741814C4AA900">
    <w:name w:val="182DB95430334881984741814C4AA900"/>
    <w:rsid w:val="00A9455F"/>
  </w:style>
  <w:style w:type="paragraph" w:customStyle="1" w:styleId="C07368021CBD40FAAF1BB49CFB7700B5">
    <w:name w:val="C07368021CBD40FAAF1BB49CFB7700B5"/>
    <w:rsid w:val="00A9455F"/>
  </w:style>
  <w:style w:type="paragraph" w:customStyle="1" w:styleId="61A64791BDB343398ED96BA95614038D">
    <w:name w:val="61A64791BDB343398ED96BA95614038D"/>
    <w:rsid w:val="00A9455F"/>
  </w:style>
  <w:style w:type="paragraph" w:customStyle="1" w:styleId="DC572D417D7B486686DF2942395A8DBA">
    <w:name w:val="DC572D417D7B486686DF2942395A8DBA"/>
    <w:rsid w:val="00A9455F"/>
  </w:style>
  <w:style w:type="paragraph" w:customStyle="1" w:styleId="0294371AA3424DEA9FB280712DDF724D">
    <w:name w:val="0294371AA3424DEA9FB280712DDF724D"/>
    <w:rsid w:val="00A9455F"/>
  </w:style>
  <w:style w:type="paragraph" w:customStyle="1" w:styleId="845AFC7CED9942499F13DD3159B3B6FC">
    <w:name w:val="845AFC7CED9942499F13DD3159B3B6FC"/>
    <w:rsid w:val="00A9455F"/>
  </w:style>
  <w:style w:type="paragraph" w:customStyle="1" w:styleId="04044BACBCDC4315977681EC81A678E2">
    <w:name w:val="04044BACBCDC4315977681EC81A678E2"/>
    <w:rsid w:val="00A9455F"/>
  </w:style>
  <w:style w:type="paragraph" w:customStyle="1" w:styleId="38C6147482414B5CA98C98EEFEE638AE">
    <w:name w:val="38C6147482414B5CA98C98EEFEE638AE"/>
    <w:rsid w:val="00A9455F"/>
  </w:style>
  <w:style w:type="paragraph" w:customStyle="1" w:styleId="DFD14DF4EAE7487D89F39ECDDA207A4C">
    <w:name w:val="DFD14DF4EAE7487D89F39ECDDA207A4C"/>
    <w:rsid w:val="00A9455F"/>
  </w:style>
  <w:style w:type="paragraph" w:customStyle="1" w:styleId="13D7A84866CC47EDA15DFF7530E8CF75">
    <w:name w:val="13D7A84866CC47EDA15DFF7530E8CF75"/>
    <w:rsid w:val="00A9455F"/>
  </w:style>
  <w:style w:type="paragraph" w:customStyle="1" w:styleId="18E07EE5E1D342E0828A4D7D67CA9B18">
    <w:name w:val="18E07EE5E1D342E0828A4D7D67CA9B18"/>
    <w:rsid w:val="00A9455F"/>
  </w:style>
  <w:style w:type="paragraph" w:customStyle="1" w:styleId="C4032372B2D549608CB82DD8FD585823">
    <w:name w:val="C4032372B2D549608CB82DD8FD585823"/>
    <w:rsid w:val="00A9455F"/>
  </w:style>
  <w:style w:type="paragraph" w:customStyle="1" w:styleId="9AB72419D2C344AA8D185F70F16A437F">
    <w:name w:val="9AB72419D2C344AA8D185F70F16A437F"/>
    <w:rsid w:val="00A9455F"/>
  </w:style>
  <w:style w:type="paragraph" w:customStyle="1" w:styleId="8BEC3333AEE84C7497D54D3EEEF24C22">
    <w:name w:val="8BEC3333AEE84C7497D54D3EEEF24C22"/>
    <w:rsid w:val="00A9455F"/>
  </w:style>
  <w:style w:type="paragraph" w:customStyle="1" w:styleId="91013E598C754CF79D1900C02EE74323">
    <w:name w:val="91013E598C754CF79D1900C02EE74323"/>
    <w:rsid w:val="00A9455F"/>
  </w:style>
  <w:style w:type="paragraph" w:customStyle="1" w:styleId="3B128DD10CC8472BA2FA3B03CBD51C61">
    <w:name w:val="3B128DD10CC8472BA2FA3B03CBD51C61"/>
    <w:rsid w:val="00A9455F"/>
  </w:style>
  <w:style w:type="paragraph" w:customStyle="1" w:styleId="414D822ECB0A4BE394EAA2F3E6CF71EE">
    <w:name w:val="414D822ECB0A4BE394EAA2F3E6CF71EE"/>
    <w:rsid w:val="00A9455F"/>
  </w:style>
  <w:style w:type="paragraph" w:customStyle="1" w:styleId="4C2EBA7776694B16BC97E460E9560FB0">
    <w:name w:val="4C2EBA7776694B16BC97E460E9560FB0"/>
    <w:rsid w:val="00A9455F"/>
  </w:style>
  <w:style w:type="paragraph" w:customStyle="1" w:styleId="F193E760914B42B5860376190263B14E">
    <w:name w:val="F193E760914B42B5860376190263B14E"/>
    <w:rsid w:val="00A9455F"/>
  </w:style>
  <w:style w:type="paragraph" w:customStyle="1" w:styleId="7E85CEAFA4264A308E002708D9B7EA9E">
    <w:name w:val="7E85CEAFA4264A308E002708D9B7EA9E"/>
    <w:rsid w:val="00A9455F"/>
  </w:style>
  <w:style w:type="paragraph" w:customStyle="1" w:styleId="3830398F66944B0F9AF169610827D1D8">
    <w:name w:val="3830398F66944B0F9AF169610827D1D8"/>
    <w:rsid w:val="00A9455F"/>
  </w:style>
  <w:style w:type="paragraph" w:customStyle="1" w:styleId="D29E34EDB235455697A5FC8E4CF7B60F">
    <w:name w:val="D29E34EDB235455697A5FC8E4CF7B60F"/>
    <w:rsid w:val="00A9455F"/>
  </w:style>
  <w:style w:type="paragraph" w:customStyle="1" w:styleId="BF7512C1CB6A468A904783D370A91A1A">
    <w:name w:val="BF7512C1CB6A468A904783D370A91A1A"/>
    <w:rsid w:val="00A9455F"/>
  </w:style>
  <w:style w:type="paragraph" w:customStyle="1" w:styleId="AAB574FD44924BABB0E60849B4A2C518">
    <w:name w:val="AAB574FD44924BABB0E60849B4A2C518"/>
    <w:rsid w:val="00A9455F"/>
  </w:style>
  <w:style w:type="paragraph" w:customStyle="1" w:styleId="3239D30F1A284C11B31A725DD1549691">
    <w:name w:val="3239D30F1A284C11B31A725DD1549691"/>
    <w:rsid w:val="00A9455F"/>
  </w:style>
  <w:style w:type="paragraph" w:customStyle="1" w:styleId="998F6CD1517C4EE7AFC92E794E375C91">
    <w:name w:val="998F6CD1517C4EE7AFC92E794E375C91"/>
    <w:rsid w:val="00A9455F"/>
  </w:style>
  <w:style w:type="paragraph" w:customStyle="1" w:styleId="272C1455A1F349AC9D043A17A82717CA">
    <w:name w:val="272C1455A1F349AC9D043A17A82717CA"/>
    <w:rsid w:val="00A9455F"/>
  </w:style>
  <w:style w:type="paragraph" w:customStyle="1" w:styleId="4AB9496143E24350A5504DEA53A5450A">
    <w:name w:val="4AB9496143E24350A5504DEA53A5450A"/>
    <w:rsid w:val="00A9455F"/>
  </w:style>
  <w:style w:type="paragraph" w:customStyle="1" w:styleId="1A3B014121CE49B88D60DA683AF7ACE3">
    <w:name w:val="1A3B014121CE49B88D60DA683AF7ACE3"/>
    <w:rsid w:val="00A9455F"/>
  </w:style>
  <w:style w:type="paragraph" w:customStyle="1" w:styleId="495908F69FF24FE183B67C3765CA1659">
    <w:name w:val="495908F69FF24FE183B67C3765CA1659"/>
    <w:rsid w:val="00A9455F"/>
  </w:style>
  <w:style w:type="paragraph" w:customStyle="1" w:styleId="BC86482CB62C4774B8BBFED2E18EABCB">
    <w:name w:val="BC86482CB62C4774B8BBFED2E18EABCB"/>
    <w:rsid w:val="00A9455F"/>
  </w:style>
  <w:style w:type="paragraph" w:customStyle="1" w:styleId="595BDC8F3DB64A678016D8368317C2D6">
    <w:name w:val="595BDC8F3DB64A678016D8368317C2D6"/>
    <w:rsid w:val="00A9455F"/>
  </w:style>
  <w:style w:type="paragraph" w:customStyle="1" w:styleId="64A875538D5149B688EB3A260427B07C">
    <w:name w:val="64A875538D5149B688EB3A260427B07C"/>
    <w:rsid w:val="00A9455F"/>
  </w:style>
  <w:style w:type="paragraph" w:customStyle="1" w:styleId="B8896DCEA2774B2E8D9C6D9773785E0A">
    <w:name w:val="B8896DCEA2774B2E8D9C6D9773785E0A"/>
    <w:rsid w:val="00A9455F"/>
  </w:style>
  <w:style w:type="paragraph" w:customStyle="1" w:styleId="ECEA630874304D39812BDBD0BA996DF9">
    <w:name w:val="ECEA630874304D39812BDBD0BA996DF9"/>
    <w:rsid w:val="00A9455F"/>
  </w:style>
  <w:style w:type="paragraph" w:customStyle="1" w:styleId="F98C5DC3CD8741258AFF6A3C09F89932">
    <w:name w:val="F98C5DC3CD8741258AFF6A3C09F89932"/>
    <w:rsid w:val="00A9455F"/>
  </w:style>
  <w:style w:type="paragraph" w:customStyle="1" w:styleId="3366122AE0E84CD4A9697FB2A1AA988A">
    <w:name w:val="3366122AE0E84CD4A9697FB2A1AA988A"/>
    <w:rsid w:val="00A9455F"/>
  </w:style>
  <w:style w:type="paragraph" w:customStyle="1" w:styleId="058139CDC61A40E4B6A7B8DEAFBB5D06">
    <w:name w:val="058139CDC61A40E4B6A7B8DEAFBB5D06"/>
    <w:rsid w:val="00A9455F"/>
  </w:style>
  <w:style w:type="paragraph" w:customStyle="1" w:styleId="35B14B37769241E697C69417CF8783D3">
    <w:name w:val="35B14B37769241E697C69417CF8783D3"/>
    <w:rsid w:val="00A9455F"/>
  </w:style>
  <w:style w:type="paragraph" w:customStyle="1" w:styleId="F66AFF37275D4D738972B3422E229C86">
    <w:name w:val="F66AFF37275D4D738972B3422E229C86"/>
    <w:rsid w:val="00A9455F"/>
  </w:style>
  <w:style w:type="paragraph" w:customStyle="1" w:styleId="C2DD315FB39D4C109370AAF88C73592E">
    <w:name w:val="C2DD315FB39D4C109370AAF88C73592E"/>
    <w:rsid w:val="00A9455F"/>
  </w:style>
  <w:style w:type="paragraph" w:customStyle="1" w:styleId="83A9CBDD9B144EE8BE14F5338D098A92">
    <w:name w:val="83A9CBDD9B144EE8BE14F5338D098A92"/>
    <w:rsid w:val="00A9455F"/>
  </w:style>
  <w:style w:type="paragraph" w:customStyle="1" w:styleId="F32A831F537D4B59B994ECB4ED3A042B">
    <w:name w:val="F32A831F537D4B59B994ECB4ED3A042B"/>
    <w:rsid w:val="00A9455F"/>
  </w:style>
  <w:style w:type="paragraph" w:customStyle="1" w:styleId="DE4BF80D4F2D457895BA0EA06BB817F0">
    <w:name w:val="DE4BF80D4F2D457895BA0EA06BB817F0"/>
    <w:rsid w:val="00A9455F"/>
  </w:style>
  <w:style w:type="paragraph" w:customStyle="1" w:styleId="8BBE9AE1266748068D3906A1EF6863FC">
    <w:name w:val="8BBE9AE1266748068D3906A1EF6863FC"/>
    <w:rsid w:val="00A9455F"/>
  </w:style>
  <w:style w:type="paragraph" w:customStyle="1" w:styleId="5C54B6BDAE454E73A3EDA1F5576D3B6E">
    <w:name w:val="5C54B6BDAE454E73A3EDA1F5576D3B6E"/>
    <w:rsid w:val="00A9455F"/>
  </w:style>
  <w:style w:type="paragraph" w:customStyle="1" w:styleId="9962CE00C9E941DEA5D0C532B5DF9BD7">
    <w:name w:val="9962CE00C9E941DEA5D0C532B5DF9BD7"/>
    <w:rsid w:val="00A9455F"/>
  </w:style>
  <w:style w:type="paragraph" w:customStyle="1" w:styleId="9319C1F94A764D50BBE85C0BF03F1F08">
    <w:name w:val="9319C1F94A764D50BBE85C0BF03F1F08"/>
    <w:rsid w:val="00A9455F"/>
  </w:style>
  <w:style w:type="paragraph" w:customStyle="1" w:styleId="A5D9300A98674754AF8D2FFB1BDC271D">
    <w:name w:val="A5D9300A98674754AF8D2FFB1BDC271D"/>
    <w:rsid w:val="00A9455F"/>
  </w:style>
  <w:style w:type="paragraph" w:customStyle="1" w:styleId="EE47FA2DF85949008EF6511BE0715C66">
    <w:name w:val="EE47FA2DF85949008EF6511BE0715C66"/>
    <w:rsid w:val="00A9455F"/>
  </w:style>
  <w:style w:type="paragraph" w:customStyle="1" w:styleId="03BE40AAE1BE42A7B29A10A2506CB419">
    <w:name w:val="03BE40AAE1BE42A7B29A10A2506CB419"/>
    <w:rsid w:val="00A9455F"/>
  </w:style>
  <w:style w:type="paragraph" w:customStyle="1" w:styleId="41C40220CEB14018B5E250042586CAB1">
    <w:name w:val="41C40220CEB14018B5E250042586CAB1"/>
    <w:rsid w:val="00A9455F"/>
  </w:style>
  <w:style w:type="paragraph" w:customStyle="1" w:styleId="4AA33B7492BF4653B386AE947044C3EB">
    <w:name w:val="4AA33B7492BF4653B386AE947044C3EB"/>
    <w:rsid w:val="00A9455F"/>
  </w:style>
  <w:style w:type="paragraph" w:customStyle="1" w:styleId="4E9D3B37B6C94766A8DC36B482184C5C">
    <w:name w:val="4E9D3B37B6C94766A8DC36B482184C5C"/>
    <w:rsid w:val="00A9455F"/>
  </w:style>
  <w:style w:type="paragraph" w:customStyle="1" w:styleId="CFE2B9551A824B5FB68AC3A1CCD182D3">
    <w:name w:val="CFE2B9551A824B5FB68AC3A1CCD182D3"/>
    <w:rsid w:val="00A9455F"/>
  </w:style>
  <w:style w:type="paragraph" w:customStyle="1" w:styleId="CAC58E89DE794A51A2F82C1685C6DFFF">
    <w:name w:val="CAC58E89DE794A51A2F82C1685C6DFFF"/>
    <w:rsid w:val="00A9455F"/>
  </w:style>
  <w:style w:type="paragraph" w:customStyle="1" w:styleId="92A3A3A0A7F044528E15A5E6B6D20286">
    <w:name w:val="92A3A3A0A7F044528E15A5E6B6D20286"/>
    <w:rsid w:val="00A9455F"/>
  </w:style>
  <w:style w:type="paragraph" w:customStyle="1" w:styleId="4B09C52C64DD4604835EB1010E9BF6BE">
    <w:name w:val="4B09C52C64DD4604835EB1010E9BF6BE"/>
    <w:rsid w:val="00A9455F"/>
  </w:style>
  <w:style w:type="paragraph" w:customStyle="1" w:styleId="761E3B8014844E22BD205A20EC320116">
    <w:name w:val="761E3B8014844E22BD205A20EC320116"/>
    <w:rsid w:val="00A9455F"/>
  </w:style>
  <w:style w:type="paragraph" w:customStyle="1" w:styleId="8DFA28A260CE4061BC81033737452BA8">
    <w:name w:val="8DFA28A260CE4061BC81033737452BA8"/>
    <w:rsid w:val="00A9455F"/>
  </w:style>
  <w:style w:type="paragraph" w:customStyle="1" w:styleId="7DFB7E1B3E5F4836992C399057CFF433">
    <w:name w:val="7DFB7E1B3E5F4836992C399057CFF433"/>
    <w:rsid w:val="00A9455F"/>
  </w:style>
  <w:style w:type="paragraph" w:customStyle="1" w:styleId="4FFA9B6E850143379C429A910850ACE2">
    <w:name w:val="4FFA9B6E850143379C429A910850ACE2"/>
    <w:rsid w:val="00A9455F"/>
  </w:style>
  <w:style w:type="paragraph" w:customStyle="1" w:styleId="CA2EB138E48B460F8B75F2A5848E09F1">
    <w:name w:val="CA2EB138E48B460F8B75F2A5848E09F1"/>
    <w:rsid w:val="00A9455F"/>
  </w:style>
  <w:style w:type="paragraph" w:customStyle="1" w:styleId="1A1DE3E45E4F44059582EF0A5041B7E2">
    <w:name w:val="1A1DE3E45E4F44059582EF0A5041B7E2"/>
    <w:rsid w:val="00A9455F"/>
  </w:style>
  <w:style w:type="paragraph" w:customStyle="1" w:styleId="199D259BD9B8482B9494F564DCC5E06D">
    <w:name w:val="199D259BD9B8482B9494F564DCC5E06D"/>
    <w:rsid w:val="00A9455F"/>
  </w:style>
  <w:style w:type="paragraph" w:customStyle="1" w:styleId="1E58B3587860474FA852D3B37028BDF0">
    <w:name w:val="1E58B3587860474FA852D3B37028BDF0"/>
    <w:rsid w:val="00A9455F"/>
  </w:style>
  <w:style w:type="paragraph" w:customStyle="1" w:styleId="EEF96FBC4792400BB1656B03F4592C91">
    <w:name w:val="EEF96FBC4792400BB1656B03F4592C91"/>
    <w:rsid w:val="00A9455F"/>
  </w:style>
  <w:style w:type="paragraph" w:customStyle="1" w:styleId="B2BDCD836CC745F88A3D1CBD7DF372B9">
    <w:name w:val="B2BDCD836CC745F88A3D1CBD7DF372B9"/>
    <w:rsid w:val="00A9455F"/>
  </w:style>
  <w:style w:type="paragraph" w:customStyle="1" w:styleId="83B8903A08F146479153C2B0CAA561E5">
    <w:name w:val="83B8903A08F146479153C2B0CAA561E5"/>
    <w:rsid w:val="00A9455F"/>
  </w:style>
  <w:style w:type="paragraph" w:customStyle="1" w:styleId="0290F0D96FAD4D358D653BEAA82D9B94">
    <w:name w:val="0290F0D96FAD4D358D653BEAA82D9B94"/>
    <w:rsid w:val="00A9455F"/>
  </w:style>
  <w:style w:type="paragraph" w:customStyle="1" w:styleId="6C08A61BAA5B4FB6A125871D018BFB22">
    <w:name w:val="6C08A61BAA5B4FB6A125871D018BFB22"/>
    <w:rsid w:val="00A9455F"/>
  </w:style>
  <w:style w:type="paragraph" w:customStyle="1" w:styleId="806D1B244EC84B79B30C97E8AD92D35C">
    <w:name w:val="806D1B244EC84B79B30C97E8AD92D35C"/>
    <w:rsid w:val="00A9455F"/>
  </w:style>
  <w:style w:type="paragraph" w:customStyle="1" w:styleId="35D40254482249C5A088647D36DE2607">
    <w:name w:val="35D40254482249C5A088647D36DE2607"/>
    <w:rsid w:val="00A9455F"/>
  </w:style>
  <w:style w:type="paragraph" w:customStyle="1" w:styleId="D1B35393F2B74E5096F21E06B1CF159B">
    <w:name w:val="D1B35393F2B74E5096F21E06B1CF159B"/>
    <w:rsid w:val="00A9455F"/>
  </w:style>
  <w:style w:type="paragraph" w:customStyle="1" w:styleId="ED25BFC17D4E4D9582F14697AFA365D4">
    <w:name w:val="ED25BFC17D4E4D9582F14697AFA365D4"/>
    <w:rsid w:val="00A9455F"/>
  </w:style>
  <w:style w:type="paragraph" w:customStyle="1" w:styleId="9F27CEC457104B378EA62859B4079785">
    <w:name w:val="9F27CEC457104B378EA62859B4079785"/>
    <w:rsid w:val="00A9455F"/>
  </w:style>
  <w:style w:type="paragraph" w:customStyle="1" w:styleId="CF9F6A04822B491096BEF4B8DF7C56D3">
    <w:name w:val="CF9F6A04822B491096BEF4B8DF7C56D3"/>
    <w:rsid w:val="00A9455F"/>
  </w:style>
  <w:style w:type="paragraph" w:customStyle="1" w:styleId="1A5193CE35334025ACC6B5AF90D9617C">
    <w:name w:val="1A5193CE35334025ACC6B5AF90D9617C"/>
    <w:rsid w:val="00A9455F"/>
  </w:style>
  <w:style w:type="paragraph" w:customStyle="1" w:styleId="DF9FAA5F7E7947B985C121F1CED4EC15">
    <w:name w:val="DF9FAA5F7E7947B985C121F1CED4EC15"/>
    <w:rsid w:val="00A9455F"/>
  </w:style>
  <w:style w:type="paragraph" w:customStyle="1" w:styleId="BA506CC1589243D8BEB9C0194D3FB611">
    <w:name w:val="BA506CC1589243D8BEB9C0194D3FB611"/>
    <w:rsid w:val="00A9455F"/>
  </w:style>
  <w:style w:type="paragraph" w:customStyle="1" w:styleId="B027A5E15ADF4E37B42AF687A8AF05D6">
    <w:name w:val="B027A5E15ADF4E37B42AF687A8AF05D6"/>
    <w:rsid w:val="00A9455F"/>
  </w:style>
  <w:style w:type="paragraph" w:customStyle="1" w:styleId="BE750C235DB94E8488E03F6C10E48B17">
    <w:name w:val="BE750C235DB94E8488E03F6C10E48B17"/>
    <w:rsid w:val="00A9455F"/>
  </w:style>
  <w:style w:type="paragraph" w:customStyle="1" w:styleId="F7341ED5034F46128F0A9510AEA4F49D">
    <w:name w:val="F7341ED5034F46128F0A9510AEA4F49D"/>
    <w:rsid w:val="00A9455F"/>
  </w:style>
  <w:style w:type="paragraph" w:customStyle="1" w:styleId="1CD68326840140ABA91614F09B1C6751">
    <w:name w:val="1CD68326840140ABA91614F09B1C6751"/>
    <w:rsid w:val="00A9455F"/>
  </w:style>
  <w:style w:type="paragraph" w:customStyle="1" w:styleId="E0822D9FEA244853BDCC3140FDABAF53">
    <w:name w:val="E0822D9FEA244853BDCC3140FDABAF53"/>
    <w:rsid w:val="00A9455F"/>
  </w:style>
  <w:style w:type="paragraph" w:customStyle="1" w:styleId="7588F327611C4C0792106E7767A544E6">
    <w:name w:val="7588F327611C4C0792106E7767A544E6"/>
    <w:rsid w:val="00A9455F"/>
  </w:style>
  <w:style w:type="paragraph" w:customStyle="1" w:styleId="870E91D140014E678BB9F2CC3E390B32">
    <w:name w:val="870E91D140014E678BB9F2CC3E390B32"/>
    <w:rsid w:val="00A9455F"/>
  </w:style>
  <w:style w:type="paragraph" w:customStyle="1" w:styleId="C20F47B440D74E4DB9073210A9D0FCBC">
    <w:name w:val="C20F47B440D74E4DB9073210A9D0FCBC"/>
    <w:rsid w:val="00A9455F"/>
  </w:style>
  <w:style w:type="paragraph" w:customStyle="1" w:styleId="0C045D43CFCB4C94AF789D0C4E4B75D8">
    <w:name w:val="0C045D43CFCB4C94AF789D0C4E4B75D8"/>
    <w:rsid w:val="00A9455F"/>
  </w:style>
  <w:style w:type="paragraph" w:customStyle="1" w:styleId="D36864401EEA4E438049CC782CC6E000">
    <w:name w:val="D36864401EEA4E438049CC782CC6E000"/>
    <w:rsid w:val="00A9455F"/>
  </w:style>
  <w:style w:type="paragraph" w:customStyle="1" w:styleId="4F16EEBC24914D3EAEE1A85E612EDF28">
    <w:name w:val="4F16EEBC24914D3EAEE1A85E612EDF28"/>
    <w:rsid w:val="00A9455F"/>
  </w:style>
  <w:style w:type="paragraph" w:customStyle="1" w:styleId="D588476C1B834CD09BE233A917B6AABF">
    <w:name w:val="D588476C1B834CD09BE233A917B6AABF"/>
    <w:rsid w:val="00A9455F"/>
  </w:style>
  <w:style w:type="paragraph" w:customStyle="1" w:styleId="DB6DF91338B04437ABBD7DA82E4C02ED">
    <w:name w:val="DB6DF91338B04437ABBD7DA82E4C02ED"/>
    <w:rsid w:val="00A9455F"/>
  </w:style>
  <w:style w:type="paragraph" w:customStyle="1" w:styleId="FC66080725F94AEAA325EE8C2C125024">
    <w:name w:val="FC66080725F94AEAA325EE8C2C125024"/>
    <w:rsid w:val="00A9455F"/>
  </w:style>
  <w:style w:type="paragraph" w:customStyle="1" w:styleId="0A5971657E1048A6B6EC9E1EA5B2F898">
    <w:name w:val="0A5971657E1048A6B6EC9E1EA5B2F898"/>
    <w:rsid w:val="00A9455F"/>
  </w:style>
  <w:style w:type="paragraph" w:customStyle="1" w:styleId="835F744E6BA44038983444C287EBCEC5">
    <w:name w:val="835F744E6BA44038983444C287EBCEC5"/>
    <w:rsid w:val="00A9455F"/>
  </w:style>
  <w:style w:type="paragraph" w:customStyle="1" w:styleId="F1B30CACC8A440CF87C743369DE326CA">
    <w:name w:val="F1B30CACC8A440CF87C743369DE326CA"/>
    <w:rsid w:val="00A9455F"/>
  </w:style>
  <w:style w:type="paragraph" w:customStyle="1" w:styleId="F60C3A256A974DA0B2A3E6C867A8C41E">
    <w:name w:val="F60C3A256A974DA0B2A3E6C867A8C41E"/>
    <w:rsid w:val="00A9455F"/>
  </w:style>
  <w:style w:type="paragraph" w:customStyle="1" w:styleId="F5D289095C6E440CA8027CA5F1373BA5">
    <w:name w:val="F5D289095C6E440CA8027CA5F1373BA5"/>
    <w:rsid w:val="00A9455F"/>
  </w:style>
  <w:style w:type="paragraph" w:customStyle="1" w:styleId="82FAB85182CC46BCA8E19DD506F4D6C9">
    <w:name w:val="82FAB85182CC46BCA8E19DD506F4D6C9"/>
    <w:rsid w:val="00A9455F"/>
  </w:style>
  <w:style w:type="paragraph" w:customStyle="1" w:styleId="EDCD9542962A4818AE6E3772AC895F02">
    <w:name w:val="EDCD9542962A4818AE6E3772AC895F02"/>
    <w:rsid w:val="00A9455F"/>
  </w:style>
  <w:style w:type="paragraph" w:customStyle="1" w:styleId="8D385C18B6D44E5BA570FC95166C6CD6">
    <w:name w:val="8D385C18B6D44E5BA570FC95166C6CD6"/>
    <w:rsid w:val="00A9455F"/>
  </w:style>
  <w:style w:type="paragraph" w:customStyle="1" w:styleId="BF7491EC3FDB44B4BF813CC93A27BBF3">
    <w:name w:val="BF7491EC3FDB44B4BF813CC93A27BBF3"/>
    <w:rsid w:val="00A9455F"/>
  </w:style>
  <w:style w:type="paragraph" w:customStyle="1" w:styleId="334689F50FB14D8FB956B3B4004C5400">
    <w:name w:val="334689F50FB14D8FB956B3B4004C5400"/>
    <w:rsid w:val="00A9455F"/>
  </w:style>
  <w:style w:type="paragraph" w:customStyle="1" w:styleId="B734C15DD8B748C7B4456A1ECFB79282">
    <w:name w:val="B734C15DD8B748C7B4456A1ECFB79282"/>
    <w:rsid w:val="00A9455F"/>
  </w:style>
  <w:style w:type="paragraph" w:customStyle="1" w:styleId="70CBA5BCC07749AA9F7D74ED86BC46E1">
    <w:name w:val="70CBA5BCC07749AA9F7D74ED86BC46E1"/>
    <w:rsid w:val="00A9455F"/>
  </w:style>
  <w:style w:type="paragraph" w:customStyle="1" w:styleId="EA8518920747480BAA247ECD5604D4F4">
    <w:name w:val="EA8518920747480BAA247ECD5604D4F4"/>
    <w:rsid w:val="00A9455F"/>
  </w:style>
  <w:style w:type="paragraph" w:customStyle="1" w:styleId="8E2F1374537E4BB082AB2E524D3B6969">
    <w:name w:val="8E2F1374537E4BB082AB2E524D3B6969"/>
    <w:rsid w:val="00A9455F"/>
  </w:style>
  <w:style w:type="paragraph" w:customStyle="1" w:styleId="8B8D078AB62449DA948F65BA760120E4">
    <w:name w:val="8B8D078AB62449DA948F65BA760120E4"/>
    <w:rsid w:val="00A9455F"/>
  </w:style>
  <w:style w:type="paragraph" w:customStyle="1" w:styleId="D84790B5F1FA4B2D907B68AE9BCEC003">
    <w:name w:val="D84790B5F1FA4B2D907B68AE9BCEC003"/>
    <w:rsid w:val="00A9455F"/>
  </w:style>
  <w:style w:type="paragraph" w:customStyle="1" w:styleId="6E3072BC9B5B48E9BFCF1D5E59D2ACE5">
    <w:name w:val="6E3072BC9B5B48E9BFCF1D5E59D2ACE5"/>
    <w:rsid w:val="00A9455F"/>
  </w:style>
  <w:style w:type="paragraph" w:customStyle="1" w:styleId="207FCFBC05324CD687144931936B7D8F">
    <w:name w:val="207FCFBC05324CD687144931936B7D8F"/>
    <w:rsid w:val="00A9455F"/>
  </w:style>
  <w:style w:type="paragraph" w:customStyle="1" w:styleId="1E54665174B444AC93D6BBA17736F96A">
    <w:name w:val="1E54665174B444AC93D6BBA17736F96A"/>
    <w:rsid w:val="00A9455F"/>
  </w:style>
  <w:style w:type="paragraph" w:customStyle="1" w:styleId="76375BB5D0034D82B97E632AA37AE01E">
    <w:name w:val="76375BB5D0034D82B97E632AA37AE01E"/>
    <w:rsid w:val="00A9455F"/>
  </w:style>
  <w:style w:type="paragraph" w:customStyle="1" w:styleId="72D457B3D3DD4AC38EEBDACE011BB69F">
    <w:name w:val="72D457B3D3DD4AC38EEBDACE011BB69F"/>
    <w:rsid w:val="00A9455F"/>
  </w:style>
  <w:style w:type="paragraph" w:customStyle="1" w:styleId="984C03819AD4470C95422B7ABFDB1CA2">
    <w:name w:val="984C03819AD4470C95422B7ABFDB1CA2"/>
    <w:rsid w:val="00A9455F"/>
  </w:style>
  <w:style w:type="paragraph" w:customStyle="1" w:styleId="7E98937F3882441A9E9382CFFBB0AB7E">
    <w:name w:val="7E98937F3882441A9E9382CFFBB0AB7E"/>
    <w:rsid w:val="00A9455F"/>
  </w:style>
  <w:style w:type="paragraph" w:customStyle="1" w:styleId="E08E381E9DB9431E880FBB9B9BD0BB1D">
    <w:name w:val="E08E381E9DB9431E880FBB9B9BD0BB1D"/>
    <w:rsid w:val="00A9455F"/>
  </w:style>
  <w:style w:type="paragraph" w:customStyle="1" w:styleId="9D5A9038598147E69AA202D0EB03EF14">
    <w:name w:val="9D5A9038598147E69AA202D0EB03EF14"/>
    <w:rsid w:val="00A9455F"/>
  </w:style>
  <w:style w:type="paragraph" w:customStyle="1" w:styleId="906311D2A61D4FDB83EEB6E6A392F0AE">
    <w:name w:val="906311D2A61D4FDB83EEB6E6A392F0AE"/>
    <w:rsid w:val="00A9455F"/>
  </w:style>
  <w:style w:type="paragraph" w:customStyle="1" w:styleId="C44D63E4F8F04E4FBF4A119432C17930">
    <w:name w:val="C44D63E4F8F04E4FBF4A119432C17930"/>
    <w:rsid w:val="00A9455F"/>
  </w:style>
  <w:style w:type="paragraph" w:customStyle="1" w:styleId="57AADD2738C64A70B0B2CA068423F0AE">
    <w:name w:val="57AADD2738C64A70B0B2CA068423F0AE"/>
    <w:rsid w:val="00A9455F"/>
  </w:style>
  <w:style w:type="paragraph" w:customStyle="1" w:styleId="63C3889CA61B44B2802FA571A531DCC5">
    <w:name w:val="63C3889CA61B44B2802FA571A531DCC5"/>
    <w:rsid w:val="00A9455F"/>
  </w:style>
  <w:style w:type="paragraph" w:customStyle="1" w:styleId="6B3496A15D774E14B34A0D15CEFFE4BD">
    <w:name w:val="6B3496A15D774E14B34A0D15CEFFE4BD"/>
    <w:rsid w:val="00A9455F"/>
  </w:style>
  <w:style w:type="paragraph" w:customStyle="1" w:styleId="E0F6FDFEA930495A9C267B39E57D6CE6">
    <w:name w:val="E0F6FDFEA930495A9C267B39E57D6CE6"/>
    <w:rsid w:val="00A9455F"/>
  </w:style>
  <w:style w:type="paragraph" w:customStyle="1" w:styleId="C057FA2384A54D0E837B85308E66F96A">
    <w:name w:val="C057FA2384A54D0E837B85308E66F96A"/>
    <w:rsid w:val="00A9455F"/>
  </w:style>
  <w:style w:type="paragraph" w:customStyle="1" w:styleId="FF1F8E0F9C5644449A945D336BAD940B">
    <w:name w:val="FF1F8E0F9C5644449A945D336BAD940B"/>
    <w:rsid w:val="00A9455F"/>
  </w:style>
  <w:style w:type="paragraph" w:customStyle="1" w:styleId="8AAA8DDB9B8B406BA82EFE5B650B7AE9">
    <w:name w:val="8AAA8DDB9B8B406BA82EFE5B650B7AE9"/>
    <w:rsid w:val="00A9455F"/>
  </w:style>
  <w:style w:type="paragraph" w:customStyle="1" w:styleId="A64D8CFE4C47489999F19274504DE5FD">
    <w:name w:val="A64D8CFE4C47489999F19274504DE5FD"/>
    <w:rsid w:val="00A9455F"/>
  </w:style>
  <w:style w:type="paragraph" w:customStyle="1" w:styleId="2850B4747E534D98BD66E6BA082AD4B8">
    <w:name w:val="2850B4747E534D98BD66E6BA082AD4B8"/>
    <w:rsid w:val="00A9455F"/>
  </w:style>
  <w:style w:type="paragraph" w:customStyle="1" w:styleId="7E44298BA11E46CDA40A154E5CCF4E0E">
    <w:name w:val="7E44298BA11E46CDA40A154E5CCF4E0E"/>
    <w:rsid w:val="00A9455F"/>
  </w:style>
  <w:style w:type="paragraph" w:customStyle="1" w:styleId="347A04394E4D4DB692202829FB13BAA2">
    <w:name w:val="347A04394E4D4DB692202829FB13BAA2"/>
    <w:rsid w:val="00A9455F"/>
  </w:style>
  <w:style w:type="paragraph" w:customStyle="1" w:styleId="3951AD618C704756988E15D4A164DD9A">
    <w:name w:val="3951AD618C704756988E15D4A164DD9A"/>
    <w:rsid w:val="00A9455F"/>
  </w:style>
  <w:style w:type="paragraph" w:customStyle="1" w:styleId="28CAF2CE209E4C2C8563DCD22FFF9DC1">
    <w:name w:val="28CAF2CE209E4C2C8563DCD22FFF9DC1"/>
    <w:rsid w:val="00A9455F"/>
  </w:style>
  <w:style w:type="paragraph" w:customStyle="1" w:styleId="D52D2E8970FB4352B6C48CC25E163C09">
    <w:name w:val="D52D2E8970FB4352B6C48CC25E163C09"/>
    <w:rsid w:val="00A9455F"/>
  </w:style>
  <w:style w:type="paragraph" w:customStyle="1" w:styleId="BCB37C7659414927AEDA21C0DC43875D">
    <w:name w:val="BCB37C7659414927AEDA21C0DC43875D"/>
    <w:rsid w:val="00A9455F"/>
  </w:style>
  <w:style w:type="paragraph" w:customStyle="1" w:styleId="1AFE7F76F52640F5960B8D4BF2C0E426">
    <w:name w:val="1AFE7F76F52640F5960B8D4BF2C0E426"/>
    <w:rsid w:val="00A9455F"/>
  </w:style>
  <w:style w:type="paragraph" w:customStyle="1" w:styleId="BF97506355E44C70A891BA48C5C291E8">
    <w:name w:val="BF97506355E44C70A891BA48C5C291E8"/>
    <w:rsid w:val="00A9455F"/>
  </w:style>
  <w:style w:type="paragraph" w:customStyle="1" w:styleId="F30B1DC77DA54185B3EEA0B6FE507282">
    <w:name w:val="F30B1DC77DA54185B3EEA0B6FE507282"/>
    <w:rsid w:val="00A9455F"/>
  </w:style>
  <w:style w:type="paragraph" w:customStyle="1" w:styleId="3815557921804DF0A59039989DD9482B">
    <w:name w:val="3815557921804DF0A59039989DD9482B"/>
    <w:rsid w:val="00A9455F"/>
  </w:style>
  <w:style w:type="paragraph" w:customStyle="1" w:styleId="A5B3ED5275FE44A2AE9E1222A4F6FDF4">
    <w:name w:val="A5B3ED5275FE44A2AE9E1222A4F6FDF4"/>
    <w:rsid w:val="00A9455F"/>
  </w:style>
  <w:style w:type="paragraph" w:customStyle="1" w:styleId="D4CEB5CDE6F140E6870F9A93529A9DCE">
    <w:name w:val="D4CEB5CDE6F140E6870F9A93529A9DCE"/>
    <w:rsid w:val="00A9455F"/>
  </w:style>
  <w:style w:type="paragraph" w:customStyle="1" w:styleId="E6396270DCFA4F818BBE6808867E9BA1">
    <w:name w:val="E6396270DCFA4F818BBE6808867E9BA1"/>
    <w:rsid w:val="00A9455F"/>
  </w:style>
  <w:style w:type="paragraph" w:customStyle="1" w:styleId="A724016807714BB88446E3D385DDFA5A">
    <w:name w:val="A724016807714BB88446E3D385DDFA5A"/>
    <w:rsid w:val="00A9455F"/>
  </w:style>
  <w:style w:type="paragraph" w:customStyle="1" w:styleId="7956426122FE42BF8513C2DDB6C99CEC">
    <w:name w:val="7956426122FE42BF8513C2DDB6C99CEC"/>
    <w:rsid w:val="00A9455F"/>
  </w:style>
  <w:style w:type="paragraph" w:customStyle="1" w:styleId="1D712715EFED464AA5D30A30ED1B2AF9">
    <w:name w:val="1D712715EFED464AA5D30A30ED1B2AF9"/>
    <w:rsid w:val="00A9455F"/>
  </w:style>
  <w:style w:type="paragraph" w:customStyle="1" w:styleId="2B6DE9E9B9D448FCAAC94A275E72E265">
    <w:name w:val="2B6DE9E9B9D448FCAAC94A275E72E265"/>
    <w:rsid w:val="00A9455F"/>
  </w:style>
  <w:style w:type="paragraph" w:customStyle="1" w:styleId="F7108268B2D54C55B362C275A7DCFF21">
    <w:name w:val="F7108268B2D54C55B362C275A7DCFF21"/>
    <w:rsid w:val="00A9455F"/>
  </w:style>
  <w:style w:type="paragraph" w:customStyle="1" w:styleId="32CDCD4EDC2442C18970B3D642ED25D9">
    <w:name w:val="32CDCD4EDC2442C18970B3D642ED25D9"/>
    <w:rsid w:val="00A9455F"/>
  </w:style>
  <w:style w:type="paragraph" w:customStyle="1" w:styleId="574AB19786634CD0B73F37DF765A6733">
    <w:name w:val="574AB19786634CD0B73F37DF765A6733"/>
    <w:rsid w:val="00A9455F"/>
  </w:style>
  <w:style w:type="paragraph" w:customStyle="1" w:styleId="51841158FDE8428EB1DED3EDB0F80E2D">
    <w:name w:val="51841158FDE8428EB1DED3EDB0F80E2D"/>
    <w:rsid w:val="00A9455F"/>
  </w:style>
  <w:style w:type="paragraph" w:customStyle="1" w:styleId="FCB162074E614E6E96070247674C8FD2">
    <w:name w:val="FCB162074E614E6E96070247674C8FD2"/>
    <w:rsid w:val="00A9455F"/>
  </w:style>
  <w:style w:type="paragraph" w:customStyle="1" w:styleId="51CE1761EE2D40A0BDDF6A59EA6A887D">
    <w:name w:val="51CE1761EE2D40A0BDDF6A59EA6A887D"/>
    <w:rsid w:val="00A9455F"/>
  </w:style>
  <w:style w:type="paragraph" w:customStyle="1" w:styleId="3A55EB51EDD64908B5D6EEB9180EE513">
    <w:name w:val="3A55EB51EDD64908B5D6EEB9180EE513"/>
    <w:rsid w:val="00A9455F"/>
  </w:style>
  <w:style w:type="paragraph" w:customStyle="1" w:styleId="AD4257059F7B4080AE1145964942D33B">
    <w:name w:val="AD4257059F7B4080AE1145964942D33B"/>
    <w:rsid w:val="00A9455F"/>
  </w:style>
  <w:style w:type="paragraph" w:customStyle="1" w:styleId="DADAC125CFE248BDBE8046629057E379">
    <w:name w:val="DADAC125CFE248BDBE8046629057E379"/>
    <w:rsid w:val="00A9455F"/>
  </w:style>
  <w:style w:type="paragraph" w:customStyle="1" w:styleId="BE67738477D14A7A831649C0EDF737D0">
    <w:name w:val="BE67738477D14A7A831649C0EDF737D0"/>
    <w:rsid w:val="00A9455F"/>
  </w:style>
  <w:style w:type="paragraph" w:customStyle="1" w:styleId="DD535108112641BEA999FCACB9E3BC04">
    <w:name w:val="DD535108112641BEA999FCACB9E3BC04"/>
    <w:rsid w:val="00A9455F"/>
  </w:style>
  <w:style w:type="paragraph" w:customStyle="1" w:styleId="1113D759B14D44408F2842FE679C59A8">
    <w:name w:val="1113D759B14D44408F2842FE679C59A8"/>
    <w:rsid w:val="00A9455F"/>
  </w:style>
  <w:style w:type="paragraph" w:customStyle="1" w:styleId="CB0198C3B23745C7B47F4B05589BB87F">
    <w:name w:val="CB0198C3B23745C7B47F4B05589BB87F"/>
    <w:rsid w:val="00A9455F"/>
  </w:style>
  <w:style w:type="paragraph" w:customStyle="1" w:styleId="FA8DFB5CE9634AC68B5BF2D444C4359F">
    <w:name w:val="FA8DFB5CE9634AC68B5BF2D444C4359F"/>
    <w:rsid w:val="00A9455F"/>
  </w:style>
  <w:style w:type="paragraph" w:customStyle="1" w:styleId="2FB587BBADEB404B8B24D7CB3B302504">
    <w:name w:val="2FB587BBADEB404B8B24D7CB3B302504"/>
    <w:rsid w:val="00A9455F"/>
  </w:style>
  <w:style w:type="paragraph" w:customStyle="1" w:styleId="015043E38F614D8198DEED6936B722F6">
    <w:name w:val="015043E38F614D8198DEED6936B722F6"/>
    <w:rsid w:val="00A9455F"/>
  </w:style>
  <w:style w:type="paragraph" w:customStyle="1" w:styleId="F7CE530F61594EFEA3AE42934F42CC3B">
    <w:name w:val="F7CE530F61594EFEA3AE42934F42CC3B"/>
    <w:rsid w:val="00A9455F"/>
  </w:style>
  <w:style w:type="paragraph" w:customStyle="1" w:styleId="BDDEB9A8CEB845E39AECBB7F7074399E">
    <w:name w:val="BDDEB9A8CEB845E39AECBB7F7074399E"/>
    <w:rsid w:val="00A9455F"/>
  </w:style>
  <w:style w:type="paragraph" w:customStyle="1" w:styleId="9C21A575CE4D4BAFA550449145556776">
    <w:name w:val="9C21A575CE4D4BAFA550449145556776"/>
    <w:rsid w:val="00A9455F"/>
  </w:style>
  <w:style w:type="paragraph" w:customStyle="1" w:styleId="42BAEC6F5E564FE8847D20A6BE32B6AB">
    <w:name w:val="42BAEC6F5E564FE8847D20A6BE32B6AB"/>
    <w:rsid w:val="00A9455F"/>
  </w:style>
  <w:style w:type="paragraph" w:customStyle="1" w:styleId="766536EF11A242CBA083E59B229FF848">
    <w:name w:val="766536EF11A242CBA083E59B229FF848"/>
    <w:rsid w:val="00A9455F"/>
  </w:style>
  <w:style w:type="paragraph" w:customStyle="1" w:styleId="DECEAA392EAF4A1F83F95416CFEAC0D5">
    <w:name w:val="DECEAA392EAF4A1F83F95416CFEAC0D5"/>
    <w:rsid w:val="00A9455F"/>
  </w:style>
  <w:style w:type="paragraph" w:customStyle="1" w:styleId="00F26E25341A41FEAF0C70D43DCF027F">
    <w:name w:val="00F26E25341A41FEAF0C70D43DCF027F"/>
    <w:rsid w:val="00A9455F"/>
  </w:style>
  <w:style w:type="paragraph" w:customStyle="1" w:styleId="9F69BA65E3E848D4A19E45F0184F957C">
    <w:name w:val="9F69BA65E3E848D4A19E45F0184F957C"/>
    <w:rsid w:val="00A9455F"/>
  </w:style>
  <w:style w:type="paragraph" w:customStyle="1" w:styleId="531BDEB52B89442988F01E9E2C417239">
    <w:name w:val="531BDEB52B89442988F01E9E2C417239"/>
    <w:rsid w:val="00A9455F"/>
  </w:style>
  <w:style w:type="paragraph" w:customStyle="1" w:styleId="24B249DA120E4733978BCF3A03B19D04">
    <w:name w:val="24B249DA120E4733978BCF3A03B19D04"/>
    <w:rsid w:val="00A9455F"/>
  </w:style>
  <w:style w:type="paragraph" w:customStyle="1" w:styleId="22DE8D502E9B4A8089169A4B9FD53F16">
    <w:name w:val="22DE8D502E9B4A8089169A4B9FD53F16"/>
    <w:rsid w:val="00A9455F"/>
  </w:style>
  <w:style w:type="paragraph" w:customStyle="1" w:styleId="A5BED7FF63234E4BA72DDE22F23BDAE3">
    <w:name w:val="A5BED7FF63234E4BA72DDE22F23BDAE3"/>
    <w:rsid w:val="00A9455F"/>
  </w:style>
  <w:style w:type="paragraph" w:customStyle="1" w:styleId="5A063E34B61C4C9080E482E56C7B7334">
    <w:name w:val="5A063E34B61C4C9080E482E56C7B7334"/>
    <w:rsid w:val="00A9455F"/>
  </w:style>
  <w:style w:type="paragraph" w:customStyle="1" w:styleId="726FBAFBB96944FB8A7386F5C590A235">
    <w:name w:val="726FBAFBB96944FB8A7386F5C590A235"/>
    <w:rsid w:val="00A9455F"/>
  </w:style>
  <w:style w:type="paragraph" w:customStyle="1" w:styleId="3ADEB23EDA7D440FBD5631DACB480E15">
    <w:name w:val="3ADEB23EDA7D440FBD5631DACB480E15"/>
    <w:rsid w:val="00A9455F"/>
  </w:style>
  <w:style w:type="paragraph" w:customStyle="1" w:styleId="38E80E90BA904A109E34FC81C7BF9DCF">
    <w:name w:val="38E80E90BA904A109E34FC81C7BF9DCF"/>
    <w:rsid w:val="00A9455F"/>
  </w:style>
  <w:style w:type="paragraph" w:customStyle="1" w:styleId="C874C1DA16B34E8F9156A3C07B085E64">
    <w:name w:val="C874C1DA16B34E8F9156A3C07B085E64"/>
    <w:rsid w:val="00A9455F"/>
  </w:style>
  <w:style w:type="paragraph" w:customStyle="1" w:styleId="0AD7C99382FD40DCA73CA1C70B65F2EA">
    <w:name w:val="0AD7C99382FD40DCA73CA1C70B65F2EA"/>
    <w:rsid w:val="00A9455F"/>
  </w:style>
  <w:style w:type="paragraph" w:customStyle="1" w:styleId="211E06053A634743866DC4B0DC3DC2C9">
    <w:name w:val="211E06053A634743866DC4B0DC3DC2C9"/>
    <w:rsid w:val="00A9455F"/>
  </w:style>
  <w:style w:type="paragraph" w:customStyle="1" w:styleId="41FE1B03EED44759809729ED8859AD81">
    <w:name w:val="41FE1B03EED44759809729ED8859AD81"/>
    <w:rsid w:val="00A9455F"/>
  </w:style>
  <w:style w:type="paragraph" w:customStyle="1" w:styleId="4B9DB231196743CBA986FE1942E91043">
    <w:name w:val="4B9DB231196743CBA986FE1942E91043"/>
    <w:rsid w:val="00A9455F"/>
  </w:style>
  <w:style w:type="paragraph" w:customStyle="1" w:styleId="48651A401B974738BF1506CCE1186716">
    <w:name w:val="48651A401B974738BF1506CCE1186716"/>
    <w:rsid w:val="00A9455F"/>
  </w:style>
  <w:style w:type="paragraph" w:customStyle="1" w:styleId="222D35049BA04F5CAB0BCF4592D21E93">
    <w:name w:val="222D35049BA04F5CAB0BCF4592D21E93"/>
    <w:rsid w:val="00A9455F"/>
  </w:style>
  <w:style w:type="paragraph" w:customStyle="1" w:styleId="956DC2FECC0549E2A25E462659CA4E0D">
    <w:name w:val="956DC2FECC0549E2A25E462659CA4E0D"/>
    <w:rsid w:val="00A9455F"/>
  </w:style>
  <w:style w:type="paragraph" w:customStyle="1" w:styleId="1C54639A15AC4112A6387579F7C571C2">
    <w:name w:val="1C54639A15AC4112A6387579F7C571C2"/>
    <w:rsid w:val="00A9455F"/>
  </w:style>
  <w:style w:type="paragraph" w:customStyle="1" w:styleId="2393579F22804387883578A3CF3645FF">
    <w:name w:val="2393579F22804387883578A3CF3645FF"/>
    <w:rsid w:val="00A9455F"/>
  </w:style>
  <w:style w:type="paragraph" w:customStyle="1" w:styleId="F9C853C075E041BA9B700930C646A47D">
    <w:name w:val="F9C853C075E041BA9B700930C646A47D"/>
    <w:rsid w:val="00A9455F"/>
  </w:style>
  <w:style w:type="paragraph" w:customStyle="1" w:styleId="8366AECD0FB549C08928E6F991F0F05D">
    <w:name w:val="8366AECD0FB549C08928E6F991F0F05D"/>
    <w:rsid w:val="00A9455F"/>
  </w:style>
  <w:style w:type="paragraph" w:customStyle="1" w:styleId="6E227A9C55264E67A2418C6B8A99813A">
    <w:name w:val="6E227A9C55264E67A2418C6B8A99813A"/>
    <w:rsid w:val="00A9455F"/>
  </w:style>
  <w:style w:type="paragraph" w:customStyle="1" w:styleId="A7A123B6AA41496B9FB38FB8B738841A">
    <w:name w:val="A7A123B6AA41496B9FB38FB8B738841A"/>
    <w:rsid w:val="00A9455F"/>
  </w:style>
  <w:style w:type="paragraph" w:customStyle="1" w:styleId="37613743F93E4B9590346A09FF777409">
    <w:name w:val="37613743F93E4B9590346A09FF777409"/>
    <w:rsid w:val="00A9455F"/>
  </w:style>
  <w:style w:type="paragraph" w:customStyle="1" w:styleId="5937A3D034B24EB0A4498F7A047FAAAA">
    <w:name w:val="5937A3D034B24EB0A4498F7A047FAAAA"/>
    <w:rsid w:val="00A9455F"/>
  </w:style>
  <w:style w:type="paragraph" w:customStyle="1" w:styleId="B6F1B9A41E2B4E5CAD623C966C52779B">
    <w:name w:val="B6F1B9A41E2B4E5CAD623C966C52779B"/>
    <w:rsid w:val="00A9455F"/>
  </w:style>
  <w:style w:type="paragraph" w:customStyle="1" w:styleId="225C6D31A25044A1BC281A68F97F591D">
    <w:name w:val="225C6D31A25044A1BC281A68F97F591D"/>
    <w:rsid w:val="00A9455F"/>
  </w:style>
  <w:style w:type="paragraph" w:customStyle="1" w:styleId="14BF3126AAF04FDCBCC1B935E8BB6A16">
    <w:name w:val="14BF3126AAF04FDCBCC1B935E8BB6A16"/>
    <w:rsid w:val="00A9455F"/>
  </w:style>
  <w:style w:type="paragraph" w:customStyle="1" w:styleId="71E6DC89517149E7AB4C0589E1ADF378">
    <w:name w:val="71E6DC89517149E7AB4C0589E1ADF378"/>
    <w:rsid w:val="00A9455F"/>
  </w:style>
  <w:style w:type="paragraph" w:customStyle="1" w:styleId="948867C5402E4CBD867C1E9959117777">
    <w:name w:val="948867C5402E4CBD867C1E9959117777"/>
    <w:rsid w:val="00A9455F"/>
  </w:style>
  <w:style w:type="paragraph" w:customStyle="1" w:styleId="3FC4675512394E828EA319819ADA7F86">
    <w:name w:val="3FC4675512394E828EA319819ADA7F86"/>
    <w:rsid w:val="00A9455F"/>
  </w:style>
  <w:style w:type="paragraph" w:customStyle="1" w:styleId="ECE42FBAB9E64B4896EBBEE68A3BE8DC">
    <w:name w:val="ECE42FBAB9E64B4896EBBEE68A3BE8DC"/>
    <w:rsid w:val="00A9455F"/>
  </w:style>
  <w:style w:type="paragraph" w:customStyle="1" w:styleId="2B26056445F544289137132F50569FB7">
    <w:name w:val="2B26056445F544289137132F50569FB7"/>
    <w:rsid w:val="00A9455F"/>
  </w:style>
  <w:style w:type="paragraph" w:customStyle="1" w:styleId="68EECD69ABC64FF0B556A2BA86399E20">
    <w:name w:val="68EECD69ABC64FF0B556A2BA86399E20"/>
    <w:rsid w:val="00A9455F"/>
  </w:style>
  <w:style w:type="paragraph" w:customStyle="1" w:styleId="68276AA11F7F4358AF113466C874C887">
    <w:name w:val="68276AA11F7F4358AF113466C874C887"/>
    <w:rsid w:val="00A9455F"/>
  </w:style>
  <w:style w:type="paragraph" w:customStyle="1" w:styleId="406EA815F0604CC78AEC186FB7126C6A">
    <w:name w:val="406EA815F0604CC78AEC186FB7126C6A"/>
    <w:rsid w:val="00A9455F"/>
  </w:style>
  <w:style w:type="paragraph" w:customStyle="1" w:styleId="099EDBC9019140F9920B460980F2B967">
    <w:name w:val="099EDBC9019140F9920B460980F2B967"/>
    <w:rsid w:val="00A9455F"/>
  </w:style>
  <w:style w:type="paragraph" w:customStyle="1" w:styleId="F57DF70D22BC4323AA4CD817287B9CEE">
    <w:name w:val="F57DF70D22BC4323AA4CD817287B9CEE"/>
    <w:rsid w:val="00A9455F"/>
  </w:style>
  <w:style w:type="paragraph" w:customStyle="1" w:styleId="10AB32C39A984E1583DED7997EA1BC83">
    <w:name w:val="10AB32C39A984E1583DED7997EA1BC83"/>
    <w:rsid w:val="00A9455F"/>
  </w:style>
  <w:style w:type="paragraph" w:customStyle="1" w:styleId="0678B6B9462E41588B536C94ACF404D0">
    <w:name w:val="0678B6B9462E41588B536C94ACF404D0"/>
    <w:rsid w:val="00A9455F"/>
  </w:style>
  <w:style w:type="paragraph" w:customStyle="1" w:styleId="0228826DD1AE4B20AC46657FBF2976C2">
    <w:name w:val="0228826DD1AE4B20AC46657FBF2976C2"/>
    <w:rsid w:val="00A9455F"/>
  </w:style>
  <w:style w:type="paragraph" w:customStyle="1" w:styleId="CC3EBB109B9344D2A6C788BAD173A662">
    <w:name w:val="CC3EBB109B9344D2A6C788BAD173A662"/>
    <w:rsid w:val="00A9455F"/>
  </w:style>
  <w:style w:type="paragraph" w:customStyle="1" w:styleId="2E5252DFADB24F50B7E5529C7193DDD7">
    <w:name w:val="2E5252DFADB24F50B7E5529C7193DDD7"/>
    <w:rsid w:val="00A9455F"/>
  </w:style>
  <w:style w:type="paragraph" w:customStyle="1" w:styleId="74180B034C7E4DEDAC26E5A53F094326">
    <w:name w:val="74180B034C7E4DEDAC26E5A53F094326"/>
    <w:rsid w:val="00A9455F"/>
  </w:style>
  <w:style w:type="paragraph" w:customStyle="1" w:styleId="D92BA9A803354257BE94AD10AF981AE2">
    <w:name w:val="D92BA9A803354257BE94AD10AF981AE2"/>
    <w:rsid w:val="00A9455F"/>
  </w:style>
  <w:style w:type="paragraph" w:customStyle="1" w:styleId="86E58205CAAD4158A7D563E02CFCE71D">
    <w:name w:val="86E58205CAAD4158A7D563E02CFCE71D"/>
    <w:rsid w:val="00A9455F"/>
  </w:style>
  <w:style w:type="paragraph" w:customStyle="1" w:styleId="A20400638B2B46E9AA8FDF9C335D525A">
    <w:name w:val="A20400638B2B46E9AA8FDF9C335D525A"/>
    <w:rsid w:val="00A9455F"/>
  </w:style>
  <w:style w:type="paragraph" w:customStyle="1" w:styleId="7E73AB375FF64D1DB423A276D506D170">
    <w:name w:val="7E73AB375FF64D1DB423A276D506D170"/>
    <w:rsid w:val="00A9455F"/>
  </w:style>
  <w:style w:type="paragraph" w:customStyle="1" w:styleId="D11E992D144A42A39F73B835474F99D5">
    <w:name w:val="D11E992D144A42A39F73B835474F99D5"/>
    <w:rsid w:val="00A9455F"/>
  </w:style>
  <w:style w:type="paragraph" w:customStyle="1" w:styleId="80CB009C3348428287A337DEADF3254C">
    <w:name w:val="80CB009C3348428287A337DEADF3254C"/>
    <w:rsid w:val="00A9455F"/>
  </w:style>
  <w:style w:type="paragraph" w:customStyle="1" w:styleId="7F3F7486E5CE4343B79B3C8633780345">
    <w:name w:val="7F3F7486E5CE4343B79B3C8633780345"/>
    <w:rsid w:val="00A9455F"/>
  </w:style>
  <w:style w:type="paragraph" w:customStyle="1" w:styleId="DBB6E92FEDEA4D98961DB6E57E5E2EE3">
    <w:name w:val="DBB6E92FEDEA4D98961DB6E57E5E2EE3"/>
    <w:rsid w:val="00A9455F"/>
  </w:style>
  <w:style w:type="paragraph" w:customStyle="1" w:styleId="A2C2B405A05F49A6834877EB719F8B32">
    <w:name w:val="A2C2B405A05F49A6834877EB719F8B32"/>
    <w:rsid w:val="00A9455F"/>
  </w:style>
  <w:style w:type="paragraph" w:customStyle="1" w:styleId="374E376F8B6E494CA3424B43785B7092">
    <w:name w:val="374E376F8B6E494CA3424B43785B7092"/>
    <w:rsid w:val="00A9455F"/>
  </w:style>
  <w:style w:type="paragraph" w:customStyle="1" w:styleId="39B5A0E8C99D4AB5AED612473F509858">
    <w:name w:val="39B5A0E8C99D4AB5AED612473F509858"/>
    <w:rsid w:val="00A9455F"/>
  </w:style>
  <w:style w:type="paragraph" w:customStyle="1" w:styleId="4B9B6DF3E6134B51ADD33858B302F9FC">
    <w:name w:val="4B9B6DF3E6134B51ADD33858B302F9FC"/>
    <w:rsid w:val="00A9455F"/>
  </w:style>
  <w:style w:type="paragraph" w:customStyle="1" w:styleId="6655D239DFB040DE9A2722B30D32CFF6">
    <w:name w:val="6655D239DFB040DE9A2722B30D32CFF6"/>
    <w:rsid w:val="00A9455F"/>
  </w:style>
  <w:style w:type="paragraph" w:customStyle="1" w:styleId="702A87B0E8D347DB9F4112938B26C9A9">
    <w:name w:val="702A87B0E8D347DB9F4112938B26C9A9"/>
    <w:rsid w:val="00A9455F"/>
  </w:style>
  <w:style w:type="paragraph" w:customStyle="1" w:styleId="AF720C87DB9A43209905C7281FD1FC2F">
    <w:name w:val="AF720C87DB9A43209905C7281FD1FC2F"/>
    <w:rsid w:val="00A9455F"/>
  </w:style>
  <w:style w:type="paragraph" w:customStyle="1" w:styleId="DF33EE81E2514988998B6F0D16612288">
    <w:name w:val="DF33EE81E2514988998B6F0D16612288"/>
    <w:rsid w:val="00A9455F"/>
  </w:style>
  <w:style w:type="paragraph" w:customStyle="1" w:styleId="D012E0A6CB0B40618B79706C0219F918">
    <w:name w:val="D012E0A6CB0B40618B79706C0219F918"/>
    <w:rsid w:val="00E376F9"/>
  </w:style>
  <w:style w:type="paragraph" w:customStyle="1" w:styleId="217F90B3EB38492AA6598B744CA87A72">
    <w:name w:val="217F90B3EB38492AA6598B744CA87A72"/>
    <w:rsid w:val="00E376F9"/>
  </w:style>
  <w:style w:type="paragraph" w:customStyle="1" w:styleId="108BD6F84D504A3E98BE12D3771036E9">
    <w:name w:val="108BD6F84D504A3E98BE12D3771036E9"/>
    <w:rsid w:val="00E376F9"/>
  </w:style>
  <w:style w:type="paragraph" w:customStyle="1" w:styleId="D67C1DB558B64157BE701CCF00E97624">
    <w:name w:val="D67C1DB558B64157BE701CCF00E97624"/>
    <w:rsid w:val="00E376F9"/>
  </w:style>
  <w:style w:type="paragraph" w:customStyle="1" w:styleId="0B4FC97B5E304E56A429BC7FECA6FE3D">
    <w:name w:val="0B4FC97B5E304E56A429BC7FECA6FE3D"/>
    <w:rsid w:val="00631BF7"/>
  </w:style>
  <w:style w:type="paragraph" w:customStyle="1" w:styleId="E55277E5AA4A45C589C03A364CBA7CAA">
    <w:name w:val="E55277E5AA4A45C589C03A364CBA7CAA"/>
    <w:rsid w:val="008F5EBD"/>
  </w:style>
  <w:style w:type="paragraph" w:customStyle="1" w:styleId="E0DAE8C48A354E5888643E86B939C929">
    <w:name w:val="E0DAE8C48A354E5888643E86B939C929"/>
    <w:rsid w:val="008F5EBD"/>
  </w:style>
  <w:style w:type="paragraph" w:customStyle="1" w:styleId="C1631A496F8746ABAFC55F1D029303FA">
    <w:name w:val="C1631A496F8746ABAFC55F1D029303FA"/>
    <w:rsid w:val="008F5EBD"/>
  </w:style>
  <w:style w:type="paragraph" w:customStyle="1" w:styleId="5A06A636CBC64624B484542FF0B7DDD5">
    <w:name w:val="5A06A636CBC64624B484542FF0B7DDD5"/>
    <w:rsid w:val="008F5EBD"/>
  </w:style>
  <w:style w:type="paragraph" w:customStyle="1" w:styleId="EF04785A841B4291B2409C6CB9B39E7F">
    <w:name w:val="EF04785A841B4291B2409C6CB9B39E7F"/>
    <w:rsid w:val="008F5EBD"/>
  </w:style>
  <w:style w:type="paragraph" w:customStyle="1" w:styleId="3DE8E6B2DC13467B969C0F773EE70218">
    <w:name w:val="3DE8E6B2DC13467B969C0F773EE70218"/>
    <w:rsid w:val="008F5EBD"/>
  </w:style>
  <w:style w:type="paragraph" w:customStyle="1" w:styleId="0D37927995F3423A8BF28F9C5786744C">
    <w:name w:val="0D37927995F3423A8BF28F9C5786744C"/>
    <w:rsid w:val="008F5EBD"/>
  </w:style>
  <w:style w:type="paragraph" w:customStyle="1" w:styleId="2C720C4479FE4F6FA59DD538EB690EC6">
    <w:name w:val="2C720C4479FE4F6FA59DD538EB690EC6"/>
    <w:rsid w:val="008F5EBD"/>
  </w:style>
  <w:style w:type="paragraph" w:customStyle="1" w:styleId="DED9B08E22FE4F5DAABAD235601EDAB2">
    <w:name w:val="DED9B08E22FE4F5DAABAD235601EDAB2"/>
    <w:rsid w:val="008F5EBD"/>
  </w:style>
  <w:style w:type="paragraph" w:customStyle="1" w:styleId="FE551FB8CDE142788631E13203775D1C">
    <w:name w:val="FE551FB8CDE142788631E13203775D1C"/>
    <w:rsid w:val="008F5EBD"/>
  </w:style>
  <w:style w:type="paragraph" w:customStyle="1" w:styleId="D596985E0A42474CA0A189D907180474">
    <w:name w:val="D596985E0A42474CA0A189D907180474"/>
    <w:rsid w:val="008F5EBD"/>
  </w:style>
  <w:style w:type="paragraph" w:customStyle="1" w:styleId="A8CBF9E0D1354D5CBA5E9CB2F7B660D5">
    <w:name w:val="A8CBF9E0D1354D5CBA5E9CB2F7B660D5"/>
    <w:rsid w:val="008F5EBD"/>
  </w:style>
  <w:style w:type="paragraph" w:customStyle="1" w:styleId="F5C1B766476C4CE5B74515B97CF342A4">
    <w:name w:val="F5C1B766476C4CE5B74515B97CF342A4"/>
    <w:rsid w:val="008F5EBD"/>
  </w:style>
  <w:style w:type="paragraph" w:customStyle="1" w:styleId="B54A524BDD3A4554BD5E49AC4A6F9CD0">
    <w:name w:val="B54A524BDD3A4554BD5E49AC4A6F9CD0"/>
    <w:rsid w:val="008F5EBD"/>
  </w:style>
  <w:style w:type="paragraph" w:customStyle="1" w:styleId="AABD5CBD5974427EA8EE7C4B76617A09">
    <w:name w:val="AABD5CBD5974427EA8EE7C4B76617A09"/>
    <w:rsid w:val="008F5EBD"/>
  </w:style>
  <w:style w:type="paragraph" w:customStyle="1" w:styleId="5F99F939F1A4413E91ED0F595BDFCA43">
    <w:name w:val="5F99F939F1A4413E91ED0F595BDFCA43"/>
    <w:rsid w:val="008F5EBD"/>
  </w:style>
  <w:style w:type="paragraph" w:customStyle="1" w:styleId="617A713358D34329B0E488B3E5585F64">
    <w:name w:val="617A713358D34329B0E488B3E5585F64"/>
    <w:rsid w:val="008F5EBD"/>
  </w:style>
  <w:style w:type="paragraph" w:customStyle="1" w:styleId="9A4DCBFFE26B48789A8A4D5339649FDE">
    <w:name w:val="9A4DCBFFE26B48789A8A4D5339649FDE"/>
    <w:rsid w:val="008F5EBD"/>
  </w:style>
  <w:style w:type="paragraph" w:customStyle="1" w:styleId="A03BEAC601AD4C4CB4498668ECAC1895">
    <w:name w:val="A03BEAC601AD4C4CB4498668ECAC1895"/>
    <w:rsid w:val="008F5EBD"/>
  </w:style>
  <w:style w:type="paragraph" w:customStyle="1" w:styleId="9DB766352EBE49A79E1392CED2B25ADE">
    <w:name w:val="9DB766352EBE49A79E1392CED2B25ADE"/>
    <w:rsid w:val="008F5EBD"/>
  </w:style>
  <w:style w:type="paragraph" w:customStyle="1" w:styleId="C1ED61F837104C96A338B08B19641CB4">
    <w:name w:val="C1ED61F837104C96A338B08B19641CB4"/>
    <w:rsid w:val="008F5EBD"/>
  </w:style>
  <w:style w:type="paragraph" w:customStyle="1" w:styleId="3A67A890D0E341899034F599DE155C15">
    <w:name w:val="3A67A890D0E341899034F599DE155C15"/>
    <w:rsid w:val="008F5EBD"/>
  </w:style>
  <w:style w:type="paragraph" w:customStyle="1" w:styleId="7E4EE5D77F3F463BB828039335F5DB47">
    <w:name w:val="7E4EE5D77F3F463BB828039335F5DB47"/>
    <w:rsid w:val="008F5EBD"/>
  </w:style>
  <w:style w:type="paragraph" w:customStyle="1" w:styleId="EA8B327ADE784A218DD205C19C0C42E7">
    <w:name w:val="EA8B327ADE784A218DD205C19C0C42E7"/>
    <w:rsid w:val="008F5EBD"/>
  </w:style>
  <w:style w:type="paragraph" w:customStyle="1" w:styleId="E1CE9406292E4ED5951D133E5E6DADD8">
    <w:name w:val="E1CE9406292E4ED5951D133E5E6DADD8"/>
    <w:rsid w:val="008F5EBD"/>
  </w:style>
  <w:style w:type="paragraph" w:customStyle="1" w:styleId="4CD9889725474179B4EBEFD55F69F682">
    <w:name w:val="4CD9889725474179B4EBEFD55F69F682"/>
    <w:rsid w:val="008F5EBD"/>
  </w:style>
  <w:style w:type="paragraph" w:customStyle="1" w:styleId="49F94A0E0AAF4C40858CD4DC09A704D8">
    <w:name w:val="49F94A0E0AAF4C40858CD4DC09A704D8"/>
    <w:rsid w:val="008F5EBD"/>
  </w:style>
  <w:style w:type="paragraph" w:customStyle="1" w:styleId="ABB076E821CA448A8FB9A1EA6A945C01">
    <w:name w:val="ABB076E821CA448A8FB9A1EA6A945C01"/>
    <w:rsid w:val="008F5EBD"/>
  </w:style>
  <w:style w:type="paragraph" w:customStyle="1" w:styleId="089D1534E9984B6186E2799FCBF3893C">
    <w:name w:val="089D1534E9984B6186E2799FCBF3893C"/>
    <w:rsid w:val="008F5EBD"/>
  </w:style>
  <w:style w:type="paragraph" w:customStyle="1" w:styleId="956111BE7C2D4668A70D747FE4CBA45F">
    <w:name w:val="956111BE7C2D4668A70D747FE4CBA45F"/>
    <w:rsid w:val="008F5EBD"/>
  </w:style>
  <w:style w:type="paragraph" w:customStyle="1" w:styleId="59AC97CC35284F3E92D9FDCBF83B1DD6">
    <w:name w:val="59AC97CC35284F3E92D9FDCBF83B1DD6"/>
    <w:rsid w:val="008F5EBD"/>
  </w:style>
  <w:style w:type="paragraph" w:customStyle="1" w:styleId="C6EFC61228034D6F80E632E2501428F8">
    <w:name w:val="C6EFC61228034D6F80E632E2501428F8"/>
    <w:rsid w:val="008F5EBD"/>
  </w:style>
  <w:style w:type="paragraph" w:customStyle="1" w:styleId="D5AC9A55BF29466E8F9E38C099A1524C">
    <w:name w:val="D5AC9A55BF29466E8F9E38C099A1524C"/>
    <w:rsid w:val="008F5EBD"/>
  </w:style>
  <w:style w:type="paragraph" w:customStyle="1" w:styleId="3FEF847441724DDF9BFD12A4F326D801">
    <w:name w:val="3FEF847441724DDF9BFD12A4F326D801"/>
    <w:rsid w:val="008F5EBD"/>
  </w:style>
  <w:style w:type="paragraph" w:customStyle="1" w:styleId="3EE67300E86A41C183C0155CEA2ECF4E">
    <w:name w:val="3EE67300E86A41C183C0155CEA2ECF4E"/>
    <w:rsid w:val="008F5EBD"/>
  </w:style>
  <w:style w:type="paragraph" w:customStyle="1" w:styleId="E62A8FFDABBA4637B1B20545CB3ABCC9">
    <w:name w:val="E62A8FFDABBA4637B1B20545CB3ABCC9"/>
    <w:rsid w:val="008F5EBD"/>
  </w:style>
  <w:style w:type="paragraph" w:customStyle="1" w:styleId="87B74D5BF9A54395A166929C6BF95269">
    <w:name w:val="87B74D5BF9A54395A166929C6BF95269"/>
    <w:rsid w:val="008F5EBD"/>
  </w:style>
  <w:style w:type="paragraph" w:customStyle="1" w:styleId="A506610B2AFD4C3CB0911AAD7A1EB588">
    <w:name w:val="A506610B2AFD4C3CB0911AAD7A1EB588"/>
    <w:rsid w:val="008F5EBD"/>
  </w:style>
  <w:style w:type="paragraph" w:customStyle="1" w:styleId="77A588368CB24DFB8051D5B6782F57F0">
    <w:name w:val="77A588368CB24DFB8051D5B6782F57F0"/>
    <w:rsid w:val="008F5EBD"/>
  </w:style>
  <w:style w:type="paragraph" w:customStyle="1" w:styleId="338982DCCDD24823BFC0CF1107ABE10F">
    <w:name w:val="338982DCCDD24823BFC0CF1107ABE10F"/>
    <w:rsid w:val="008F5EBD"/>
  </w:style>
  <w:style w:type="paragraph" w:customStyle="1" w:styleId="286FE680F1CF4B6A85A426A45DB1A9E2">
    <w:name w:val="286FE680F1CF4B6A85A426A45DB1A9E2"/>
    <w:rsid w:val="008F5EBD"/>
  </w:style>
  <w:style w:type="paragraph" w:customStyle="1" w:styleId="88175454488D4C3AAC682B6F8EC71330">
    <w:name w:val="88175454488D4C3AAC682B6F8EC71330"/>
    <w:rsid w:val="008F5EBD"/>
  </w:style>
  <w:style w:type="paragraph" w:customStyle="1" w:styleId="38A0DCB3CE144E22A43F2D753FB56038">
    <w:name w:val="38A0DCB3CE144E22A43F2D753FB56038"/>
    <w:rsid w:val="008F5EBD"/>
  </w:style>
  <w:style w:type="paragraph" w:customStyle="1" w:styleId="DE85FA23B2484CE0A5C103A4EB2B1CB0">
    <w:name w:val="DE85FA23B2484CE0A5C103A4EB2B1CB0"/>
    <w:rsid w:val="008F5EBD"/>
  </w:style>
  <w:style w:type="paragraph" w:customStyle="1" w:styleId="3A424F29A8D047BF8E1883B9F8DD09F9">
    <w:name w:val="3A424F29A8D047BF8E1883B9F8DD09F9"/>
    <w:rsid w:val="008F5EBD"/>
  </w:style>
  <w:style w:type="paragraph" w:customStyle="1" w:styleId="6BD62ECEA1D940AAB8C2DB68BF180FEE">
    <w:name w:val="6BD62ECEA1D940AAB8C2DB68BF180FEE"/>
    <w:rsid w:val="008F5EBD"/>
  </w:style>
  <w:style w:type="paragraph" w:customStyle="1" w:styleId="A23BE3F13FE44A24A446870C47F273E2">
    <w:name w:val="A23BE3F13FE44A24A446870C47F273E2"/>
    <w:rsid w:val="008F5EBD"/>
  </w:style>
  <w:style w:type="paragraph" w:customStyle="1" w:styleId="660F9637686840CE834ADCA9B3747303">
    <w:name w:val="660F9637686840CE834ADCA9B3747303"/>
    <w:rsid w:val="008F5EBD"/>
  </w:style>
  <w:style w:type="paragraph" w:customStyle="1" w:styleId="99886F42B7E848B7BB12504CABF7AA51">
    <w:name w:val="99886F42B7E848B7BB12504CABF7AA51"/>
    <w:rsid w:val="008F5EBD"/>
  </w:style>
  <w:style w:type="paragraph" w:customStyle="1" w:styleId="B92A75F313724FF9AB884DBD452C7007">
    <w:name w:val="B92A75F313724FF9AB884DBD452C7007"/>
    <w:rsid w:val="008F5EBD"/>
  </w:style>
  <w:style w:type="paragraph" w:customStyle="1" w:styleId="506A5773F28A44E58217536D7F2AF752">
    <w:name w:val="506A5773F28A44E58217536D7F2AF752"/>
    <w:rsid w:val="008F5EBD"/>
  </w:style>
  <w:style w:type="paragraph" w:customStyle="1" w:styleId="1B6D94E7CB6748F8BD4FB5082AADB40A">
    <w:name w:val="1B6D94E7CB6748F8BD4FB5082AADB40A"/>
    <w:rsid w:val="008F5EBD"/>
  </w:style>
  <w:style w:type="paragraph" w:customStyle="1" w:styleId="6FD4D83FE81E4F4FADEB69AA3D56943B">
    <w:name w:val="6FD4D83FE81E4F4FADEB69AA3D56943B"/>
    <w:rsid w:val="008F5EBD"/>
  </w:style>
  <w:style w:type="paragraph" w:customStyle="1" w:styleId="1AB94191421646D2A07F2029E54A13F9">
    <w:name w:val="1AB94191421646D2A07F2029E54A13F9"/>
    <w:rsid w:val="008F5EBD"/>
  </w:style>
  <w:style w:type="paragraph" w:customStyle="1" w:styleId="83F1F3211A90488BAE98461D3FFADC37">
    <w:name w:val="83F1F3211A90488BAE98461D3FFADC37"/>
    <w:rsid w:val="008F5EBD"/>
  </w:style>
  <w:style w:type="paragraph" w:customStyle="1" w:styleId="894FBA7B08B946C485F6161163642449">
    <w:name w:val="894FBA7B08B946C485F6161163642449"/>
    <w:rsid w:val="008F5EBD"/>
  </w:style>
  <w:style w:type="paragraph" w:customStyle="1" w:styleId="D08581A50AAD40F092B4F8B800C2B865">
    <w:name w:val="D08581A50AAD40F092B4F8B800C2B865"/>
    <w:rsid w:val="008F5EBD"/>
  </w:style>
  <w:style w:type="paragraph" w:customStyle="1" w:styleId="AD3BBCB650A347E0A6F42A93EC426BAC">
    <w:name w:val="AD3BBCB650A347E0A6F42A93EC426BAC"/>
    <w:rsid w:val="008F5EBD"/>
  </w:style>
  <w:style w:type="paragraph" w:customStyle="1" w:styleId="83B0213149024FA0810367ACC1BCBF23">
    <w:name w:val="83B0213149024FA0810367ACC1BCBF23"/>
    <w:rsid w:val="008F5EBD"/>
  </w:style>
  <w:style w:type="paragraph" w:customStyle="1" w:styleId="095F7B5F472D4F5B8727E214D8B9A838">
    <w:name w:val="095F7B5F472D4F5B8727E214D8B9A838"/>
    <w:rsid w:val="008F5EBD"/>
  </w:style>
  <w:style w:type="paragraph" w:customStyle="1" w:styleId="06DB759BAEA54C00AD729CAF3B730578">
    <w:name w:val="06DB759BAEA54C00AD729CAF3B730578"/>
    <w:rsid w:val="008F5EBD"/>
  </w:style>
  <w:style w:type="paragraph" w:customStyle="1" w:styleId="35F5D75FD3D04C0DAF6B825062336F36">
    <w:name w:val="35F5D75FD3D04C0DAF6B825062336F36"/>
    <w:rsid w:val="008F5EBD"/>
  </w:style>
  <w:style w:type="paragraph" w:customStyle="1" w:styleId="68239C0A80B44A429A5FBE381B45BD3D">
    <w:name w:val="68239C0A80B44A429A5FBE381B45BD3D"/>
    <w:rsid w:val="008F5EBD"/>
  </w:style>
  <w:style w:type="paragraph" w:customStyle="1" w:styleId="87030C4FD1B54B59B9813A4DDB93E19F">
    <w:name w:val="87030C4FD1B54B59B9813A4DDB93E19F"/>
    <w:rsid w:val="008F5EBD"/>
  </w:style>
  <w:style w:type="paragraph" w:customStyle="1" w:styleId="737D5C9B25A6400E917BDA6414ED7750">
    <w:name w:val="737D5C9B25A6400E917BDA6414ED7750"/>
    <w:rsid w:val="008F5EBD"/>
  </w:style>
  <w:style w:type="paragraph" w:customStyle="1" w:styleId="D55BBDAE4D1E443F904EEE71E4F6526E">
    <w:name w:val="D55BBDAE4D1E443F904EEE71E4F6526E"/>
    <w:rsid w:val="008F5EBD"/>
  </w:style>
  <w:style w:type="paragraph" w:customStyle="1" w:styleId="880C885473D84A9FB525FFF36056B731">
    <w:name w:val="880C885473D84A9FB525FFF36056B731"/>
    <w:rsid w:val="008F5EBD"/>
  </w:style>
  <w:style w:type="paragraph" w:customStyle="1" w:styleId="228ED6E6B351456385E26C0757DBA0DA">
    <w:name w:val="228ED6E6B351456385E26C0757DBA0DA"/>
    <w:rsid w:val="008F5EBD"/>
  </w:style>
  <w:style w:type="paragraph" w:customStyle="1" w:styleId="F60BBDEA299D4662BAD858A9334620F9">
    <w:name w:val="F60BBDEA299D4662BAD858A9334620F9"/>
    <w:rsid w:val="008F5EBD"/>
  </w:style>
  <w:style w:type="paragraph" w:customStyle="1" w:styleId="9D4C8B57813E494B8FEB07F6886D8013">
    <w:name w:val="9D4C8B57813E494B8FEB07F6886D8013"/>
    <w:rsid w:val="008F5EBD"/>
  </w:style>
  <w:style w:type="paragraph" w:customStyle="1" w:styleId="80EED4247D524073B9CEB7D28C578694">
    <w:name w:val="80EED4247D524073B9CEB7D28C578694"/>
    <w:rsid w:val="008F5EBD"/>
  </w:style>
  <w:style w:type="paragraph" w:customStyle="1" w:styleId="FB4CE7F553EF4EDAA14274F7E4A2CBD5">
    <w:name w:val="FB4CE7F553EF4EDAA14274F7E4A2CBD5"/>
    <w:rsid w:val="008F5EBD"/>
  </w:style>
  <w:style w:type="paragraph" w:customStyle="1" w:styleId="C1577AF782274A02915745EF499E3FA9">
    <w:name w:val="C1577AF782274A02915745EF499E3FA9"/>
    <w:rsid w:val="008F5EBD"/>
  </w:style>
  <w:style w:type="paragraph" w:customStyle="1" w:styleId="9583943371F64FDEBED44054B3190654">
    <w:name w:val="9583943371F64FDEBED44054B3190654"/>
    <w:rsid w:val="008F5EBD"/>
  </w:style>
  <w:style w:type="paragraph" w:customStyle="1" w:styleId="1D80E4AEE79F467786C7C5B1CDDAE0D3">
    <w:name w:val="1D80E4AEE79F467786C7C5B1CDDAE0D3"/>
    <w:rsid w:val="008F5EBD"/>
  </w:style>
  <w:style w:type="paragraph" w:customStyle="1" w:styleId="86060E716B374DD58DF9563B578B4DC0">
    <w:name w:val="86060E716B374DD58DF9563B578B4DC0"/>
    <w:rsid w:val="008F5EBD"/>
  </w:style>
  <w:style w:type="paragraph" w:customStyle="1" w:styleId="812682436DF746B58E93453870FD53A4">
    <w:name w:val="812682436DF746B58E93453870FD53A4"/>
    <w:rsid w:val="008F5EBD"/>
  </w:style>
  <w:style w:type="paragraph" w:customStyle="1" w:styleId="2A4F932D32244585A912A32D2E6D48B9">
    <w:name w:val="2A4F932D32244585A912A32D2E6D48B9"/>
    <w:rsid w:val="008F5EBD"/>
  </w:style>
  <w:style w:type="paragraph" w:customStyle="1" w:styleId="C3FBC0132E564512BEAE3748E6F55957">
    <w:name w:val="C3FBC0132E564512BEAE3748E6F55957"/>
    <w:rsid w:val="008F5EBD"/>
  </w:style>
  <w:style w:type="paragraph" w:customStyle="1" w:styleId="4819522C59034DA1BDEF333A62266052">
    <w:name w:val="4819522C59034DA1BDEF333A62266052"/>
    <w:rsid w:val="008F5EBD"/>
  </w:style>
  <w:style w:type="paragraph" w:customStyle="1" w:styleId="7CF4A4B5418D462AB659415610A8E971">
    <w:name w:val="7CF4A4B5418D462AB659415610A8E971"/>
    <w:rsid w:val="008F5EBD"/>
  </w:style>
  <w:style w:type="paragraph" w:customStyle="1" w:styleId="8F79B554B5E64E65B59CEBC7539BA53A">
    <w:name w:val="8F79B554B5E64E65B59CEBC7539BA53A"/>
    <w:rsid w:val="008F5EBD"/>
  </w:style>
  <w:style w:type="paragraph" w:customStyle="1" w:styleId="BB39005FA6DF4E0E9C445F301BEE6519">
    <w:name w:val="BB39005FA6DF4E0E9C445F301BEE6519"/>
    <w:rsid w:val="008F5EBD"/>
  </w:style>
  <w:style w:type="paragraph" w:customStyle="1" w:styleId="BE6ADA13E0E04272A5B957E6E6CEB865">
    <w:name w:val="BE6ADA13E0E04272A5B957E6E6CEB865"/>
    <w:rsid w:val="008F5EBD"/>
  </w:style>
  <w:style w:type="paragraph" w:customStyle="1" w:styleId="0CFF3ADB719F48858BF9686BF36AEC77">
    <w:name w:val="0CFF3ADB719F48858BF9686BF36AEC77"/>
    <w:rsid w:val="008F5EBD"/>
  </w:style>
  <w:style w:type="paragraph" w:customStyle="1" w:styleId="518CD834D78140E5B97B294198D043EB">
    <w:name w:val="518CD834D78140E5B97B294198D043EB"/>
    <w:rsid w:val="008F5EBD"/>
  </w:style>
  <w:style w:type="paragraph" w:customStyle="1" w:styleId="C4769D7D142E4ADC88C1BCA7A1F15C27">
    <w:name w:val="C4769D7D142E4ADC88C1BCA7A1F15C27"/>
    <w:rsid w:val="008F5EBD"/>
  </w:style>
  <w:style w:type="paragraph" w:customStyle="1" w:styleId="B08F989E91804A8585755CEF79A1863E">
    <w:name w:val="B08F989E91804A8585755CEF79A1863E"/>
    <w:rsid w:val="008F5EBD"/>
  </w:style>
  <w:style w:type="paragraph" w:customStyle="1" w:styleId="7496FA43379A44258AC8F5F71D452D03">
    <w:name w:val="7496FA43379A44258AC8F5F71D452D03"/>
    <w:rsid w:val="008F5EBD"/>
  </w:style>
  <w:style w:type="paragraph" w:customStyle="1" w:styleId="806080893B9F4D57AB68275EEF482E68">
    <w:name w:val="806080893B9F4D57AB68275EEF482E68"/>
    <w:rsid w:val="008F5EBD"/>
  </w:style>
  <w:style w:type="paragraph" w:customStyle="1" w:styleId="7BCAE9E0B66543DB96DB4B8EF07EED22">
    <w:name w:val="7BCAE9E0B66543DB96DB4B8EF07EED22"/>
    <w:rsid w:val="008F5EBD"/>
  </w:style>
  <w:style w:type="paragraph" w:customStyle="1" w:styleId="D47CF13FA21C415AB57092A2911E5D84">
    <w:name w:val="D47CF13FA21C415AB57092A2911E5D84"/>
    <w:rsid w:val="008F5EBD"/>
  </w:style>
  <w:style w:type="paragraph" w:customStyle="1" w:styleId="ABA60A68D0784720855A4D18BC3F3C61">
    <w:name w:val="ABA60A68D0784720855A4D18BC3F3C61"/>
    <w:rsid w:val="008F5EBD"/>
  </w:style>
  <w:style w:type="paragraph" w:customStyle="1" w:styleId="276491DEAAB64BDC9BAEBAF3ED34BDEB">
    <w:name w:val="276491DEAAB64BDC9BAEBAF3ED34BDEB"/>
    <w:rsid w:val="008F5EBD"/>
  </w:style>
  <w:style w:type="paragraph" w:customStyle="1" w:styleId="FC1B868D32E74788A83E017329C2A729">
    <w:name w:val="FC1B868D32E74788A83E017329C2A729"/>
    <w:rsid w:val="008F5EBD"/>
  </w:style>
  <w:style w:type="paragraph" w:customStyle="1" w:styleId="541ADBCA44784A47A0E7F751CC4D5BC3">
    <w:name w:val="541ADBCA44784A47A0E7F751CC4D5BC3"/>
    <w:rsid w:val="008F5EBD"/>
  </w:style>
  <w:style w:type="paragraph" w:customStyle="1" w:styleId="25D77D25C3664BD28F7B359E893EEF74">
    <w:name w:val="25D77D25C3664BD28F7B359E893EEF74"/>
    <w:rsid w:val="008F5EBD"/>
  </w:style>
  <w:style w:type="paragraph" w:customStyle="1" w:styleId="18D98AA73E264BF6A98FFC16817815FF">
    <w:name w:val="18D98AA73E264BF6A98FFC16817815FF"/>
    <w:rsid w:val="00FC71CA"/>
  </w:style>
  <w:style w:type="paragraph" w:customStyle="1" w:styleId="8CDEF6A358F046AB8F39479E16285444">
    <w:name w:val="8CDEF6A358F046AB8F39479E16285444"/>
    <w:rsid w:val="00EE6A8A"/>
  </w:style>
  <w:style w:type="paragraph" w:customStyle="1" w:styleId="DC9CA213F2044148B6A83F4E7F070932">
    <w:name w:val="DC9CA213F2044148B6A83F4E7F070932"/>
    <w:rsid w:val="00EE6A8A"/>
  </w:style>
  <w:style w:type="paragraph" w:customStyle="1" w:styleId="074CD6EA14E24230B3FA06A2C5DE3EAD">
    <w:name w:val="074CD6EA14E24230B3FA06A2C5DE3EAD"/>
    <w:rsid w:val="00EE6A8A"/>
  </w:style>
  <w:style w:type="paragraph" w:customStyle="1" w:styleId="392D3602AE214146809584FCC51D82E8">
    <w:name w:val="392D3602AE214146809584FCC51D82E8"/>
    <w:rsid w:val="00EE6A8A"/>
  </w:style>
  <w:style w:type="paragraph" w:customStyle="1" w:styleId="08B5E2C244A14F9A8643C5B661F8420A">
    <w:name w:val="08B5E2C244A14F9A8643C5B661F8420A"/>
    <w:rsid w:val="00EE6A8A"/>
  </w:style>
  <w:style w:type="paragraph" w:customStyle="1" w:styleId="A4B9A2C513A74520BD45D9B7A562DBB6">
    <w:name w:val="A4B9A2C513A74520BD45D9B7A562DBB6"/>
    <w:rsid w:val="00EE6A8A"/>
  </w:style>
  <w:style w:type="paragraph" w:customStyle="1" w:styleId="7FBD8775B9B34B5E891E52CDA2D3D1B8">
    <w:name w:val="7FBD8775B9B34B5E891E52CDA2D3D1B8"/>
    <w:rsid w:val="00EE6A8A"/>
  </w:style>
  <w:style w:type="paragraph" w:customStyle="1" w:styleId="6511D87D78934979A283311FABCB7B8D">
    <w:name w:val="6511D87D78934979A283311FABCB7B8D"/>
    <w:rsid w:val="006432F4"/>
  </w:style>
  <w:style w:type="paragraph" w:customStyle="1" w:styleId="744F5A04F54D4040A3BC512A9CEC0451">
    <w:name w:val="744F5A04F54D4040A3BC512A9CEC0451"/>
    <w:rsid w:val="008A452C"/>
  </w:style>
  <w:style w:type="paragraph" w:customStyle="1" w:styleId="E55E11A2E7D04066B17633A62F9C8C36">
    <w:name w:val="E55E11A2E7D04066B17633A62F9C8C36"/>
    <w:rsid w:val="008A452C"/>
  </w:style>
  <w:style w:type="paragraph" w:customStyle="1" w:styleId="EBB32805CF2C441EB7378D02F08B21E7">
    <w:name w:val="EBB32805CF2C441EB7378D02F08B21E7"/>
    <w:rsid w:val="008A452C"/>
  </w:style>
  <w:style w:type="paragraph" w:customStyle="1" w:styleId="4C143C5377C344DB98EF5210593204E1">
    <w:name w:val="4C143C5377C344DB98EF5210593204E1"/>
    <w:rsid w:val="008A452C"/>
  </w:style>
  <w:style w:type="paragraph" w:customStyle="1" w:styleId="6ED746AF88A54FF98903327EFB27B28F">
    <w:name w:val="6ED746AF88A54FF98903327EFB27B28F"/>
    <w:rsid w:val="008A452C"/>
  </w:style>
  <w:style w:type="paragraph" w:customStyle="1" w:styleId="35B7B14520464C3F97F987C459BE1992">
    <w:name w:val="35B7B14520464C3F97F987C459BE1992"/>
    <w:rsid w:val="008A452C"/>
  </w:style>
  <w:style w:type="paragraph" w:customStyle="1" w:styleId="AC2B4D56AD82427E867AD0B191172B56">
    <w:name w:val="AC2B4D56AD82427E867AD0B191172B56"/>
    <w:rsid w:val="008A452C"/>
  </w:style>
  <w:style w:type="paragraph" w:customStyle="1" w:styleId="29EE650D179E4626B4E5DA914E003172">
    <w:name w:val="29EE650D179E4626B4E5DA914E003172"/>
    <w:rsid w:val="008A452C"/>
  </w:style>
  <w:style w:type="paragraph" w:customStyle="1" w:styleId="71E308A93B7E4F9F88EC9C1FECE8D08C">
    <w:name w:val="71E308A93B7E4F9F88EC9C1FECE8D08C"/>
    <w:rsid w:val="008A452C"/>
  </w:style>
  <w:style w:type="paragraph" w:customStyle="1" w:styleId="F20A6D459901452881149372E8D47200">
    <w:name w:val="F20A6D459901452881149372E8D47200"/>
    <w:rsid w:val="008A452C"/>
  </w:style>
  <w:style w:type="paragraph" w:customStyle="1" w:styleId="0EE9FF8011DC40DA85BF8742BC5FC4FB">
    <w:name w:val="0EE9FF8011DC40DA85BF8742BC5FC4FB"/>
    <w:rsid w:val="008A452C"/>
  </w:style>
  <w:style w:type="paragraph" w:customStyle="1" w:styleId="D393531866A9470DA3AFF10DA88C1A9C">
    <w:name w:val="D393531866A9470DA3AFF10DA88C1A9C"/>
    <w:rsid w:val="008A452C"/>
  </w:style>
  <w:style w:type="paragraph" w:customStyle="1" w:styleId="6EC2AE0EA66A4229BF1575872FF2EE11">
    <w:name w:val="6EC2AE0EA66A4229BF1575872FF2EE11"/>
    <w:rsid w:val="008A452C"/>
  </w:style>
  <w:style w:type="paragraph" w:customStyle="1" w:styleId="36BAA8C4803145AE8325C0AF472811AA">
    <w:name w:val="36BAA8C4803145AE8325C0AF472811AA"/>
    <w:rsid w:val="008A452C"/>
  </w:style>
  <w:style w:type="paragraph" w:customStyle="1" w:styleId="EA0CF8AAFDBB40039B2788752DBFCC58">
    <w:name w:val="EA0CF8AAFDBB40039B2788752DBFCC58"/>
    <w:rsid w:val="008A452C"/>
  </w:style>
  <w:style w:type="paragraph" w:customStyle="1" w:styleId="BAB7102EB73841CCADAE3E0A6557D5EB">
    <w:name w:val="BAB7102EB73841CCADAE3E0A6557D5EB"/>
    <w:rsid w:val="008A452C"/>
  </w:style>
  <w:style w:type="paragraph" w:customStyle="1" w:styleId="A4FED58944ED42918B882CFDD305B2E6">
    <w:name w:val="A4FED58944ED42918B882CFDD305B2E6"/>
    <w:rsid w:val="008A452C"/>
  </w:style>
  <w:style w:type="paragraph" w:customStyle="1" w:styleId="9A548BFBD09A4DA7B46CECB181EB5B68">
    <w:name w:val="9A548BFBD09A4DA7B46CECB181EB5B68"/>
    <w:rsid w:val="008A452C"/>
  </w:style>
  <w:style w:type="paragraph" w:customStyle="1" w:styleId="58A6FED109534C9AA6E4543DF1742284">
    <w:name w:val="58A6FED109534C9AA6E4543DF1742284"/>
    <w:rsid w:val="008A452C"/>
  </w:style>
  <w:style w:type="paragraph" w:customStyle="1" w:styleId="7B259F4944474CA393CF9C109970ABBC">
    <w:name w:val="7B259F4944474CA393CF9C109970ABBC"/>
    <w:rsid w:val="008A452C"/>
  </w:style>
  <w:style w:type="paragraph" w:customStyle="1" w:styleId="75FAF3B32946450C9028637FA310A1E9">
    <w:name w:val="75FAF3B32946450C9028637FA310A1E9"/>
    <w:rsid w:val="008A452C"/>
  </w:style>
  <w:style w:type="paragraph" w:customStyle="1" w:styleId="CAD901554F5D43AABCC1E97FA086EB1B">
    <w:name w:val="CAD901554F5D43AABCC1E97FA086EB1B"/>
    <w:rsid w:val="008A452C"/>
  </w:style>
  <w:style w:type="paragraph" w:customStyle="1" w:styleId="F100F23F23B04CB88EA02FE68D0FE5CD">
    <w:name w:val="F100F23F23B04CB88EA02FE68D0FE5CD"/>
    <w:rsid w:val="008A452C"/>
  </w:style>
  <w:style w:type="paragraph" w:customStyle="1" w:styleId="C3D3387231F843F3B6DCF1274F9BEC0B">
    <w:name w:val="C3D3387231F843F3B6DCF1274F9BEC0B"/>
    <w:rsid w:val="008A452C"/>
  </w:style>
  <w:style w:type="paragraph" w:customStyle="1" w:styleId="845A7B55F86C4841900735AB91096A6B">
    <w:name w:val="845A7B55F86C4841900735AB91096A6B"/>
    <w:rsid w:val="008A452C"/>
  </w:style>
  <w:style w:type="paragraph" w:customStyle="1" w:styleId="A37A1571DE7D45A2AE2DC01276CB0F7B">
    <w:name w:val="A37A1571DE7D45A2AE2DC01276CB0F7B"/>
    <w:rsid w:val="008A452C"/>
  </w:style>
  <w:style w:type="paragraph" w:customStyle="1" w:styleId="33109F8162804FDE88FA34EA7366449E">
    <w:name w:val="33109F8162804FDE88FA34EA7366449E"/>
    <w:rsid w:val="008A452C"/>
  </w:style>
  <w:style w:type="paragraph" w:customStyle="1" w:styleId="272FC49635764C519622F3F401DC07C5">
    <w:name w:val="272FC49635764C519622F3F401DC07C5"/>
    <w:rsid w:val="008A452C"/>
  </w:style>
  <w:style w:type="paragraph" w:customStyle="1" w:styleId="DFA67E8AD72647C3B389EAF99ABFA227">
    <w:name w:val="DFA67E8AD72647C3B389EAF99ABFA227"/>
    <w:rsid w:val="008A452C"/>
  </w:style>
  <w:style w:type="paragraph" w:customStyle="1" w:styleId="5D6BF24CDB3B439B8ABBA9A98E5AB4AE">
    <w:name w:val="5D6BF24CDB3B439B8ABBA9A98E5AB4AE"/>
    <w:rsid w:val="008A452C"/>
  </w:style>
  <w:style w:type="paragraph" w:customStyle="1" w:styleId="104F78BB4A4746E788E128055E52283A">
    <w:name w:val="104F78BB4A4746E788E128055E52283A"/>
    <w:rsid w:val="008A452C"/>
  </w:style>
  <w:style w:type="paragraph" w:customStyle="1" w:styleId="93559FA4BED94071BC1F03FDC70F8E92">
    <w:name w:val="93559FA4BED94071BC1F03FDC70F8E92"/>
    <w:rsid w:val="008A452C"/>
  </w:style>
  <w:style w:type="paragraph" w:customStyle="1" w:styleId="1C63B9754F70477489FB153230B5980F">
    <w:name w:val="1C63B9754F70477489FB153230B5980F"/>
    <w:rsid w:val="008A452C"/>
  </w:style>
  <w:style w:type="paragraph" w:customStyle="1" w:styleId="FA2FCBAEE7564257BEAC48D9B3FC036E">
    <w:name w:val="FA2FCBAEE7564257BEAC48D9B3FC036E"/>
    <w:rsid w:val="008A452C"/>
  </w:style>
  <w:style w:type="paragraph" w:customStyle="1" w:styleId="92297026283447C29C55EA4E50A9C6E8">
    <w:name w:val="92297026283447C29C55EA4E50A9C6E8"/>
    <w:rsid w:val="008A452C"/>
  </w:style>
  <w:style w:type="paragraph" w:customStyle="1" w:styleId="944225918D844027B8F91B66E94303D2">
    <w:name w:val="944225918D844027B8F91B66E94303D2"/>
    <w:rsid w:val="008A452C"/>
  </w:style>
  <w:style w:type="paragraph" w:customStyle="1" w:styleId="C35150D8377340968AFABB4D5F277571">
    <w:name w:val="C35150D8377340968AFABB4D5F277571"/>
    <w:rsid w:val="008A452C"/>
  </w:style>
  <w:style w:type="paragraph" w:customStyle="1" w:styleId="C39D2202506A4172A85E7D3A2083735F">
    <w:name w:val="C39D2202506A4172A85E7D3A2083735F"/>
    <w:rsid w:val="008A452C"/>
  </w:style>
  <w:style w:type="paragraph" w:customStyle="1" w:styleId="2DB5356F6E78460C9423226733C56303">
    <w:name w:val="2DB5356F6E78460C9423226733C56303"/>
    <w:rsid w:val="008A452C"/>
  </w:style>
  <w:style w:type="paragraph" w:customStyle="1" w:styleId="F21536984C354744A1D6D3FA8E6E8D17">
    <w:name w:val="F21536984C354744A1D6D3FA8E6E8D17"/>
    <w:rsid w:val="008A452C"/>
  </w:style>
  <w:style w:type="paragraph" w:customStyle="1" w:styleId="DD0E283C9F5D43B19CDE32D1559A61A5">
    <w:name w:val="DD0E283C9F5D43B19CDE32D1559A61A5"/>
    <w:rsid w:val="008A452C"/>
  </w:style>
  <w:style w:type="paragraph" w:customStyle="1" w:styleId="208FDF510B544A36AD4245898090A51D">
    <w:name w:val="208FDF510B544A36AD4245898090A51D"/>
    <w:rsid w:val="008A452C"/>
  </w:style>
  <w:style w:type="paragraph" w:customStyle="1" w:styleId="87CE3A4DE6C1487DAB13F6FC2BADD99E">
    <w:name w:val="87CE3A4DE6C1487DAB13F6FC2BADD99E"/>
    <w:rsid w:val="008A452C"/>
  </w:style>
  <w:style w:type="paragraph" w:customStyle="1" w:styleId="3B0A9BE944924126B1856B53E2CB83EC">
    <w:name w:val="3B0A9BE944924126B1856B53E2CB83EC"/>
    <w:rsid w:val="008A452C"/>
  </w:style>
  <w:style w:type="paragraph" w:customStyle="1" w:styleId="0A921A3753994596B79459EE40CA4818">
    <w:name w:val="0A921A3753994596B79459EE40CA4818"/>
    <w:rsid w:val="008A452C"/>
  </w:style>
  <w:style w:type="paragraph" w:customStyle="1" w:styleId="230EC0C3E3C646C29FE79E99486994D0">
    <w:name w:val="230EC0C3E3C646C29FE79E99486994D0"/>
    <w:rsid w:val="008A452C"/>
  </w:style>
  <w:style w:type="paragraph" w:customStyle="1" w:styleId="CEA14FF82B5F4107ACE087CEAF526A84">
    <w:name w:val="CEA14FF82B5F4107ACE087CEAF526A84"/>
    <w:rsid w:val="008A452C"/>
  </w:style>
  <w:style w:type="paragraph" w:customStyle="1" w:styleId="C2C028F5EE8443FFAE30D2F18605C78C">
    <w:name w:val="C2C028F5EE8443FFAE30D2F18605C78C"/>
    <w:rsid w:val="008A452C"/>
  </w:style>
  <w:style w:type="paragraph" w:customStyle="1" w:styleId="608191449B6B4C5CBC7F49B016C5E63E">
    <w:name w:val="608191449B6B4C5CBC7F49B016C5E63E"/>
    <w:rsid w:val="008A452C"/>
  </w:style>
  <w:style w:type="paragraph" w:customStyle="1" w:styleId="22CD55BB97BE475A993D2282520EC309">
    <w:name w:val="22CD55BB97BE475A993D2282520EC309"/>
    <w:rsid w:val="008A452C"/>
  </w:style>
  <w:style w:type="paragraph" w:customStyle="1" w:styleId="59C0A6910C344212A446EF95011719DD">
    <w:name w:val="59C0A6910C344212A446EF95011719DD"/>
    <w:rsid w:val="008A452C"/>
  </w:style>
  <w:style w:type="paragraph" w:customStyle="1" w:styleId="91A307BC44F040D4B659BEBEA4528118">
    <w:name w:val="91A307BC44F040D4B659BEBEA4528118"/>
    <w:rsid w:val="008A452C"/>
  </w:style>
  <w:style w:type="paragraph" w:customStyle="1" w:styleId="FA1596E071144874AA6E0BBBD4E4D6AE">
    <w:name w:val="FA1596E071144874AA6E0BBBD4E4D6AE"/>
    <w:rsid w:val="008A452C"/>
  </w:style>
  <w:style w:type="paragraph" w:customStyle="1" w:styleId="DC4C77189F6547F8A2093600F23A16D3">
    <w:name w:val="DC4C77189F6547F8A2093600F23A16D3"/>
    <w:rsid w:val="008A452C"/>
  </w:style>
  <w:style w:type="paragraph" w:customStyle="1" w:styleId="7714103D11644017829228EAB7B94D9C">
    <w:name w:val="7714103D11644017829228EAB7B94D9C"/>
    <w:rsid w:val="008A452C"/>
  </w:style>
  <w:style w:type="paragraph" w:customStyle="1" w:styleId="A88AB7B4EB6A4C229C7427575F61EDCD">
    <w:name w:val="A88AB7B4EB6A4C229C7427575F61EDCD"/>
    <w:rsid w:val="008A452C"/>
  </w:style>
  <w:style w:type="paragraph" w:customStyle="1" w:styleId="C5AF3DC357ED41629B86840EF884CCAE">
    <w:name w:val="C5AF3DC357ED41629B86840EF884CCAE"/>
    <w:rsid w:val="008A452C"/>
  </w:style>
  <w:style w:type="paragraph" w:customStyle="1" w:styleId="0DCC9413B88F4E7FABE0FD8ACADCB5D1">
    <w:name w:val="0DCC9413B88F4E7FABE0FD8ACADCB5D1"/>
    <w:rsid w:val="008A452C"/>
  </w:style>
  <w:style w:type="paragraph" w:customStyle="1" w:styleId="5A32DEFF067F48148F776F967E9D3DA8">
    <w:name w:val="5A32DEFF067F48148F776F967E9D3DA8"/>
    <w:rsid w:val="008A452C"/>
  </w:style>
  <w:style w:type="paragraph" w:customStyle="1" w:styleId="AF7FA5C58CE04925BC4D57366CCEB3D7">
    <w:name w:val="AF7FA5C58CE04925BC4D57366CCEB3D7"/>
    <w:rsid w:val="008A452C"/>
  </w:style>
  <w:style w:type="paragraph" w:customStyle="1" w:styleId="2C1DD102FBE346DCA1547C9813C69497">
    <w:name w:val="2C1DD102FBE346DCA1547C9813C69497"/>
    <w:rsid w:val="008A452C"/>
  </w:style>
  <w:style w:type="paragraph" w:customStyle="1" w:styleId="A2FA7F92E58A4F2D8FAF0AEB807AED72">
    <w:name w:val="A2FA7F92E58A4F2D8FAF0AEB807AED72"/>
    <w:rsid w:val="008A452C"/>
  </w:style>
  <w:style w:type="paragraph" w:customStyle="1" w:styleId="A9DCD7DFD05B431696092E6A7A3EBA2A">
    <w:name w:val="A9DCD7DFD05B431696092E6A7A3EBA2A"/>
    <w:rsid w:val="008A452C"/>
  </w:style>
  <w:style w:type="paragraph" w:customStyle="1" w:styleId="483C7946BB6D4AE8AA4823489DCD22F9">
    <w:name w:val="483C7946BB6D4AE8AA4823489DCD22F9"/>
    <w:rsid w:val="008A452C"/>
  </w:style>
  <w:style w:type="paragraph" w:customStyle="1" w:styleId="9CFCBA98C3704E3F973129422BC744DB">
    <w:name w:val="9CFCBA98C3704E3F973129422BC744DB"/>
    <w:rsid w:val="008A452C"/>
  </w:style>
  <w:style w:type="paragraph" w:customStyle="1" w:styleId="3E7CF0C0298949A392B50FA3CC98911A">
    <w:name w:val="3E7CF0C0298949A392B50FA3CC98911A"/>
    <w:rsid w:val="008A452C"/>
  </w:style>
  <w:style w:type="paragraph" w:customStyle="1" w:styleId="C96DD0B2BD904B1A8C3CAB5452E2FA48">
    <w:name w:val="C96DD0B2BD904B1A8C3CAB5452E2FA48"/>
    <w:rsid w:val="008A452C"/>
  </w:style>
  <w:style w:type="paragraph" w:customStyle="1" w:styleId="C4487760CDFA40289FF2942E2BFE291F">
    <w:name w:val="C4487760CDFA40289FF2942E2BFE291F"/>
    <w:rsid w:val="008A452C"/>
  </w:style>
  <w:style w:type="paragraph" w:customStyle="1" w:styleId="EDB8B5F9EA7A43A5B002828106717618">
    <w:name w:val="EDB8B5F9EA7A43A5B002828106717618"/>
    <w:rsid w:val="008A452C"/>
  </w:style>
  <w:style w:type="paragraph" w:customStyle="1" w:styleId="1E354CFAED2449B59FB50F9A50797744">
    <w:name w:val="1E354CFAED2449B59FB50F9A50797744"/>
    <w:rsid w:val="008A452C"/>
  </w:style>
  <w:style w:type="paragraph" w:customStyle="1" w:styleId="986A4F14FE474D44A1E4C0D0F1C36C7D">
    <w:name w:val="986A4F14FE474D44A1E4C0D0F1C36C7D"/>
    <w:rsid w:val="008A452C"/>
  </w:style>
  <w:style w:type="paragraph" w:customStyle="1" w:styleId="FFD4F51B13CF47EB8A881B55276780CC">
    <w:name w:val="FFD4F51B13CF47EB8A881B55276780CC"/>
    <w:rsid w:val="008A452C"/>
  </w:style>
  <w:style w:type="paragraph" w:customStyle="1" w:styleId="F2D9557C31FF4D148E5EA8188C5A44F9">
    <w:name w:val="F2D9557C31FF4D148E5EA8188C5A44F9"/>
    <w:rsid w:val="008A452C"/>
  </w:style>
  <w:style w:type="paragraph" w:customStyle="1" w:styleId="C4E8F2B303CC424CB4ACDB783DA249C4">
    <w:name w:val="C4E8F2B303CC424CB4ACDB783DA249C4"/>
    <w:rsid w:val="008A452C"/>
  </w:style>
  <w:style w:type="paragraph" w:customStyle="1" w:styleId="CDE8788B703649B48BCEDA894E7D4393">
    <w:name w:val="CDE8788B703649B48BCEDA894E7D4393"/>
    <w:rsid w:val="008A452C"/>
  </w:style>
  <w:style w:type="paragraph" w:customStyle="1" w:styleId="D24380B495464556B9A29D0DF9556D13">
    <w:name w:val="D24380B495464556B9A29D0DF9556D13"/>
    <w:rsid w:val="008A452C"/>
  </w:style>
  <w:style w:type="paragraph" w:customStyle="1" w:styleId="0C08193DF9044DDEB52B24E7200B61AC">
    <w:name w:val="0C08193DF9044DDEB52B24E7200B61AC"/>
    <w:rsid w:val="008A452C"/>
  </w:style>
  <w:style w:type="paragraph" w:customStyle="1" w:styleId="BDA5462717304565BFFCC0DA9F4D4FA6">
    <w:name w:val="BDA5462717304565BFFCC0DA9F4D4FA6"/>
    <w:rsid w:val="008A452C"/>
  </w:style>
  <w:style w:type="paragraph" w:customStyle="1" w:styleId="D2C6BBDC4DEE4678AFE9BDE4475DA1A2">
    <w:name w:val="D2C6BBDC4DEE4678AFE9BDE4475DA1A2"/>
    <w:rsid w:val="008A452C"/>
  </w:style>
  <w:style w:type="paragraph" w:customStyle="1" w:styleId="994F7DFBE90E45B2BD60D0ACBF719AC6">
    <w:name w:val="994F7DFBE90E45B2BD60D0ACBF719AC6"/>
    <w:rsid w:val="008A452C"/>
  </w:style>
  <w:style w:type="paragraph" w:customStyle="1" w:styleId="3747E9756C7B42309A930512960A74E6">
    <w:name w:val="3747E9756C7B42309A930512960A74E6"/>
    <w:rsid w:val="008A452C"/>
  </w:style>
  <w:style w:type="paragraph" w:customStyle="1" w:styleId="09D2847B9B4340A08DBDB5B764D4AFA2">
    <w:name w:val="09D2847B9B4340A08DBDB5B764D4AFA2"/>
    <w:rsid w:val="008A452C"/>
  </w:style>
  <w:style w:type="paragraph" w:customStyle="1" w:styleId="066811BDF92A49AF9E89F487C5A6B1EE">
    <w:name w:val="066811BDF92A49AF9E89F487C5A6B1EE"/>
    <w:rsid w:val="008A452C"/>
  </w:style>
  <w:style w:type="paragraph" w:customStyle="1" w:styleId="E967262D95074BCD97AECD32E8422F67">
    <w:name w:val="E967262D95074BCD97AECD32E8422F67"/>
    <w:rsid w:val="008A452C"/>
  </w:style>
  <w:style w:type="paragraph" w:customStyle="1" w:styleId="D32212D1058042118208B972F5791438">
    <w:name w:val="D32212D1058042118208B972F5791438"/>
    <w:rsid w:val="008A452C"/>
  </w:style>
  <w:style w:type="paragraph" w:customStyle="1" w:styleId="DD77D22F65B94471A423EAFEBA196BC4">
    <w:name w:val="DD77D22F65B94471A423EAFEBA196BC4"/>
    <w:rsid w:val="008A452C"/>
  </w:style>
  <w:style w:type="paragraph" w:customStyle="1" w:styleId="5D0BA91838DD4474B45B94E430C7F157">
    <w:name w:val="5D0BA91838DD4474B45B94E430C7F157"/>
    <w:rsid w:val="008A452C"/>
  </w:style>
  <w:style w:type="paragraph" w:customStyle="1" w:styleId="F8B03D2E18FF476A8B57DDAD89C2F30F">
    <w:name w:val="F8B03D2E18FF476A8B57DDAD89C2F30F"/>
    <w:rsid w:val="008A452C"/>
  </w:style>
  <w:style w:type="paragraph" w:customStyle="1" w:styleId="8DA7CBE8A84741D39A6870E67000D803">
    <w:name w:val="8DA7CBE8A84741D39A6870E67000D803"/>
    <w:rsid w:val="008A452C"/>
  </w:style>
  <w:style w:type="paragraph" w:customStyle="1" w:styleId="63F6B4A2842E4FAEA6EB8BEB69925CD1">
    <w:name w:val="63F6B4A2842E4FAEA6EB8BEB69925CD1"/>
    <w:rsid w:val="008A452C"/>
  </w:style>
  <w:style w:type="paragraph" w:customStyle="1" w:styleId="B36512110BEE4CABB7E2C061BB40BF25">
    <w:name w:val="B36512110BEE4CABB7E2C061BB40BF25"/>
    <w:rsid w:val="008A452C"/>
  </w:style>
  <w:style w:type="paragraph" w:customStyle="1" w:styleId="B16702279EDB45BABF71799EC1A44054">
    <w:name w:val="B16702279EDB45BABF71799EC1A44054"/>
    <w:rsid w:val="008A452C"/>
  </w:style>
  <w:style w:type="paragraph" w:customStyle="1" w:styleId="783EEB6E1F0C4D9184E4FCC35A020338">
    <w:name w:val="783EEB6E1F0C4D9184E4FCC35A020338"/>
    <w:rsid w:val="008A452C"/>
  </w:style>
  <w:style w:type="paragraph" w:customStyle="1" w:styleId="D5F74123DEE54A81AEF24C9826E05070">
    <w:name w:val="D5F74123DEE54A81AEF24C9826E05070"/>
    <w:rsid w:val="008A452C"/>
  </w:style>
  <w:style w:type="paragraph" w:customStyle="1" w:styleId="946287AF208045C7B2F44E6040812358">
    <w:name w:val="946287AF208045C7B2F44E6040812358"/>
    <w:rsid w:val="008A452C"/>
  </w:style>
  <w:style w:type="paragraph" w:customStyle="1" w:styleId="F05A84AFC18F4781A42A48EF3A637EB9">
    <w:name w:val="F05A84AFC18F4781A42A48EF3A637EB9"/>
    <w:rsid w:val="008A452C"/>
  </w:style>
  <w:style w:type="paragraph" w:customStyle="1" w:styleId="CE81E4BCDBE04E5DA4FD47AA1EB4BA44">
    <w:name w:val="CE81E4BCDBE04E5DA4FD47AA1EB4BA44"/>
    <w:rsid w:val="008A452C"/>
  </w:style>
  <w:style w:type="paragraph" w:customStyle="1" w:styleId="A054E1B168694241B2E44A2B30736578">
    <w:name w:val="A054E1B168694241B2E44A2B30736578"/>
    <w:rsid w:val="008A452C"/>
  </w:style>
  <w:style w:type="paragraph" w:customStyle="1" w:styleId="52AE81EA8F254912A4EA27C59067BCD5">
    <w:name w:val="52AE81EA8F254912A4EA27C59067BCD5"/>
    <w:rsid w:val="008A452C"/>
  </w:style>
  <w:style w:type="paragraph" w:customStyle="1" w:styleId="5C3F1EAADD7846CDA5490C33607AB9E6">
    <w:name w:val="5C3F1EAADD7846CDA5490C33607AB9E6"/>
    <w:rsid w:val="008A452C"/>
  </w:style>
  <w:style w:type="paragraph" w:customStyle="1" w:styleId="2A6B015F1FFD4E93BAD88908AD42477F">
    <w:name w:val="2A6B015F1FFD4E93BAD88908AD42477F"/>
    <w:rsid w:val="008A452C"/>
  </w:style>
  <w:style w:type="paragraph" w:customStyle="1" w:styleId="CBD3F5B82CA7430EAA0EFB27E591E8DD">
    <w:name w:val="CBD3F5B82CA7430EAA0EFB27E591E8DD"/>
    <w:rsid w:val="00C972ED"/>
  </w:style>
  <w:style w:type="paragraph" w:customStyle="1" w:styleId="B7C42F52C80345A4AAED7E6244DB9659">
    <w:name w:val="B7C42F52C80345A4AAED7E6244DB9659"/>
    <w:rsid w:val="00C972ED"/>
  </w:style>
  <w:style w:type="paragraph" w:customStyle="1" w:styleId="00080CDEEB8B402B9E4481881D20C4E7">
    <w:name w:val="00080CDEEB8B402B9E4481881D20C4E7"/>
    <w:rsid w:val="00C972ED"/>
  </w:style>
  <w:style w:type="paragraph" w:customStyle="1" w:styleId="EF67AB3E79DC4A47AC28DB89F9A4BCAC">
    <w:name w:val="EF67AB3E79DC4A47AC28DB89F9A4BCAC"/>
    <w:rsid w:val="00C972ED"/>
  </w:style>
  <w:style w:type="paragraph" w:customStyle="1" w:styleId="5DBD87E1BAF8408A9870C0E1A76C784B">
    <w:name w:val="5DBD87E1BAF8408A9870C0E1A76C784B"/>
    <w:rsid w:val="00C972ED"/>
  </w:style>
  <w:style w:type="paragraph" w:customStyle="1" w:styleId="E207C668CD8542DE879A44D9D25C2AF7">
    <w:name w:val="E207C668CD8542DE879A44D9D25C2AF7"/>
    <w:rsid w:val="00C972ED"/>
  </w:style>
  <w:style w:type="paragraph" w:customStyle="1" w:styleId="F4DEC4366B25467895B734DCC0C344FC">
    <w:name w:val="F4DEC4366B25467895B734DCC0C344FC"/>
    <w:rsid w:val="00C972ED"/>
  </w:style>
  <w:style w:type="paragraph" w:customStyle="1" w:styleId="0DAB88F0859F447F94AC4A7F800D56F7">
    <w:name w:val="0DAB88F0859F447F94AC4A7F800D56F7"/>
    <w:rsid w:val="00C972ED"/>
  </w:style>
  <w:style w:type="paragraph" w:customStyle="1" w:styleId="AAED73AEA93C499BB3EAFEBE1DCEA9C3">
    <w:name w:val="AAED73AEA93C499BB3EAFEBE1DCEA9C3"/>
    <w:rsid w:val="00C972ED"/>
  </w:style>
  <w:style w:type="paragraph" w:customStyle="1" w:styleId="2144F2E6DD904629A6922B88F91EC5E0">
    <w:name w:val="2144F2E6DD904629A6922B88F91EC5E0"/>
    <w:rsid w:val="00C972ED"/>
  </w:style>
  <w:style w:type="paragraph" w:customStyle="1" w:styleId="578B8F34D426415C9CE3DFD838065146">
    <w:name w:val="578B8F34D426415C9CE3DFD838065146"/>
    <w:rsid w:val="00C972ED"/>
  </w:style>
  <w:style w:type="paragraph" w:customStyle="1" w:styleId="2B7E12990B904452BA016E0432DE82DF">
    <w:name w:val="2B7E12990B904452BA016E0432DE82DF"/>
    <w:rsid w:val="00C972ED"/>
  </w:style>
  <w:style w:type="paragraph" w:customStyle="1" w:styleId="3D60B236F32A48FFBD25C872D1C3E2E0">
    <w:name w:val="3D60B236F32A48FFBD25C872D1C3E2E0"/>
    <w:rsid w:val="00C972ED"/>
  </w:style>
  <w:style w:type="paragraph" w:customStyle="1" w:styleId="6F2FA18EC7CF4BE3A91DDEFB39AAC3FD">
    <w:name w:val="6F2FA18EC7CF4BE3A91DDEFB39AAC3FD"/>
    <w:rsid w:val="00C972ED"/>
  </w:style>
  <w:style w:type="paragraph" w:customStyle="1" w:styleId="EC9A6BD563F940239941F4E178FB780D">
    <w:name w:val="EC9A6BD563F940239941F4E178FB780D"/>
    <w:rsid w:val="00C972ED"/>
  </w:style>
  <w:style w:type="paragraph" w:customStyle="1" w:styleId="643177B966CD4F8EB85680B9D4378D89">
    <w:name w:val="643177B966CD4F8EB85680B9D4378D89"/>
    <w:rsid w:val="00C972ED"/>
  </w:style>
  <w:style w:type="paragraph" w:customStyle="1" w:styleId="EAF2D97FC3A343C0A31A833D81D5B18B">
    <w:name w:val="EAF2D97FC3A343C0A31A833D81D5B18B"/>
    <w:rsid w:val="00C972ED"/>
  </w:style>
  <w:style w:type="paragraph" w:customStyle="1" w:styleId="DAFE317621EA4B9F8AFFEFEBBE350011">
    <w:name w:val="DAFE317621EA4B9F8AFFEFEBBE350011"/>
    <w:rsid w:val="00C972ED"/>
  </w:style>
  <w:style w:type="paragraph" w:customStyle="1" w:styleId="6B7FBE6C84B0400FA5E9A0C0B9121D22">
    <w:name w:val="6B7FBE6C84B0400FA5E9A0C0B9121D22"/>
    <w:rsid w:val="00C972ED"/>
  </w:style>
  <w:style w:type="paragraph" w:customStyle="1" w:styleId="3F513A9AC46A489AADD441C51EF5FFF7">
    <w:name w:val="3F513A9AC46A489AADD441C51EF5FFF7"/>
    <w:rsid w:val="00C972ED"/>
  </w:style>
  <w:style w:type="paragraph" w:customStyle="1" w:styleId="9C99EC01FE634EFA9E6107ECF4EA467B">
    <w:name w:val="9C99EC01FE634EFA9E6107ECF4EA467B"/>
    <w:rsid w:val="00C972ED"/>
  </w:style>
  <w:style w:type="paragraph" w:customStyle="1" w:styleId="A084947C5DFC496B8F0E11863AE47814">
    <w:name w:val="A084947C5DFC496B8F0E11863AE47814"/>
    <w:rsid w:val="00C972ED"/>
  </w:style>
  <w:style w:type="paragraph" w:customStyle="1" w:styleId="40397017EF0546E18C7911380F813A13">
    <w:name w:val="40397017EF0546E18C7911380F813A13"/>
    <w:rsid w:val="00C972ED"/>
  </w:style>
  <w:style w:type="paragraph" w:customStyle="1" w:styleId="094BE79569D4486CB8A93453881054D9">
    <w:name w:val="094BE79569D4486CB8A93453881054D9"/>
    <w:rsid w:val="00C972ED"/>
  </w:style>
  <w:style w:type="paragraph" w:customStyle="1" w:styleId="2DF91D00103148559E20DE693A1DABB9">
    <w:name w:val="2DF91D00103148559E20DE693A1DABB9"/>
    <w:rsid w:val="00C972ED"/>
  </w:style>
  <w:style w:type="paragraph" w:customStyle="1" w:styleId="D1197DE559734ABAA6FF738ED7798105">
    <w:name w:val="D1197DE559734ABAA6FF738ED7798105"/>
    <w:rsid w:val="00C972ED"/>
  </w:style>
  <w:style w:type="paragraph" w:customStyle="1" w:styleId="42EFCEE8D6794983AE1A87BFDB482E01">
    <w:name w:val="42EFCEE8D6794983AE1A87BFDB482E01"/>
    <w:rsid w:val="00C972ED"/>
  </w:style>
  <w:style w:type="paragraph" w:customStyle="1" w:styleId="01DC443D585A49D4964A13290F3CE32E">
    <w:name w:val="01DC443D585A49D4964A13290F3CE32E"/>
    <w:rsid w:val="00C972ED"/>
  </w:style>
  <w:style w:type="paragraph" w:customStyle="1" w:styleId="8D2345E2DD124AD3B7BC704C1306A891">
    <w:name w:val="8D2345E2DD124AD3B7BC704C1306A891"/>
    <w:rsid w:val="00C972ED"/>
  </w:style>
  <w:style w:type="paragraph" w:customStyle="1" w:styleId="D6115DC8B80F41FA8B21BE111F72104A">
    <w:name w:val="D6115DC8B80F41FA8B21BE111F72104A"/>
    <w:rsid w:val="00C972ED"/>
  </w:style>
  <w:style w:type="paragraph" w:customStyle="1" w:styleId="42A50E85AF334A51AB1647BC133E6F15">
    <w:name w:val="42A50E85AF334A51AB1647BC133E6F15"/>
    <w:rsid w:val="00C972ED"/>
  </w:style>
  <w:style w:type="paragraph" w:customStyle="1" w:styleId="45FF9A6A83684E9AAF701D161649E5CB">
    <w:name w:val="45FF9A6A83684E9AAF701D161649E5CB"/>
    <w:rsid w:val="00C972ED"/>
  </w:style>
  <w:style w:type="paragraph" w:customStyle="1" w:styleId="C2B8162AF86C40FCA461E1C5B089798E">
    <w:name w:val="C2B8162AF86C40FCA461E1C5B089798E"/>
    <w:rsid w:val="00C972ED"/>
  </w:style>
  <w:style w:type="paragraph" w:customStyle="1" w:styleId="D17DC3897A994D4CA30289B4AE862103">
    <w:name w:val="D17DC3897A994D4CA30289B4AE862103"/>
    <w:rsid w:val="00C972ED"/>
  </w:style>
  <w:style w:type="paragraph" w:customStyle="1" w:styleId="15AE71169E8A4CF8B226E7A402235229">
    <w:name w:val="15AE71169E8A4CF8B226E7A402235229"/>
    <w:rsid w:val="00C972ED"/>
  </w:style>
  <w:style w:type="paragraph" w:customStyle="1" w:styleId="EE3694D431C24B9B8E70BE0D8E5A01D6">
    <w:name w:val="EE3694D431C24B9B8E70BE0D8E5A01D6"/>
    <w:rsid w:val="00C972ED"/>
  </w:style>
  <w:style w:type="paragraph" w:customStyle="1" w:styleId="EC7A2BFFD6174214965E175F86DAEBA0">
    <w:name w:val="EC7A2BFFD6174214965E175F86DAEBA0"/>
    <w:rsid w:val="00C972ED"/>
  </w:style>
  <w:style w:type="paragraph" w:customStyle="1" w:styleId="447F1A99ACA14BF7AECD4E50EDBC038D">
    <w:name w:val="447F1A99ACA14BF7AECD4E50EDBC038D"/>
    <w:rsid w:val="00C972ED"/>
  </w:style>
  <w:style w:type="paragraph" w:customStyle="1" w:styleId="5A989479D5AE4921978CDDF65FD69B3B">
    <w:name w:val="5A989479D5AE4921978CDDF65FD69B3B"/>
    <w:rsid w:val="00C972ED"/>
  </w:style>
  <w:style w:type="paragraph" w:customStyle="1" w:styleId="9A518988D2EE4C429FFBFDCB943C223E">
    <w:name w:val="9A518988D2EE4C429FFBFDCB943C223E"/>
    <w:rsid w:val="00C972ED"/>
  </w:style>
  <w:style w:type="paragraph" w:customStyle="1" w:styleId="5933A1D5C8F04298948D9A1D8A911DD3">
    <w:name w:val="5933A1D5C8F04298948D9A1D8A911DD3"/>
    <w:rsid w:val="00C972ED"/>
  </w:style>
  <w:style w:type="paragraph" w:customStyle="1" w:styleId="F30DC4214E6B41499ED075417B959065">
    <w:name w:val="F30DC4214E6B41499ED075417B959065"/>
    <w:rsid w:val="00C972ED"/>
  </w:style>
  <w:style w:type="paragraph" w:customStyle="1" w:styleId="B423EE56702140F8B839073DC207D7C5">
    <w:name w:val="B423EE56702140F8B839073DC207D7C5"/>
    <w:rsid w:val="00C972ED"/>
  </w:style>
  <w:style w:type="paragraph" w:customStyle="1" w:styleId="B4E23D2ADF9F4F478D2CD3E951600C5E">
    <w:name w:val="B4E23D2ADF9F4F478D2CD3E951600C5E"/>
    <w:rsid w:val="00C972ED"/>
  </w:style>
  <w:style w:type="paragraph" w:customStyle="1" w:styleId="49F37C9B0AD64151ACCFF3BC3E3B5BC1">
    <w:name w:val="49F37C9B0AD64151ACCFF3BC3E3B5BC1"/>
    <w:rsid w:val="00C972ED"/>
  </w:style>
  <w:style w:type="paragraph" w:customStyle="1" w:styleId="846A9A26A72F451EAA09385231B02C3C">
    <w:name w:val="846A9A26A72F451EAA09385231B02C3C"/>
    <w:rsid w:val="00C972ED"/>
  </w:style>
  <w:style w:type="paragraph" w:customStyle="1" w:styleId="B2B645223350486BAFD60EC13103A228">
    <w:name w:val="B2B645223350486BAFD60EC13103A228"/>
    <w:rsid w:val="00C972ED"/>
  </w:style>
  <w:style w:type="paragraph" w:customStyle="1" w:styleId="2E52AEBC611A41D28CEF43F731DBF69E">
    <w:name w:val="2E52AEBC611A41D28CEF43F731DBF69E"/>
    <w:rsid w:val="00C972ED"/>
  </w:style>
  <w:style w:type="paragraph" w:customStyle="1" w:styleId="14DC3AADBBCA45D2BF4E93815C985F4D">
    <w:name w:val="14DC3AADBBCA45D2BF4E93815C985F4D"/>
    <w:rsid w:val="00C972ED"/>
  </w:style>
  <w:style w:type="paragraph" w:customStyle="1" w:styleId="99C94E4E44884B52A6C7F5B4B200F90C">
    <w:name w:val="99C94E4E44884B52A6C7F5B4B200F90C"/>
    <w:rsid w:val="00C972ED"/>
  </w:style>
  <w:style w:type="paragraph" w:customStyle="1" w:styleId="8874C3AE98DD46C587E04BF69D6DED40">
    <w:name w:val="8874C3AE98DD46C587E04BF69D6DED40"/>
    <w:rsid w:val="00C972ED"/>
  </w:style>
  <w:style w:type="paragraph" w:customStyle="1" w:styleId="5AEC322F9B5741AEBD2FC3FB5050D243">
    <w:name w:val="5AEC322F9B5741AEBD2FC3FB5050D243"/>
    <w:rsid w:val="00C972ED"/>
  </w:style>
  <w:style w:type="paragraph" w:customStyle="1" w:styleId="5515E9A751D04D9293BE7ED19A7B8F98">
    <w:name w:val="5515E9A751D04D9293BE7ED19A7B8F98"/>
    <w:rsid w:val="00C972ED"/>
  </w:style>
  <w:style w:type="paragraph" w:customStyle="1" w:styleId="A7D495B286C14BEDAD8C0149B4C2567F">
    <w:name w:val="A7D495B286C14BEDAD8C0149B4C2567F"/>
    <w:rsid w:val="00C972ED"/>
  </w:style>
  <w:style w:type="paragraph" w:customStyle="1" w:styleId="FA6434ED84A544C7B674BB1BE25AEAAB">
    <w:name w:val="FA6434ED84A544C7B674BB1BE25AEAAB"/>
    <w:rsid w:val="00C972ED"/>
  </w:style>
  <w:style w:type="paragraph" w:customStyle="1" w:styleId="48088DB54195411980DE47259EE1D8CB">
    <w:name w:val="48088DB54195411980DE47259EE1D8CB"/>
    <w:rsid w:val="00C972ED"/>
  </w:style>
  <w:style w:type="paragraph" w:customStyle="1" w:styleId="3E183D267DD1484A8A8CBED307EBA50C">
    <w:name w:val="3E183D267DD1484A8A8CBED307EBA50C"/>
    <w:rsid w:val="00C972ED"/>
  </w:style>
  <w:style w:type="paragraph" w:customStyle="1" w:styleId="E58A3757FC944BE79332275CA3A86CAB">
    <w:name w:val="E58A3757FC944BE79332275CA3A86CAB"/>
    <w:rsid w:val="00C972ED"/>
  </w:style>
  <w:style w:type="paragraph" w:customStyle="1" w:styleId="36399CDB0BD0491C9F139452853553B9">
    <w:name w:val="36399CDB0BD0491C9F139452853553B9"/>
    <w:rsid w:val="00C972ED"/>
  </w:style>
  <w:style w:type="paragraph" w:customStyle="1" w:styleId="FECC5B5143744CF882264C0F6D47D230">
    <w:name w:val="FECC5B5143744CF882264C0F6D47D230"/>
    <w:rsid w:val="00C972ED"/>
  </w:style>
  <w:style w:type="paragraph" w:customStyle="1" w:styleId="661CA1E687CC4489AF99BD44C218C1E5">
    <w:name w:val="661CA1E687CC4489AF99BD44C218C1E5"/>
    <w:rsid w:val="00C972ED"/>
  </w:style>
  <w:style w:type="paragraph" w:customStyle="1" w:styleId="2E2EED45D69E4759868532C801B9905A">
    <w:name w:val="2E2EED45D69E4759868532C801B9905A"/>
    <w:rsid w:val="00C972ED"/>
  </w:style>
  <w:style w:type="paragraph" w:customStyle="1" w:styleId="275AFFDAE16142D9A101F1861206975E">
    <w:name w:val="275AFFDAE16142D9A101F1861206975E"/>
    <w:rsid w:val="00C972ED"/>
  </w:style>
  <w:style w:type="paragraph" w:customStyle="1" w:styleId="0583F306EE074C9DA0FC61B2DD6B10C1">
    <w:name w:val="0583F306EE074C9DA0FC61B2DD6B10C1"/>
    <w:rsid w:val="00C972ED"/>
  </w:style>
  <w:style w:type="paragraph" w:customStyle="1" w:styleId="9E5BF193F0534724A4DD10E7A20B792D">
    <w:name w:val="9E5BF193F0534724A4DD10E7A20B792D"/>
    <w:rsid w:val="00C972ED"/>
  </w:style>
  <w:style w:type="paragraph" w:customStyle="1" w:styleId="1A50945D549743D59CFCB037343F5417">
    <w:name w:val="1A50945D549743D59CFCB037343F5417"/>
    <w:rsid w:val="00C972ED"/>
  </w:style>
  <w:style w:type="paragraph" w:customStyle="1" w:styleId="6E9ACE7E3637472EA725614F0CC30A68">
    <w:name w:val="6E9ACE7E3637472EA725614F0CC30A68"/>
    <w:rsid w:val="00C972ED"/>
  </w:style>
  <w:style w:type="paragraph" w:customStyle="1" w:styleId="C571D530078F47A8A207255A0B9CA886">
    <w:name w:val="C571D530078F47A8A207255A0B9CA886"/>
    <w:rsid w:val="00C972ED"/>
  </w:style>
  <w:style w:type="paragraph" w:customStyle="1" w:styleId="2D5D8EA6521949908B5B20DD3833499E">
    <w:name w:val="2D5D8EA6521949908B5B20DD3833499E"/>
    <w:rsid w:val="00C972ED"/>
  </w:style>
  <w:style w:type="paragraph" w:customStyle="1" w:styleId="738A5AE6750741EBACE4C861C9FC56EC">
    <w:name w:val="738A5AE6750741EBACE4C861C9FC56EC"/>
    <w:rsid w:val="00C972ED"/>
  </w:style>
  <w:style w:type="paragraph" w:customStyle="1" w:styleId="76857AFD192C4E5A936A119F8DC06045">
    <w:name w:val="76857AFD192C4E5A936A119F8DC06045"/>
    <w:rsid w:val="00C972ED"/>
  </w:style>
  <w:style w:type="paragraph" w:customStyle="1" w:styleId="BF7A10A401874432AB472345B46ACCBB">
    <w:name w:val="BF7A10A401874432AB472345B46ACCBB"/>
    <w:rsid w:val="00C972ED"/>
  </w:style>
  <w:style w:type="paragraph" w:customStyle="1" w:styleId="823F967F98B74D5A9A35AE24246EC968">
    <w:name w:val="823F967F98B74D5A9A35AE24246EC968"/>
    <w:rsid w:val="00C972ED"/>
  </w:style>
  <w:style w:type="paragraph" w:customStyle="1" w:styleId="99BC0BEE36CE4A8F9E038C94960FF009">
    <w:name w:val="99BC0BEE36CE4A8F9E038C94960FF009"/>
    <w:rsid w:val="00C972ED"/>
  </w:style>
  <w:style w:type="paragraph" w:customStyle="1" w:styleId="AA82CA11A25D4FE3A44688A956430FE5">
    <w:name w:val="AA82CA11A25D4FE3A44688A956430FE5"/>
    <w:rsid w:val="00C972ED"/>
  </w:style>
  <w:style w:type="paragraph" w:customStyle="1" w:styleId="F8DC7845CF494FA3950465C5E5740670">
    <w:name w:val="F8DC7845CF494FA3950465C5E5740670"/>
    <w:rsid w:val="00C972ED"/>
  </w:style>
  <w:style w:type="paragraph" w:customStyle="1" w:styleId="BB607B100C204A22ACCBB8795F3B24D9">
    <w:name w:val="BB607B100C204A22ACCBB8795F3B24D9"/>
    <w:rsid w:val="00C972ED"/>
  </w:style>
  <w:style w:type="paragraph" w:customStyle="1" w:styleId="C6EB6B036E3147B4A4473D8E7D42AC4C">
    <w:name w:val="C6EB6B036E3147B4A4473D8E7D42AC4C"/>
    <w:rsid w:val="00C972ED"/>
  </w:style>
  <w:style w:type="paragraph" w:customStyle="1" w:styleId="864BFF7F6EF34119AF13F3C2F501118A">
    <w:name w:val="864BFF7F6EF34119AF13F3C2F501118A"/>
    <w:rsid w:val="00C972ED"/>
  </w:style>
  <w:style w:type="paragraph" w:customStyle="1" w:styleId="3B250A7C62174C64BD37C81EA27591CD">
    <w:name w:val="3B250A7C62174C64BD37C81EA27591CD"/>
    <w:rsid w:val="00C972ED"/>
  </w:style>
  <w:style w:type="paragraph" w:customStyle="1" w:styleId="FCFA90B6D2154798B67214008C39EAB7">
    <w:name w:val="FCFA90B6D2154798B67214008C39EAB7"/>
    <w:rsid w:val="00C972ED"/>
  </w:style>
  <w:style w:type="paragraph" w:customStyle="1" w:styleId="087E04DFBC0B4A40A085014ADB9DE801">
    <w:name w:val="087E04DFBC0B4A40A085014ADB9DE801"/>
    <w:rsid w:val="00C972ED"/>
  </w:style>
  <w:style w:type="paragraph" w:customStyle="1" w:styleId="7AD1C19A481F43A3ACCB91CA50EB2D5C">
    <w:name w:val="7AD1C19A481F43A3ACCB91CA50EB2D5C"/>
    <w:rsid w:val="00C972ED"/>
  </w:style>
  <w:style w:type="paragraph" w:customStyle="1" w:styleId="3F37E5D8A881465D9634D0740F54A5C3">
    <w:name w:val="3F37E5D8A881465D9634D0740F54A5C3"/>
    <w:rsid w:val="00C972ED"/>
  </w:style>
  <w:style w:type="paragraph" w:customStyle="1" w:styleId="336B60240E064581A7F10AAABE590BCF">
    <w:name w:val="336B60240E064581A7F10AAABE590BCF"/>
    <w:rsid w:val="00C972ED"/>
  </w:style>
  <w:style w:type="paragraph" w:customStyle="1" w:styleId="8FB3D4D123F04F28A208331716D448BD">
    <w:name w:val="8FB3D4D123F04F28A208331716D448BD"/>
    <w:rsid w:val="00C972ED"/>
  </w:style>
  <w:style w:type="paragraph" w:customStyle="1" w:styleId="29B67CAB5EC24673A40CD67B33F99A0E">
    <w:name w:val="29B67CAB5EC24673A40CD67B33F99A0E"/>
    <w:rsid w:val="00C972ED"/>
  </w:style>
  <w:style w:type="paragraph" w:customStyle="1" w:styleId="71924D1E80BE4F74984D54D70942EA7E">
    <w:name w:val="71924D1E80BE4F74984D54D70942EA7E"/>
    <w:rsid w:val="00C972ED"/>
  </w:style>
  <w:style w:type="paragraph" w:customStyle="1" w:styleId="14CF56A87F214182A4A274E231795777">
    <w:name w:val="14CF56A87F214182A4A274E231795777"/>
    <w:rsid w:val="00C972ED"/>
  </w:style>
  <w:style w:type="paragraph" w:customStyle="1" w:styleId="44D389DC258F49ACA9067DBA71EA2AB3">
    <w:name w:val="44D389DC258F49ACA9067DBA71EA2AB3"/>
    <w:rsid w:val="00C972ED"/>
  </w:style>
  <w:style w:type="paragraph" w:customStyle="1" w:styleId="C1BA5DACBBB84EDAB422D3B7868E49AB">
    <w:name w:val="C1BA5DACBBB84EDAB422D3B7868E49AB"/>
    <w:rsid w:val="00C972ED"/>
  </w:style>
  <w:style w:type="paragraph" w:customStyle="1" w:styleId="9E9BEB09C688486785A9B7C6F3B292B8">
    <w:name w:val="9E9BEB09C688486785A9B7C6F3B292B8"/>
    <w:rsid w:val="00C972ED"/>
  </w:style>
  <w:style w:type="paragraph" w:customStyle="1" w:styleId="2C66CBA38C9D4961B6A887B857D85CBC">
    <w:name w:val="2C66CBA38C9D4961B6A887B857D85CBC"/>
    <w:rsid w:val="00C972ED"/>
  </w:style>
  <w:style w:type="paragraph" w:customStyle="1" w:styleId="F35E088D4D6C4C6D8466C431E2E6E5BB">
    <w:name w:val="F35E088D4D6C4C6D8466C431E2E6E5BB"/>
    <w:rsid w:val="00C972ED"/>
  </w:style>
  <w:style w:type="paragraph" w:customStyle="1" w:styleId="9847120E88C54303A9C586437D8326B3">
    <w:name w:val="9847120E88C54303A9C586437D8326B3"/>
    <w:rsid w:val="00C972ED"/>
  </w:style>
  <w:style w:type="paragraph" w:customStyle="1" w:styleId="5AC3D4DA0D724686A75FB615FD57828D">
    <w:name w:val="5AC3D4DA0D724686A75FB615FD57828D"/>
    <w:rsid w:val="00C972ED"/>
  </w:style>
  <w:style w:type="paragraph" w:customStyle="1" w:styleId="5D0AB8292F0440BBAF078C0A5517E41D">
    <w:name w:val="5D0AB8292F0440BBAF078C0A5517E41D"/>
    <w:rsid w:val="00C972ED"/>
  </w:style>
  <w:style w:type="paragraph" w:customStyle="1" w:styleId="B198DBC2D23E4D4F842B4802AF42815D">
    <w:name w:val="B198DBC2D23E4D4F842B4802AF42815D"/>
    <w:rsid w:val="00DF7C77"/>
  </w:style>
  <w:style w:type="paragraph" w:customStyle="1" w:styleId="CA35C8C51E87400EB24F4AF7722FF3DA">
    <w:name w:val="CA35C8C51E87400EB24F4AF7722FF3DA"/>
    <w:rsid w:val="00DF7C77"/>
  </w:style>
  <w:style w:type="paragraph" w:customStyle="1" w:styleId="E2911C74A08844F88705315BFC057E33">
    <w:name w:val="E2911C74A08844F88705315BFC057E33"/>
    <w:rsid w:val="00DF7C77"/>
  </w:style>
  <w:style w:type="paragraph" w:customStyle="1" w:styleId="08AD9897EAE64E5CB49B0583E18B84E3">
    <w:name w:val="08AD9897EAE64E5CB49B0583E18B84E3"/>
    <w:rsid w:val="00DF7C77"/>
  </w:style>
  <w:style w:type="paragraph" w:customStyle="1" w:styleId="9288446BAD354DB49028FE7F3BA4C260">
    <w:name w:val="9288446BAD354DB49028FE7F3BA4C260"/>
    <w:rsid w:val="00DF7C77"/>
  </w:style>
  <w:style w:type="paragraph" w:customStyle="1" w:styleId="687015B9779742B09984658718B624E1">
    <w:name w:val="687015B9779742B09984658718B624E1"/>
    <w:rsid w:val="00DF7C77"/>
  </w:style>
  <w:style w:type="paragraph" w:customStyle="1" w:styleId="C7981887607D413BB6D728BDED6D6F33">
    <w:name w:val="C7981887607D413BB6D728BDED6D6F33"/>
    <w:rsid w:val="00DF7C77"/>
  </w:style>
  <w:style w:type="paragraph" w:customStyle="1" w:styleId="6B39F8841FC149F78E6B493D4334B8A1">
    <w:name w:val="6B39F8841FC149F78E6B493D4334B8A1"/>
    <w:rsid w:val="00DF7C77"/>
  </w:style>
  <w:style w:type="paragraph" w:customStyle="1" w:styleId="4A1902802E7D4C6D889159A857B39E8D">
    <w:name w:val="4A1902802E7D4C6D889159A857B39E8D"/>
    <w:rsid w:val="00DF7C77"/>
  </w:style>
  <w:style w:type="paragraph" w:customStyle="1" w:styleId="532E7F21496545DB848F91BAD99A1317">
    <w:name w:val="532E7F21496545DB848F91BAD99A1317"/>
    <w:rsid w:val="00DF7C77"/>
  </w:style>
  <w:style w:type="paragraph" w:customStyle="1" w:styleId="4D1FA00CDBE54BD6937B9F7A17EFAD34">
    <w:name w:val="4D1FA00CDBE54BD6937B9F7A17EFAD34"/>
    <w:rsid w:val="00DF7C77"/>
  </w:style>
  <w:style w:type="paragraph" w:customStyle="1" w:styleId="69D9A3F5007844078864C30FD6948CD5">
    <w:name w:val="69D9A3F5007844078864C30FD6948CD5"/>
    <w:rsid w:val="00DF7C77"/>
  </w:style>
  <w:style w:type="paragraph" w:customStyle="1" w:styleId="A4F21B51D0B94F4480B43BEE82A660BC">
    <w:name w:val="A4F21B51D0B94F4480B43BEE82A660BC"/>
    <w:rsid w:val="00DF7C77"/>
  </w:style>
  <w:style w:type="paragraph" w:customStyle="1" w:styleId="2DF27794EF6043B0B8EF4707524DF702">
    <w:name w:val="2DF27794EF6043B0B8EF4707524DF702"/>
    <w:rsid w:val="00DF7C77"/>
  </w:style>
  <w:style w:type="paragraph" w:customStyle="1" w:styleId="324990BF3155471383D69B0E8EEC5B11">
    <w:name w:val="324990BF3155471383D69B0E8EEC5B11"/>
    <w:rsid w:val="00DF7C77"/>
  </w:style>
  <w:style w:type="paragraph" w:customStyle="1" w:styleId="E1EC410C65BE4447A56CAD6F864D58E7">
    <w:name w:val="E1EC410C65BE4447A56CAD6F864D58E7"/>
    <w:rsid w:val="00DF7C77"/>
  </w:style>
  <w:style w:type="paragraph" w:customStyle="1" w:styleId="200C79D1767E409B8E22BDECB253BFD9">
    <w:name w:val="200C79D1767E409B8E22BDECB253BFD9"/>
    <w:rsid w:val="00DF7C77"/>
  </w:style>
  <w:style w:type="paragraph" w:customStyle="1" w:styleId="B84E74AE88EA4FFB9DC627D2F0F6A3A6">
    <w:name w:val="B84E74AE88EA4FFB9DC627D2F0F6A3A6"/>
    <w:rsid w:val="00DF7C77"/>
  </w:style>
  <w:style w:type="paragraph" w:customStyle="1" w:styleId="A60D492468BA4542A963F055F2DB5B95">
    <w:name w:val="A60D492468BA4542A963F055F2DB5B95"/>
    <w:rsid w:val="00DF7C77"/>
  </w:style>
  <w:style w:type="paragraph" w:customStyle="1" w:styleId="0FA9D63538F1447DA4D721491C1C3090">
    <w:name w:val="0FA9D63538F1447DA4D721491C1C3090"/>
    <w:rsid w:val="00DF7C77"/>
  </w:style>
  <w:style w:type="paragraph" w:customStyle="1" w:styleId="33C2F75FAC2545D6B52AECA87F387F62">
    <w:name w:val="33C2F75FAC2545D6B52AECA87F387F62"/>
    <w:rsid w:val="00DF7C77"/>
  </w:style>
  <w:style w:type="paragraph" w:customStyle="1" w:styleId="2D5A6DD2DE8F4E2EA6E32ABB99B49806">
    <w:name w:val="2D5A6DD2DE8F4E2EA6E32ABB99B49806"/>
    <w:rsid w:val="00DF7C77"/>
  </w:style>
  <w:style w:type="paragraph" w:customStyle="1" w:styleId="9F4E55C93EAA4BAAA8278241DC608BBA">
    <w:name w:val="9F4E55C93EAA4BAAA8278241DC608BBA"/>
    <w:rsid w:val="00DF7C77"/>
  </w:style>
  <w:style w:type="paragraph" w:customStyle="1" w:styleId="AB7BAD1BB853414EB928C87FEBE5E493">
    <w:name w:val="AB7BAD1BB853414EB928C87FEBE5E493"/>
    <w:rsid w:val="00DF7C77"/>
  </w:style>
  <w:style w:type="paragraph" w:customStyle="1" w:styleId="AA020A30B63C42E5B302266CC5078FA8">
    <w:name w:val="AA020A30B63C42E5B302266CC5078FA8"/>
    <w:rsid w:val="00DF7C77"/>
  </w:style>
  <w:style w:type="paragraph" w:customStyle="1" w:styleId="8DF130935B2E48D6A79328EDC3B9FF8F">
    <w:name w:val="8DF130935B2E48D6A79328EDC3B9FF8F"/>
    <w:rsid w:val="00DF7C77"/>
  </w:style>
  <w:style w:type="paragraph" w:customStyle="1" w:styleId="4576380631D94CE0A0F2FACC9B891E65">
    <w:name w:val="4576380631D94CE0A0F2FACC9B891E65"/>
    <w:rsid w:val="00DF7C77"/>
  </w:style>
  <w:style w:type="paragraph" w:customStyle="1" w:styleId="67354D2B4D604897A97B5F047EDD447F">
    <w:name w:val="67354D2B4D604897A97B5F047EDD447F"/>
    <w:rsid w:val="00DF7C77"/>
  </w:style>
  <w:style w:type="paragraph" w:customStyle="1" w:styleId="2EAF640467CE411AB08DD04EA37576DA">
    <w:name w:val="2EAF640467CE411AB08DD04EA37576DA"/>
    <w:rsid w:val="00DF7C77"/>
  </w:style>
  <w:style w:type="paragraph" w:customStyle="1" w:styleId="D17BBEA86A4E44889E8E83332BF3A86C">
    <w:name w:val="D17BBEA86A4E44889E8E83332BF3A86C"/>
    <w:rsid w:val="00DF7C77"/>
  </w:style>
  <w:style w:type="paragraph" w:customStyle="1" w:styleId="E1F651EF76B9492788CD8FE12B39A88E">
    <w:name w:val="E1F651EF76B9492788CD8FE12B39A88E"/>
    <w:rsid w:val="00DF7C77"/>
  </w:style>
  <w:style w:type="paragraph" w:customStyle="1" w:styleId="E14D6EA95FCD41FFADD2FEC6F000FFE0">
    <w:name w:val="E14D6EA95FCD41FFADD2FEC6F000FFE0"/>
    <w:rsid w:val="00DF7C77"/>
  </w:style>
  <w:style w:type="paragraph" w:customStyle="1" w:styleId="982F3C20A12D4983AE7E63147CD6D6C4">
    <w:name w:val="982F3C20A12D4983AE7E63147CD6D6C4"/>
    <w:rsid w:val="00DF7C77"/>
  </w:style>
  <w:style w:type="paragraph" w:customStyle="1" w:styleId="440ACC7B37224CEAA9B4430F42229F06">
    <w:name w:val="440ACC7B37224CEAA9B4430F42229F06"/>
    <w:rsid w:val="00DF7C77"/>
  </w:style>
  <w:style w:type="paragraph" w:customStyle="1" w:styleId="6FEC499D55F8426AA2E495D47D40EF96">
    <w:name w:val="6FEC499D55F8426AA2E495D47D40EF96"/>
    <w:rsid w:val="00DF7C77"/>
  </w:style>
  <w:style w:type="paragraph" w:customStyle="1" w:styleId="BC6628EC606C4837B36340281AE8F7DD">
    <w:name w:val="BC6628EC606C4837B36340281AE8F7DD"/>
    <w:rsid w:val="00DF7C77"/>
  </w:style>
  <w:style w:type="paragraph" w:customStyle="1" w:styleId="0A6238AB7DD34EC888FDC780BEFA1BC6">
    <w:name w:val="0A6238AB7DD34EC888FDC780BEFA1BC6"/>
    <w:rsid w:val="00DF7C77"/>
  </w:style>
  <w:style w:type="paragraph" w:customStyle="1" w:styleId="7F18D9327D1D435D97D49864BBA83E0F">
    <w:name w:val="7F18D9327D1D435D97D49864BBA83E0F"/>
    <w:rsid w:val="00DF7C77"/>
  </w:style>
  <w:style w:type="paragraph" w:customStyle="1" w:styleId="A8D21868571D4E7FA18F32E0B24334A3">
    <w:name w:val="A8D21868571D4E7FA18F32E0B24334A3"/>
    <w:rsid w:val="00DF7C77"/>
  </w:style>
  <w:style w:type="paragraph" w:customStyle="1" w:styleId="EC0D300B5FF7418AB81F2AF66653CCE4">
    <w:name w:val="EC0D300B5FF7418AB81F2AF66653CCE4"/>
    <w:rsid w:val="00DF7C77"/>
  </w:style>
  <w:style w:type="paragraph" w:customStyle="1" w:styleId="BD29D855203E489890B3DB5A360003D3">
    <w:name w:val="BD29D855203E489890B3DB5A360003D3"/>
    <w:rsid w:val="00DF7C77"/>
  </w:style>
  <w:style w:type="paragraph" w:customStyle="1" w:styleId="D0DD8F3FDE484FF4AE02C1571B5E859C">
    <w:name w:val="D0DD8F3FDE484FF4AE02C1571B5E859C"/>
    <w:rsid w:val="00DF7C77"/>
  </w:style>
  <w:style w:type="paragraph" w:customStyle="1" w:styleId="3E0A242FA5E84B1094A53E48553D7825">
    <w:name w:val="3E0A242FA5E84B1094A53E48553D7825"/>
    <w:rsid w:val="00DF7C77"/>
  </w:style>
  <w:style w:type="paragraph" w:customStyle="1" w:styleId="C97A1AC7847041E8BB99D01D632AB7BD">
    <w:name w:val="C97A1AC7847041E8BB99D01D632AB7BD"/>
    <w:rsid w:val="00DF7C77"/>
  </w:style>
  <w:style w:type="paragraph" w:customStyle="1" w:styleId="228C27C3252F446AA3DEF3D742515C19">
    <w:name w:val="228C27C3252F446AA3DEF3D742515C19"/>
    <w:rsid w:val="00DF7C77"/>
  </w:style>
  <w:style w:type="paragraph" w:customStyle="1" w:styleId="58BB1DE87A7B4AF9A3F2AB3D02A4B6DB">
    <w:name w:val="58BB1DE87A7B4AF9A3F2AB3D02A4B6DB"/>
    <w:rsid w:val="00DF7C77"/>
  </w:style>
  <w:style w:type="paragraph" w:customStyle="1" w:styleId="52C4D7FFD4184CF5AC3716B9F5C763D6">
    <w:name w:val="52C4D7FFD4184CF5AC3716B9F5C763D6"/>
    <w:rsid w:val="00DF7C77"/>
  </w:style>
  <w:style w:type="paragraph" w:customStyle="1" w:styleId="CFC64EED139D41ED8CC768E15BA3D654">
    <w:name w:val="CFC64EED139D41ED8CC768E15BA3D654"/>
    <w:rsid w:val="00DF7C77"/>
  </w:style>
  <w:style w:type="paragraph" w:customStyle="1" w:styleId="AF04579ECF014FABA714B032396C8EF2">
    <w:name w:val="AF04579ECF014FABA714B032396C8EF2"/>
    <w:rsid w:val="00DF7C77"/>
  </w:style>
  <w:style w:type="paragraph" w:customStyle="1" w:styleId="BE545A2FAB83406D951111200B91F5CC">
    <w:name w:val="BE545A2FAB83406D951111200B91F5CC"/>
    <w:rsid w:val="00DF7C77"/>
  </w:style>
  <w:style w:type="paragraph" w:customStyle="1" w:styleId="AF6C6364FD914B6F9285A6BAF36638BC">
    <w:name w:val="AF6C6364FD914B6F9285A6BAF36638BC"/>
    <w:rsid w:val="00DF7C77"/>
  </w:style>
  <w:style w:type="paragraph" w:customStyle="1" w:styleId="CC365FA3BEB54B1ABEB2BB6FBCD2FB0E">
    <w:name w:val="CC365FA3BEB54B1ABEB2BB6FBCD2FB0E"/>
    <w:rsid w:val="00DF7C77"/>
  </w:style>
  <w:style w:type="paragraph" w:customStyle="1" w:styleId="8DE83862DB38474AACA7415F30DB853D">
    <w:name w:val="8DE83862DB38474AACA7415F30DB853D"/>
    <w:rsid w:val="00DF7C77"/>
  </w:style>
  <w:style w:type="paragraph" w:customStyle="1" w:styleId="66FABE94DF0941B181FB0D366FE72525">
    <w:name w:val="66FABE94DF0941B181FB0D366FE72525"/>
    <w:rsid w:val="00DF7C77"/>
  </w:style>
  <w:style w:type="paragraph" w:customStyle="1" w:styleId="6DE296F6FD554BEBBE6C6AFE9EBFF4B6">
    <w:name w:val="6DE296F6FD554BEBBE6C6AFE9EBFF4B6"/>
    <w:rsid w:val="00DF7C77"/>
  </w:style>
  <w:style w:type="paragraph" w:customStyle="1" w:styleId="0D490690567C4B8EA3866DB339347B83">
    <w:name w:val="0D490690567C4B8EA3866DB339347B83"/>
    <w:rsid w:val="00DF7C77"/>
  </w:style>
  <w:style w:type="paragraph" w:customStyle="1" w:styleId="AFCE1151C5E348918E3E878AC0775D9F">
    <w:name w:val="AFCE1151C5E348918E3E878AC0775D9F"/>
    <w:rsid w:val="00DF7C77"/>
  </w:style>
  <w:style w:type="paragraph" w:customStyle="1" w:styleId="7CB7B3AE9928461CB45194918666E3AF">
    <w:name w:val="7CB7B3AE9928461CB45194918666E3AF"/>
    <w:rsid w:val="00DF7C77"/>
  </w:style>
  <w:style w:type="paragraph" w:customStyle="1" w:styleId="100709B3921343D98017217A90521993">
    <w:name w:val="100709B3921343D98017217A90521993"/>
    <w:rsid w:val="00DF7C77"/>
  </w:style>
  <w:style w:type="paragraph" w:customStyle="1" w:styleId="009736ECC87A4BBBAD433F5586EBF7AE">
    <w:name w:val="009736ECC87A4BBBAD433F5586EBF7AE"/>
    <w:rsid w:val="00DF7C77"/>
  </w:style>
  <w:style w:type="paragraph" w:customStyle="1" w:styleId="357CBA69449B48619C285A39FE100175">
    <w:name w:val="357CBA69449B48619C285A39FE100175"/>
    <w:rsid w:val="00DF7C77"/>
  </w:style>
  <w:style w:type="paragraph" w:customStyle="1" w:styleId="958961A737B14921AF49EB401D04C2CB">
    <w:name w:val="958961A737B14921AF49EB401D04C2CB"/>
    <w:rsid w:val="00DF7C77"/>
  </w:style>
  <w:style w:type="paragraph" w:customStyle="1" w:styleId="469ABE520EE74F44B4392568C8461DB0">
    <w:name w:val="469ABE520EE74F44B4392568C8461DB0"/>
    <w:rsid w:val="00DF7C77"/>
  </w:style>
  <w:style w:type="paragraph" w:customStyle="1" w:styleId="7C96C3842412491585033FCF39B63133">
    <w:name w:val="7C96C3842412491585033FCF39B63133"/>
    <w:rsid w:val="00DF7C77"/>
  </w:style>
  <w:style w:type="paragraph" w:customStyle="1" w:styleId="4A07F2759F2D4E1EB506D076DAEA47F7">
    <w:name w:val="4A07F2759F2D4E1EB506D076DAEA47F7"/>
    <w:rsid w:val="00DF7C77"/>
  </w:style>
  <w:style w:type="paragraph" w:customStyle="1" w:styleId="2912205F754C44F0ACFB9283E2B2892D">
    <w:name w:val="2912205F754C44F0ACFB9283E2B2892D"/>
    <w:rsid w:val="00DF7C77"/>
  </w:style>
  <w:style w:type="paragraph" w:customStyle="1" w:styleId="975CF4EB4CCB4B98A037DEF4B0D4849F">
    <w:name w:val="975CF4EB4CCB4B98A037DEF4B0D4849F"/>
    <w:rsid w:val="00DF7C77"/>
  </w:style>
  <w:style w:type="paragraph" w:customStyle="1" w:styleId="41D44E1B70754C5AA4A26CA5D337D181">
    <w:name w:val="41D44E1B70754C5AA4A26CA5D337D181"/>
    <w:rsid w:val="00DF7C77"/>
  </w:style>
  <w:style w:type="paragraph" w:customStyle="1" w:styleId="45C557342B56429E89C19DAE9016F09B">
    <w:name w:val="45C557342B56429E89C19DAE9016F09B"/>
    <w:rsid w:val="00DF7C77"/>
  </w:style>
  <w:style w:type="paragraph" w:customStyle="1" w:styleId="898340B404294A6EAB5534980883347D">
    <w:name w:val="898340B404294A6EAB5534980883347D"/>
    <w:rsid w:val="00DF7C77"/>
  </w:style>
  <w:style w:type="paragraph" w:customStyle="1" w:styleId="DE23770431074AB0B9CA760BD094A7B9">
    <w:name w:val="DE23770431074AB0B9CA760BD094A7B9"/>
    <w:rsid w:val="00DF7C77"/>
  </w:style>
  <w:style w:type="paragraph" w:customStyle="1" w:styleId="6949C80CF9154A1698DA59F050B1EF86">
    <w:name w:val="6949C80CF9154A1698DA59F050B1EF86"/>
    <w:rsid w:val="00DF7C77"/>
  </w:style>
  <w:style w:type="paragraph" w:customStyle="1" w:styleId="4988DD8E93F04D0799E6554580F3D5F4">
    <w:name w:val="4988DD8E93F04D0799E6554580F3D5F4"/>
    <w:rsid w:val="00DF7C77"/>
  </w:style>
  <w:style w:type="paragraph" w:customStyle="1" w:styleId="C3256D673D3741D48768E330AC80BA2F">
    <w:name w:val="C3256D673D3741D48768E330AC80BA2F"/>
    <w:rsid w:val="00DF7C77"/>
  </w:style>
  <w:style w:type="paragraph" w:customStyle="1" w:styleId="2EE2AC417D7449D9B8CF9746E16B6815">
    <w:name w:val="2EE2AC417D7449D9B8CF9746E16B6815"/>
    <w:rsid w:val="00DF7C77"/>
  </w:style>
  <w:style w:type="paragraph" w:customStyle="1" w:styleId="6E1F684E9A4D4ED5A36B36B67F3A57EA">
    <w:name w:val="6E1F684E9A4D4ED5A36B36B67F3A57EA"/>
    <w:rsid w:val="00DF7C77"/>
  </w:style>
  <w:style w:type="paragraph" w:customStyle="1" w:styleId="9EA2DCE37F7445E08AB170AB22FFB745">
    <w:name w:val="9EA2DCE37F7445E08AB170AB22FFB745"/>
    <w:rsid w:val="00DF7C77"/>
  </w:style>
  <w:style w:type="paragraph" w:customStyle="1" w:styleId="0D13610160874472A2B903E17B9B4A02">
    <w:name w:val="0D13610160874472A2B903E17B9B4A02"/>
    <w:rsid w:val="00DF7C77"/>
  </w:style>
  <w:style w:type="paragraph" w:customStyle="1" w:styleId="DE7A2AE886D746E8B5384D369837E61A">
    <w:name w:val="DE7A2AE886D746E8B5384D369837E61A"/>
    <w:rsid w:val="00DF7C77"/>
  </w:style>
  <w:style w:type="paragraph" w:customStyle="1" w:styleId="BCD287CD5E5449EE879EFD5627286B0B">
    <w:name w:val="BCD287CD5E5449EE879EFD5627286B0B"/>
    <w:rsid w:val="00DF7C77"/>
  </w:style>
  <w:style w:type="paragraph" w:customStyle="1" w:styleId="7722CF8342C14D3DB608F5C3DBB40064">
    <w:name w:val="7722CF8342C14D3DB608F5C3DBB40064"/>
    <w:rsid w:val="00DF7C77"/>
  </w:style>
  <w:style w:type="paragraph" w:customStyle="1" w:styleId="7639877D7B314EDCBA4D0589938C7B53">
    <w:name w:val="7639877D7B314EDCBA4D0589938C7B53"/>
    <w:rsid w:val="00DF7C77"/>
  </w:style>
  <w:style w:type="paragraph" w:customStyle="1" w:styleId="C1C3EC756C7E4B18A8B60A9B0DEE1BBC">
    <w:name w:val="C1C3EC756C7E4B18A8B60A9B0DEE1BBC"/>
    <w:rsid w:val="00DF7C77"/>
  </w:style>
  <w:style w:type="paragraph" w:customStyle="1" w:styleId="CF4FD4401E824EF3B05AAB671436679C">
    <w:name w:val="CF4FD4401E824EF3B05AAB671436679C"/>
    <w:rsid w:val="00DF7C77"/>
  </w:style>
  <w:style w:type="paragraph" w:customStyle="1" w:styleId="D2C75934AC8D4089A33AAAA6E22C4358">
    <w:name w:val="D2C75934AC8D4089A33AAAA6E22C4358"/>
    <w:rsid w:val="00DF7C77"/>
  </w:style>
  <w:style w:type="paragraph" w:customStyle="1" w:styleId="A4AF78D9F66C41EDAAE27D68AD3B370F">
    <w:name w:val="A4AF78D9F66C41EDAAE27D68AD3B370F"/>
    <w:rsid w:val="00DF7C77"/>
  </w:style>
  <w:style w:type="paragraph" w:customStyle="1" w:styleId="768A7AA16713419EACCE3116D36019BB">
    <w:name w:val="768A7AA16713419EACCE3116D36019BB"/>
    <w:rsid w:val="00DF7C77"/>
  </w:style>
  <w:style w:type="paragraph" w:customStyle="1" w:styleId="D1D84E1F782B49969ED6B21D1FADCE21">
    <w:name w:val="D1D84E1F782B49969ED6B21D1FADCE21"/>
    <w:rsid w:val="00DF7C77"/>
  </w:style>
  <w:style w:type="paragraph" w:customStyle="1" w:styleId="1E3893553A5F48D7BBA082A59FB2DBB7">
    <w:name w:val="1E3893553A5F48D7BBA082A59FB2DBB7"/>
    <w:rsid w:val="00DF7C77"/>
  </w:style>
  <w:style w:type="paragraph" w:customStyle="1" w:styleId="51422F568A624886B04AC336FA4936A6">
    <w:name w:val="51422F568A624886B04AC336FA4936A6"/>
    <w:rsid w:val="00DF7C77"/>
  </w:style>
  <w:style w:type="paragraph" w:customStyle="1" w:styleId="67D0F038F5F246E18F1D3DE0AC8CB2F8">
    <w:name w:val="67D0F038F5F246E18F1D3DE0AC8CB2F8"/>
    <w:rsid w:val="00DF7C77"/>
  </w:style>
  <w:style w:type="paragraph" w:customStyle="1" w:styleId="742D8D12A70F473E99882E879DAB9593">
    <w:name w:val="742D8D12A70F473E99882E879DAB9593"/>
    <w:rsid w:val="00DF7C77"/>
  </w:style>
  <w:style w:type="paragraph" w:customStyle="1" w:styleId="2C3E8490855F41FF98D8AFD361989813">
    <w:name w:val="2C3E8490855F41FF98D8AFD361989813"/>
    <w:rsid w:val="00DF7C77"/>
  </w:style>
  <w:style w:type="paragraph" w:customStyle="1" w:styleId="00C038E402C14822A1B0A762EAE36AF7">
    <w:name w:val="00C038E402C14822A1B0A762EAE36AF7"/>
    <w:rsid w:val="00DF7C77"/>
  </w:style>
  <w:style w:type="paragraph" w:customStyle="1" w:styleId="956520D0A663451A9944C73440BC56B3">
    <w:name w:val="956520D0A663451A9944C73440BC56B3"/>
    <w:rsid w:val="00DF7C77"/>
  </w:style>
  <w:style w:type="paragraph" w:customStyle="1" w:styleId="0FE32619390145BEB463EAD7E16DD7CB">
    <w:name w:val="0FE32619390145BEB463EAD7E16DD7CB"/>
    <w:rsid w:val="00DF7C77"/>
  </w:style>
  <w:style w:type="paragraph" w:customStyle="1" w:styleId="25399482E80B4462B9009A2A8F60E31F">
    <w:name w:val="25399482E80B4462B9009A2A8F60E31F"/>
    <w:rsid w:val="00DF7C77"/>
  </w:style>
  <w:style w:type="paragraph" w:customStyle="1" w:styleId="6BC097F401624E1BBFF422CC8F2DBD57">
    <w:name w:val="6BC097F401624E1BBFF422CC8F2DBD57"/>
    <w:rsid w:val="00DF7C77"/>
  </w:style>
  <w:style w:type="paragraph" w:customStyle="1" w:styleId="C2B34D3E107343CB99A5B83F6067EB40">
    <w:name w:val="C2B34D3E107343CB99A5B83F6067EB40"/>
    <w:rsid w:val="00DF7C77"/>
  </w:style>
  <w:style w:type="paragraph" w:customStyle="1" w:styleId="3C673AEC7AF04A7182755F36459DCBB8">
    <w:name w:val="3C673AEC7AF04A7182755F36459DCBB8"/>
    <w:rsid w:val="00DF7C77"/>
  </w:style>
  <w:style w:type="paragraph" w:customStyle="1" w:styleId="B1A13C94CDAC4245AA2FED48321EA28B">
    <w:name w:val="B1A13C94CDAC4245AA2FED48321EA28B"/>
    <w:rsid w:val="00DF7C77"/>
  </w:style>
  <w:style w:type="paragraph" w:customStyle="1" w:styleId="0168C00FF45144888F9A83BF755385D1">
    <w:name w:val="0168C00FF45144888F9A83BF755385D1"/>
    <w:rsid w:val="00DF7C77"/>
  </w:style>
  <w:style w:type="paragraph" w:customStyle="1" w:styleId="AA72184B529E41BABCEEAD339590B968">
    <w:name w:val="AA72184B529E41BABCEEAD339590B968"/>
    <w:rsid w:val="00DF7C77"/>
  </w:style>
  <w:style w:type="paragraph" w:customStyle="1" w:styleId="B61BB50D07F94C6B9175F0C940CB77AC">
    <w:name w:val="B61BB50D07F94C6B9175F0C940CB77AC"/>
    <w:rsid w:val="00DF7C77"/>
  </w:style>
  <w:style w:type="paragraph" w:customStyle="1" w:styleId="45E532EBA6314FA2805888BDD4953DB4">
    <w:name w:val="45E532EBA6314FA2805888BDD4953DB4"/>
    <w:rsid w:val="00DF7C77"/>
  </w:style>
  <w:style w:type="paragraph" w:customStyle="1" w:styleId="22046F654B934B37A619AAB3F2766595">
    <w:name w:val="22046F654B934B37A619AAB3F2766595"/>
    <w:rsid w:val="00DF7C77"/>
  </w:style>
  <w:style w:type="paragraph" w:customStyle="1" w:styleId="448658110EC04375AF9790870C5478B7">
    <w:name w:val="448658110EC04375AF9790870C5478B7"/>
    <w:rsid w:val="00DF7C77"/>
  </w:style>
  <w:style w:type="paragraph" w:customStyle="1" w:styleId="2DD744CB6E7A4CD5BE4BC29268C68D18">
    <w:name w:val="2DD744CB6E7A4CD5BE4BC29268C68D18"/>
    <w:rsid w:val="00DF7C77"/>
  </w:style>
  <w:style w:type="paragraph" w:customStyle="1" w:styleId="16C98546166F40DA8BB894F5A9031B7E">
    <w:name w:val="16C98546166F40DA8BB894F5A9031B7E"/>
    <w:rsid w:val="00DF7C77"/>
  </w:style>
  <w:style w:type="paragraph" w:customStyle="1" w:styleId="3FF2CA16391C420280433810AA8A5704">
    <w:name w:val="3FF2CA16391C420280433810AA8A5704"/>
    <w:rsid w:val="00DF7C77"/>
  </w:style>
  <w:style w:type="paragraph" w:customStyle="1" w:styleId="80923CFEF90A4356A9C535B34418FAF6">
    <w:name w:val="80923CFEF90A4356A9C535B34418FAF6"/>
    <w:rsid w:val="00DF7C77"/>
  </w:style>
  <w:style w:type="paragraph" w:customStyle="1" w:styleId="5ED970C61E5B4903BBCD75E7AE4B9CA0">
    <w:name w:val="5ED970C61E5B4903BBCD75E7AE4B9CA0"/>
    <w:rsid w:val="00DF7C77"/>
  </w:style>
  <w:style w:type="paragraph" w:customStyle="1" w:styleId="BB561031825F4DC881F0050170DA1D6F">
    <w:name w:val="BB561031825F4DC881F0050170DA1D6F"/>
    <w:rsid w:val="00DF7C77"/>
  </w:style>
  <w:style w:type="paragraph" w:customStyle="1" w:styleId="C9054798AAC14F478F784336755BE7C4">
    <w:name w:val="C9054798AAC14F478F784336755BE7C4"/>
    <w:rsid w:val="00DF7C77"/>
  </w:style>
  <w:style w:type="paragraph" w:customStyle="1" w:styleId="34039080449F4A9CADD10FA38CADB916">
    <w:name w:val="34039080449F4A9CADD10FA38CADB916"/>
    <w:rsid w:val="00DF7C77"/>
  </w:style>
  <w:style w:type="paragraph" w:customStyle="1" w:styleId="04258823925E42918AEDF9355DD6ABC3">
    <w:name w:val="04258823925E42918AEDF9355DD6ABC3"/>
    <w:rsid w:val="00DF7C77"/>
  </w:style>
  <w:style w:type="paragraph" w:customStyle="1" w:styleId="53E37E49674243928C4C60EFFAD39369">
    <w:name w:val="53E37E49674243928C4C60EFFAD39369"/>
    <w:rsid w:val="00DF7C77"/>
  </w:style>
  <w:style w:type="paragraph" w:customStyle="1" w:styleId="595ABFCD46334FD08BC68778988DA0E7">
    <w:name w:val="595ABFCD46334FD08BC68778988DA0E7"/>
    <w:rsid w:val="00DF7C77"/>
  </w:style>
  <w:style w:type="paragraph" w:customStyle="1" w:styleId="74B04B61795845A8B5A4FD9F362C51D2">
    <w:name w:val="74B04B61795845A8B5A4FD9F362C51D2"/>
    <w:rsid w:val="00DF7C77"/>
  </w:style>
  <w:style w:type="paragraph" w:customStyle="1" w:styleId="6EE9EFCC530F49D3816BF456D8E3A119">
    <w:name w:val="6EE9EFCC530F49D3816BF456D8E3A119"/>
    <w:rsid w:val="00DF7C77"/>
  </w:style>
  <w:style w:type="paragraph" w:customStyle="1" w:styleId="271B2C0726964F869432DA5063FBC977">
    <w:name w:val="271B2C0726964F869432DA5063FBC977"/>
    <w:rsid w:val="00DF7C77"/>
  </w:style>
  <w:style w:type="paragraph" w:customStyle="1" w:styleId="5204190CF01542D99E6A5D951B787B99">
    <w:name w:val="5204190CF01542D99E6A5D951B787B99"/>
    <w:rsid w:val="00DF7C77"/>
  </w:style>
  <w:style w:type="paragraph" w:customStyle="1" w:styleId="3DF2FA60A6D34347911003F00CA55D24">
    <w:name w:val="3DF2FA60A6D34347911003F00CA55D24"/>
    <w:rsid w:val="00DF7C77"/>
  </w:style>
  <w:style w:type="paragraph" w:customStyle="1" w:styleId="57337DDD9F914380B40BCC2005041CAE">
    <w:name w:val="57337DDD9F914380B40BCC2005041CAE"/>
    <w:rsid w:val="00DF7C77"/>
  </w:style>
  <w:style w:type="paragraph" w:customStyle="1" w:styleId="DE92014A64B846FFBC0E8EC8329F8E6A">
    <w:name w:val="DE92014A64B846FFBC0E8EC8329F8E6A"/>
    <w:rsid w:val="00DF7C77"/>
  </w:style>
  <w:style w:type="paragraph" w:customStyle="1" w:styleId="6A747BFB5BB54FCE8A84621940490EBD">
    <w:name w:val="6A747BFB5BB54FCE8A84621940490EBD"/>
    <w:rsid w:val="00DF7C77"/>
  </w:style>
  <w:style w:type="paragraph" w:customStyle="1" w:styleId="70E0D4941B0A4E76BFF958EFCD3E9D36">
    <w:name w:val="70E0D4941B0A4E76BFF958EFCD3E9D36"/>
    <w:rsid w:val="00DF7C77"/>
  </w:style>
  <w:style w:type="paragraph" w:customStyle="1" w:styleId="658DFB7CC27A4595BD124E310D5999D2">
    <w:name w:val="658DFB7CC27A4595BD124E310D5999D2"/>
    <w:rsid w:val="00DF7C77"/>
  </w:style>
  <w:style w:type="paragraph" w:customStyle="1" w:styleId="8B4DEE90E49B424380C43C7A11AF4F2B">
    <w:name w:val="8B4DEE90E49B424380C43C7A11AF4F2B"/>
    <w:rsid w:val="00DF7C77"/>
  </w:style>
  <w:style w:type="paragraph" w:customStyle="1" w:styleId="A19BBE3AA80B43BD82695EAB4687DA85">
    <w:name w:val="A19BBE3AA80B43BD82695EAB4687DA85"/>
    <w:rsid w:val="00DF7C77"/>
  </w:style>
  <w:style w:type="paragraph" w:customStyle="1" w:styleId="8538FA167CD74242BBDC7BA62F98D006">
    <w:name w:val="8538FA167CD74242BBDC7BA62F98D006"/>
    <w:rsid w:val="00DF7C77"/>
  </w:style>
  <w:style w:type="paragraph" w:customStyle="1" w:styleId="2F66F91364F245AFBF3D9EA21BAB0745">
    <w:name w:val="2F66F91364F245AFBF3D9EA21BAB0745"/>
    <w:rsid w:val="00DF7C77"/>
  </w:style>
  <w:style w:type="paragraph" w:customStyle="1" w:styleId="E30216AF98A9432FAA8DC3A8F4551628">
    <w:name w:val="E30216AF98A9432FAA8DC3A8F4551628"/>
    <w:rsid w:val="00DF7C77"/>
  </w:style>
  <w:style w:type="paragraph" w:customStyle="1" w:styleId="4F783CEEE9644AA39355DDB79C60F493">
    <w:name w:val="4F783CEEE9644AA39355DDB79C60F493"/>
    <w:rsid w:val="00DF7C77"/>
  </w:style>
  <w:style w:type="paragraph" w:customStyle="1" w:styleId="717C496096ED473B814EB0E01A60DBA8">
    <w:name w:val="717C496096ED473B814EB0E01A60DBA8"/>
    <w:rsid w:val="00DF7C77"/>
  </w:style>
  <w:style w:type="paragraph" w:customStyle="1" w:styleId="2AD97E6229524CF1B63FCFBC76796F7A">
    <w:name w:val="2AD97E6229524CF1B63FCFBC76796F7A"/>
    <w:rsid w:val="00DF7C77"/>
  </w:style>
  <w:style w:type="paragraph" w:customStyle="1" w:styleId="EE2FBADB3D5D47D3995CB98DF5F489E0">
    <w:name w:val="EE2FBADB3D5D47D3995CB98DF5F489E0"/>
    <w:rsid w:val="00DF7C77"/>
  </w:style>
  <w:style w:type="paragraph" w:customStyle="1" w:styleId="A6AF020785B64025B80FB82D5D3A2E4E">
    <w:name w:val="A6AF020785B64025B80FB82D5D3A2E4E"/>
    <w:rsid w:val="00DF7C77"/>
  </w:style>
  <w:style w:type="paragraph" w:customStyle="1" w:styleId="DC1E996F024E477588D18AB06E4D3925">
    <w:name w:val="DC1E996F024E477588D18AB06E4D3925"/>
    <w:rsid w:val="00DF7C77"/>
  </w:style>
  <w:style w:type="paragraph" w:customStyle="1" w:styleId="2FBB112BF00442428E9F0DC0D7093CF0">
    <w:name w:val="2FBB112BF00442428E9F0DC0D7093CF0"/>
    <w:rsid w:val="00DF7C77"/>
  </w:style>
  <w:style w:type="paragraph" w:customStyle="1" w:styleId="492897A59C64463D9FA0D989E0AFFCBB">
    <w:name w:val="492897A59C64463D9FA0D989E0AFFCBB"/>
    <w:rsid w:val="00DF7C77"/>
  </w:style>
  <w:style w:type="paragraph" w:customStyle="1" w:styleId="0E41A9DE26834B32A4F9382E06C2054F">
    <w:name w:val="0E41A9DE26834B32A4F9382E06C2054F"/>
    <w:rsid w:val="00DF7C77"/>
  </w:style>
  <w:style w:type="paragraph" w:customStyle="1" w:styleId="4B743D36244047A3AA9215633E52764F">
    <w:name w:val="4B743D36244047A3AA9215633E52764F"/>
    <w:rsid w:val="00DF7C77"/>
  </w:style>
  <w:style w:type="paragraph" w:customStyle="1" w:styleId="301E645868D64B238603245EF84A4B65">
    <w:name w:val="301E645868D64B238603245EF84A4B65"/>
    <w:rsid w:val="00DF7C77"/>
  </w:style>
  <w:style w:type="paragraph" w:customStyle="1" w:styleId="2A0BEE9217A54D20A4FC1E5C155238CA">
    <w:name w:val="2A0BEE9217A54D20A4FC1E5C155238CA"/>
    <w:rsid w:val="00DF7C77"/>
  </w:style>
  <w:style w:type="paragraph" w:customStyle="1" w:styleId="83E0F622C5F34E579297795B77F642B8">
    <w:name w:val="83E0F622C5F34E579297795B77F642B8"/>
    <w:rsid w:val="00DF7C77"/>
  </w:style>
  <w:style w:type="paragraph" w:customStyle="1" w:styleId="0107AF3889A94A1191D5EE9C5407598C">
    <w:name w:val="0107AF3889A94A1191D5EE9C5407598C"/>
    <w:rsid w:val="00DF7C77"/>
  </w:style>
  <w:style w:type="paragraph" w:customStyle="1" w:styleId="E60ADBFF2BD7423BBF1A364FC234C42F">
    <w:name w:val="E60ADBFF2BD7423BBF1A364FC234C42F"/>
    <w:rsid w:val="00DF7C77"/>
  </w:style>
  <w:style w:type="paragraph" w:customStyle="1" w:styleId="1423BF2B17DD41078319D3EA96745AE8">
    <w:name w:val="1423BF2B17DD41078319D3EA96745AE8"/>
    <w:rsid w:val="00DF7C77"/>
  </w:style>
  <w:style w:type="paragraph" w:customStyle="1" w:styleId="8531E1EC1E3544E7A9FCD06FFE0C9E96">
    <w:name w:val="8531E1EC1E3544E7A9FCD06FFE0C9E96"/>
    <w:rsid w:val="00DF7C77"/>
  </w:style>
  <w:style w:type="paragraph" w:customStyle="1" w:styleId="AAACF76FBB4E4E698B4AD43DF2E574A9">
    <w:name w:val="AAACF76FBB4E4E698B4AD43DF2E574A9"/>
    <w:rsid w:val="00DF7C77"/>
  </w:style>
  <w:style w:type="paragraph" w:customStyle="1" w:styleId="4E191632D388433D8AFB7866F73C64EF">
    <w:name w:val="4E191632D388433D8AFB7866F73C64EF"/>
    <w:rsid w:val="00DF7C77"/>
  </w:style>
  <w:style w:type="paragraph" w:customStyle="1" w:styleId="22C01E02AE9B413DBBDC4EAB9DCC4EB8">
    <w:name w:val="22C01E02AE9B413DBBDC4EAB9DCC4EB8"/>
    <w:rsid w:val="00DF7C77"/>
  </w:style>
  <w:style w:type="paragraph" w:customStyle="1" w:styleId="5232E741659F42499004CBE430F276DC">
    <w:name w:val="5232E741659F42499004CBE430F276DC"/>
    <w:rsid w:val="00DF7C77"/>
  </w:style>
  <w:style w:type="paragraph" w:customStyle="1" w:styleId="7055264908574251B3EFCE85436EBC8A">
    <w:name w:val="7055264908574251B3EFCE85436EBC8A"/>
    <w:rsid w:val="00DF7C77"/>
  </w:style>
  <w:style w:type="paragraph" w:customStyle="1" w:styleId="785847F8697F430DB319FA6A5B94D47E">
    <w:name w:val="785847F8697F430DB319FA6A5B94D47E"/>
    <w:rsid w:val="00DF7C77"/>
  </w:style>
  <w:style w:type="paragraph" w:customStyle="1" w:styleId="76928A0A3E8B449FA443DB429E8DC996">
    <w:name w:val="76928A0A3E8B449FA443DB429E8DC996"/>
    <w:rsid w:val="00DF7C77"/>
  </w:style>
  <w:style w:type="paragraph" w:customStyle="1" w:styleId="6BAF178F0877446C9CDD7729CF8F7D3B">
    <w:name w:val="6BAF178F0877446C9CDD7729CF8F7D3B"/>
    <w:rsid w:val="00DF7C77"/>
  </w:style>
  <w:style w:type="paragraph" w:customStyle="1" w:styleId="005E25E20CE74B1D88FDAA5F47898059">
    <w:name w:val="005E25E20CE74B1D88FDAA5F47898059"/>
    <w:rsid w:val="00DF7C77"/>
  </w:style>
  <w:style w:type="paragraph" w:customStyle="1" w:styleId="E76722A2600341C2BF38B4DE60297C29">
    <w:name w:val="E76722A2600341C2BF38B4DE60297C29"/>
    <w:rsid w:val="00DF7C77"/>
  </w:style>
  <w:style w:type="paragraph" w:customStyle="1" w:styleId="1AA00AC9D0BC4A4D8878533446C29B66">
    <w:name w:val="1AA00AC9D0BC4A4D8878533446C29B66"/>
    <w:rsid w:val="00DF7C77"/>
  </w:style>
  <w:style w:type="paragraph" w:customStyle="1" w:styleId="70C1AFF4D1BA4003AD91D1F44A019BBE">
    <w:name w:val="70C1AFF4D1BA4003AD91D1F44A019BBE"/>
    <w:rsid w:val="00DF7C77"/>
  </w:style>
  <w:style w:type="paragraph" w:customStyle="1" w:styleId="E14F777D1411405CA45C05F5F66DE128">
    <w:name w:val="E14F777D1411405CA45C05F5F66DE128"/>
    <w:rsid w:val="00DF7C77"/>
  </w:style>
  <w:style w:type="paragraph" w:customStyle="1" w:styleId="2BA58D3CFB214CF09E2688BB698512FE">
    <w:name w:val="2BA58D3CFB214CF09E2688BB698512FE"/>
    <w:rsid w:val="00DF7C77"/>
  </w:style>
  <w:style w:type="paragraph" w:customStyle="1" w:styleId="5E4860383B4E46B4BB9531B45B21EDE1">
    <w:name w:val="5E4860383B4E46B4BB9531B45B21EDE1"/>
    <w:rsid w:val="00DF7C77"/>
  </w:style>
  <w:style w:type="paragraph" w:customStyle="1" w:styleId="6E129520A02040B8B1EDDFAB51A3A5C0">
    <w:name w:val="6E129520A02040B8B1EDDFAB51A3A5C0"/>
    <w:rsid w:val="00DF7C77"/>
  </w:style>
  <w:style w:type="paragraph" w:customStyle="1" w:styleId="FA93147E8C53431ABAC0E73949809407">
    <w:name w:val="FA93147E8C53431ABAC0E73949809407"/>
    <w:rsid w:val="00DF7C77"/>
  </w:style>
  <w:style w:type="paragraph" w:customStyle="1" w:styleId="84F7D63D7A634269870D6AAFA356D918">
    <w:name w:val="84F7D63D7A634269870D6AAFA356D918"/>
    <w:rsid w:val="00DF7C77"/>
  </w:style>
  <w:style w:type="paragraph" w:customStyle="1" w:styleId="15B439229875429DA349BE8E01D75347">
    <w:name w:val="15B439229875429DA349BE8E01D75347"/>
    <w:rsid w:val="00DF7C77"/>
  </w:style>
  <w:style w:type="paragraph" w:customStyle="1" w:styleId="95487682D5D54B55B1AA531111A886C5">
    <w:name w:val="95487682D5D54B55B1AA531111A886C5"/>
    <w:rsid w:val="00DF7C77"/>
  </w:style>
  <w:style w:type="paragraph" w:customStyle="1" w:styleId="F47BBD000E894B4E95FAEE5D5CAA91A1">
    <w:name w:val="F47BBD000E894B4E95FAEE5D5CAA91A1"/>
    <w:rsid w:val="00DF7C77"/>
  </w:style>
  <w:style w:type="paragraph" w:customStyle="1" w:styleId="A898C2F159C94BE380AE7A030F15327B">
    <w:name w:val="A898C2F159C94BE380AE7A030F15327B"/>
    <w:rsid w:val="00DF7C77"/>
  </w:style>
  <w:style w:type="paragraph" w:customStyle="1" w:styleId="2A2515C0A9884B5CA930739270C96B00">
    <w:name w:val="2A2515C0A9884B5CA930739270C96B00"/>
    <w:rsid w:val="00DF7C77"/>
  </w:style>
  <w:style w:type="paragraph" w:customStyle="1" w:styleId="66168D74C57E4DAA902F9C5C32E10F30">
    <w:name w:val="66168D74C57E4DAA902F9C5C32E10F30"/>
    <w:rsid w:val="00DF7C77"/>
  </w:style>
  <w:style w:type="paragraph" w:customStyle="1" w:styleId="EAE9032C4E484AF797509B6C86E9FAC4">
    <w:name w:val="EAE9032C4E484AF797509B6C86E9FAC4"/>
    <w:rsid w:val="00DF7C77"/>
  </w:style>
  <w:style w:type="paragraph" w:customStyle="1" w:styleId="FDEC76CEA4AB49AF8F2D42F6B19E0F47">
    <w:name w:val="FDEC76CEA4AB49AF8F2D42F6B19E0F47"/>
    <w:rsid w:val="00DF7C77"/>
  </w:style>
  <w:style w:type="paragraph" w:customStyle="1" w:styleId="9FEBE667D5DA479FBD7BE58AC1D43C62">
    <w:name w:val="9FEBE667D5DA479FBD7BE58AC1D43C62"/>
    <w:rsid w:val="00DF7C77"/>
  </w:style>
  <w:style w:type="paragraph" w:customStyle="1" w:styleId="6A8B85C73BAA4E26B1EA7C4B9C2ADD0D">
    <w:name w:val="6A8B85C73BAA4E26B1EA7C4B9C2ADD0D"/>
    <w:rsid w:val="00DF7C77"/>
  </w:style>
  <w:style w:type="paragraph" w:customStyle="1" w:styleId="34E83C5BF3404BE499CC65C0F82D876A">
    <w:name w:val="34E83C5BF3404BE499CC65C0F82D876A"/>
    <w:rsid w:val="00DF7C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1a__x043e__x043c__x043c__x0435__x043d__x0442__x0430__x0440__x0438__x0439_ xmlns="c631589f-07e8-4759-85cd-f98784a60b97">Основа для протокола КИ Биоэквивалентности и I Фаз.</_x041a__x043e__x043c__x043c__x0435__x043d__x0442__x0430__x0440__x0438__x0439_>
    <_x0421__x041e__x041f_ xmlns="c631589f-07e8-4759-85cd-f98784a60b97">
      <Value>6</Value>
    </_x0421__x041e__x041f_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3C7AD60C54E54E8BE8D9981D07E277" ma:contentTypeVersion="2" ma:contentTypeDescription="Создание документа." ma:contentTypeScope="" ma:versionID="f0dec0477a94bc46a339a8a97a7a4c0e">
  <xsd:schema xmlns:xsd="http://www.w3.org/2001/XMLSchema" xmlns:xs="http://www.w3.org/2001/XMLSchema" xmlns:p="http://schemas.microsoft.com/office/2006/metadata/properties" xmlns:ns2="c631589f-07e8-4759-85cd-f98784a60b97" targetNamespace="http://schemas.microsoft.com/office/2006/metadata/properties" ma:root="true" ma:fieldsID="065c2028eba8677d4170836a98647ffc" ns2:_="">
    <xsd:import namespace="c631589f-07e8-4759-85cd-f98784a60b97"/>
    <xsd:element name="properties">
      <xsd:complexType>
        <xsd:sequence>
          <xsd:element name="documentManagement">
            <xsd:complexType>
              <xsd:all>
                <xsd:element ref="ns2:_x041a__x043e__x043c__x043c__x0435__x043d__x0442__x0430__x0440__x0438__x0439_" minOccurs="0"/>
                <xsd:element ref="ns2:_x0421__x041e__x041f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31589f-07e8-4759-85cd-f98784a60b97" elementFormDefault="qualified">
    <xsd:import namespace="http://schemas.microsoft.com/office/2006/documentManagement/types"/>
    <xsd:import namespace="http://schemas.microsoft.com/office/infopath/2007/PartnerControls"/>
    <xsd:element name="_x041a__x043e__x043c__x043c__x0435__x043d__x0442__x0430__x0440__x0438__x0439_" ma:index="8" nillable="true" ma:displayName="Комментарий" ma:internalName="_x041a__x043e__x043c__x043c__x0435__x043d__x0442__x0430__x0440__x0438__x0439_">
      <xsd:simpleType>
        <xsd:restriction base="dms:Text">
          <xsd:maxLength value="255"/>
        </xsd:restriction>
      </xsd:simpleType>
    </xsd:element>
    <xsd:element name="_x0421__x041e__x041f_" ma:index="9" nillable="true" ma:displayName="СОП" ma:description="Связанная процедура." ma:list="{7aacdc85-b0b3-4f0d-b7f4-5bbc8e363c50}" ma:internalName="_x0421__x041e__x041f_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>
  <b:Source>
    <b:Tag>05_Пр_БЭ_ЕАЭС</b:Tag>
    <b:SourceType>Misc</b:SourceType>
    <b:Guid>{6D0D2AC3-2B7D-4B50-B38D-2587F62FEA25}</b:Guid>
    <b:Title>Правила проведения исследований биоэквивалентности лекарственных препаратов в рамках евразийского экономического союза (утв. Решением Совета Евразийской экономической комиссии от 3 ноября 2016 г. N 85);</b:Title>
    <b:RefOrder>1</b:RefOrder>
  </b:Source>
  <b:Source>
    <b:Tag>01_ФЗ</b:Tag>
    <b:SourceType>Misc</b:SourceType>
    <b:Guid>{80FF8E23-3119-46A3-86C9-FC03F0E1AEF6}</b:Guid>
    <b:Title>Федеральный закон от 12 апреля 2010 г. N 61-ФЗ "Об обращении лекарственных средств"</b:Title>
    <b:CountryRegion>Россия</b:CountryRegion>
    <b:PeriodicalTitle>http://www.pravo.gov.ru/</b:PeriodicalTitle>
    <b:Year>2010</b:Year>
    <b:Month>Апрель</b:Month>
    <b:Day>12</b:Day>
    <b:ShortTitle>N 61-ФЗ "Об обращении лекарственных средств"</b:ShortTitle>
    <b:RefOrder>2</b:RefOrder>
  </b:Source>
  <b:Source>
    <b:Tag>02_ГОСТ_НКП</b:Tag>
    <b:SourceType>Misc</b:SourceType>
    <b:Guid>{1EDBC32F-FD4F-468E-AA5D-7A52870A3DA7}</b:Guid>
    <b:Title>Национальный стандарт Российской Федерации ГОСТ Р 52379-2005 "Надлежащая клиническая практика"</b:Title>
    <b:RefOrder>3</b:RefOrder>
  </b:Source>
  <b:Source>
    <b:Tag>03_ICH_E2A</b:Tag>
    <b:SourceType>Misc</b:SourceType>
    <b:Guid>{FAE06059-BFAA-48CC-8269-50758B2AD241}</b:Guid>
    <b:Title>ICH Harmonised Tripartite Guideline. Clinical safety data management: definitions and standards for expedited reporting E2A (Current Step 4 version dated 27 October 1994)</b:Title>
    <b:RefOrder>4</b:RefOrder>
  </b:Source>
  <b:Source>
    <b:Tag>04_Пр_НКП_ЕАЭС</b:Tag>
    <b:SourceType>Misc</b:SourceType>
    <b:Guid>{C2824B73-5DDB-49D1-ABF9-AE354CFFAF13}</b:Guid>
    <b:Title>Правила надлежащей клинической практики Евразийского экономического союза (ЕАЭС) (утв. Решением Совета Евразийской экономической комиссии от 3 ноября 2016 г. № 79)</b:Title>
    <b:RefOrder>5</b:RefOrder>
  </b:Source>
  <b:Source>
    <b:Tag>06_Хел_Дек</b:Tag>
    <b:SourceType>Misc</b:SourceType>
    <b:Guid>{9DDC34B4-AD2C-4EEF-A895-823F82B976F6}</b:Guid>
    <b:Title>Хельсинкская декларация Всемирной Медицинской Ассоциации (в редакции, одобренной на 64-ой Генеральной Ассамблее ВМА, г. Форталеза, Бразилия, октябрь 2013 г.)</b:Title>
    <b:RefOrder>6</b:RefOrder>
  </b:Source>
  <b:Source>
    <b:Tag>07_Basic_Ph</b:Tag>
    <b:SourceType>Book</b:SourceType>
    <b:Guid>{2143514C-851B-426F-B729-C83C120C025F}</b:Guid>
    <b:Author>
      <b:Author>
        <b:Corporate>Michael C Makoid, Phillip J Vuchetich, Umesh V Banakar</b:Corporate>
      </b:Author>
    </b:Author>
    <b:Title>Basic Pharmacokinetics</b:Title>
    <b:Year>1996-1999</b:Year>
    <b:Publisher>Virtual University Press</b:Publisher>
    <b:RefOrder>7</b:RefOrder>
  </b:Source>
  <b:Source>
    <b:Tag>08_Sch_TOST</b:Tag>
    <b:SourceType>JournalArticle</b:SourceType>
    <b:Guid>{91082361-1F00-49CB-B97A-9C0E943CF56C}</b:Guid>
    <b:Title>A comparison of two one-sided tests procedure and the power approach for assessing the bioequivalence of average bioavailability</b:Title>
    <b:Year>1987</b:Year>
    <b:Publisher>J Pharmacokinet Biopharm </b:Publisher>
    <b:StandardNumber>15:657-80</b:StandardNumber>
    <b:Author>
      <b:Author>
        <b:NameList>
          <b:Person>
            <b:Last>DJ.</b:Last>
            <b:First>Schuirmann</b:First>
          </b:Person>
        </b:NameList>
      </b:Author>
    </b:Author>
    <b:RefOrder>8</b:RefOrder>
  </b:Source>
  <b:Source>
    <b:Tag>09_WJW88</b:Tag>
    <b:SourceType>BookSection</b:SourceType>
    <b:Guid>{6E328570-95F9-4326-AA72-6AD11ADD919E}</b:Guid>
    <b:Author>
      <b:Author>
        <b:NameList>
          <b:Person>
            <b:Last>WJ</b:Last>
            <b:First>Westlake</b:First>
          </b:Person>
        </b:NameList>
      </b:Author>
      <b:BookAuthor>
        <b:NameList>
          <b:Person>
            <b:Last>Peace</b:Last>
            <b:First>Karl</b:First>
            <b:Middle>E.</b:Middle>
          </b:Person>
        </b:NameList>
      </b:BookAuthor>
    </b:Author>
    <b:Title>Bioavailability and bioequivalence of pharmaceutical formulations</b:Title>
    <b:City>New York</b:City>
    <b:Year>1988</b:Year>
    <b:Publisher>Marcel Dekker, Inc.</b:Publisher>
    <b:StandardNumber>0-8247-7798-0 </b:StandardNumber>
    <b:BookTitle>Biopharmaceutical statistics for drug development</b:BookTitle>
    <b:Edition>1st Ed.</b:Edition>
    <b:RefOrder>9</b:RefOrder>
  </b:Source>
  <b:Source>
    <b:Tag>10_DH_BSiDD</b:Tag>
    <b:SourceType>Book</b:SourceType>
    <b:Guid>{DB528363-D8F8-4801-B528-E82B1D1915B4}</b:Guid>
    <b:Author>
      <b:Author>
        <b:NameList>
          <b:Person>
            <b:Last>Dieter Hauschke</b:Last>
            <b:First>Volker</b:First>
            <b:Middle>Steinijans, Iris Pigeot</b:Middle>
          </b:Person>
        </b:NameList>
      </b:Author>
    </b:Author>
    <b:Title>Bioequivalence Studies in Drug Development: Methods and Applications</b:Title>
    <b:Year>2007</b:Year>
    <b:Publisher>John Wiley &amp; Sons</b:Publisher>
    <b:StandardNumber>978-0-470-09475-4</b:StandardNumber>
    <b:RefOrder>10</b:RefOrder>
  </b:Source>
  <b:Source>
    <b:Tag>11_GfI_SAEB_FDA</b:Tag>
    <b:SourceType>Book</b:SourceType>
    <b:Guid>{E7E81412-B17E-40F9-B247-C1673A52E9F2}</b:Guid>
    <b:Title>Guidance for Industry: Statistical Approaches to Establishing Bioequivalence (FDA)</b:Title>
    <b:RefOrder>11</b:RefOrder>
  </b:Source>
  <b:Source>
    <b:Tag>12P</b:Tag>
    <b:SourceType>JournalArticle</b:SourceType>
    <b:Guid>{E83B363C-89C5-4FE1-836A-3526339A636A}</b:Guid>
    <b:Title>12.	Phillips, K. F. (1990) "Power of the Two One-Sided Tests Procedure in Bioequivalence" J. of Pharmacokinetics and Biopharmaceutics, 18, 137-144</b:Title>
    <b:JournalName>J. of Pharmacokinetics and Biopharmaceutics</b:JournalName>
    <b:RefOrder>12</b:RefOrder>
  </b:Source>
</b:Sources>
</file>

<file path=customXml/itemProps1.xml><?xml version="1.0" encoding="utf-8"?>
<ds:datastoreItem xmlns:ds="http://schemas.openxmlformats.org/officeDocument/2006/customXml" ds:itemID="{11757D55-DE71-42AF-83B8-F8781DCF3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E26287-92FE-4145-82DE-2562878D4AD6}">
  <ds:schemaRefs>
    <ds:schemaRef ds:uri="http://schemas.microsoft.com/office/2006/metadata/properties"/>
    <ds:schemaRef ds:uri="http://schemas.microsoft.com/office/infopath/2007/PartnerControls"/>
    <ds:schemaRef ds:uri="c631589f-07e8-4759-85cd-f98784a60b97"/>
  </ds:schemaRefs>
</ds:datastoreItem>
</file>

<file path=customXml/itemProps3.xml><?xml version="1.0" encoding="utf-8"?>
<ds:datastoreItem xmlns:ds="http://schemas.openxmlformats.org/officeDocument/2006/customXml" ds:itemID="{6CEC90FD-D6DD-4BA7-B713-1327C81D7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31589f-07e8-4759-85cd-f98784a60b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79BB03-0E8C-4A4D-AEB2-60377AF28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- Протокол КИ - Биоэквивалентность - V0.8.dotm</Template>
  <TotalTime>1076</TotalTime>
  <Pages>95</Pages>
  <Words>26275</Words>
  <Characters>149768</Characters>
  <Application>Microsoft Office Word</Application>
  <DocSecurity>0</DocSecurity>
  <Lines>1248</Lines>
  <Paragraphs>351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 - Протокол КИ (Биоэквивалентность)</vt:lpstr>
    </vt:vector>
  </TitlesOfParts>
  <Company/>
  <LinksUpToDate>false</LinksUpToDate>
  <CharactersWithSpaces>175692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 - Протокол КИ (Биоэквивалентность)</dc:title>
  <dc:creator>Арнаутов Владимир Сергеевич</dc:creator>
  <cp:lastModifiedBy>Владимир Арнаутов</cp:lastModifiedBy>
  <cp:revision>132</cp:revision>
  <dcterms:created xsi:type="dcterms:W3CDTF">2018-04-12T13:29:00Z</dcterms:created>
  <dcterms:modified xsi:type="dcterms:W3CDTF">2021-08-17T17:10:00Z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0x010100FA3C7AD60C54E54E8BE8D9981D07E277</vt:lpwstr>
  </property>
</Properties>
</file>